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55A859" w14:textId="77777777" w:rsidR="00741B4C" w:rsidRPr="001C65A9" w:rsidRDefault="00741B4C">
      <w:pPr>
        <w:rPr>
          <w:rFonts w:ascii="Arial" w:hAnsi="Arial"/>
          <w:spacing w:val="16"/>
        </w:rPr>
      </w:pPr>
    </w:p>
    <w:p w14:paraId="52BC1DCF" w14:textId="77777777" w:rsidR="00F47FA2" w:rsidRPr="00F47FA2" w:rsidRDefault="00F47FA2" w:rsidP="00F47FA2"/>
    <w:p w14:paraId="6F365BD1" w14:textId="77777777" w:rsidR="00C749F2" w:rsidRPr="00C749F2" w:rsidRDefault="00C749F2" w:rsidP="00C749F2"/>
    <w:p w14:paraId="49FDC695" w14:textId="707FDF85" w:rsidR="00C749F2" w:rsidRPr="00594EEB" w:rsidRDefault="00A710F3" w:rsidP="00594EEB">
      <w:pPr>
        <w:pStyle w:val="Title"/>
        <w:jc w:val="center"/>
        <w:rPr>
          <w:rFonts w:asciiTheme="minorHAnsi" w:hAnsiTheme="minorHAnsi" w:cstheme="minorHAnsi"/>
          <w:sz w:val="96"/>
          <w:szCs w:val="96"/>
        </w:rPr>
      </w:pPr>
      <w:bookmarkStart w:id="0" w:name="_Toc70792567"/>
      <w:r w:rsidRPr="00594EEB">
        <w:rPr>
          <w:rFonts w:asciiTheme="minorHAnsi" w:hAnsiTheme="minorHAnsi" w:cstheme="minorHAnsi"/>
          <w:sz w:val="96"/>
          <w:szCs w:val="96"/>
        </w:rPr>
        <w:t>Data @ Work</w:t>
      </w:r>
      <w:bookmarkEnd w:id="0"/>
    </w:p>
    <w:p w14:paraId="74AED32B" w14:textId="7FC42CC0" w:rsidR="00594EEB" w:rsidRPr="00594EEB" w:rsidRDefault="00594EEB" w:rsidP="00594EEB">
      <w:pPr>
        <w:jc w:val="center"/>
        <w:rPr>
          <w:rFonts w:asciiTheme="minorHAnsi" w:hAnsiTheme="minorHAnsi" w:cstheme="minorHAnsi"/>
          <w:sz w:val="56"/>
          <w:szCs w:val="44"/>
        </w:rPr>
      </w:pPr>
      <w:r w:rsidRPr="00594EEB">
        <w:rPr>
          <w:rFonts w:asciiTheme="minorHAnsi" w:hAnsiTheme="minorHAnsi" w:cstheme="minorHAnsi"/>
          <w:sz w:val="56"/>
          <w:szCs w:val="44"/>
        </w:rPr>
        <w:t>Part One – Analysing Data</w:t>
      </w:r>
    </w:p>
    <w:p w14:paraId="271DA652" w14:textId="77777777" w:rsidR="00A710F3" w:rsidRPr="00A710F3" w:rsidRDefault="00A710F3" w:rsidP="00A710F3"/>
    <w:p w14:paraId="4BAE404B" w14:textId="77777777" w:rsidR="00A710F3" w:rsidRPr="00B13290" w:rsidRDefault="00A710F3" w:rsidP="00A710F3">
      <w:pPr>
        <w:outlineLvl w:val="0"/>
        <w:rPr>
          <w:rFonts w:ascii="Calibri" w:hAnsi="Calibri"/>
          <w:spacing w:val="16"/>
          <w:sz w:val="40"/>
          <w:szCs w:val="28"/>
        </w:rPr>
      </w:pPr>
      <w:bookmarkStart w:id="1" w:name="_Toc70792568"/>
      <w:bookmarkStart w:id="2" w:name="_Toc93838597"/>
      <w:bookmarkStart w:id="3" w:name="_Toc128570825"/>
      <w:r w:rsidRPr="00B13290">
        <w:rPr>
          <w:rFonts w:ascii="Calibri" w:hAnsi="Calibri"/>
          <w:spacing w:val="16"/>
          <w:sz w:val="40"/>
          <w:szCs w:val="28"/>
        </w:rPr>
        <w:t>Workbook prepared for the Tasmanian Training Consortium</w:t>
      </w:r>
      <w:bookmarkEnd w:id="1"/>
      <w:bookmarkEnd w:id="2"/>
      <w:bookmarkEnd w:id="3"/>
    </w:p>
    <w:p w14:paraId="76E54C84" w14:textId="77777777" w:rsidR="00A710F3" w:rsidRDefault="00A710F3" w:rsidP="00A710F3">
      <w:pPr>
        <w:rPr>
          <w:rFonts w:ascii="Arial" w:hAnsi="Arial"/>
          <w:spacing w:val="16"/>
        </w:rPr>
      </w:pPr>
    </w:p>
    <w:p w14:paraId="55B56AE6" w14:textId="77777777" w:rsidR="00A710F3" w:rsidRDefault="00A710F3" w:rsidP="00A710F3">
      <w:pPr>
        <w:rPr>
          <w:rFonts w:ascii="Arial" w:hAnsi="Arial"/>
          <w:spacing w:val="16"/>
        </w:rPr>
      </w:pPr>
    </w:p>
    <w:p w14:paraId="2BD2D8A4" w14:textId="77777777" w:rsidR="00A710F3" w:rsidRPr="00E7490B" w:rsidRDefault="00A710F3" w:rsidP="00A710F3">
      <w:pPr>
        <w:rPr>
          <w:rFonts w:ascii="Arial" w:hAnsi="Arial"/>
          <w:spacing w:val="16"/>
        </w:rPr>
      </w:pPr>
    </w:p>
    <w:p w14:paraId="52CDD24F" w14:textId="77777777" w:rsidR="00A710F3" w:rsidRDefault="00A710F3" w:rsidP="00A710F3">
      <w:pPr>
        <w:rPr>
          <w:rFonts w:ascii="Calibri" w:hAnsi="Calibri"/>
          <w:spacing w:val="16"/>
        </w:rPr>
      </w:pPr>
      <w:r w:rsidRPr="00282878">
        <w:rPr>
          <w:rFonts w:ascii="Calibri" w:hAnsi="Calibri"/>
          <w:spacing w:val="16"/>
        </w:rPr>
        <w:t>By Mark Priadko</w:t>
      </w:r>
    </w:p>
    <w:p w14:paraId="3D0A0C86" w14:textId="4F03C2CC" w:rsidR="00A710F3" w:rsidRPr="006400F6" w:rsidRDefault="00364B36" w:rsidP="00A710F3">
      <w:pPr>
        <w:rPr>
          <w:rFonts w:ascii="Calibri" w:hAnsi="Calibri"/>
          <w:spacing w:val="16"/>
        </w:rPr>
      </w:pPr>
      <w:r>
        <w:rPr>
          <w:rFonts w:ascii="Calibri" w:hAnsi="Calibri"/>
          <w:spacing w:val="16"/>
        </w:rPr>
        <w:t>March 202</w:t>
      </w:r>
      <w:r w:rsidR="00692143">
        <w:rPr>
          <w:rFonts w:ascii="Calibri" w:hAnsi="Calibri"/>
          <w:spacing w:val="16"/>
        </w:rPr>
        <w:t>3</w:t>
      </w:r>
    </w:p>
    <w:p w14:paraId="49FEFC01" w14:textId="6479B8C7" w:rsidR="00A710F3" w:rsidRDefault="00A710F3" w:rsidP="00CC2EEA">
      <w:pPr>
        <w:rPr>
          <w:rFonts w:ascii="Arial" w:hAnsi="Arial"/>
        </w:rPr>
      </w:pPr>
    </w:p>
    <w:p w14:paraId="2CB289C1" w14:textId="585B7453" w:rsidR="00A710F3" w:rsidRDefault="00A710F3" w:rsidP="00CC2EEA">
      <w:pPr>
        <w:rPr>
          <w:rFonts w:ascii="Arial" w:hAnsi="Arial"/>
        </w:rPr>
      </w:pPr>
    </w:p>
    <w:p w14:paraId="478A6B5E" w14:textId="2445DF79" w:rsidR="00A710F3" w:rsidRDefault="00A710F3" w:rsidP="00CC2EEA">
      <w:pPr>
        <w:rPr>
          <w:rFonts w:ascii="Arial" w:hAnsi="Arial"/>
        </w:rPr>
      </w:pPr>
    </w:p>
    <w:p w14:paraId="279AF522" w14:textId="7EBADA76" w:rsidR="00A710F3" w:rsidRDefault="00A710F3" w:rsidP="00CC2EEA">
      <w:pPr>
        <w:rPr>
          <w:rFonts w:ascii="Arial" w:hAnsi="Arial"/>
        </w:rPr>
      </w:pPr>
    </w:p>
    <w:p w14:paraId="6382D63E" w14:textId="23F5CBC5" w:rsidR="00A710F3" w:rsidRDefault="00A710F3" w:rsidP="00CC2EEA">
      <w:pPr>
        <w:rPr>
          <w:rFonts w:ascii="Arial" w:hAnsi="Arial"/>
        </w:rPr>
      </w:pPr>
    </w:p>
    <w:p w14:paraId="27970E86" w14:textId="77777777" w:rsidR="00594EEB" w:rsidRDefault="00594EEB" w:rsidP="00CC2EEA">
      <w:pPr>
        <w:rPr>
          <w:rFonts w:ascii="Arial" w:hAnsi="Arial"/>
        </w:rPr>
      </w:pPr>
    </w:p>
    <w:p w14:paraId="1F9D56CE" w14:textId="7217D4F4" w:rsidR="00A710F3" w:rsidRDefault="00A710F3" w:rsidP="00CC2EEA">
      <w:pPr>
        <w:rPr>
          <w:rFonts w:ascii="Arial" w:hAnsi="Arial"/>
        </w:rPr>
      </w:pPr>
    </w:p>
    <w:p w14:paraId="6986C344" w14:textId="77777777" w:rsidR="00A710F3" w:rsidRDefault="00A710F3" w:rsidP="00CC2EEA">
      <w:pPr>
        <w:rPr>
          <w:rFonts w:ascii="Arial" w:hAnsi="Arial"/>
        </w:rPr>
      </w:pPr>
    </w:p>
    <w:p w14:paraId="3866EB93" w14:textId="5F6837C6" w:rsidR="00A710F3" w:rsidRDefault="00A710F3" w:rsidP="00CC2EEA">
      <w:pPr>
        <w:rPr>
          <w:rFonts w:ascii="Arial" w:hAnsi="Arial"/>
        </w:rPr>
      </w:pPr>
    </w:p>
    <w:p w14:paraId="3C308ACF" w14:textId="2D4A05E9" w:rsidR="00A710F3" w:rsidRDefault="00A710F3" w:rsidP="00CC2EEA">
      <w:pPr>
        <w:rPr>
          <w:rFonts w:ascii="Arial" w:hAnsi="Arial"/>
        </w:rPr>
      </w:pPr>
    </w:p>
    <w:p w14:paraId="19F7AE91" w14:textId="48BBB774" w:rsidR="00A710F3" w:rsidRDefault="00A710F3" w:rsidP="00CC2EEA">
      <w:pPr>
        <w:rPr>
          <w:rFonts w:ascii="Arial" w:hAnsi="Arial"/>
        </w:rPr>
      </w:pPr>
      <w:r w:rsidRPr="00C05F04">
        <w:rPr>
          <w:rFonts w:ascii="Calibri" w:hAnsi="Calibri"/>
          <w:noProof/>
          <w:spacing w:val="16"/>
          <w:sz w:val="28"/>
        </w:rPr>
        <w:drawing>
          <wp:inline distT="0" distB="0" distL="0" distR="0" wp14:anchorId="24BC337F" wp14:editId="631051BF">
            <wp:extent cx="5279390" cy="1849120"/>
            <wp:effectExtent l="0" t="0" r="0" b="0"/>
            <wp:docPr id="170" name="Picture 57"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A close up of a logo&#10;&#10;Description automatically generated"/>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9390" cy="1849120"/>
                    </a:xfrm>
                    <a:prstGeom prst="rect">
                      <a:avLst/>
                    </a:prstGeom>
                    <a:noFill/>
                    <a:ln>
                      <a:noFill/>
                    </a:ln>
                  </pic:spPr>
                </pic:pic>
              </a:graphicData>
            </a:graphic>
          </wp:inline>
        </w:drawing>
      </w:r>
    </w:p>
    <w:p w14:paraId="52B143EA" w14:textId="77777777" w:rsidR="00C749F2" w:rsidRDefault="00C749F2" w:rsidP="00CC2EEA">
      <w:pPr>
        <w:rPr>
          <w:rFonts w:ascii="Arial" w:hAnsi="Arial"/>
        </w:rPr>
      </w:pPr>
    </w:p>
    <w:p w14:paraId="7B28163A" w14:textId="528851A7" w:rsidR="00C749F2" w:rsidRPr="00CC2EEA" w:rsidRDefault="00C749F2" w:rsidP="00CC2EEA">
      <w:pPr>
        <w:rPr>
          <w:rFonts w:ascii="Arial" w:hAnsi="Arial"/>
          <w:spacing w:val="16"/>
        </w:rPr>
        <w:sectPr w:rsidR="00C749F2" w:rsidRPr="00CC2EEA" w:rsidSect="00C749F2">
          <w:footerReference w:type="default" r:id="rId9"/>
          <w:pgSz w:w="11906" w:h="16838"/>
          <w:pgMar w:top="1440" w:right="1440" w:bottom="1440" w:left="1440" w:header="709" w:footer="709" w:gutter="0"/>
          <w:pgNumType w:start="1"/>
          <w:cols w:space="708"/>
          <w:titlePg/>
          <w:docGrid w:linePitch="360"/>
        </w:sectPr>
      </w:pPr>
    </w:p>
    <w:p w14:paraId="3015A87A" w14:textId="77777777" w:rsidR="00525686" w:rsidRDefault="00525686" w:rsidP="00525686">
      <w:pPr>
        <w:pStyle w:val="Heading2"/>
      </w:pPr>
      <w:bookmarkStart w:id="4" w:name="_Toc192149832"/>
      <w:bookmarkStart w:id="5" w:name="_Toc292277223"/>
      <w:bookmarkStart w:id="6" w:name="_Toc292277326"/>
      <w:bookmarkStart w:id="7" w:name="_Toc292372830"/>
      <w:bookmarkStart w:id="8" w:name="_Toc308813244"/>
      <w:bookmarkStart w:id="9" w:name="_Toc476834109"/>
      <w:bookmarkStart w:id="10" w:name="_Toc476834209"/>
      <w:bookmarkStart w:id="11" w:name="_Toc496004922"/>
      <w:bookmarkStart w:id="12" w:name="_Toc503857776"/>
      <w:bookmarkStart w:id="13" w:name="_Toc510099780"/>
      <w:bookmarkStart w:id="14" w:name="_Toc11777399"/>
      <w:bookmarkStart w:id="15" w:name="_Toc15840598"/>
      <w:bookmarkStart w:id="16" w:name="_Toc34055458"/>
      <w:bookmarkStart w:id="17" w:name="_Toc62733409"/>
      <w:bookmarkStart w:id="18" w:name="_Toc62735145"/>
      <w:bookmarkStart w:id="19" w:name="_Toc70792569"/>
      <w:bookmarkStart w:id="20" w:name="_Toc93838598"/>
      <w:bookmarkStart w:id="21" w:name="_Toc128570826"/>
      <w:r>
        <w:lastRenderedPageBreak/>
        <w:t>Learning objectives:</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49ED2E5B" w14:textId="0BD7E6FE" w:rsidR="00525686" w:rsidRDefault="00525686" w:rsidP="00490D7B">
      <w:pPr>
        <w:pStyle w:val="ListParagraph"/>
        <w:numPr>
          <w:ilvl w:val="0"/>
          <w:numId w:val="20"/>
        </w:numPr>
      </w:pPr>
      <w:r>
        <w:t xml:space="preserve">Understand where analysis fits and what </w:t>
      </w:r>
      <w:r w:rsidR="008625E7">
        <w:t>purpose it serves</w:t>
      </w:r>
    </w:p>
    <w:p w14:paraId="2B183153" w14:textId="77777777" w:rsidR="00525686" w:rsidRDefault="00525686" w:rsidP="00490D7B">
      <w:pPr>
        <w:pStyle w:val="ListParagraph"/>
        <w:numPr>
          <w:ilvl w:val="0"/>
          <w:numId w:val="20"/>
        </w:numPr>
      </w:pPr>
      <w:r>
        <w:t>Introduction to different types of analysis</w:t>
      </w:r>
    </w:p>
    <w:p w14:paraId="753BA1C1" w14:textId="77777777" w:rsidR="00525686" w:rsidRDefault="00525686" w:rsidP="00490D7B">
      <w:pPr>
        <w:pStyle w:val="ListParagraph"/>
        <w:numPr>
          <w:ilvl w:val="0"/>
          <w:numId w:val="20"/>
        </w:numPr>
      </w:pPr>
      <w:r>
        <w:t>Practical application of analysis techniques</w:t>
      </w:r>
    </w:p>
    <w:p w14:paraId="601EBBCC" w14:textId="77777777" w:rsidR="00525686" w:rsidRDefault="00525686" w:rsidP="00525686"/>
    <w:p w14:paraId="16175EC6" w14:textId="77777777" w:rsidR="00525686" w:rsidRDefault="00525686" w:rsidP="00525686"/>
    <w:p w14:paraId="199B875B" w14:textId="102669AC" w:rsidR="00525686" w:rsidRDefault="009A653D" w:rsidP="00525686">
      <w:pPr>
        <w:pStyle w:val="Heading2"/>
      </w:pPr>
      <w:bookmarkStart w:id="22" w:name="_Toc93838599"/>
      <w:bookmarkStart w:id="23" w:name="_Toc128570827"/>
      <w:r>
        <w:t>Self-evaluation</w:t>
      </w:r>
      <w:bookmarkEnd w:id="22"/>
      <w:bookmarkEnd w:id="23"/>
    </w:p>
    <w:p w14:paraId="7EA47516" w14:textId="77777777" w:rsidR="00525686" w:rsidRDefault="00525686" w:rsidP="00525686">
      <w:pPr>
        <w:spacing w:after="240"/>
      </w:pPr>
      <w:r>
        <w:t>My proficiency in analysing and presenting data is:</w:t>
      </w:r>
    </w:p>
    <w:tbl>
      <w:tblPr>
        <w:tblW w:w="0" w:type="auto"/>
        <w:tblLook w:val="01E0" w:firstRow="1" w:lastRow="1" w:firstColumn="1" w:lastColumn="1" w:noHBand="0" w:noVBand="0"/>
      </w:tblPr>
      <w:tblGrid>
        <w:gridCol w:w="1188"/>
        <w:gridCol w:w="656"/>
        <w:gridCol w:w="648"/>
        <w:gridCol w:w="648"/>
        <w:gridCol w:w="648"/>
        <w:gridCol w:w="648"/>
        <w:gridCol w:w="648"/>
        <w:gridCol w:w="648"/>
        <w:gridCol w:w="648"/>
        <w:gridCol w:w="648"/>
        <w:gridCol w:w="696"/>
        <w:gridCol w:w="1194"/>
      </w:tblGrid>
      <w:tr w:rsidR="00525686" w14:paraId="3B491079" w14:textId="77777777" w:rsidTr="00021166">
        <w:tc>
          <w:tcPr>
            <w:tcW w:w="1188" w:type="dxa"/>
          </w:tcPr>
          <w:p w14:paraId="062CD4B1" w14:textId="77777777" w:rsidR="00525686" w:rsidRDefault="00525686" w:rsidP="00021166"/>
        </w:tc>
        <w:tc>
          <w:tcPr>
            <w:tcW w:w="648" w:type="dxa"/>
          </w:tcPr>
          <w:p w14:paraId="00E83BFB" w14:textId="77777777" w:rsidR="00525686" w:rsidRDefault="00525686" w:rsidP="00021166">
            <w:pPr>
              <w:jc w:val="center"/>
              <w:rPr>
                <w:b/>
              </w:rPr>
            </w:pPr>
            <w:r>
              <w:rPr>
                <w:b/>
              </w:rPr>
              <w:t>1</w:t>
            </w:r>
          </w:p>
        </w:tc>
        <w:tc>
          <w:tcPr>
            <w:tcW w:w="648" w:type="dxa"/>
          </w:tcPr>
          <w:p w14:paraId="6851D011" w14:textId="77777777" w:rsidR="00525686" w:rsidRDefault="00525686" w:rsidP="00021166">
            <w:pPr>
              <w:jc w:val="center"/>
              <w:rPr>
                <w:b/>
              </w:rPr>
            </w:pPr>
            <w:r>
              <w:rPr>
                <w:b/>
              </w:rPr>
              <w:t>2</w:t>
            </w:r>
          </w:p>
        </w:tc>
        <w:tc>
          <w:tcPr>
            <w:tcW w:w="648" w:type="dxa"/>
          </w:tcPr>
          <w:p w14:paraId="25A80BBF" w14:textId="77777777" w:rsidR="00525686" w:rsidRDefault="00525686" w:rsidP="00021166">
            <w:pPr>
              <w:jc w:val="center"/>
              <w:rPr>
                <w:b/>
              </w:rPr>
            </w:pPr>
            <w:r>
              <w:rPr>
                <w:b/>
              </w:rPr>
              <w:t>3</w:t>
            </w:r>
          </w:p>
        </w:tc>
        <w:tc>
          <w:tcPr>
            <w:tcW w:w="648" w:type="dxa"/>
          </w:tcPr>
          <w:p w14:paraId="3AD76F16" w14:textId="77777777" w:rsidR="00525686" w:rsidRDefault="00525686" w:rsidP="00021166">
            <w:pPr>
              <w:jc w:val="center"/>
              <w:rPr>
                <w:b/>
              </w:rPr>
            </w:pPr>
            <w:r>
              <w:rPr>
                <w:b/>
              </w:rPr>
              <w:t>4</w:t>
            </w:r>
          </w:p>
        </w:tc>
        <w:tc>
          <w:tcPr>
            <w:tcW w:w="648" w:type="dxa"/>
          </w:tcPr>
          <w:p w14:paraId="75CD6A84" w14:textId="77777777" w:rsidR="00525686" w:rsidRDefault="00525686" w:rsidP="00021166">
            <w:pPr>
              <w:jc w:val="center"/>
              <w:rPr>
                <w:b/>
              </w:rPr>
            </w:pPr>
            <w:r>
              <w:rPr>
                <w:b/>
              </w:rPr>
              <w:t>5</w:t>
            </w:r>
          </w:p>
        </w:tc>
        <w:tc>
          <w:tcPr>
            <w:tcW w:w="648" w:type="dxa"/>
          </w:tcPr>
          <w:p w14:paraId="647C4DC0" w14:textId="77777777" w:rsidR="00525686" w:rsidRDefault="00525686" w:rsidP="00021166">
            <w:pPr>
              <w:jc w:val="center"/>
              <w:rPr>
                <w:b/>
              </w:rPr>
            </w:pPr>
            <w:r>
              <w:rPr>
                <w:b/>
              </w:rPr>
              <w:t>6</w:t>
            </w:r>
          </w:p>
        </w:tc>
        <w:tc>
          <w:tcPr>
            <w:tcW w:w="648" w:type="dxa"/>
          </w:tcPr>
          <w:p w14:paraId="0FBFAC13" w14:textId="77777777" w:rsidR="00525686" w:rsidRDefault="00525686" w:rsidP="00021166">
            <w:pPr>
              <w:jc w:val="center"/>
              <w:rPr>
                <w:b/>
              </w:rPr>
            </w:pPr>
            <w:r>
              <w:rPr>
                <w:b/>
              </w:rPr>
              <w:t>7</w:t>
            </w:r>
          </w:p>
        </w:tc>
        <w:tc>
          <w:tcPr>
            <w:tcW w:w="648" w:type="dxa"/>
          </w:tcPr>
          <w:p w14:paraId="473908E7" w14:textId="77777777" w:rsidR="00525686" w:rsidRDefault="00525686" w:rsidP="00021166">
            <w:pPr>
              <w:jc w:val="center"/>
              <w:rPr>
                <w:b/>
              </w:rPr>
            </w:pPr>
            <w:r>
              <w:rPr>
                <w:b/>
              </w:rPr>
              <w:t>8</w:t>
            </w:r>
          </w:p>
        </w:tc>
        <w:tc>
          <w:tcPr>
            <w:tcW w:w="648" w:type="dxa"/>
          </w:tcPr>
          <w:p w14:paraId="72176201" w14:textId="77777777" w:rsidR="00525686" w:rsidRDefault="00525686" w:rsidP="00021166">
            <w:pPr>
              <w:jc w:val="center"/>
              <w:rPr>
                <w:b/>
              </w:rPr>
            </w:pPr>
            <w:r>
              <w:rPr>
                <w:b/>
              </w:rPr>
              <w:t>9</w:t>
            </w:r>
          </w:p>
        </w:tc>
        <w:tc>
          <w:tcPr>
            <w:tcW w:w="648" w:type="dxa"/>
          </w:tcPr>
          <w:p w14:paraId="0617A346" w14:textId="77777777" w:rsidR="00525686" w:rsidRDefault="00525686" w:rsidP="00021166">
            <w:pPr>
              <w:jc w:val="center"/>
              <w:rPr>
                <w:b/>
              </w:rPr>
            </w:pPr>
            <w:r>
              <w:rPr>
                <w:b/>
              </w:rPr>
              <w:t>10</w:t>
            </w:r>
          </w:p>
        </w:tc>
        <w:tc>
          <w:tcPr>
            <w:tcW w:w="1194" w:type="dxa"/>
          </w:tcPr>
          <w:p w14:paraId="53DF5EEA" w14:textId="77777777" w:rsidR="00525686" w:rsidRDefault="00525686" w:rsidP="00021166"/>
        </w:tc>
      </w:tr>
      <w:tr w:rsidR="00525686" w14:paraId="06131E65" w14:textId="77777777" w:rsidTr="00021166">
        <w:trPr>
          <w:trHeight w:hRule="exact" w:val="144"/>
        </w:trPr>
        <w:tc>
          <w:tcPr>
            <w:tcW w:w="1188" w:type="dxa"/>
          </w:tcPr>
          <w:p w14:paraId="7D09C726" w14:textId="77777777" w:rsidR="00525686" w:rsidRDefault="00525686" w:rsidP="00021166"/>
        </w:tc>
        <w:tc>
          <w:tcPr>
            <w:tcW w:w="648" w:type="dxa"/>
            <w:shd w:val="clear" w:color="auto" w:fill="FF6600"/>
          </w:tcPr>
          <w:p w14:paraId="7B29EACC" w14:textId="77777777" w:rsidR="00525686" w:rsidRDefault="00525686" w:rsidP="00021166"/>
        </w:tc>
        <w:tc>
          <w:tcPr>
            <w:tcW w:w="648" w:type="dxa"/>
            <w:shd w:val="clear" w:color="auto" w:fill="FF6600"/>
          </w:tcPr>
          <w:p w14:paraId="122186D4" w14:textId="77777777" w:rsidR="00525686" w:rsidRDefault="00525686" w:rsidP="00021166"/>
        </w:tc>
        <w:tc>
          <w:tcPr>
            <w:tcW w:w="648" w:type="dxa"/>
            <w:shd w:val="clear" w:color="auto" w:fill="FF6600"/>
          </w:tcPr>
          <w:p w14:paraId="2B3E2A17" w14:textId="77777777" w:rsidR="00525686" w:rsidRDefault="00525686" w:rsidP="00021166"/>
        </w:tc>
        <w:tc>
          <w:tcPr>
            <w:tcW w:w="648" w:type="dxa"/>
            <w:shd w:val="clear" w:color="auto" w:fill="FF6600"/>
          </w:tcPr>
          <w:p w14:paraId="0AE17B3E" w14:textId="77777777" w:rsidR="00525686" w:rsidRDefault="00525686" w:rsidP="00021166"/>
        </w:tc>
        <w:tc>
          <w:tcPr>
            <w:tcW w:w="648" w:type="dxa"/>
            <w:shd w:val="clear" w:color="auto" w:fill="FF6600"/>
          </w:tcPr>
          <w:p w14:paraId="0741A68F" w14:textId="77777777" w:rsidR="00525686" w:rsidRDefault="00525686" w:rsidP="00021166"/>
        </w:tc>
        <w:tc>
          <w:tcPr>
            <w:tcW w:w="648" w:type="dxa"/>
            <w:shd w:val="clear" w:color="auto" w:fill="FF6600"/>
          </w:tcPr>
          <w:p w14:paraId="7C9F75CA" w14:textId="77777777" w:rsidR="00525686" w:rsidRDefault="00525686" w:rsidP="00021166"/>
        </w:tc>
        <w:tc>
          <w:tcPr>
            <w:tcW w:w="648" w:type="dxa"/>
            <w:shd w:val="clear" w:color="auto" w:fill="FF6600"/>
          </w:tcPr>
          <w:p w14:paraId="0C76CF48" w14:textId="77777777" w:rsidR="00525686" w:rsidRDefault="00525686" w:rsidP="00021166"/>
        </w:tc>
        <w:tc>
          <w:tcPr>
            <w:tcW w:w="648" w:type="dxa"/>
            <w:shd w:val="clear" w:color="auto" w:fill="FF6600"/>
          </w:tcPr>
          <w:p w14:paraId="44FAAB3D" w14:textId="77777777" w:rsidR="00525686" w:rsidRDefault="00525686" w:rsidP="00021166"/>
        </w:tc>
        <w:tc>
          <w:tcPr>
            <w:tcW w:w="648" w:type="dxa"/>
            <w:shd w:val="clear" w:color="auto" w:fill="FF6600"/>
          </w:tcPr>
          <w:p w14:paraId="5F8811D5" w14:textId="77777777" w:rsidR="00525686" w:rsidRDefault="00525686" w:rsidP="00021166"/>
        </w:tc>
        <w:tc>
          <w:tcPr>
            <w:tcW w:w="648" w:type="dxa"/>
            <w:shd w:val="clear" w:color="auto" w:fill="FF6600"/>
          </w:tcPr>
          <w:p w14:paraId="02210DF2" w14:textId="77777777" w:rsidR="00525686" w:rsidRDefault="00525686" w:rsidP="00021166"/>
        </w:tc>
        <w:tc>
          <w:tcPr>
            <w:tcW w:w="1194" w:type="dxa"/>
          </w:tcPr>
          <w:p w14:paraId="4920B02A" w14:textId="77777777" w:rsidR="00525686" w:rsidRDefault="00525686" w:rsidP="00021166"/>
        </w:tc>
      </w:tr>
      <w:tr w:rsidR="00525686" w14:paraId="33E78E17" w14:textId="77777777" w:rsidTr="00021166">
        <w:tc>
          <w:tcPr>
            <w:tcW w:w="1188" w:type="dxa"/>
          </w:tcPr>
          <w:p w14:paraId="2681B8B9" w14:textId="77777777" w:rsidR="00525686" w:rsidRDefault="00525686" w:rsidP="00021166"/>
        </w:tc>
        <w:tc>
          <w:tcPr>
            <w:tcW w:w="648" w:type="dxa"/>
          </w:tcPr>
          <w:p w14:paraId="5998553E" w14:textId="77777777" w:rsidR="00525686" w:rsidRDefault="00525686" w:rsidP="00021166">
            <w:r>
              <w:t>Low</w:t>
            </w:r>
          </w:p>
        </w:tc>
        <w:tc>
          <w:tcPr>
            <w:tcW w:w="648" w:type="dxa"/>
          </w:tcPr>
          <w:p w14:paraId="440B02AA" w14:textId="77777777" w:rsidR="00525686" w:rsidRDefault="00525686" w:rsidP="00021166"/>
        </w:tc>
        <w:tc>
          <w:tcPr>
            <w:tcW w:w="648" w:type="dxa"/>
          </w:tcPr>
          <w:p w14:paraId="7572171C" w14:textId="77777777" w:rsidR="00525686" w:rsidRDefault="00525686" w:rsidP="00021166"/>
        </w:tc>
        <w:tc>
          <w:tcPr>
            <w:tcW w:w="648" w:type="dxa"/>
          </w:tcPr>
          <w:p w14:paraId="34ED87D5" w14:textId="77777777" w:rsidR="00525686" w:rsidRDefault="00525686" w:rsidP="00021166"/>
        </w:tc>
        <w:tc>
          <w:tcPr>
            <w:tcW w:w="648" w:type="dxa"/>
          </w:tcPr>
          <w:p w14:paraId="1780B732" w14:textId="77777777" w:rsidR="00525686" w:rsidRDefault="00525686" w:rsidP="00021166"/>
        </w:tc>
        <w:tc>
          <w:tcPr>
            <w:tcW w:w="648" w:type="dxa"/>
          </w:tcPr>
          <w:p w14:paraId="4000B136" w14:textId="77777777" w:rsidR="00525686" w:rsidRDefault="00525686" w:rsidP="00021166"/>
        </w:tc>
        <w:tc>
          <w:tcPr>
            <w:tcW w:w="648" w:type="dxa"/>
          </w:tcPr>
          <w:p w14:paraId="759B395C" w14:textId="77777777" w:rsidR="00525686" w:rsidRDefault="00525686" w:rsidP="00021166"/>
        </w:tc>
        <w:tc>
          <w:tcPr>
            <w:tcW w:w="648" w:type="dxa"/>
          </w:tcPr>
          <w:p w14:paraId="5EF468F8" w14:textId="77777777" w:rsidR="00525686" w:rsidRDefault="00525686" w:rsidP="00021166"/>
        </w:tc>
        <w:tc>
          <w:tcPr>
            <w:tcW w:w="648" w:type="dxa"/>
          </w:tcPr>
          <w:p w14:paraId="616BD752" w14:textId="77777777" w:rsidR="00525686" w:rsidRDefault="00525686" w:rsidP="00021166"/>
        </w:tc>
        <w:tc>
          <w:tcPr>
            <w:tcW w:w="648" w:type="dxa"/>
          </w:tcPr>
          <w:p w14:paraId="01304DD8" w14:textId="77777777" w:rsidR="00525686" w:rsidRDefault="00525686" w:rsidP="00021166">
            <w:r>
              <w:t>High</w:t>
            </w:r>
          </w:p>
        </w:tc>
        <w:tc>
          <w:tcPr>
            <w:tcW w:w="1194" w:type="dxa"/>
          </w:tcPr>
          <w:p w14:paraId="3526FDE8" w14:textId="77777777" w:rsidR="00525686" w:rsidRDefault="00525686" w:rsidP="00021166"/>
        </w:tc>
      </w:tr>
    </w:tbl>
    <w:p w14:paraId="01CE3B33" w14:textId="77777777" w:rsidR="00525686" w:rsidRDefault="00525686" w:rsidP="00525686">
      <w:r>
        <w:t>List of what I need to know to move up one point on this scale</w:t>
      </w:r>
    </w:p>
    <w:p w14:paraId="5FC1B83E" w14:textId="77777777" w:rsidR="00525686" w:rsidRDefault="00525686" w:rsidP="00490D7B">
      <w:pPr>
        <w:numPr>
          <w:ilvl w:val="0"/>
          <w:numId w:val="1"/>
        </w:numPr>
      </w:pPr>
      <w:r>
        <w:t>.........................................................................................</w:t>
      </w:r>
    </w:p>
    <w:p w14:paraId="25C5FC84" w14:textId="77777777" w:rsidR="00525686" w:rsidRDefault="00525686" w:rsidP="00490D7B">
      <w:pPr>
        <w:numPr>
          <w:ilvl w:val="0"/>
          <w:numId w:val="1"/>
        </w:numPr>
      </w:pPr>
      <w:r>
        <w:t>.........................................................................................</w:t>
      </w:r>
    </w:p>
    <w:p w14:paraId="37752434" w14:textId="77777777" w:rsidR="00525686" w:rsidRDefault="00525686" w:rsidP="00490D7B">
      <w:pPr>
        <w:numPr>
          <w:ilvl w:val="0"/>
          <w:numId w:val="1"/>
        </w:numPr>
      </w:pPr>
      <w:r>
        <w:t>.........................................................................................</w:t>
      </w:r>
    </w:p>
    <w:p w14:paraId="23FAA6F9" w14:textId="77777777" w:rsidR="00525686" w:rsidRDefault="00525686" w:rsidP="00490D7B">
      <w:pPr>
        <w:numPr>
          <w:ilvl w:val="0"/>
          <w:numId w:val="1"/>
        </w:numPr>
      </w:pPr>
      <w:r>
        <w:t>.........................................................................................</w:t>
      </w:r>
    </w:p>
    <w:p w14:paraId="61E46E41" w14:textId="77777777" w:rsidR="00525686" w:rsidRDefault="00525686" w:rsidP="00525686">
      <w:pPr>
        <w:spacing w:before="240"/>
      </w:pPr>
      <w:r>
        <w:t>These course notes are designed to support the presentation of information in the module.  They are based on the knowledge and experience of Mark Priadko.</w:t>
      </w:r>
    </w:p>
    <w:p w14:paraId="13669E9D" w14:textId="2B1F9C3F" w:rsidR="007C3D91" w:rsidRDefault="00787462" w:rsidP="00A57D4D">
      <w:pPr>
        <w:rPr>
          <w:rFonts w:ascii="Trebuchet MS" w:hAnsi="Trebuchet MS"/>
          <w:spacing w:val="16"/>
        </w:rPr>
      </w:pPr>
      <w:r>
        <w:rPr>
          <w:noProof/>
        </w:rPr>
        <mc:AlternateContent>
          <mc:Choice Requires="wpg">
            <w:drawing>
              <wp:anchor distT="0" distB="0" distL="114300" distR="114300" simplePos="0" relativeHeight="251675648" behindDoc="0" locked="0" layoutInCell="1" allowOverlap="1" wp14:anchorId="76B9DC46" wp14:editId="6F20869B">
                <wp:simplePos x="0" y="0"/>
                <wp:positionH relativeFrom="column">
                  <wp:posOffset>0</wp:posOffset>
                </wp:positionH>
                <wp:positionV relativeFrom="paragraph">
                  <wp:posOffset>1016</wp:posOffset>
                </wp:positionV>
                <wp:extent cx="5199888" cy="4089782"/>
                <wp:effectExtent l="0" t="0" r="0" b="0"/>
                <wp:wrapNone/>
                <wp:docPr id="16" name="Group 16"/>
                <wp:cNvGraphicFramePr/>
                <a:graphic xmlns:a="http://schemas.openxmlformats.org/drawingml/2006/main">
                  <a:graphicData uri="http://schemas.microsoft.com/office/word/2010/wordprocessingGroup">
                    <wpg:wgp>
                      <wpg:cNvGrpSpPr/>
                      <wpg:grpSpPr>
                        <a:xfrm>
                          <a:off x="0" y="0"/>
                          <a:ext cx="5199888" cy="4089782"/>
                          <a:chOff x="0" y="0"/>
                          <a:chExt cx="6182360" cy="5117592"/>
                        </a:xfrm>
                      </wpg:grpSpPr>
                      <wpg:grpSp>
                        <wpg:cNvPr id="55" name="Group 55"/>
                        <wpg:cNvGrpSpPr/>
                        <wpg:grpSpPr>
                          <a:xfrm>
                            <a:off x="0" y="73140"/>
                            <a:ext cx="6182360" cy="5044452"/>
                            <a:chOff x="0" y="-12"/>
                            <a:chExt cx="6182360" cy="5044452"/>
                          </a:xfrm>
                        </wpg:grpSpPr>
                        <wps:wsp>
                          <wps:cNvPr id="56" name="Text Box 56"/>
                          <wps:cNvSpPr txBox="1"/>
                          <wps:spPr>
                            <a:xfrm>
                              <a:off x="42383" y="-12"/>
                              <a:ext cx="1472404" cy="483698"/>
                            </a:xfrm>
                            <a:prstGeom prst="rect">
                              <a:avLst/>
                            </a:prstGeom>
                            <a:solidFill>
                              <a:schemeClr val="lt1"/>
                            </a:solidFill>
                            <a:ln w="6350">
                              <a:noFill/>
                            </a:ln>
                          </wps:spPr>
                          <wps:txbx>
                            <w:txbxContent>
                              <w:p w14:paraId="3ADF39CA" w14:textId="77777777" w:rsidR="00A401A8" w:rsidRPr="00A74D3A" w:rsidRDefault="00A401A8" w:rsidP="00787462">
                                <w:pPr>
                                  <w:rPr>
                                    <w:rFonts w:ascii="Arial" w:hAnsi="Arial"/>
                                    <w:b/>
                                    <w:bCs/>
                                    <w:sz w:val="18"/>
                                    <w:szCs w:val="18"/>
                                  </w:rPr>
                                </w:pPr>
                                <w:r w:rsidRPr="00A74D3A">
                                  <w:rPr>
                                    <w:rFonts w:ascii="Arial" w:hAnsi="Arial"/>
                                    <w:b/>
                                    <w:bCs/>
                                    <w:sz w:val="18"/>
                                    <w:szCs w:val="18"/>
                                  </w:rPr>
                                  <w:t>Introduction and initial discussion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 Box 57"/>
                          <wps:cNvSpPr txBox="1"/>
                          <wps:spPr>
                            <a:xfrm>
                              <a:off x="1816338" y="242492"/>
                              <a:ext cx="2113851" cy="453833"/>
                            </a:xfrm>
                            <a:prstGeom prst="rect">
                              <a:avLst/>
                            </a:prstGeom>
                            <a:noFill/>
                            <a:ln w="6350">
                              <a:noFill/>
                            </a:ln>
                          </wps:spPr>
                          <wps:txbx>
                            <w:txbxContent>
                              <w:p w14:paraId="6BA1782C" w14:textId="77777777" w:rsidR="00A401A8" w:rsidRPr="00FC473F" w:rsidRDefault="00A401A8" w:rsidP="00787462">
                                <w:pPr>
                                  <w:rPr>
                                    <w:rFonts w:ascii="Arial" w:hAnsi="Arial"/>
                                    <w:sz w:val="18"/>
                                    <w:szCs w:val="18"/>
                                  </w:rPr>
                                </w:pPr>
                                <w:r w:rsidRPr="00FC473F">
                                  <w:rPr>
                                    <w:rFonts w:ascii="Arial" w:hAnsi="Arial"/>
                                    <w:sz w:val="18"/>
                                    <w:szCs w:val="18"/>
                                  </w:rPr>
                                  <w:t>Purpose of analysis and principles of data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Text Box 58"/>
                          <wps:cNvSpPr txBox="1"/>
                          <wps:spPr>
                            <a:xfrm>
                              <a:off x="0" y="696324"/>
                              <a:ext cx="1960694" cy="478350"/>
                            </a:xfrm>
                            <a:prstGeom prst="rect">
                              <a:avLst/>
                            </a:prstGeom>
                            <a:noFill/>
                            <a:ln w="6350">
                              <a:noFill/>
                            </a:ln>
                          </wps:spPr>
                          <wps:txbx>
                            <w:txbxContent>
                              <w:p w14:paraId="4440A65B" w14:textId="77777777" w:rsidR="00A85909" w:rsidRPr="00FC473F" w:rsidRDefault="00A85909" w:rsidP="00A85909">
                                <w:pPr>
                                  <w:jc w:val="right"/>
                                  <w:rPr>
                                    <w:rFonts w:ascii="Arial" w:hAnsi="Arial"/>
                                    <w:sz w:val="18"/>
                                    <w:szCs w:val="18"/>
                                  </w:rPr>
                                </w:pPr>
                                <w:r>
                                  <w:rPr>
                                    <w:rFonts w:ascii="Arial" w:hAnsi="Arial"/>
                                    <w:sz w:val="18"/>
                                    <w:szCs w:val="18"/>
                                  </w:rPr>
                                  <w:t>Data – Types, preparation &amp; quality</w:t>
                                </w:r>
                              </w:p>
                              <w:p w14:paraId="6CA49435" w14:textId="77777777" w:rsidR="00A401A8" w:rsidRPr="00FC473F" w:rsidRDefault="00A401A8" w:rsidP="00787462">
                                <w:pPr>
                                  <w:jc w:val="right"/>
                                  <w:rPr>
                                    <w:rFonts w:ascii="Arial" w:hAnsi="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 Box 59"/>
                          <wps:cNvSpPr txBox="1"/>
                          <wps:spPr>
                            <a:xfrm>
                              <a:off x="2694113" y="884032"/>
                              <a:ext cx="1399230" cy="347203"/>
                            </a:xfrm>
                            <a:prstGeom prst="rect">
                              <a:avLst/>
                            </a:prstGeom>
                            <a:noFill/>
                            <a:ln w="6350">
                              <a:noFill/>
                            </a:ln>
                          </wps:spPr>
                          <wps:txbx>
                            <w:txbxContent>
                              <w:p w14:paraId="444D45AB" w14:textId="77777777" w:rsidR="00A401A8" w:rsidRPr="00FC473F" w:rsidRDefault="00A401A8" w:rsidP="00787462">
                                <w:pPr>
                                  <w:rPr>
                                    <w:rFonts w:ascii="Arial" w:hAnsi="Arial"/>
                                    <w:sz w:val="18"/>
                                    <w:szCs w:val="18"/>
                                  </w:rPr>
                                </w:pPr>
                                <w:r w:rsidRPr="00FC473F">
                                  <w:rPr>
                                    <w:rFonts w:ascii="Arial" w:hAnsi="Arial"/>
                                    <w:sz w:val="18"/>
                                    <w:szCs w:val="18"/>
                                  </w:rPr>
                                  <w:t>Types of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wps:spPr>
                            <a:xfrm>
                              <a:off x="1126267" y="1347110"/>
                              <a:ext cx="1614170" cy="372880"/>
                            </a:xfrm>
                            <a:prstGeom prst="rect">
                              <a:avLst/>
                            </a:prstGeom>
                            <a:noFill/>
                            <a:ln w="6350">
                              <a:noFill/>
                            </a:ln>
                          </wps:spPr>
                          <wps:txbx>
                            <w:txbxContent>
                              <w:p w14:paraId="5810E1BB" w14:textId="77777777" w:rsidR="00A401A8" w:rsidRPr="00FC473F" w:rsidRDefault="00A401A8" w:rsidP="00787462">
                                <w:pPr>
                                  <w:jc w:val="right"/>
                                  <w:rPr>
                                    <w:rFonts w:ascii="Arial" w:hAnsi="Arial"/>
                                    <w:sz w:val="18"/>
                                    <w:szCs w:val="18"/>
                                  </w:rPr>
                                </w:pPr>
                                <w:r w:rsidRPr="00FC473F">
                                  <w:rPr>
                                    <w:rFonts w:ascii="Arial" w:hAnsi="Arial"/>
                                    <w:sz w:val="18"/>
                                    <w:szCs w:val="18"/>
                                  </w:rPr>
                                  <w:t>Business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61"/>
                          <wps:cNvSpPr txBox="1"/>
                          <wps:spPr>
                            <a:xfrm>
                              <a:off x="3381429" y="1430142"/>
                              <a:ext cx="1663029" cy="622401"/>
                            </a:xfrm>
                            <a:prstGeom prst="rect">
                              <a:avLst/>
                            </a:prstGeom>
                            <a:noFill/>
                            <a:ln w="6350">
                              <a:noFill/>
                            </a:ln>
                          </wps:spPr>
                          <wps:txbx>
                            <w:txbxContent>
                              <w:p w14:paraId="079A45A7" w14:textId="77777777" w:rsidR="00A401A8" w:rsidRPr="00FC473F" w:rsidRDefault="00A401A8" w:rsidP="00787462">
                                <w:pPr>
                                  <w:rPr>
                                    <w:rFonts w:ascii="Arial" w:hAnsi="Arial"/>
                                    <w:sz w:val="18"/>
                                    <w:szCs w:val="18"/>
                                  </w:rPr>
                                </w:pPr>
                                <w:r w:rsidRPr="00FC473F">
                                  <w:rPr>
                                    <w:rFonts w:ascii="Arial" w:hAnsi="Arial"/>
                                    <w:sz w:val="18"/>
                                    <w:szCs w:val="18"/>
                                  </w:rPr>
                                  <w:t>Presenting numbers matters &amp; excellence in presenting numb</w:t>
                                </w:r>
                                <w:r>
                                  <w:rPr>
                                    <w:rFonts w:ascii="Arial" w:hAnsi="Arial"/>
                                    <w:sz w:val="18"/>
                                    <w:szCs w:val="18"/>
                                  </w:rPr>
                                  <w:t>e</w:t>
                                </w:r>
                                <w:r w:rsidRPr="00FC473F">
                                  <w:rPr>
                                    <w:rFonts w:ascii="Arial" w:hAnsi="Arial"/>
                                    <w:sz w:val="18"/>
                                    <w:szCs w:val="18"/>
                                  </w:rPr>
                                  <w:t>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Text Box 62"/>
                          <wps:cNvSpPr txBox="1"/>
                          <wps:spPr>
                            <a:xfrm>
                              <a:off x="1447154" y="2052544"/>
                              <a:ext cx="1853129" cy="496389"/>
                            </a:xfrm>
                            <a:prstGeom prst="rect">
                              <a:avLst/>
                            </a:prstGeom>
                            <a:noFill/>
                            <a:ln w="6350">
                              <a:noFill/>
                            </a:ln>
                          </wps:spPr>
                          <wps:txbx>
                            <w:txbxContent>
                              <w:p w14:paraId="6A2C13D6" w14:textId="77777777" w:rsidR="00A401A8" w:rsidRPr="00FC473F" w:rsidRDefault="00A401A8" w:rsidP="00787462">
                                <w:pPr>
                                  <w:jc w:val="right"/>
                                  <w:rPr>
                                    <w:rFonts w:ascii="Arial" w:hAnsi="Arial"/>
                                    <w:sz w:val="18"/>
                                    <w:szCs w:val="18"/>
                                  </w:rPr>
                                </w:pPr>
                                <w:r w:rsidRPr="00FC473F">
                                  <w:rPr>
                                    <w:rFonts w:ascii="Arial" w:hAnsi="Arial"/>
                                    <w:sz w:val="18"/>
                                    <w:szCs w:val="18"/>
                                  </w:rPr>
                                  <w:t>Examples of tables and graphs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Text Box 63"/>
                          <wps:cNvSpPr txBox="1"/>
                          <wps:spPr>
                            <a:xfrm>
                              <a:off x="3974743" y="2153726"/>
                              <a:ext cx="1614170" cy="600570"/>
                            </a:xfrm>
                            <a:prstGeom prst="rect">
                              <a:avLst/>
                            </a:prstGeom>
                            <a:noFill/>
                            <a:ln w="6350">
                              <a:noFill/>
                            </a:ln>
                          </wps:spPr>
                          <wps:txbx>
                            <w:txbxContent>
                              <w:p w14:paraId="399F284D" w14:textId="77777777" w:rsidR="00A401A8" w:rsidRPr="00FC473F" w:rsidRDefault="00A401A8" w:rsidP="00787462">
                                <w:pPr>
                                  <w:rPr>
                                    <w:rFonts w:ascii="Arial" w:hAnsi="Arial"/>
                                    <w:sz w:val="18"/>
                                    <w:szCs w:val="18"/>
                                  </w:rPr>
                                </w:pPr>
                                <w:r w:rsidRPr="00FC473F">
                                  <w:rPr>
                                    <w:rFonts w:ascii="Arial" w:hAnsi="Arial"/>
                                    <w:sz w:val="18"/>
                                    <w:szCs w:val="18"/>
                                  </w:rPr>
                                  <w:t>Data &amp; decision making – telling stories with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9" name="Text Box 449"/>
                          <wps:cNvSpPr txBox="1"/>
                          <wps:spPr>
                            <a:xfrm>
                              <a:off x="2064768" y="2839818"/>
                              <a:ext cx="1614170" cy="466232"/>
                            </a:xfrm>
                            <a:prstGeom prst="rect">
                              <a:avLst/>
                            </a:prstGeom>
                            <a:noFill/>
                            <a:ln w="6350">
                              <a:noFill/>
                            </a:ln>
                          </wps:spPr>
                          <wps:txbx>
                            <w:txbxContent>
                              <w:p w14:paraId="26D3EC46" w14:textId="77777777" w:rsidR="00A401A8" w:rsidRPr="00FC473F" w:rsidRDefault="00A401A8" w:rsidP="00787462">
                                <w:pPr>
                                  <w:jc w:val="right"/>
                                  <w:rPr>
                                    <w:rFonts w:ascii="Arial" w:hAnsi="Arial"/>
                                    <w:sz w:val="18"/>
                                    <w:szCs w:val="18"/>
                                  </w:rPr>
                                </w:pPr>
                                <w:r w:rsidRPr="00FC473F">
                                  <w:rPr>
                                    <w:rFonts w:ascii="Arial" w:hAnsi="Arial"/>
                                    <w:sz w:val="18"/>
                                    <w:szCs w:val="18"/>
                                  </w:rPr>
                                  <w:t>Design Principles for tables and graphs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0" name="Text Box 450"/>
                          <wps:cNvSpPr txBox="1"/>
                          <wps:spPr>
                            <a:xfrm>
                              <a:off x="2508910" y="4190495"/>
                              <a:ext cx="3673450" cy="853945"/>
                            </a:xfrm>
                            <a:prstGeom prst="rect">
                              <a:avLst/>
                            </a:prstGeom>
                            <a:solidFill>
                              <a:schemeClr val="bg1">
                                <a:lumMod val="85000"/>
                              </a:schemeClr>
                            </a:solidFill>
                            <a:ln w="6350">
                              <a:noFill/>
                            </a:ln>
                          </wps:spPr>
                          <wps:txbx>
                            <w:txbxContent>
                              <w:p w14:paraId="6B227D84" w14:textId="1234FFC1" w:rsidR="00A401A8" w:rsidRPr="00FC473F" w:rsidRDefault="00A401A8" w:rsidP="00787462">
                                <w:pPr>
                                  <w:rPr>
                                    <w:rFonts w:ascii="Arial" w:hAnsi="Arial"/>
                                    <w:sz w:val="20"/>
                                    <w:szCs w:val="15"/>
                                    <w:lang w:eastAsia="en-GB"/>
                                  </w:rPr>
                                </w:pPr>
                                <w:r w:rsidRPr="00FC473F">
                                  <w:rPr>
                                    <w:rFonts w:ascii="Arial" w:hAnsi="Arial"/>
                                    <w:sz w:val="20"/>
                                    <w:szCs w:val="15"/>
                                  </w:rPr>
                                  <w:t>I better understand a range of analytical techniques and options for presenting data that help me use data in the development of evidence</w:t>
                                </w:r>
                                <w:r w:rsidR="00A85909">
                                  <w:rPr>
                                    <w:rFonts w:ascii="Arial" w:hAnsi="Arial"/>
                                    <w:sz w:val="20"/>
                                    <w:szCs w:val="15"/>
                                  </w:rPr>
                                  <w:t>-</w:t>
                                </w:r>
                                <w:r w:rsidRPr="00FC473F">
                                  <w:rPr>
                                    <w:rFonts w:ascii="Arial" w:hAnsi="Arial"/>
                                    <w:sz w:val="20"/>
                                    <w:szCs w:val="15"/>
                                  </w:rPr>
                                  <w:t>based policy and in reporting</w:t>
                                </w:r>
                                <w:r w:rsidRPr="00FC473F">
                                  <w:rPr>
                                    <w:rFonts w:ascii="Arial" w:hAnsi="Arial"/>
                                    <w:sz w:val="20"/>
                                    <w:szCs w:val="15"/>
                                    <w:shd w:val="clear" w:color="auto" w:fill="DAE4F3"/>
                                    <w:lang w:eastAsia="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51" name="Group 451"/>
                        <wpg:cNvGrpSpPr/>
                        <wpg:grpSpPr>
                          <a:xfrm>
                            <a:off x="1620520" y="0"/>
                            <a:ext cx="2664664" cy="4596130"/>
                            <a:chOff x="0" y="0"/>
                            <a:chExt cx="2664664" cy="4596130"/>
                          </a:xfrm>
                        </wpg:grpSpPr>
                        <wps:wsp>
                          <wps:cNvPr id="452" name="Shape 452"/>
                          <wps:cNvSpPr/>
                          <wps:spPr>
                            <a:xfrm rot="4396374">
                              <a:off x="-936103" y="995362"/>
                              <a:ext cx="4596130" cy="2605405"/>
                            </a:xfrm>
                            <a:prstGeom prst="swooshArrow">
                              <a:avLst>
                                <a:gd name="adj1" fmla="val 16310"/>
                                <a:gd name="adj2" fmla="val 31370"/>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453" name="Rectangle 453"/>
                          <wps:cNvSpPr/>
                          <wps:spPr>
                            <a:xfrm>
                              <a:off x="0" y="624884"/>
                              <a:ext cx="72000"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Rectangle 454"/>
                          <wps:cNvSpPr/>
                          <wps:spPr>
                            <a:xfrm>
                              <a:off x="339115" y="788386"/>
                              <a:ext cx="72000"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Rectangle 455"/>
                          <wps:cNvSpPr/>
                          <wps:spPr>
                            <a:xfrm>
                              <a:off x="811454" y="1085111"/>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Rectangle 456"/>
                          <wps:cNvSpPr/>
                          <wps:spPr>
                            <a:xfrm flipH="1" flipV="1">
                              <a:off x="1174792" y="1496894"/>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Rectangle 457"/>
                          <wps:cNvSpPr/>
                          <wps:spPr>
                            <a:xfrm flipH="1" flipV="1">
                              <a:off x="1532074" y="1787564"/>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Rectangle 458"/>
                          <wps:cNvSpPr/>
                          <wps:spPr>
                            <a:xfrm flipH="1" flipV="1">
                              <a:off x="1756132" y="2265959"/>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Rectangle 459"/>
                          <wps:cNvSpPr/>
                          <wps:spPr>
                            <a:xfrm flipH="1" flipV="1">
                              <a:off x="2101303" y="2550574"/>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Rectangle 460"/>
                          <wps:cNvSpPr/>
                          <wps:spPr>
                            <a:xfrm flipH="1" flipV="1">
                              <a:off x="2198193" y="3010801"/>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6B9DC46" id="Group 16" o:spid="_x0000_s1026" style="position:absolute;margin-left:0;margin-top:.1pt;width:409.45pt;height:322.05pt;z-index:251675648;mso-width-relative:margin;mso-height-relative:margin" coordsize="61823,511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">
                <v:group id="Group 55" o:spid="_x0000_s1027" style="position:absolute;top:731;width:61823;height:50444" coordorigin="" coordsize="61823,504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">
                  <v:shapetype id="_x0000_t202" coordsize="21600,21600" o:spt="202" path="m,l,21600r21600,l21600,xe">
                    <v:stroke joinstyle="miter"/>
                    <v:path gradientshapeok="t" o:connecttype="rect"/>
                  </v:shapetype>
                  <v:shape id="Text Box 56" o:spid="_x0000_s1028" type="#_x0000_t202" style="position:absolute;left:423;width:14724;height:48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" fillcolor="white [3201]" stroked="f" strokeweight=".5pt">
                    <v:textbox>
                      <w:txbxContent>
                        <w:p w14:paraId="3ADF39CA" w14:textId="77777777" w:rsidR="00A401A8" w:rsidRPr="00A74D3A" w:rsidRDefault="00A401A8" w:rsidP="00787462">
                          <w:pPr>
                            <w:rPr>
                              <w:rFonts w:ascii="Arial" w:hAnsi="Arial"/>
                              <w:b/>
                              <w:bCs/>
                              <w:sz w:val="18"/>
                              <w:szCs w:val="18"/>
                            </w:rPr>
                          </w:pPr>
                          <w:r w:rsidRPr="00A74D3A">
                            <w:rPr>
                              <w:rFonts w:ascii="Arial" w:hAnsi="Arial"/>
                              <w:b/>
                              <w:bCs/>
                              <w:sz w:val="18"/>
                              <w:szCs w:val="18"/>
                            </w:rPr>
                            <w:t>Introduction and initial discussion</w:t>
                          </w:r>
                        </w:p>
                      </w:txbxContent>
                    </v:textbox>
                  </v:shape>
                  <v:shape id="Text Box 57" o:spid="_x0000_s1029" type="#_x0000_t202" style="position:absolute;left:18163;top:2424;width:21138;height:45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" filled="f" stroked="f" strokeweight=".5pt">
                    <v:textbox>
                      <w:txbxContent>
                        <w:p w14:paraId="6BA1782C" w14:textId="77777777" w:rsidR="00A401A8" w:rsidRPr="00FC473F" w:rsidRDefault="00A401A8" w:rsidP="00787462">
                          <w:pPr>
                            <w:rPr>
                              <w:rFonts w:ascii="Arial" w:hAnsi="Arial"/>
                              <w:sz w:val="18"/>
                              <w:szCs w:val="18"/>
                            </w:rPr>
                          </w:pPr>
                          <w:r w:rsidRPr="00FC473F">
                            <w:rPr>
                              <w:rFonts w:ascii="Arial" w:hAnsi="Arial"/>
                              <w:sz w:val="18"/>
                              <w:szCs w:val="18"/>
                            </w:rPr>
                            <w:t>Purpose of analysis and principles of data analysis</w:t>
                          </w:r>
                        </w:p>
                      </w:txbxContent>
                    </v:textbox>
                  </v:shape>
                  <v:shape id="Text Box 58" o:spid="_x0000_s1030" type="#_x0000_t202" style="position:absolute;top:6963;width:19606;height:47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" filled="f" stroked="f" strokeweight=".5pt">
                    <v:textbox>
                      <w:txbxContent>
                        <w:p w14:paraId="4440A65B" w14:textId="77777777" w:rsidR="00A85909" w:rsidRPr="00FC473F" w:rsidRDefault="00A85909" w:rsidP="00A85909">
                          <w:pPr>
                            <w:jc w:val="right"/>
                            <w:rPr>
                              <w:rFonts w:ascii="Arial" w:hAnsi="Arial"/>
                              <w:sz w:val="18"/>
                              <w:szCs w:val="18"/>
                            </w:rPr>
                          </w:pPr>
                          <w:r>
                            <w:rPr>
                              <w:rFonts w:ascii="Arial" w:hAnsi="Arial"/>
                              <w:sz w:val="18"/>
                              <w:szCs w:val="18"/>
                            </w:rPr>
                            <w:t>Data – Types, preparation &amp; quality</w:t>
                          </w:r>
                        </w:p>
                        <w:p w14:paraId="6CA49435" w14:textId="77777777" w:rsidR="00A401A8" w:rsidRPr="00FC473F" w:rsidRDefault="00A401A8" w:rsidP="00787462">
                          <w:pPr>
                            <w:jc w:val="right"/>
                            <w:rPr>
                              <w:rFonts w:ascii="Arial" w:hAnsi="Arial"/>
                              <w:sz w:val="18"/>
                              <w:szCs w:val="18"/>
                            </w:rPr>
                          </w:pPr>
                        </w:p>
                      </w:txbxContent>
                    </v:textbox>
                  </v:shape>
                  <v:shape id="Text Box 59" o:spid="_x0000_s1031" type="#_x0000_t202" style="position:absolute;left:26941;top:8840;width:13992;height:34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" filled="f" stroked="f" strokeweight=".5pt">
                    <v:textbox>
                      <w:txbxContent>
                        <w:p w14:paraId="444D45AB" w14:textId="77777777" w:rsidR="00A401A8" w:rsidRPr="00FC473F" w:rsidRDefault="00A401A8" w:rsidP="00787462">
                          <w:pPr>
                            <w:rPr>
                              <w:rFonts w:ascii="Arial" w:hAnsi="Arial"/>
                              <w:sz w:val="18"/>
                              <w:szCs w:val="18"/>
                            </w:rPr>
                          </w:pPr>
                          <w:r w:rsidRPr="00FC473F">
                            <w:rPr>
                              <w:rFonts w:ascii="Arial" w:hAnsi="Arial"/>
                              <w:sz w:val="18"/>
                              <w:szCs w:val="18"/>
                            </w:rPr>
                            <w:t>Types of analysis</w:t>
                          </w:r>
                        </w:p>
                      </w:txbxContent>
                    </v:textbox>
                  </v:shape>
                  <v:shape id="Text Box 60" o:spid="_x0000_s1032" type="#_x0000_t202" style="position:absolute;left:11262;top:13471;width:16142;height:37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" filled="f" stroked="f" strokeweight=".5pt">
                    <v:textbox>
                      <w:txbxContent>
                        <w:p w14:paraId="5810E1BB" w14:textId="77777777" w:rsidR="00A401A8" w:rsidRPr="00FC473F" w:rsidRDefault="00A401A8" w:rsidP="00787462">
                          <w:pPr>
                            <w:jc w:val="right"/>
                            <w:rPr>
                              <w:rFonts w:ascii="Arial" w:hAnsi="Arial"/>
                              <w:sz w:val="18"/>
                              <w:szCs w:val="18"/>
                            </w:rPr>
                          </w:pPr>
                          <w:r w:rsidRPr="00FC473F">
                            <w:rPr>
                              <w:rFonts w:ascii="Arial" w:hAnsi="Arial"/>
                              <w:sz w:val="18"/>
                              <w:szCs w:val="18"/>
                            </w:rPr>
                            <w:t>Business analysis</w:t>
                          </w:r>
                        </w:p>
                      </w:txbxContent>
                    </v:textbox>
                  </v:shape>
                  <v:shape id="Text Box 61" o:spid="_x0000_s1033" type="#_x0000_t202" style="position:absolute;left:33814;top:14301;width:16630;height:6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" filled="f" stroked="f" strokeweight=".5pt">
                    <v:textbox>
                      <w:txbxContent>
                        <w:p w14:paraId="079A45A7" w14:textId="77777777" w:rsidR="00A401A8" w:rsidRPr="00FC473F" w:rsidRDefault="00A401A8" w:rsidP="00787462">
                          <w:pPr>
                            <w:rPr>
                              <w:rFonts w:ascii="Arial" w:hAnsi="Arial"/>
                              <w:sz w:val="18"/>
                              <w:szCs w:val="18"/>
                            </w:rPr>
                          </w:pPr>
                          <w:r w:rsidRPr="00FC473F">
                            <w:rPr>
                              <w:rFonts w:ascii="Arial" w:hAnsi="Arial"/>
                              <w:sz w:val="18"/>
                              <w:szCs w:val="18"/>
                            </w:rPr>
                            <w:t>Presenting numbers matters &amp; excellence in presenting numb</w:t>
                          </w:r>
                          <w:r>
                            <w:rPr>
                              <w:rFonts w:ascii="Arial" w:hAnsi="Arial"/>
                              <w:sz w:val="18"/>
                              <w:szCs w:val="18"/>
                            </w:rPr>
                            <w:t>e</w:t>
                          </w:r>
                          <w:r w:rsidRPr="00FC473F">
                            <w:rPr>
                              <w:rFonts w:ascii="Arial" w:hAnsi="Arial"/>
                              <w:sz w:val="18"/>
                              <w:szCs w:val="18"/>
                            </w:rPr>
                            <w:t>rs</w:t>
                          </w:r>
                        </w:p>
                      </w:txbxContent>
                    </v:textbox>
                  </v:shape>
                  <v:shape id="Text Box 62" o:spid="_x0000_s1034" type="#_x0000_t202" style="position:absolute;left:14471;top:20525;width:18531;height:49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" filled="f" stroked="f" strokeweight=".5pt">
                    <v:textbox>
                      <w:txbxContent>
                        <w:p w14:paraId="6A2C13D6" w14:textId="77777777" w:rsidR="00A401A8" w:rsidRPr="00FC473F" w:rsidRDefault="00A401A8" w:rsidP="00787462">
                          <w:pPr>
                            <w:jc w:val="right"/>
                            <w:rPr>
                              <w:rFonts w:ascii="Arial" w:hAnsi="Arial"/>
                              <w:sz w:val="18"/>
                              <w:szCs w:val="18"/>
                            </w:rPr>
                          </w:pPr>
                          <w:r w:rsidRPr="00FC473F">
                            <w:rPr>
                              <w:rFonts w:ascii="Arial" w:hAnsi="Arial"/>
                              <w:sz w:val="18"/>
                              <w:szCs w:val="18"/>
                            </w:rPr>
                            <w:t>Examples of tables and graphs</w:t>
                          </w:r>
                        </w:p>
                      </w:txbxContent>
                    </v:textbox>
                  </v:shape>
                  <v:shape id="Text Box 63" o:spid="_x0000_s1035" type="#_x0000_t202" style="position:absolute;left:39747;top:21537;width:16142;height:60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" filled="f" stroked="f" strokeweight=".5pt">
                    <v:textbox>
                      <w:txbxContent>
                        <w:p w14:paraId="399F284D" w14:textId="77777777" w:rsidR="00A401A8" w:rsidRPr="00FC473F" w:rsidRDefault="00A401A8" w:rsidP="00787462">
                          <w:pPr>
                            <w:rPr>
                              <w:rFonts w:ascii="Arial" w:hAnsi="Arial"/>
                              <w:sz w:val="18"/>
                              <w:szCs w:val="18"/>
                            </w:rPr>
                          </w:pPr>
                          <w:r w:rsidRPr="00FC473F">
                            <w:rPr>
                              <w:rFonts w:ascii="Arial" w:hAnsi="Arial"/>
                              <w:sz w:val="18"/>
                              <w:szCs w:val="18"/>
                            </w:rPr>
                            <w:t>Data &amp; decision making – telling stories with data</w:t>
                          </w:r>
                        </w:p>
                      </w:txbxContent>
                    </v:textbox>
                  </v:shape>
                  <v:shape id="Text Box 449" o:spid="_x0000_s1036" type="#_x0000_t202" style="position:absolute;left:20647;top:28398;width:16142;height:46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" filled="f" stroked="f" strokeweight=".5pt">
                    <v:textbox>
                      <w:txbxContent>
                        <w:p w14:paraId="26D3EC46" w14:textId="77777777" w:rsidR="00A401A8" w:rsidRPr="00FC473F" w:rsidRDefault="00A401A8" w:rsidP="00787462">
                          <w:pPr>
                            <w:jc w:val="right"/>
                            <w:rPr>
                              <w:rFonts w:ascii="Arial" w:hAnsi="Arial"/>
                              <w:sz w:val="18"/>
                              <w:szCs w:val="18"/>
                            </w:rPr>
                          </w:pPr>
                          <w:r w:rsidRPr="00FC473F">
                            <w:rPr>
                              <w:rFonts w:ascii="Arial" w:hAnsi="Arial"/>
                              <w:sz w:val="18"/>
                              <w:szCs w:val="18"/>
                            </w:rPr>
                            <w:t>Design Principles for tables and graphs</w:t>
                          </w:r>
                        </w:p>
                      </w:txbxContent>
                    </v:textbox>
                  </v:shape>
                  <v:shape id="Text Box 450" o:spid="_x0000_s1037" type="#_x0000_t202" style="position:absolute;left:25089;top:41904;width:36734;height:8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" fillcolor="#d8d8d8 [2732]" stroked="f" strokeweight=".5pt">
                    <v:textbox>
                      <w:txbxContent>
                        <w:p w14:paraId="6B227D84" w14:textId="1234FFC1" w:rsidR="00A401A8" w:rsidRPr="00FC473F" w:rsidRDefault="00A401A8" w:rsidP="00787462">
                          <w:pPr>
                            <w:rPr>
                              <w:rFonts w:ascii="Arial" w:hAnsi="Arial"/>
                              <w:sz w:val="20"/>
                              <w:szCs w:val="15"/>
                              <w:lang w:eastAsia="en-GB"/>
                            </w:rPr>
                          </w:pPr>
                          <w:r w:rsidRPr="00FC473F">
                            <w:rPr>
                              <w:rFonts w:ascii="Arial" w:hAnsi="Arial"/>
                              <w:sz w:val="20"/>
                              <w:szCs w:val="15"/>
                            </w:rPr>
                            <w:t>I better understand a range of analytical techniques and options for presenting data that help me use data in the development of evidence</w:t>
                          </w:r>
                          <w:r w:rsidR="00A85909">
                            <w:rPr>
                              <w:rFonts w:ascii="Arial" w:hAnsi="Arial"/>
                              <w:sz w:val="20"/>
                              <w:szCs w:val="15"/>
                            </w:rPr>
                            <w:t>-</w:t>
                          </w:r>
                          <w:r w:rsidRPr="00FC473F">
                            <w:rPr>
                              <w:rFonts w:ascii="Arial" w:hAnsi="Arial"/>
                              <w:sz w:val="20"/>
                              <w:szCs w:val="15"/>
                            </w:rPr>
                            <w:t>based policy and in reporting</w:t>
                          </w:r>
                          <w:r w:rsidRPr="00FC473F">
                            <w:rPr>
                              <w:rFonts w:ascii="Arial" w:hAnsi="Arial"/>
                              <w:sz w:val="20"/>
                              <w:szCs w:val="15"/>
                              <w:shd w:val="clear" w:color="auto" w:fill="DAE4F3"/>
                              <w:lang w:eastAsia="en-GB"/>
                            </w:rPr>
                            <w:t>.</w:t>
                          </w:r>
                        </w:p>
                      </w:txbxContent>
                    </v:textbox>
                  </v:shape>
                </v:group>
                <v:group id="Group 451" o:spid="_x0000_s1038" style="position:absolute;left:16205;width:26646;height:45961" coordsize="26646,459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">
                  <v:shape id="Shape 452" o:spid="_x0000_s1039" style="position:absolute;left:-9362;top:9954;width:45961;height:26054;rotation:4802013fd;visibility:visible;mso-wrap-style:square;v-text-anchor:top" coordsize="4596130,26054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" path="m,2605405c510681,1447447,1770286,687537,3778814,325676l3742120,r854010,407876l3863389,1076293,3826694,750617c2041587,895362,766022,1513624,,2605405xe" fillcolor="#4f81bd [3204]" strokecolor="white [3201]" strokeweight="2pt">
                    <v:path arrowok="t" o:connecttype="custom" o:connectlocs="0,2605405;3778814,325676;3742120,0;4596130,407876;3863389,1076293;3826694,750617;0,2605405" o:connectangles="0,0,0,0,0,0,0"/>
                  </v:shape>
                  <v:rect id="Rectangle 453" o:spid="_x0000_s1040" style="position:absolute;top:6248;width:720;height:7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" fillcolor="black [3213]" stroked="f" strokeweight="2pt"/>
                  <v:rect id="Rectangle 454" o:spid="_x0000_s1041" style="position:absolute;left:3391;top:7883;width:720;height:7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" fillcolor="black [3213]" stroked="f" strokeweight="2pt"/>
                  <v:rect id="Rectangle 455" o:spid="_x0000_s1042" style="position:absolute;left:8114;top:10851;width:718;height:7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" fillcolor="black [3213]" stroked="f" strokeweight="2pt"/>
                  <v:rect id="Rectangle 456" o:spid="_x0000_s1043" style="position:absolute;left:11747;top:14968;width:718;height:718;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" fillcolor="black [3213]" stroked="f" strokeweight="2pt"/>
                  <v:rect id="Rectangle 457" o:spid="_x0000_s1044" style="position:absolute;left:15320;top:17875;width:718;height:718;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" fillcolor="black [3213]" stroked="f" strokeweight="2pt"/>
                  <v:rect id="Rectangle 458" o:spid="_x0000_s1045" style="position:absolute;left:17561;top:22659;width:717;height:718;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" fillcolor="black [3213]" stroked="f" strokeweight="2pt"/>
                  <v:rect id="Rectangle 459" o:spid="_x0000_s1046" style="position:absolute;left:21013;top:25505;width:717;height:718;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" fillcolor="black [3213]" stroked="f" strokeweight="2pt"/>
                  <v:rect id="Rectangle 460" o:spid="_x0000_s1047" style="position:absolute;left:21981;top:30108;width:718;height:717;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" fillcolor="black [3213]" stroked="f" strokeweight="2pt"/>
                </v:group>
              </v:group>
            </w:pict>
          </mc:Fallback>
        </mc:AlternateContent>
      </w:r>
    </w:p>
    <w:p w14:paraId="62DFAF32" w14:textId="77777777" w:rsidR="007C3D91" w:rsidRDefault="007C3D91" w:rsidP="00A57D4D">
      <w:pPr>
        <w:rPr>
          <w:rFonts w:ascii="Trebuchet MS" w:hAnsi="Trebuchet MS"/>
          <w:spacing w:val="16"/>
        </w:rPr>
      </w:pPr>
    </w:p>
    <w:p w14:paraId="3A50F9EA" w14:textId="77777777" w:rsidR="007C3D91" w:rsidRDefault="007C3D91" w:rsidP="00A57D4D">
      <w:pPr>
        <w:rPr>
          <w:rFonts w:ascii="Trebuchet MS" w:hAnsi="Trebuchet MS"/>
          <w:spacing w:val="16"/>
        </w:rPr>
      </w:pPr>
    </w:p>
    <w:p w14:paraId="4F905D4C" w14:textId="77777777" w:rsidR="007C3D91" w:rsidRDefault="007C3D91" w:rsidP="00A57D4D">
      <w:pPr>
        <w:rPr>
          <w:rFonts w:ascii="Trebuchet MS" w:hAnsi="Trebuchet MS"/>
          <w:spacing w:val="16"/>
        </w:rPr>
      </w:pPr>
    </w:p>
    <w:p w14:paraId="70581DE6" w14:textId="77777777" w:rsidR="007C3D91" w:rsidRDefault="007C3D91" w:rsidP="00A57D4D">
      <w:pPr>
        <w:rPr>
          <w:rFonts w:ascii="Trebuchet MS" w:hAnsi="Trebuchet MS"/>
          <w:spacing w:val="16"/>
        </w:rPr>
      </w:pPr>
    </w:p>
    <w:p w14:paraId="7F7FF2F7" w14:textId="77777777" w:rsidR="007C3D91" w:rsidRDefault="007C3D91" w:rsidP="00A57D4D">
      <w:pPr>
        <w:rPr>
          <w:rFonts w:ascii="Trebuchet MS" w:hAnsi="Trebuchet MS"/>
          <w:spacing w:val="16"/>
        </w:rPr>
      </w:pPr>
    </w:p>
    <w:p w14:paraId="6A98FC04" w14:textId="77777777" w:rsidR="007C3D91" w:rsidRDefault="007C3D91" w:rsidP="00A57D4D">
      <w:pPr>
        <w:rPr>
          <w:rFonts w:ascii="Trebuchet MS" w:hAnsi="Trebuchet MS"/>
          <w:spacing w:val="16"/>
        </w:rPr>
      </w:pPr>
    </w:p>
    <w:p w14:paraId="0A092343" w14:textId="77777777" w:rsidR="007C3D91" w:rsidRDefault="007C3D91" w:rsidP="00A57D4D">
      <w:pPr>
        <w:rPr>
          <w:rFonts w:ascii="Trebuchet MS" w:hAnsi="Trebuchet MS"/>
          <w:spacing w:val="16"/>
        </w:rPr>
      </w:pPr>
    </w:p>
    <w:p w14:paraId="1B9A73D8" w14:textId="77777777" w:rsidR="007C3D91" w:rsidRDefault="007C3D91" w:rsidP="00A57D4D">
      <w:pPr>
        <w:rPr>
          <w:rFonts w:ascii="Trebuchet MS" w:hAnsi="Trebuchet MS"/>
          <w:spacing w:val="16"/>
        </w:rPr>
      </w:pPr>
    </w:p>
    <w:p w14:paraId="0F5AE948" w14:textId="77777777" w:rsidR="007C3D91" w:rsidRDefault="007C3D91" w:rsidP="00A57D4D">
      <w:pPr>
        <w:rPr>
          <w:rFonts w:ascii="Trebuchet MS" w:hAnsi="Trebuchet MS"/>
          <w:spacing w:val="16"/>
        </w:rPr>
      </w:pPr>
    </w:p>
    <w:p w14:paraId="2DB43165" w14:textId="77777777" w:rsidR="007C3D91" w:rsidRDefault="007C3D91" w:rsidP="00A57D4D">
      <w:pPr>
        <w:rPr>
          <w:rFonts w:ascii="Trebuchet MS" w:hAnsi="Trebuchet MS"/>
          <w:spacing w:val="16"/>
        </w:rPr>
      </w:pPr>
    </w:p>
    <w:p w14:paraId="74D7B90B" w14:textId="77777777" w:rsidR="007C3D91" w:rsidRDefault="007C3D91" w:rsidP="00A57D4D">
      <w:pPr>
        <w:rPr>
          <w:rFonts w:ascii="Trebuchet MS" w:hAnsi="Trebuchet MS"/>
          <w:spacing w:val="16"/>
        </w:rPr>
      </w:pPr>
    </w:p>
    <w:p w14:paraId="12E2D488" w14:textId="77777777" w:rsidR="007C3D91" w:rsidRDefault="007C3D91" w:rsidP="00A57D4D">
      <w:pPr>
        <w:rPr>
          <w:rFonts w:ascii="Trebuchet MS" w:hAnsi="Trebuchet MS"/>
          <w:spacing w:val="16"/>
        </w:rPr>
      </w:pPr>
    </w:p>
    <w:p w14:paraId="230030DC" w14:textId="77777777" w:rsidR="007C3D91" w:rsidRDefault="007C3D91" w:rsidP="00A57D4D">
      <w:pPr>
        <w:rPr>
          <w:rFonts w:ascii="Trebuchet MS" w:hAnsi="Trebuchet MS"/>
          <w:spacing w:val="16"/>
        </w:rPr>
      </w:pPr>
    </w:p>
    <w:p w14:paraId="2CD8A4CB" w14:textId="77777777" w:rsidR="00AA18A7" w:rsidRDefault="00AA18A7">
      <w:pPr>
        <w:spacing w:after="0"/>
        <w:rPr>
          <w:rFonts w:ascii="Arial" w:hAnsi="Arial"/>
          <w:b/>
          <w:bCs/>
          <w:kern w:val="32"/>
          <w:sz w:val="32"/>
          <w:szCs w:val="32"/>
        </w:rPr>
      </w:pPr>
      <w:bookmarkStart w:id="24" w:name="_Toc476834211"/>
      <w:bookmarkStart w:id="25" w:name="_Toc496004924"/>
      <w:bookmarkStart w:id="26" w:name="_Toc503857778"/>
      <w:bookmarkStart w:id="27" w:name="_Toc510099782"/>
      <w:bookmarkStart w:id="28" w:name="_Toc11777401"/>
      <w:bookmarkStart w:id="29" w:name="_Toc15840600"/>
      <w:bookmarkStart w:id="30" w:name="_Toc192149834"/>
      <w:r>
        <w:br w:type="page"/>
      </w:r>
    </w:p>
    <w:p w14:paraId="595F3E63" w14:textId="0DB9D2CC" w:rsidR="002A1897" w:rsidRDefault="002A1897" w:rsidP="002A1897">
      <w:pPr>
        <w:pStyle w:val="Heading1"/>
      </w:pPr>
      <w:bookmarkStart w:id="31" w:name="_Toc34055460"/>
      <w:bookmarkStart w:id="32" w:name="_Toc62733411"/>
      <w:bookmarkStart w:id="33" w:name="_Toc62735147"/>
      <w:bookmarkStart w:id="34" w:name="_Toc70792571"/>
      <w:bookmarkStart w:id="35" w:name="_Toc93838600"/>
      <w:bookmarkStart w:id="36" w:name="_Toc128570828"/>
      <w:r>
        <w:lastRenderedPageBreak/>
        <w:t>Table of Contents</w:t>
      </w:r>
      <w:bookmarkEnd w:id="24"/>
      <w:bookmarkEnd w:id="25"/>
      <w:bookmarkEnd w:id="26"/>
      <w:bookmarkEnd w:id="27"/>
      <w:bookmarkEnd w:id="28"/>
      <w:bookmarkEnd w:id="29"/>
      <w:bookmarkEnd w:id="31"/>
      <w:bookmarkEnd w:id="32"/>
      <w:bookmarkEnd w:id="33"/>
      <w:bookmarkEnd w:id="34"/>
      <w:bookmarkEnd w:id="35"/>
      <w:bookmarkEnd w:id="36"/>
    </w:p>
    <w:bookmarkStart w:id="37" w:name="_Toc292277225"/>
    <w:p w14:paraId="717FD227" w14:textId="08D6A0D3" w:rsidR="00D010FE" w:rsidRDefault="00AA18A7" w:rsidP="00D010FE">
      <w:pPr>
        <w:pStyle w:val="TOC1"/>
        <w:tabs>
          <w:tab w:val="right" w:leader="dot" w:pos="9010"/>
        </w:tabs>
        <w:rPr>
          <w:rFonts w:eastAsiaTheme="minorEastAsia" w:cstheme="minorBidi"/>
          <w:b w:val="0"/>
          <w:bCs w:val="0"/>
          <w:caps w:val="0"/>
          <w:noProof/>
          <w:sz w:val="24"/>
          <w:szCs w:val="24"/>
          <w:lang w:eastAsia="en-GB"/>
        </w:rPr>
      </w:pPr>
      <w:r>
        <w:fldChar w:fldCharType="begin"/>
      </w:r>
      <w:r>
        <w:instrText xml:space="preserve"> TOC \o "1-2" \h \z \u </w:instrText>
      </w:r>
      <w:r>
        <w:fldChar w:fldCharType="separate"/>
      </w:r>
    </w:p>
    <w:p w14:paraId="4FAE1688" w14:textId="0DA307D4" w:rsidR="00D010FE" w:rsidRDefault="00D010FE">
      <w:pPr>
        <w:pStyle w:val="TOC1"/>
        <w:tabs>
          <w:tab w:val="right" w:leader="dot" w:pos="9010"/>
        </w:tabs>
        <w:rPr>
          <w:rFonts w:eastAsiaTheme="minorEastAsia" w:cstheme="minorBidi"/>
          <w:b w:val="0"/>
          <w:bCs w:val="0"/>
          <w:caps w:val="0"/>
          <w:noProof/>
          <w:sz w:val="24"/>
          <w:szCs w:val="24"/>
          <w:lang w:eastAsia="en-GB"/>
        </w:rPr>
      </w:pPr>
      <w:hyperlink w:anchor="_Toc128570829" w:history="1">
        <w:r w:rsidRPr="00A8050C">
          <w:rPr>
            <w:rStyle w:val="Hyperlink"/>
            <w:noProof/>
          </w:rPr>
          <w:t>Data Analysis – Context and Principles</w:t>
        </w:r>
        <w:r>
          <w:rPr>
            <w:noProof/>
            <w:webHidden/>
          </w:rPr>
          <w:tab/>
        </w:r>
        <w:r>
          <w:rPr>
            <w:noProof/>
            <w:webHidden/>
          </w:rPr>
          <w:fldChar w:fldCharType="begin"/>
        </w:r>
        <w:r>
          <w:rPr>
            <w:noProof/>
            <w:webHidden/>
          </w:rPr>
          <w:instrText xml:space="preserve"> PAGEREF _Toc128570829 \h </w:instrText>
        </w:r>
        <w:r>
          <w:rPr>
            <w:noProof/>
            <w:webHidden/>
          </w:rPr>
        </w:r>
        <w:r>
          <w:rPr>
            <w:noProof/>
            <w:webHidden/>
          </w:rPr>
          <w:fldChar w:fldCharType="separate"/>
        </w:r>
        <w:r>
          <w:rPr>
            <w:noProof/>
            <w:webHidden/>
          </w:rPr>
          <w:t>5</w:t>
        </w:r>
        <w:r>
          <w:rPr>
            <w:noProof/>
            <w:webHidden/>
          </w:rPr>
          <w:fldChar w:fldCharType="end"/>
        </w:r>
      </w:hyperlink>
    </w:p>
    <w:p w14:paraId="64A33CB1" w14:textId="5FC3F91D" w:rsidR="00D010FE" w:rsidRDefault="00D010FE">
      <w:pPr>
        <w:pStyle w:val="TOC2"/>
        <w:tabs>
          <w:tab w:val="right" w:leader="dot" w:pos="9010"/>
        </w:tabs>
        <w:rPr>
          <w:rFonts w:eastAsiaTheme="minorEastAsia" w:cstheme="minorBidi"/>
          <w:smallCaps w:val="0"/>
          <w:noProof/>
          <w:sz w:val="24"/>
          <w:szCs w:val="24"/>
          <w:lang w:eastAsia="en-GB"/>
        </w:rPr>
      </w:pPr>
      <w:hyperlink w:anchor="_Toc128570830" w:history="1">
        <w:r w:rsidRPr="00A8050C">
          <w:rPr>
            <w:rStyle w:val="Hyperlink"/>
            <w:noProof/>
          </w:rPr>
          <w:t>D</w:t>
        </w:r>
        <w:r w:rsidRPr="00A8050C">
          <w:rPr>
            <w:rStyle w:val="Hyperlink"/>
            <w:noProof/>
            <w:shd w:val="clear" w:color="auto" w:fill="FFFFFF"/>
          </w:rPr>
          <w:t>ata</w:t>
        </w:r>
        <w:r w:rsidRPr="00A8050C">
          <w:rPr>
            <w:rStyle w:val="Hyperlink"/>
            <w:noProof/>
          </w:rPr>
          <w:t xml:space="preserve"> -</w:t>
        </w:r>
        <w:r w:rsidRPr="00A8050C">
          <w:rPr>
            <w:rStyle w:val="Hyperlink"/>
            <w:noProof/>
            <w:shd w:val="clear" w:color="auto" w:fill="FFFFFF"/>
          </w:rPr>
          <w:t xml:space="preserve"> its benefits and its limitations</w:t>
        </w:r>
        <w:r>
          <w:rPr>
            <w:noProof/>
            <w:webHidden/>
          </w:rPr>
          <w:tab/>
        </w:r>
        <w:r>
          <w:rPr>
            <w:noProof/>
            <w:webHidden/>
          </w:rPr>
          <w:fldChar w:fldCharType="begin"/>
        </w:r>
        <w:r>
          <w:rPr>
            <w:noProof/>
            <w:webHidden/>
          </w:rPr>
          <w:instrText xml:space="preserve"> PAGEREF _Toc128570830 \h </w:instrText>
        </w:r>
        <w:r>
          <w:rPr>
            <w:noProof/>
            <w:webHidden/>
          </w:rPr>
        </w:r>
        <w:r>
          <w:rPr>
            <w:noProof/>
            <w:webHidden/>
          </w:rPr>
          <w:fldChar w:fldCharType="separate"/>
        </w:r>
        <w:r>
          <w:rPr>
            <w:noProof/>
            <w:webHidden/>
          </w:rPr>
          <w:t>5</w:t>
        </w:r>
        <w:r>
          <w:rPr>
            <w:noProof/>
            <w:webHidden/>
          </w:rPr>
          <w:fldChar w:fldCharType="end"/>
        </w:r>
      </w:hyperlink>
    </w:p>
    <w:p w14:paraId="655C319C" w14:textId="27E3B83C" w:rsidR="00D010FE" w:rsidRDefault="00D010FE">
      <w:pPr>
        <w:pStyle w:val="TOC2"/>
        <w:tabs>
          <w:tab w:val="right" w:leader="dot" w:pos="9010"/>
        </w:tabs>
        <w:rPr>
          <w:rFonts w:eastAsiaTheme="minorEastAsia" w:cstheme="minorBidi"/>
          <w:smallCaps w:val="0"/>
          <w:noProof/>
          <w:sz w:val="24"/>
          <w:szCs w:val="24"/>
          <w:lang w:eastAsia="en-GB"/>
        </w:rPr>
      </w:pPr>
      <w:hyperlink w:anchor="_Toc128570831" w:history="1">
        <w:r w:rsidRPr="00A8050C">
          <w:rPr>
            <w:rStyle w:val="Hyperlink"/>
            <w:noProof/>
          </w:rPr>
          <w:t>Principles of analytical design</w:t>
        </w:r>
        <w:r>
          <w:rPr>
            <w:noProof/>
            <w:webHidden/>
          </w:rPr>
          <w:tab/>
        </w:r>
        <w:r>
          <w:rPr>
            <w:noProof/>
            <w:webHidden/>
          </w:rPr>
          <w:fldChar w:fldCharType="begin"/>
        </w:r>
        <w:r>
          <w:rPr>
            <w:noProof/>
            <w:webHidden/>
          </w:rPr>
          <w:instrText xml:space="preserve"> PAGEREF _Toc128570831 \h </w:instrText>
        </w:r>
        <w:r>
          <w:rPr>
            <w:noProof/>
            <w:webHidden/>
          </w:rPr>
        </w:r>
        <w:r>
          <w:rPr>
            <w:noProof/>
            <w:webHidden/>
          </w:rPr>
          <w:fldChar w:fldCharType="separate"/>
        </w:r>
        <w:r>
          <w:rPr>
            <w:noProof/>
            <w:webHidden/>
          </w:rPr>
          <w:t>1</w:t>
        </w:r>
        <w:r>
          <w:rPr>
            <w:noProof/>
            <w:webHidden/>
          </w:rPr>
          <w:fldChar w:fldCharType="end"/>
        </w:r>
      </w:hyperlink>
    </w:p>
    <w:p w14:paraId="1CE80950" w14:textId="64D07DDB" w:rsidR="00D010FE" w:rsidRDefault="00D010FE">
      <w:pPr>
        <w:pStyle w:val="TOC1"/>
        <w:tabs>
          <w:tab w:val="right" w:leader="dot" w:pos="9010"/>
        </w:tabs>
        <w:rPr>
          <w:rFonts w:eastAsiaTheme="minorEastAsia" w:cstheme="minorBidi"/>
          <w:b w:val="0"/>
          <w:bCs w:val="0"/>
          <w:caps w:val="0"/>
          <w:noProof/>
          <w:sz w:val="24"/>
          <w:szCs w:val="24"/>
          <w:lang w:eastAsia="en-GB"/>
        </w:rPr>
      </w:pPr>
      <w:hyperlink w:anchor="_Toc128570832" w:history="1">
        <w:r w:rsidRPr="00A8050C">
          <w:rPr>
            <w:rStyle w:val="Hyperlink"/>
            <w:noProof/>
          </w:rPr>
          <w:t>Data – Types, Preparation and Quality</w:t>
        </w:r>
        <w:r>
          <w:rPr>
            <w:noProof/>
            <w:webHidden/>
          </w:rPr>
          <w:tab/>
        </w:r>
        <w:r>
          <w:rPr>
            <w:noProof/>
            <w:webHidden/>
          </w:rPr>
          <w:fldChar w:fldCharType="begin"/>
        </w:r>
        <w:r>
          <w:rPr>
            <w:noProof/>
            <w:webHidden/>
          </w:rPr>
          <w:instrText xml:space="preserve"> PAGEREF _Toc128570832 \h </w:instrText>
        </w:r>
        <w:r>
          <w:rPr>
            <w:noProof/>
            <w:webHidden/>
          </w:rPr>
        </w:r>
        <w:r>
          <w:rPr>
            <w:noProof/>
            <w:webHidden/>
          </w:rPr>
          <w:fldChar w:fldCharType="separate"/>
        </w:r>
        <w:r>
          <w:rPr>
            <w:noProof/>
            <w:webHidden/>
          </w:rPr>
          <w:t>4</w:t>
        </w:r>
        <w:r>
          <w:rPr>
            <w:noProof/>
            <w:webHidden/>
          </w:rPr>
          <w:fldChar w:fldCharType="end"/>
        </w:r>
      </w:hyperlink>
    </w:p>
    <w:p w14:paraId="0CB9FB29" w14:textId="1C017CD8" w:rsidR="00D010FE" w:rsidRDefault="00D010FE">
      <w:pPr>
        <w:pStyle w:val="TOC2"/>
        <w:tabs>
          <w:tab w:val="right" w:leader="dot" w:pos="9010"/>
        </w:tabs>
        <w:rPr>
          <w:rFonts w:eastAsiaTheme="minorEastAsia" w:cstheme="minorBidi"/>
          <w:smallCaps w:val="0"/>
          <w:noProof/>
          <w:sz w:val="24"/>
          <w:szCs w:val="24"/>
          <w:lang w:eastAsia="en-GB"/>
        </w:rPr>
      </w:pPr>
      <w:hyperlink w:anchor="_Toc128570833" w:history="1">
        <w:r w:rsidRPr="00A8050C">
          <w:rPr>
            <w:rStyle w:val="Hyperlink"/>
            <w:noProof/>
          </w:rPr>
          <w:t>Types of data</w:t>
        </w:r>
        <w:r>
          <w:rPr>
            <w:noProof/>
            <w:webHidden/>
          </w:rPr>
          <w:tab/>
        </w:r>
        <w:r>
          <w:rPr>
            <w:noProof/>
            <w:webHidden/>
          </w:rPr>
          <w:fldChar w:fldCharType="begin"/>
        </w:r>
        <w:r>
          <w:rPr>
            <w:noProof/>
            <w:webHidden/>
          </w:rPr>
          <w:instrText xml:space="preserve"> PAGEREF _Toc128570833 \h </w:instrText>
        </w:r>
        <w:r>
          <w:rPr>
            <w:noProof/>
            <w:webHidden/>
          </w:rPr>
        </w:r>
        <w:r>
          <w:rPr>
            <w:noProof/>
            <w:webHidden/>
          </w:rPr>
          <w:fldChar w:fldCharType="separate"/>
        </w:r>
        <w:r>
          <w:rPr>
            <w:noProof/>
            <w:webHidden/>
          </w:rPr>
          <w:t>4</w:t>
        </w:r>
        <w:r>
          <w:rPr>
            <w:noProof/>
            <w:webHidden/>
          </w:rPr>
          <w:fldChar w:fldCharType="end"/>
        </w:r>
      </w:hyperlink>
    </w:p>
    <w:p w14:paraId="55E5171B" w14:textId="49A666B8" w:rsidR="00D010FE" w:rsidRDefault="00D010FE">
      <w:pPr>
        <w:pStyle w:val="TOC2"/>
        <w:tabs>
          <w:tab w:val="right" w:leader="dot" w:pos="9010"/>
        </w:tabs>
        <w:rPr>
          <w:rFonts w:eastAsiaTheme="minorEastAsia" w:cstheme="minorBidi"/>
          <w:smallCaps w:val="0"/>
          <w:noProof/>
          <w:sz w:val="24"/>
          <w:szCs w:val="24"/>
          <w:lang w:eastAsia="en-GB"/>
        </w:rPr>
      </w:pPr>
      <w:hyperlink w:anchor="_Toc128570834" w:history="1">
        <w:r w:rsidRPr="00A8050C">
          <w:rPr>
            <w:rStyle w:val="Hyperlink"/>
            <w:noProof/>
          </w:rPr>
          <w:t>Preparing for data analysis</w:t>
        </w:r>
        <w:r>
          <w:rPr>
            <w:noProof/>
            <w:webHidden/>
          </w:rPr>
          <w:tab/>
        </w:r>
        <w:r>
          <w:rPr>
            <w:noProof/>
            <w:webHidden/>
          </w:rPr>
          <w:fldChar w:fldCharType="begin"/>
        </w:r>
        <w:r>
          <w:rPr>
            <w:noProof/>
            <w:webHidden/>
          </w:rPr>
          <w:instrText xml:space="preserve"> PAGEREF _Toc128570834 \h </w:instrText>
        </w:r>
        <w:r>
          <w:rPr>
            <w:noProof/>
            <w:webHidden/>
          </w:rPr>
        </w:r>
        <w:r>
          <w:rPr>
            <w:noProof/>
            <w:webHidden/>
          </w:rPr>
          <w:fldChar w:fldCharType="separate"/>
        </w:r>
        <w:r>
          <w:rPr>
            <w:noProof/>
            <w:webHidden/>
          </w:rPr>
          <w:t>7</w:t>
        </w:r>
        <w:r>
          <w:rPr>
            <w:noProof/>
            <w:webHidden/>
          </w:rPr>
          <w:fldChar w:fldCharType="end"/>
        </w:r>
      </w:hyperlink>
    </w:p>
    <w:p w14:paraId="50B43E06" w14:textId="3D6B474F" w:rsidR="00D010FE" w:rsidRDefault="00D010FE">
      <w:pPr>
        <w:pStyle w:val="TOC1"/>
        <w:tabs>
          <w:tab w:val="right" w:leader="dot" w:pos="9010"/>
        </w:tabs>
        <w:rPr>
          <w:rFonts w:eastAsiaTheme="minorEastAsia" w:cstheme="minorBidi"/>
          <w:b w:val="0"/>
          <w:bCs w:val="0"/>
          <w:caps w:val="0"/>
          <w:noProof/>
          <w:sz w:val="24"/>
          <w:szCs w:val="24"/>
          <w:lang w:eastAsia="en-GB"/>
        </w:rPr>
      </w:pPr>
      <w:hyperlink w:anchor="_Toc128570835" w:history="1">
        <w:r w:rsidRPr="00A8050C">
          <w:rPr>
            <w:rStyle w:val="Hyperlink"/>
            <w:noProof/>
          </w:rPr>
          <w:t>Introducing types of information &amp; analysis</w:t>
        </w:r>
        <w:r>
          <w:rPr>
            <w:noProof/>
            <w:webHidden/>
          </w:rPr>
          <w:tab/>
        </w:r>
        <w:r>
          <w:rPr>
            <w:noProof/>
            <w:webHidden/>
          </w:rPr>
          <w:fldChar w:fldCharType="begin"/>
        </w:r>
        <w:r>
          <w:rPr>
            <w:noProof/>
            <w:webHidden/>
          </w:rPr>
          <w:instrText xml:space="preserve"> PAGEREF _Toc128570835 \h </w:instrText>
        </w:r>
        <w:r>
          <w:rPr>
            <w:noProof/>
            <w:webHidden/>
          </w:rPr>
        </w:r>
        <w:r>
          <w:rPr>
            <w:noProof/>
            <w:webHidden/>
          </w:rPr>
          <w:fldChar w:fldCharType="separate"/>
        </w:r>
        <w:r>
          <w:rPr>
            <w:noProof/>
            <w:webHidden/>
          </w:rPr>
          <w:t>14</w:t>
        </w:r>
        <w:r>
          <w:rPr>
            <w:noProof/>
            <w:webHidden/>
          </w:rPr>
          <w:fldChar w:fldCharType="end"/>
        </w:r>
      </w:hyperlink>
    </w:p>
    <w:p w14:paraId="2DBC5681" w14:textId="0204B8A3" w:rsidR="00D010FE" w:rsidRDefault="00D010FE">
      <w:pPr>
        <w:pStyle w:val="TOC2"/>
        <w:tabs>
          <w:tab w:val="right" w:leader="dot" w:pos="9010"/>
        </w:tabs>
        <w:rPr>
          <w:rFonts w:eastAsiaTheme="minorEastAsia" w:cstheme="minorBidi"/>
          <w:smallCaps w:val="0"/>
          <w:noProof/>
          <w:sz w:val="24"/>
          <w:szCs w:val="24"/>
          <w:lang w:eastAsia="en-GB"/>
        </w:rPr>
      </w:pPr>
      <w:hyperlink w:anchor="_Toc128570836" w:history="1">
        <w:r w:rsidRPr="00A8050C">
          <w:rPr>
            <w:rStyle w:val="Hyperlink"/>
            <w:noProof/>
          </w:rPr>
          <w:t>Compositional Analysis</w:t>
        </w:r>
        <w:r>
          <w:rPr>
            <w:noProof/>
            <w:webHidden/>
          </w:rPr>
          <w:tab/>
        </w:r>
        <w:r>
          <w:rPr>
            <w:noProof/>
            <w:webHidden/>
          </w:rPr>
          <w:fldChar w:fldCharType="begin"/>
        </w:r>
        <w:r>
          <w:rPr>
            <w:noProof/>
            <w:webHidden/>
          </w:rPr>
          <w:instrText xml:space="preserve"> PAGEREF _Toc128570836 \h </w:instrText>
        </w:r>
        <w:r>
          <w:rPr>
            <w:noProof/>
            <w:webHidden/>
          </w:rPr>
        </w:r>
        <w:r>
          <w:rPr>
            <w:noProof/>
            <w:webHidden/>
          </w:rPr>
          <w:fldChar w:fldCharType="separate"/>
        </w:r>
        <w:r>
          <w:rPr>
            <w:noProof/>
            <w:webHidden/>
          </w:rPr>
          <w:t>15</w:t>
        </w:r>
        <w:r>
          <w:rPr>
            <w:noProof/>
            <w:webHidden/>
          </w:rPr>
          <w:fldChar w:fldCharType="end"/>
        </w:r>
      </w:hyperlink>
    </w:p>
    <w:p w14:paraId="2D4F630A" w14:textId="54D0A5E3" w:rsidR="00D010FE" w:rsidRDefault="00D010FE">
      <w:pPr>
        <w:pStyle w:val="TOC2"/>
        <w:tabs>
          <w:tab w:val="right" w:leader="dot" w:pos="9010"/>
        </w:tabs>
        <w:rPr>
          <w:rFonts w:eastAsiaTheme="minorEastAsia" w:cstheme="minorBidi"/>
          <w:smallCaps w:val="0"/>
          <w:noProof/>
          <w:sz w:val="24"/>
          <w:szCs w:val="24"/>
          <w:lang w:eastAsia="en-GB"/>
        </w:rPr>
      </w:pPr>
      <w:hyperlink w:anchor="_Toc128570837" w:history="1">
        <w:r w:rsidRPr="00A8050C">
          <w:rPr>
            <w:rStyle w:val="Hyperlink"/>
            <w:noProof/>
          </w:rPr>
          <w:t>Ratio analysis</w:t>
        </w:r>
        <w:r>
          <w:rPr>
            <w:noProof/>
            <w:webHidden/>
          </w:rPr>
          <w:tab/>
        </w:r>
        <w:r>
          <w:rPr>
            <w:noProof/>
            <w:webHidden/>
          </w:rPr>
          <w:fldChar w:fldCharType="begin"/>
        </w:r>
        <w:r>
          <w:rPr>
            <w:noProof/>
            <w:webHidden/>
          </w:rPr>
          <w:instrText xml:space="preserve"> PAGEREF _Toc128570837 \h </w:instrText>
        </w:r>
        <w:r>
          <w:rPr>
            <w:noProof/>
            <w:webHidden/>
          </w:rPr>
        </w:r>
        <w:r>
          <w:rPr>
            <w:noProof/>
            <w:webHidden/>
          </w:rPr>
          <w:fldChar w:fldCharType="separate"/>
        </w:r>
        <w:r>
          <w:rPr>
            <w:noProof/>
            <w:webHidden/>
          </w:rPr>
          <w:t>16</w:t>
        </w:r>
        <w:r>
          <w:rPr>
            <w:noProof/>
            <w:webHidden/>
          </w:rPr>
          <w:fldChar w:fldCharType="end"/>
        </w:r>
      </w:hyperlink>
    </w:p>
    <w:p w14:paraId="599737BF" w14:textId="2DE8EB29" w:rsidR="00D010FE" w:rsidRDefault="00D010FE">
      <w:pPr>
        <w:pStyle w:val="TOC2"/>
        <w:tabs>
          <w:tab w:val="right" w:leader="dot" w:pos="9010"/>
        </w:tabs>
        <w:rPr>
          <w:rFonts w:eastAsiaTheme="minorEastAsia" w:cstheme="minorBidi"/>
          <w:smallCaps w:val="0"/>
          <w:noProof/>
          <w:sz w:val="24"/>
          <w:szCs w:val="24"/>
          <w:lang w:eastAsia="en-GB"/>
        </w:rPr>
      </w:pPr>
      <w:hyperlink w:anchor="_Toc128570838" w:history="1">
        <w:r w:rsidRPr="00A8050C">
          <w:rPr>
            <w:rStyle w:val="Hyperlink"/>
            <w:noProof/>
          </w:rPr>
          <w:t>Temporal analysis</w:t>
        </w:r>
        <w:r>
          <w:rPr>
            <w:noProof/>
            <w:webHidden/>
          </w:rPr>
          <w:tab/>
        </w:r>
        <w:r>
          <w:rPr>
            <w:noProof/>
            <w:webHidden/>
          </w:rPr>
          <w:fldChar w:fldCharType="begin"/>
        </w:r>
        <w:r>
          <w:rPr>
            <w:noProof/>
            <w:webHidden/>
          </w:rPr>
          <w:instrText xml:space="preserve"> PAGEREF _Toc128570838 \h </w:instrText>
        </w:r>
        <w:r>
          <w:rPr>
            <w:noProof/>
            <w:webHidden/>
          </w:rPr>
        </w:r>
        <w:r>
          <w:rPr>
            <w:noProof/>
            <w:webHidden/>
          </w:rPr>
          <w:fldChar w:fldCharType="separate"/>
        </w:r>
        <w:r>
          <w:rPr>
            <w:noProof/>
            <w:webHidden/>
          </w:rPr>
          <w:t>17</w:t>
        </w:r>
        <w:r>
          <w:rPr>
            <w:noProof/>
            <w:webHidden/>
          </w:rPr>
          <w:fldChar w:fldCharType="end"/>
        </w:r>
      </w:hyperlink>
    </w:p>
    <w:p w14:paraId="19426E4F" w14:textId="15E9CC17" w:rsidR="00D010FE" w:rsidRDefault="00D010FE">
      <w:pPr>
        <w:pStyle w:val="TOC2"/>
        <w:tabs>
          <w:tab w:val="right" w:leader="dot" w:pos="9010"/>
        </w:tabs>
        <w:rPr>
          <w:rFonts w:eastAsiaTheme="minorEastAsia" w:cstheme="minorBidi"/>
          <w:smallCaps w:val="0"/>
          <w:noProof/>
          <w:sz w:val="24"/>
          <w:szCs w:val="24"/>
          <w:lang w:eastAsia="en-GB"/>
        </w:rPr>
      </w:pPr>
      <w:hyperlink w:anchor="_Toc128570839" w:history="1">
        <w:r w:rsidRPr="00A8050C">
          <w:rPr>
            <w:rStyle w:val="Hyperlink"/>
            <w:noProof/>
          </w:rPr>
          <w:t>Variance analysis</w:t>
        </w:r>
        <w:r>
          <w:rPr>
            <w:noProof/>
            <w:webHidden/>
          </w:rPr>
          <w:tab/>
        </w:r>
        <w:r>
          <w:rPr>
            <w:noProof/>
            <w:webHidden/>
          </w:rPr>
          <w:fldChar w:fldCharType="begin"/>
        </w:r>
        <w:r>
          <w:rPr>
            <w:noProof/>
            <w:webHidden/>
          </w:rPr>
          <w:instrText xml:space="preserve"> PAGEREF _Toc128570839 \h </w:instrText>
        </w:r>
        <w:r>
          <w:rPr>
            <w:noProof/>
            <w:webHidden/>
          </w:rPr>
        </w:r>
        <w:r>
          <w:rPr>
            <w:noProof/>
            <w:webHidden/>
          </w:rPr>
          <w:fldChar w:fldCharType="separate"/>
        </w:r>
        <w:r>
          <w:rPr>
            <w:noProof/>
            <w:webHidden/>
          </w:rPr>
          <w:t>19</w:t>
        </w:r>
        <w:r>
          <w:rPr>
            <w:noProof/>
            <w:webHidden/>
          </w:rPr>
          <w:fldChar w:fldCharType="end"/>
        </w:r>
      </w:hyperlink>
    </w:p>
    <w:p w14:paraId="248E90F6" w14:textId="58AA0614" w:rsidR="00D010FE" w:rsidRDefault="00D010FE">
      <w:pPr>
        <w:pStyle w:val="TOC2"/>
        <w:tabs>
          <w:tab w:val="right" w:leader="dot" w:pos="9010"/>
        </w:tabs>
        <w:rPr>
          <w:rFonts w:eastAsiaTheme="minorEastAsia" w:cstheme="minorBidi"/>
          <w:smallCaps w:val="0"/>
          <w:noProof/>
          <w:sz w:val="24"/>
          <w:szCs w:val="24"/>
          <w:lang w:eastAsia="en-GB"/>
        </w:rPr>
      </w:pPr>
      <w:hyperlink w:anchor="_Toc128570840" w:history="1">
        <w:r w:rsidRPr="00A8050C">
          <w:rPr>
            <w:rStyle w:val="Hyperlink"/>
            <w:noProof/>
          </w:rPr>
          <w:t>Benchmarking analysis</w:t>
        </w:r>
        <w:r>
          <w:rPr>
            <w:noProof/>
            <w:webHidden/>
          </w:rPr>
          <w:tab/>
        </w:r>
        <w:r>
          <w:rPr>
            <w:noProof/>
            <w:webHidden/>
          </w:rPr>
          <w:fldChar w:fldCharType="begin"/>
        </w:r>
        <w:r>
          <w:rPr>
            <w:noProof/>
            <w:webHidden/>
          </w:rPr>
          <w:instrText xml:space="preserve"> PAGEREF _Toc128570840 \h </w:instrText>
        </w:r>
        <w:r>
          <w:rPr>
            <w:noProof/>
            <w:webHidden/>
          </w:rPr>
        </w:r>
        <w:r>
          <w:rPr>
            <w:noProof/>
            <w:webHidden/>
          </w:rPr>
          <w:fldChar w:fldCharType="separate"/>
        </w:r>
        <w:r>
          <w:rPr>
            <w:noProof/>
            <w:webHidden/>
          </w:rPr>
          <w:t>20</w:t>
        </w:r>
        <w:r>
          <w:rPr>
            <w:noProof/>
            <w:webHidden/>
          </w:rPr>
          <w:fldChar w:fldCharType="end"/>
        </w:r>
      </w:hyperlink>
    </w:p>
    <w:p w14:paraId="0C5BF30E" w14:textId="67D5C9E7" w:rsidR="00D010FE" w:rsidRDefault="00D010FE">
      <w:pPr>
        <w:pStyle w:val="TOC2"/>
        <w:tabs>
          <w:tab w:val="right" w:leader="dot" w:pos="9010"/>
        </w:tabs>
        <w:rPr>
          <w:rFonts w:eastAsiaTheme="minorEastAsia" w:cstheme="minorBidi"/>
          <w:smallCaps w:val="0"/>
          <w:noProof/>
          <w:sz w:val="24"/>
          <w:szCs w:val="24"/>
          <w:lang w:eastAsia="en-GB"/>
        </w:rPr>
      </w:pPr>
      <w:hyperlink w:anchor="_Toc128570841" w:history="1">
        <w:r w:rsidRPr="00A8050C">
          <w:rPr>
            <w:rStyle w:val="Hyperlink"/>
            <w:noProof/>
          </w:rPr>
          <w:t>Multivariate analysis</w:t>
        </w:r>
        <w:r>
          <w:rPr>
            <w:noProof/>
            <w:webHidden/>
          </w:rPr>
          <w:tab/>
        </w:r>
        <w:r>
          <w:rPr>
            <w:noProof/>
            <w:webHidden/>
          </w:rPr>
          <w:fldChar w:fldCharType="begin"/>
        </w:r>
        <w:r>
          <w:rPr>
            <w:noProof/>
            <w:webHidden/>
          </w:rPr>
          <w:instrText xml:space="preserve"> PAGEREF _Toc128570841 \h </w:instrText>
        </w:r>
        <w:r>
          <w:rPr>
            <w:noProof/>
            <w:webHidden/>
          </w:rPr>
        </w:r>
        <w:r>
          <w:rPr>
            <w:noProof/>
            <w:webHidden/>
          </w:rPr>
          <w:fldChar w:fldCharType="separate"/>
        </w:r>
        <w:r>
          <w:rPr>
            <w:noProof/>
            <w:webHidden/>
          </w:rPr>
          <w:t>22</w:t>
        </w:r>
        <w:r>
          <w:rPr>
            <w:noProof/>
            <w:webHidden/>
          </w:rPr>
          <w:fldChar w:fldCharType="end"/>
        </w:r>
      </w:hyperlink>
    </w:p>
    <w:p w14:paraId="3E8810B7" w14:textId="5B4C04E5" w:rsidR="00D010FE" w:rsidRDefault="00D010FE">
      <w:pPr>
        <w:pStyle w:val="TOC2"/>
        <w:tabs>
          <w:tab w:val="right" w:leader="dot" w:pos="9010"/>
        </w:tabs>
        <w:rPr>
          <w:rFonts w:eastAsiaTheme="minorEastAsia" w:cstheme="minorBidi"/>
          <w:smallCaps w:val="0"/>
          <w:noProof/>
          <w:sz w:val="24"/>
          <w:szCs w:val="24"/>
          <w:lang w:eastAsia="en-GB"/>
        </w:rPr>
      </w:pPr>
      <w:hyperlink w:anchor="_Toc128570842" w:history="1">
        <w:r w:rsidRPr="00A8050C">
          <w:rPr>
            <w:rStyle w:val="Hyperlink"/>
            <w:noProof/>
          </w:rPr>
          <w:t>Standardising data</w:t>
        </w:r>
        <w:r>
          <w:rPr>
            <w:noProof/>
            <w:webHidden/>
          </w:rPr>
          <w:tab/>
        </w:r>
        <w:r>
          <w:rPr>
            <w:noProof/>
            <w:webHidden/>
          </w:rPr>
          <w:fldChar w:fldCharType="begin"/>
        </w:r>
        <w:r>
          <w:rPr>
            <w:noProof/>
            <w:webHidden/>
          </w:rPr>
          <w:instrText xml:space="preserve"> PAGEREF _Toc128570842 \h </w:instrText>
        </w:r>
        <w:r>
          <w:rPr>
            <w:noProof/>
            <w:webHidden/>
          </w:rPr>
        </w:r>
        <w:r>
          <w:rPr>
            <w:noProof/>
            <w:webHidden/>
          </w:rPr>
          <w:fldChar w:fldCharType="separate"/>
        </w:r>
        <w:r>
          <w:rPr>
            <w:noProof/>
            <w:webHidden/>
          </w:rPr>
          <w:t>23</w:t>
        </w:r>
        <w:r>
          <w:rPr>
            <w:noProof/>
            <w:webHidden/>
          </w:rPr>
          <w:fldChar w:fldCharType="end"/>
        </w:r>
      </w:hyperlink>
    </w:p>
    <w:p w14:paraId="04F611E7" w14:textId="48E77D08" w:rsidR="00D010FE" w:rsidRDefault="00D010FE">
      <w:pPr>
        <w:pStyle w:val="TOC1"/>
        <w:tabs>
          <w:tab w:val="right" w:leader="dot" w:pos="9010"/>
        </w:tabs>
        <w:rPr>
          <w:rFonts w:eastAsiaTheme="minorEastAsia" w:cstheme="minorBidi"/>
          <w:b w:val="0"/>
          <w:bCs w:val="0"/>
          <w:caps w:val="0"/>
          <w:noProof/>
          <w:sz w:val="24"/>
          <w:szCs w:val="24"/>
          <w:lang w:eastAsia="en-GB"/>
        </w:rPr>
      </w:pPr>
      <w:hyperlink w:anchor="_Toc128570843" w:history="1">
        <w:r w:rsidRPr="00A8050C">
          <w:rPr>
            <w:rStyle w:val="Hyperlink"/>
            <w:noProof/>
          </w:rPr>
          <w:t>Business Analysis</w:t>
        </w:r>
        <w:r>
          <w:rPr>
            <w:noProof/>
            <w:webHidden/>
          </w:rPr>
          <w:tab/>
        </w:r>
        <w:r>
          <w:rPr>
            <w:noProof/>
            <w:webHidden/>
          </w:rPr>
          <w:fldChar w:fldCharType="begin"/>
        </w:r>
        <w:r>
          <w:rPr>
            <w:noProof/>
            <w:webHidden/>
          </w:rPr>
          <w:instrText xml:space="preserve"> PAGEREF _Toc128570843 \h </w:instrText>
        </w:r>
        <w:r>
          <w:rPr>
            <w:noProof/>
            <w:webHidden/>
          </w:rPr>
        </w:r>
        <w:r>
          <w:rPr>
            <w:noProof/>
            <w:webHidden/>
          </w:rPr>
          <w:fldChar w:fldCharType="separate"/>
        </w:r>
        <w:r>
          <w:rPr>
            <w:noProof/>
            <w:webHidden/>
          </w:rPr>
          <w:t>28</w:t>
        </w:r>
        <w:r>
          <w:rPr>
            <w:noProof/>
            <w:webHidden/>
          </w:rPr>
          <w:fldChar w:fldCharType="end"/>
        </w:r>
      </w:hyperlink>
    </w:p>
    <w:p w14:paraId="6F198117" w14:textId="6B0DA977" w:rsidR="00D010FE" w:rsidRDefault="00D010FE">
      <w:pPr>
        <w:pStyle w:val="TOC2"/>
        <w:tabs>
          <w:tab w:val="right" w:leader="dot" w:pos="9010"/>
        </w:tabs>
        <w:rPr>
          <w:rFonts w:eastAsiaTheme="minorEastAsia" w:cstheme="minorBidi"/>
          <w:smallCaps w:val="0"/>
          <w:noProof/>
          <w:sz w:val="24"/>
          <w:szCs w:val="24"/>
          <w:lang w:eastAsia="en-GB"/>
        </w:rPr>
      </w:pPr>
      <w:hyperlink w:anchor="_Toc128570844" w:history="1">
        <w:r w:rsidRPr="00A8050C">
          <w:rPr>
            <w:rStyle w:val="Hyperlink"/>
            <w:noProof/>
          </w:rPr>
          <w:t>Business Model Perspective</w:t>
        </w:r>
        <w:r>
          <w:rPr>
            <w:noProof/>
            <w:webHidden/>
          </w:rPr>
          <w:tab/>
        </w:r>
        <w:r>
          <w:rPr>
            <w:noProof/>
            <w:webHidden/>
          </w:rPr>
          <w:fldChar w:fldCharType="begin"/>
        </w:r>
        <w:r>
          <w:rPr>
            <w:noProof/>
            <w:webHidden/>
          </w:rPr>
          <w:instrText xml:space="preserve"> PAGEREF _Toc128570844 \h </w:instrText>
        </w:r>
        <w:r>
          <w:rPr>
            <w:noProof/>
            <w:webHidden/>
          </w:rPr>
        </w:r>
        <w:r>
          <w:rPr>
            <w:noProof/>
            <w:webHidden/>
          </w:rPr>
          <w:fldChar w:fldCharType="separate"/>
        </w:r>
        <w:r>
          <w:rPr>
            <w:noProof/>
            <w:webHidden/>
          </w:rPr>
          <w:t>29</w:t>
        </w:r>
        <w:r>
          <w:rPr>
            <w:noProof/>
            <w:webHidden/>
          </w:rPr>
          <w:fldChar w:fldCharType="end"/>
        </w:r>
      </w:hyperlink>
    </w:p>
    <w:p w14:paraId="407A35B5" w14:textId="402BEB93" w:rsidR="00D010FE" w:rsidRDefault="00D010FE">
      <w:pPr>
        <w:pStyle w:val="TOC1"/>
        <w:tabs>
          <w:tab w:val="right" w:leader="dot" w:pos="9010"/>
        </w:tabs>
        <w:rPr>
          <w:rFonts w:eastAsiaTheme="minorEastAsia" w:cstheme="minorBidi"/>
          <w:b w:val="0"/>
          <w:bCs w:val="0"/>
          <w:caps w:val="0"/>
          <w:noProof/>
          <w:sz w:val="24"/>
          <w:szCs w:val="24"/>
          <w:lang w:eastAsia="en-GB"/>
        </w:rPr>
      </w:pPr>
      <w:hyperlink w:anchor="_Toc128570845" w:history="1">
        <w:r w:rsidRPr="00A8050C">
          <w:rPr>
            <w:rStyle w:val="Hyperlink"/>
            <w:noProof/>
          </w:rPr>
          <w:t>References</w:t>
        </w:r>
        <w:r>
          <w:rPr>
            <w:noProof/>
            <w:webHidden/>
          </w:rPr>
          <w:tab/>
        </w:r>
        <w:r>
          <w:rPr>
            <w:noProof/>
            <w:webHidden/>
          </w:rPr>
          <w:fldChar w:fldCharType="begin"/>
        </w:r>
        <w:r>
          <w:rPr>
            <w:noProof/>
            <w:webHidden/>
          </w:rPr>
          <w:instrText xml:space="preserve"> PAGEREF _Toc128570845 \h </w:instrText>
        </w:r>
        <w:r>
          <w:rPr>
            <w:noProof/>
            <w:webHidden/>
          </w:rPr>
        </w:r>
        <w:r>
          <w:rPr>
            <w:noProof/>
            <w:webHidden/>
          </w:rPr>
          <w:fldChar w:fldCharType="separate"/>
        </w:r>
        <w:r>
          <w:rPr>
            <w:noProof/>
            <w:webHidden/>
          </w:rPr>
          <w:t>32</w:t>
        </w:r>
        <w:r>
          <w:rPr>
            <w:noProof/>
            <w:webHidden/>
          </w:rPr>
          <w:fldChar w:fldCharType="end"/>
        </w:r>
      </w:hyperlink>
    </w:p>
    <w:p w14:paraId="2B6B3F64" w14:textId="49FCA6DB" w:rsidR="00D010FE" w:rsidRDefault="00D010FE">
      <w:pPr>
        <w:pStyle w:val="TOC1"/>
        <w:tabs>
          <w:tab w:val="right" w:leader="dot" w:pos="9010"/>
        </w:tabs>
        <w:rPr>
          <w:rFonts w:eastAsiaTheme="minorEastAsia" w:cstheme="minorBidi"/>
          <w:b w:val="0"/>
          <w:bCs w:val="0"/>
          <w:caps w:val="0"/>
          <w:noProof/>
          <w:sz w:val="24"/>
          <w:szCs w:val="24"/>
          <w:lang w:eastAsia="en-GB"/>
        </w:rPr>
      </w:pPr>
      <w:hyperlink w:anchor="_Toc128570846" w:history="1">
        <w:r w:rsidRPr="00A8050C">
          <w:rPr>
            <w:rStyle w:val="Hyperlink"/>
            <w:noProof/>
          </w:rPr>
          <w:t>Appendix 1:  Assorted terminology and principles</w:t>
        </w:r>
        <w:r>
          <w:rPr>
            <w:noProof/>
            <w:webHidden/>
          </w:rPr>
          <w:tab/>
        </w:r>
        <w:r>
          <w:rPr>
            <w:noProof/>
            <w:webHidden/>
          </w:rPr>
          <w:fldChar w:fldCharType="begin"/>
        </w:r>
        <w:r>
          <w:rPr>
            <w:noProof/>
            <w:webHidden/>
          </w:rPr>
          <w:instrText xml:space="preserve"> PAGEREF _Toc128570846 \h </w:instrText>
        </w:r>
        <w:r>
          <w:rPr>
            <w:noProof/>
            <w:webHidden/>
          </w:rPr>
        </w:r>
        <w:r>
          <w:rPr>
            <w:noProof/>
            <w:webHidden/>
          </w:rPr>
          <w:fldChar w:fldCharType="separate"/>
        </w:r>
        <w:r>
          <w:rPr>
            <w:noProof/>
            <w:webHidden/>
          </w:rPr>
          <w:t>33</w:t>
        </w:r>
        <w:r>
          <w:rPr>
            <w:noProof/>
            <w:webHidden/>
          </w:rPr>
          <w:fldChar w:fldCharType="end"/>
        </w:r>
      </w:hyperlink>
    </w:p>
    <w:p w14:paraId="68BC1EF3" w14:textId="3B887E24" w:rsidR="00D010FE" w:rsidRDefault="00D010FE">
      <w:pPr>
        <w:pStyle w:val="TOC1"/>
        <w:tabs>
          <w:tab w:val="right" w:leader="dot" w:pos="9010"/>
        </w:tabs>
        <w:rPr>
          <w:rFonts w:eastAsiaTheme="minorEastAsia" w:cstheme="minorBidi"/>
          <w:b w:val="0"/>
          <w:bCs w:val="0"/>
          <w:caps w:val="0"/>
          <w:noProof/>
          <w:sz w:val="24"/>
          <w:szCs w:val="24"/>
          <w:lang w:eastAsia="en-GB"/>
        </w:rPr>
      </w:pPr>
      <w:hyperlink w:anchor="_Toc128570853" w:history="1">
        <w:r w:rsidRPr="00A8050C">
          <w:rPr>
            <w:rStyle w:val="Hyperlink"/>
            <w:noProof/>
          </w:rPr>
          <w:t>Appendix 2:  ABS data quality framework</w:t>
        </w:r>
        <w:r>
          <w:rPr>
            <w:noProof/>
            <w:webHidden/>
          </w:rPr>
          <w:tab/>
        </w:r>
        <w:r>
          <w:rPr>
            <w:noProof/>
            <w:webHidden/>
          </w:rPr>
          <w:fldChar w:fldCharType="begin"/>
        </w:r>
        <w:r>
          <w:rPr>
            <w:noProof/>
            <w:webHidden/>
          </w:rPr>
          <w:instrText xml:space="preserve"> PAGEREF _Toc128570853 \h </w:instrText>
        </w:r>
        <w:r>
          <w:rPr>
            <w:noProof/>
            <w:webHidden/>
          </w:rPr>
        </w:r>
        <w:r>
          <w:rPr>
            <w:noProof/>
            <w:webHidden/>
          </w:rPr>
          <w:fldChar w:fldCharType="separate"/>
        </w:r>
        <w:r>
          <w:rPr>
            <w:noProof/>
            <w:webHidden/>
          </w:rPr>
          <w:t>38</w:t>
        </w:r>
        <w:r>
          <w:rPr>
            <w:noProof/>
            <w:webHidden/>
          </w:rPr>
          <w:fldChar w:fldCharType="end"/>
        </w:r>
      </w:hyperlink>
    </w:p>
    <w:p w14:paraId="13FC5115" w14:textId="27A925E9" w:rsidR="00D010FE" w:rsidRDefault="00D010FE">
      <w:pPr>
        <w:pStyle w:val="TOC1"/>
        <w:tabs>
          <w:tab w:val="right" w:leader="dot" w:pos="9010"/>
        </w:tabs>
        <w:rPr>
          <w:rFonts w:eastAsiaTheme="minorEastAsia" w:cstheme="minorBidi"/>
          <w:b w:val="0"/>
          <w:bCs w:val="0"/>
          <w:caps w:val="0"/>
          <w:noProof/>
          <w:sz w:val="24"/>
          <w:szCs w:val="24"/>
          <w:lang w:eastAsia="en-GB"/>
        </w:rPr>
      </w:pPr>
      <w:hyperlink w:anchor="_Toc128570854" w:history="1">
        <w:r w:rsidRPr="00A8050C">
          <w:rPr>
            <w:rStyle w:val="Hyperlink"/>
            <w:noProof/>
          </w:rPr>
          <w:t>Appendix 3:  Establishing data sets</w:t>
        </w:r>
        <w:r>
          <w:rPr>
            <w:noProof/>
            <w:webHidden/>
          </w:rPr>
          <w:tab/>
        </w:r>
        <w:r>
          <w:rPr>
            <w:noProof/>
            <w:webHidden/>
          </w:rPr>
          <w:fldChar w:fldCharType="begin"/>
        </w:r>
        <w:r>
          <w:rPr>
            <w:noProof/>
            <w:webHidden/>
          </w:rPr>
          <w:instrText xml:space="preserve"> PAGEREF _Toc128570854 \h </w:instrText>
        </w:r>
        <w:r>
          <w:rPr>
            <w:noProof/>
            <w:webHidden/>
          </w:rPr>
        </w:r>
        <w:r>
          <w:rPr>
            <w:noProof/>
            <w:webHidden/>
          </w:rPr>
          <w:fldChar w:fldCharType="separate"/>
        </w:r>
        <w:r>
          <w:rPr>
            <w:noProof/>
            <w:webHidden/>
          </w:rPr>
          <w:t>39</w:t>
        </w:r>
        <w:r>
          <w:rPr>
            <w:noProof/>
            <w:webHidden/>
          </w:rPr>
          <w:fldChar w:fldCharType="end"/>
        </w:r>
      </w:hyperlink>
    </w:p>
    <w:p w14:paraId="3352DB93" w14:textId="3154ABDC" w:rsidR="00D010FE" w:rsidRDefault="00D010FE">
      <w:pPr>
        <w:pStyle w:val="TOC1"/>
        <w:tabs>
          <w:tab w:val="right" w:leader="dot" w:pos="9010"/>
        </w:tabs>
        <w:rPr>
          <w:rFonts w:eastAsiaTheme="minorEastAsia" w:cstheme="minorBidi"/>
          <w:b w:val="0"/>
          <w:bCs w:val="0"/>
          <w:caps w:val="0"/>
          <w:noProof/>
          <w:sz w:val="24"/>
          <w:szCs w:val="24"/>
          <w:lang w:eastAsia="en-GB"/>
        </w:rPr>
      </w:pPr>
      <w:hyperlink w:anchor="_Toc128570856" w:history="1">
        <w:r w:rsidRPr="00A8050C">
          <w:rPr>
            <w:rStyle w:val="Hyperlink"/>
            <w:noProof/>
          </w:rPr>
          <w:t>Appendix 4:  Insights about analysis</w:t>
        </w:r>
        <w:r>
          <w:rPr>
            <w:noProof/>
            <w:webHidden/>
          </w:rPr>
          <w:tab/>
        </w:r>
        <w:r>
          <w:rPr>
            <w:noProof/>
            <w:webHidden/>
          </w:rPr>
          <w:fldChar w:fldCharType="begin"/>
        </w:r>
        <w:r>
          <w:rPr>
            <w:noProof/>
            <w:webHidden/>
          </w:rPr>
          <w:instrText xml:space="preserve"> PAGEREF _Toc128570856 \h </w:instrText>
        </w:r>
        <w:r>
          <w:rPr>
            <w:noProof/>
            <w:webHidden/>
          </w:rPr>
        </w:r>
        <w:r>
          <w:rPr>
            <w:noProof/>
            <w:webHidden/>
          </w:rPr>
          <w:fldChar w:fldCharType="separate"/>
        </w:r>
        <w:r>
          <w:rPr>
            <w:noProof/>
            <w:webHidden/>
          </w:rPr>
          <w:t>42</w:t>
        </w:r>
        <w:r>
          <w:rPr>
            <w:noProof/>
            <w:webHidden/>
          </w:rPr>
          <w:fldChar w:fldCharType="end"/>
        </w:r>
      </w:hyperlink>
    </w:p>
    <w:p w14:paraId="4722F67B" w14:textId="17412089" w:rsidR="00D010FE" w:rsidRDefault="00D010FE">
      <w:pPr>
        <w:pStyle w:val="TOC1"/>
        <w:tabs>
          <w:tab w:val="right" w:leader="dot" w:pos="9010"/>
        </w:tabs>
        <w:rPr>
          <w:rFonts w:eastAsiaTheme="minorEastAsia" w:cstheme="minorBidi"/>
          <w:b w:val="0"/>
          <w:bCs w:val="0"/>
          <w:caps w:val="0"/>
          <w:noProof/>
          <w:sz w:val="24"/>
          <w:szCs w:val="24"/>
          <w:lang w:eastAsia="en-GB"/>
        </w:rPr>
      </w:pPr>
      <w:hyperlink w:anchor="_Toc128570865" w:history="1">
        <w:r w:rsidRPr="00A8050C">
          <w:rPr>
            <w:rStyle w:val="Hyperlink"/>
            <w:noProof/>
          </w:rPr>
          <w:t>Appendix 5:   Financial Analysis</w:t>
        </w:r>
        <w:r>
          <w:rPr>
            <w:noProof/>
            <w:webHidden/>
          </w:rPr>
          <w:tab/>
        </w:r>
        <w:r>
          <w:rPr>
            <w:noProof/>
            <w:webHidden/>
          </w:rPr>
          <w:fldChar w:fldCharType="begin"/>
        </w:r>
        <w:r>
          <w:rPr>
            <w:noProof/>
            <w:webHidden/>
          </w:rPr>
          <w:instrText xml:space="preserve"> PAGEREF _Toc128570865 \h </w:instrText>
        </w:r>
        <w:r>
          <w:rPr>
            <w:noProof/>
            <w:webHidden/>
          </w:rPr>
        </w:r>
        <w:r>
          <w:rPr>
            <w:noProof/>
            <w:webHidden/>
          </w:rPr>
          <w:fldChar w:fldCharType="separate"/>
        </w:r>
        <w:r>
          <w:rPr>
            <w:noProof/>
            <w:webHidden/>
          </w:rPr>
          <w:t>4</w:t>
        </w:r>
        <w:r>
          <w:rPr>
            <w:noProof/>
            <w:webHidden/>
          </w:rPr>
          <w:t>7</w:t>
        </w:r>
        <w:r>
          <w:rPr>
            <w:noProof/>
            <w:webHidden/>
          </w:rPr>
          <w:fldChar w:fldCharType="end"/>
        </w:r>
      </w:hyperlink>
    </w:p>
    <w:p w14:paraId="5521D373" w14:textId="29F5B177" w:rsidR="00AA18A7" w:rsidRDefault="00AA18A7" w:rsidP="002A1897">
      <w:r>
        <w:fldChar w:fldCharType="end"/>
      </w:r>
    </w:p>
    <w:p w14:paraId="1DABE709" w14:textId="4904B85E" w:rsidR="001C1E7C" w:rsidRPr="00DE17F8" w:rsidRDefault="001C1E7C" w:rsidP="002A1897">
      <w:r>
        <w:br w:type="page"/>
      </w:r>
    </w:p>
    <w:p w14:paraId="3965F573" w14:textId="77777777" w:rsidR="00EE4635" w:rsidRDefault="00EE4635" w:rsidP="00EE4635">
      <w:pPr>
        <w:pStyle w:val="Heading3"/>
      </w:pPr>
      <w:bookmarkStart w:id="38" w:name="_Toc292277226"/>
      <w:bookmarkStart w:id="39" w:name="_Toc292372833"/>
      <w:bookmarkEnd w:id="30"/>
      <w:bookmarkEnd w:id="37"/>
      <w:r>
        <w:lastRenderedPageBreak/>
        <w:t>Quick questions</w:t>
      </w:r>
    </w:p>
    <w:p w14:paraId="4577F7A9" w14:textId="77777777" w:rsidR="00A9677E" w:rsidRDefault="00A9677E" w:rsidP="00A9677E">
      <w:r>
        <w:t>Do you think that cancers were a greater killer of females or males in Australia in 2020?</w:t>
      </w:r>
    </w:p>
    <w:p w14:paraId="06B5886A" w14:textId="77777777" w:rsidR="00A9677E" w:rsidRDefault="00A9677E" w:rsidP="00A9677E"/>
    <w:p w14:paraId="7D3F004E" w14:textId="77777777" w:rsidR="00A9677E" w:rsidRDefault="00A9677E" w:rsidP="00A9677E">
      <w:r>
        <w:t>Do you think that diseases of the circulatory system were a greater killer of females or males in Australia in 2020?</w:t>
      </w:r>
    </w:p>
    <w:p w14:paraId="2BC58ED8" w14:textId="77777777" w:rsidR="00EE4635" w:rsidRDefault="00EE4635" w:rsidP="00EE4635"/>
    <w:p w14:paraId="66CB08AD" w14:textId="77777777" w:rsidR="00A56642" w:rsidRDefault="00A56642" w:rsidP="00453E7C">
      <w:pPr>
        <w:pStyle w:val="Heading3"/>
      </w:pPr>
      <w:r>
        <w:t>Discussion notes</w:t>
      </w:r>
      <w:bookmarkEnd w:id="38"/>
      <w:bookmarkEnd w:id="39"/>
    </w:p>
    <w:p w14:paraId="1618CED5" w14:textId="77777777" w:rsidR="00453E7C" w:rsidRPr="00453E7C" w:rsidRDefault="00453E7C" w:rsidP="00453E7C"/>
    <w:p w14:paraId="4F148C06" w14:textId="21465BB1" w:rsidR="00A56642" w:rsidRDefault="00A56642" w:rsidP="00453E7C">
      <w:bookmarkStart w:id="40" w:name="_Toc192149835"/>
      <w:r>
        <w:t>What purpose does analysis serve?  Why is it importa</w:t>
      </w:r>
      <w:bookmarkEnd w:id="40"/>
      <w:r w:rsidR="00EE4635">
        <w:t>nt?</w:t>
      </w:r>
    </w:p>
    <w:p w14:paraId="5103F260" w14:textId="77777777" w:rsidR="00860B06" w:rsidRDefault="00860B06" w:rsidP="00453E7C"/>
    <w:p w14:paraId="138CC296" w14:textId="77777777" w:rsidR="00860B06" w:rsidRDefault="00860B06" w:rsidP="00453E7C"/>
    <w:p w14:paraId="554AD0AE" w14:textId="1F762C43" w:rsidR="00787462" w:rsidRDefault="00307C86" w:rsidP="00453E7C">
      <w:r>
        <w:rPr>
          <w:noProof/>
        </w:rPr>
        <mc:AlternateContent>
          <mc:Choice Requires="wpg">
            <w:drawing>
              <wp:anchor distT="0" distB="0" distL="114300" distR="114300" simplePos="0" relativeHeight="251677696" behindDoc="0" locked="0" layoutInCell="1" allowOverlap="1" wp14:anchorId="0B062122" wp14:editId="1AF7A850">
                <wp:simplePos x="0" y="0"/>
                <wp:positionH relativeFrom="column">
                  <wp:posOffset>0</wp:posOffset>
                </wp:positionH>
                <wp:positionV relativeFrom="paragraph">
                  <wp:posOffset>249047</wp:posOffset>
                </wp:positionV>
                <wp:extent cx="5199380" cy="4089400"/>
                <wp:effectExtent l="0" t="0" r="0" b="0"/>
                <wp:wrapNone/>
                <wp:docPr id="448" name="Group 448"/>
                <wp:cNvGraphicFramePr/>
                <a:graphic xmlns:a="http://schemas.openxmlformats.org/drawingml/2006/main">
                  <a:graphicData uri="http://schemas.microsoft.com/office/word/2010/wordprocessingGroup">
                    <wpg:wgp>
                      <wpg:cNvGrpSpPr/>
                      <wpg:grpSpPr>
                        <a:xfrm>
                          <a:off x="0" y="0"/>
                          <a:ext cx="5199380" cy="4089400"/>
                          <a:chOff x="0" y="0"/>
                          <a:chExt cx="6182360" cy="5117592"/>
                        </a:xfrm>
                      </wpg:grpSpPr>
                      <wpg:grpSp>
                        <wpg:cNvPr id="461" name="Group 461"/>
                        <wpg:cNvGrpSpPr/>
                        <wpg:grpSpPr>
                          <a:xfrm>
                            <a:off x="0" y="73146"/>
                            <a:ext cx="6182360" cy="5044446"/>
                            <a:chOff x="0" y="-6"/>
                            <a:chExt cx="6182360" cy="5044446"/>
                          </a:xfrm>
                        </wpg:grpSpPr>
                        <wps:wsp>
                          <wps:cNvPr id="462" name="Text Box 462"/>
                          <wps:cNvSpPr txBox="1"/>
                          <wps:spPr>
                            <a:xfrm>
                              <a:off x="42387" y="-6"/>
                              <a:ext cx="1243965" cy="483698"/>
                            </a:xfrm>
                            <a:prstGeom prst="rect">
                              <a:avLst/>
                            </a:prstGeom>
                            <a:solidFill>
                              <a:schemeClr val="lt1"/>
                            </a:solidFill>
                            <a:ln w="6350">
                              <a:noFill/>
                            </a:ln>
                          </wps:spPr>
                          <wps:txbx>
                            <w:txbxContent>
                              <w:p w14:paraId="478CD4B1" w14:textId="77777777" w:rsidR="00A401A8" w:rsidRPr="00FC473F" w:rsidRDefault="00A401A8" w:rsidP="00787462">
                                <w:pPr>
                                  <w:rPr>
                                    <w:rFonts w:ascii="Arial" w:hAnsi="Arial"/>
                                    <w:sz w:val="18"/>
                                    <w:szCs w:val="18"/>
                                  </w:rPr>
                                </w:pPr>
                                <w:r w:rsidRPr="00FC473F">
                                  <w:rPr>
                                    <w:rFonts w:ascii="Arial" w:hAnsi="Arial"/>
                                    <w:sz w:val="18"/>
                                    <w:szCs w:val="18"/>
                                  </w:rPr>
                                  <w:t>Introduction and initial discussion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3" name="Text Box 463"/>
                          <wps:cNvSpPr txBox="1"/>
                          <wps:spPr>
                            <a:xfrm>
                              <a:off x="1816338" y="242492"/>
                              <a:ext cx="2113851" cy="453833"/>
                            </a:xfrm>
                            <a:prstGeom prst="rect">
                              <a:avLst/>
                            </a:prstGeom>
                            <a:noFill/>
                            <a:ln w="6350">
                              <a:noFill/>
                            </a:ln>
                          </wps:spPr>
                          <wps:txbx>
                            <w:txbxContent>
                              <w:p w14:paraId="308D94D5" w14:textId="77777777" w:rsidR="00A9677E" w:rsidRPr="00A74D3A" w:rsidRDefault="00A9677E" w:rsidP="00A9677E">
                                <w:pPr>
                                  <w:rPr>
                                    <w:rFonts w:ascii="Arial" w:hAnsi="Arial"/>
                                    <w:b/>
                                    <w:bCs/>
                                    <w:sz w:val="18"/>
                                    <w:szCs w:val="18"/>
                                  </w:rPr>
                                </w:pPr>
                                <w:r>
                                  <w:rPr>
                                    <w:rFonts w:ascii="Arial" w:hAnsi="Arial"/>
                                    <w:b/>
                                    <w:bCs/>
                                    <w:sz w:val="18"/>
                                    <w:szCs w:val="18"/>
                                  </w:rPr>
                                  <w:t>Data</w:t>
                                </w:r>
                                <w:r w:rsidRPr="00A74D3A">
                                  <w:rPr>
                                    <w:rFonts w:ascii="Arial" w:hAnsi="Arial"/>
                                    <w:b/>
                                    <w:bCs/>
                                    <w:sz w:val="18"/>
                                    <w:szCs w:val="18"/>
                                  </w:rPr>
                                  <w:t xml:space="preserve"> analysis</w:t>
                                </w:r>
                                <w:r>
                                  <w:rPr>
                                    <w:rFonts w:ascii="Arial" w:hAnsi="Arial"/>
                                    <w:b/>
                                    <w:bCs/>
                                    <w:sz w:val="18"/>
                                    <w:szCs w:val="18"/>
                                  </w:rPr>
                                  <w:t xml:space="preserve"> – context </w:t>
                                </w:r>
                                <w:r w:rsidRPr="00A74D3A">
                                  <w:rPr>
                                    <w:rFonts w:ascii="Arial" w:hAnsi="Arial"/>
                                    <w:b/>
                                    <w:bCs/>
                                    <w:sz w:val="18"/>
                                    <w:szCs w:val="18"/>
                                  </w:rPr>
                                  <w:t>and principle</w:t>
                                </w:r>
                                <w:r>
                                  <w:rPr>
                                    <w:rFonts w:ascii="Arial" w:hAnsi="Arial"/>
                                    <w:b/>
                                    <w:bCs/>
                                    <w:sz w:val="18"/>
                                    <w:szCs w:val="18"/>
                                  </w:rPr>
                                  <w:t>s</w:t>
                                </w:r>
                              </w:p>
                              <w:p w14:paraId="259C2963" w14:textId="40023A91" w:rsidR="00A401A8" w:rsidRPr="00A74D3A" w:rsidRDefault="00A401A8" w:rsidP="00787462">
                                <w:pPr>
                                  <w:rPr>
                                    <w:rFonts w:ascii="Arial" w:hAnsi="Arial"/>
                                    <w:b/>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6" name="Text Box 466"/>
                          <wps:cNvSpPr txBox="1"/>
                          <wps:spPr>
                            <a:xfrm>
                              <a:off x="0" y="696324"/>
                              <a:ext cx="1960694" cy="478350"/>
                            </a:xfrm>
                            <a:prstGeom prst="rect">
                              <a:avLst/>
                            </a:prstGeom>
                            <a:noFill/>
                            <a:ln w="6350">
                              <a:noFill/>
                            </a:ln>
                          </wps:spPr>
                          <wps:txbx>
                            <w:txbxContent>
                              <w:p w14:paraId="16445732" w14:textId="77777777" w:rsidR="00A85909" w:rsidRPr="00FC473F" w:rsidRDefault="00A85909" w:rsidP="00A85909">
                                <w:pPr>
                                  <w:jc w:val="right"/>
                                  <w:rPr>
                                    <w:rFonts w:ascii="Arial" w:hAnsi="Arial"/>
                                    <w:sz w:val="18"/>
                                    <w:szCs w:val="18"/>
                                  </w:rPr>
                                </w:pPr>
                                <w:r>
                                  <w:rPr>
                                    <w:rFonts w:ascii="Arial" w:hAnsi="Arial"/>
                                    <w:sz w:val="18"/>
                                    <w:szCs w:val="18"/>
                                  </w:rPr>
                                  <w:t>Data – Types, preparation &amp; quality</w:t>
                                </w:r>
                              </w:p>
                              <w:p w14:paraId="0A8AD57B" w14:textId="77777777" w:rsidR="00A401A8" w:rsidRPr="00FC473F" w:rsidRDefault="00A401A8" w:rsidP="00787462">
                                <w:pPr>
                                  <w:jc w:val="right"/>
                                  <w:rPr>
                                    <w:rFonts w:ascii="Arial" w:hAnsi="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7" name="Text Box 467"/>
                          <wps:cNvSpPr txBox="1"/>
                          <wps:spPr>
                            <a:xfrm>
                              <a:off x="2694113" y="884032"/>
                              <a:ext cx="1399230" cy="347203"/>
                            </a:xfrm>
                            <a:prstGeom prst="rect">
                              <a:avLst/>
                            </a:prstGeom>
                            <a:noFill/>
                            <a:ln w="6350">
                              <a:noFill/>
                            </a:ln>
                          </wps:spPr>
                          <wps:txbx>
                            <w:txbxContent>
                              <w:p w14:paraId="43C7E38D" w14:textId="77777777" w:rsidR="00A401A8" w:rsidRPr="00FC473F" w:rsidRDefault="00A401A8" w:rsidP="00787462">
                                <w:pPr>
                                  <w:rPr>
                                    <w:rFonts w:ascii="Arial" w:hAnsi="Arial"/>
                                    <w:sz w:val="18"/>
                                    <w:szCs w:val="18"/>
                                  </w:rPr>
                                </w:pPr>
                                <w:r w:rsidRPr="00FC473F">
                                  <w:rPr>
                                    <w:rFonts w:ascii="Arial" w:hAnsi="Arial"/>
                                    <w:sz w:val="18"/>
                                    <w:szCs w:val="18"/>
                                  </w:rPr>
                                  <w:t>Types of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8" name="Text Box 468"/>
                          <wps:cNvSpPr txBox="1"/>
                          <wps:spPr>
                            <a:xfrm>
                              <a:off x="1126267" y="1347110"/>
                              <a:ext cx="1614170" cy="372880"/>
                            </a:xfrm>
                            <a:prstGeom prst="rect">
                              <a:avLst/>
                            </a:prstGeom>
                            <a:noFill/>
                            <a:ln w="6350">
                              <a:noFill/>
                            </a:ln>
                          </wps:spPr>
                          <wps:txbx>
                            <w:txbxContent>
                              <w:p w14:paraId="2AA190EF" w14:textId="77777777" w:rsidR="00A401A8" w:rsidRPr="00FC473F" w:rsidRDefault="00A401A8" w:rsidP="00787462">
                                <w:pPr>
                                  <w:jc w:val="right"/>
                                  <w:rPr>
                                    <w:rFonts w:ascii="Arial" w:hAnsi="Arial"/>
                                    <w:sz w:val="18"/>
                                    <w:szCs w:val="18"/>
                                  </w:rPr>
                                </w:pPr>
                                <w:r w:rsidRPr="00FC473F">
                                  <w:rPr>
                                    <w:rFonts w:ascii="Arial" w:hAnsi="Arial"/>
                                    <w:sz w:val="18"/>
                                    <w:szCs w:val="18"/>
                                  </w:rPr>
                                  <w:t>Business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9" name="Text Box 469"/>
                          <wps:cNvSpPr txBox="1"/>
                          <wps:spPr>
                            <a:xfrm>
                              <a:off x="3381429" y="1430142"/>
                              <a:ext cx="1663029" cy="622401"/>
                            </a:xfrm>
                            <a:prstGeom prst="rect">
                              <a:avLst/>
                            </a:prstGeom>
                            <a:noFill/>
                            <a:ln w="6350">
                              <a:noFill/>
                            </a:ln>
                          </wps:spPr>
                          <wps:txbx>
                            <w:txbxContent>
                              <w:p w14:paraId="60D90FDD" w14:textId="77777777" w:rsidR="00A401A8" w:rsidRPr="00FC473F" w:rsidRDefault="00A401A8" w:rsidP="00787462">
                                <w:pPr>
                                  <w:rPr>
                                    <w:rFonts w:ascii="Arial" w:hAnsi="Arial"/>
                                    <w:sz w:val="18"/>
                                    <w:szCs w:val="18"/>
                                  </w:rPr>
                                </w:pPr>
                                <w:r w:rsidRPr="00FC473F">
                                  <w:rPr>
                                    <w:rFonts w:ascii="Arial" w:hAnsi="Arial"/>
                                    <w:sz w:val="18"/>
                                    <w:szCs w:val="18"/>
                                  </w:rPr>
                                  <w:t>Presenting numbers matters &amp; excellence in presenting numb</w:t>
                                </w:r>
                                <w:r>
                                  <w:rPr>
                                    <w:rFonts w:ascii="Arial" w:hAnsi="Arial"/>
                                    <w:sz w:val="18"/>
                                    <w:szCs w:val="18"/>
                                  </w:rPr>
                                  <w:t>e</w:t>
                                </w:r>
                                <w:r w:rsidRPr="00FC473F">
                                  <w:rPr>
                                    <w:rFonts w:ascii="Arial" w:hAnsi="Arial"/>
                                    <w:sz w:val="18"/>
                                    <w:szCs w:val="18"/>
                                  </w:rPr>
                                  <w:t>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2" name="Text Box 472"/>
                          <wps:cNvSpPr txBox="1"/>
                          <wps:spPr>
                            <a:xfrm>
                              <a:off x="1447154" y="2052544"/>
                              <a:ext cx="1853129" cy="496389"/>
                            </a:xfrm>
                            <a:prstGeom prst="rect">
                              <a:avLst/>
                            </a:prstGeom>
                            <a:noFill/>
                            <a:ln w="6350">
                              <a:noFill/>
                            </a:ln>
                          </wps:spPr>
                          <wps:txbx>
                            <w:txbxContent>
                              <w:p w14:paraId="4E27C1D7" w14:textId="77777777" w:rsidR="00A401A8" w:rsidRPr="00FC473F" w:rsidRDefault="00A401A8" w:rsidP="00787462">
                                <w:pPr>
                                  <w:jc w:val="right"/>
                                  <w:rPr>
                                    <w:rFonts w:ascii="Arial" w:hAnsi="Arial"/>
                                    <w:sz w:val="18"/>
                                    <w:szCs w:val="18"/>
                                  </w:rPr>
                                </w:pPr>
                                <w:r w:rsidRPr="00FC473F">
                                  <w:rPr>
                                    <w:rFonts w:ascii="Arial" w:hAnsi="Arial"/>
                                    <w:sz w:val="18"/>
                                    <w:szCs w:val="18"/>
                                  </w:rPr>
                                  <w:t>Examples of tables and graphs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3" name="Text Box 473"/>
                          <wps:cNvSpPr txBox="1"/>
                          <wps:spPr>
                            <a:xfrm>
                              <a:off x="4004125" y="2264562"/>
                              <a:ext cx="1614170" cy="600345"/>
                            </a:xfrm>
                            <a:prstGeom prst="rect">
                              <a:avLst/>
                            </a:prstGeom>
                            <a:noFill/>
                            <a:ln w="6350">
                              <a:noFill/>
                            </a:ln>
                          </wps:spPr>
                          <wps:txbx>
                            <w:txbxContent>
                              <w:p w14:paraId="634805E0" w14:textId="77777777" w:rsidR="00A401A8" w:rsidRPr="00FC473F" w:rsidRDefault="00A401A8" w:rsidP="00787462">
                                <w:pPr>
                                  <w:rPr>
                                    <w:rFonts w:ascii="Arial" w:hAnsi="Arial"/>
                                    <w:sz w:val="18"/>
                                    <w:szCs w:val="18"/>
                                  </w:rPr>
                                </w:pPr>
                                <w:r w:rsidRPr="00FC473F">
                                  <w:rPr>
                                    <w:rFonts w:ascii="Arial" w:hAnsi="Arial"/>
                                    <w:sz w:val="18"/>
                                    <w:szCs w:val="18"/>
                                  </w:rPr>
                                  <w:t>Data &amp; decision making – telling stories with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7" name="Text Box 477"/>
                          <wps:cNvSpPr txBox="1"/>
                          <wps:spPr>
                            <a:xfrm>
                              <a:off x="2064768" y="2839818"/>
                              <a:ext cx="1614170" cy="466232"/>
                            </a:xfrm>
                            <a:prstGeom prst="rect">
                              <a:avLst/>
                            </a:prstGeom>
                            <a:noFill/>
                            <a:ln w="6350">
                              <a:noFill/>
                            </a:ln>
                          </wps:spPr>
                          <wps:txbx>
                            <w:txbxContent>
                              <w:p w14:paraId="3E43BFC6" w14:textId="77777777" w:rsidR="00A401A8" w:rsidRPr="00FC473F" w:rsidRDefault="00A401A8" w:rsidP="00787462">
                                <w:pPr>
                                  <w:jc w:val="right"/>
                                  <w:rPr>
                                    <w:rFonts w:ascii="Arial" w:hAnsi="Arial"/>
                                    <w:sz w:val="18"/>
                                    <w:szCs w:val="18"/>
                                  </w:rPr>
                                </w:pPr>
                                <w:r w:rsidRPr="00FC473F">
                                  <w:rPr>
                                    <w:rFonts w:ascii="Arial" w:hAnsi="Arial"/>
                                    <w:sz w:val="18"/>
                                    <w:szCs w:val="18"/>
                                  </w:rPr>
                                  <w:t>Design Principles for tables and graphs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0" name="Text Box 480"/>
                          <wps:cNvSpPr txBox="1"/>
                          <wps:spPr>
                            <a:xfrm>
                              <a:off x="2508910" y="4190495"/>
                              <a:ext cx="3673450" cy="853945"/>
                            </a:xfrm>
                            <a:prstGeom prst="rect">
                              <a:avLst/>
                            </a:prstGeom>
                            <a:solidFill>
                              <a:schemeClr val="bg1">
                                <a:lumMod val="85000"/>
                              </a:schemeClr>
                            </a:solidFill>
                            <a:ln w="6350">
                              <a:noFill/>
                            </a:ln>
                          </wps:spPr>
                          <wps:txbx>
                            <w:txbxContent>
                              <w:p w14:paraId="33016E8E" w14:textId="7AF05E11" w:rsidR="00A401A8" w:rsidRPr="00FC473F" w:rsidRDefault="00A401A8" w:rsidP="00787462">
                                <w:pPr>
                                  <w:rPr>
                                    <w:rFonts w:ascii="Arial" w:hAnsi="Arial"/>
                                    <w:sz w:val="20"/>
                                    <w:szCs w:val="15"/>
                                    <w:lang w:eastAsia="en-GB"/>
                                  </w:rPr>
                                </w:pPr>
                                <w:r w:rsidRPr="00FC473F">
                                  <w:rPr>
                                    <w:rFonts w:ascii="Arial" w:hAnsi="Arial"/>
                                    <w:sz w:val="20"/>
                                    <w:szCs w:val="15"/>
                                  </w:rPr>
                                  <w:t>I better understand a range of analytical techniques and options for presenting data that help me use data in the development of evidence</w:t>
                                </w:r>
                                <w:r w:rsidR="00A85909">
                                  <w:rPr>
                                    <w:rFonts w:ascii="Arial" w:hAnsi="Arial"/>
                                    <w:sz w:val="20"/>
                                    <w:szCs w:val="15"/>
                                  </w:rPr>
                                  <w:t>-</w:t>
                                </w:r>
                                <w:r w:rsidRPr="00FC473F">
                                  <w:rPr>
                                    <w:rFonts w:ascii="Arial" w:hAnsi="Arial"/>
                                    <w:sz w:val="20"/>
                                    <w:szCs w:val="15"/>
                                  </w:rPr>
                                  <w:t>based policy and in reporting</w:t>
                                </w:r>
                                <w:r w:rsidRPr="00FC473F">
                                  <w:rPr>
                                    <w:rFonts w:ascii="Arial" w:hAnsi="Arial"/>
                                    <w:sz w:val="20"/>
                                    <w:szCs w:val="15"/>
                                    <w:shd w:val="clear" w:color="auto" w:fill="DAE4F3"/>
                                    <w:lang w:eastAsia="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81" name="Group 481"/>
                        <wpg:cNvGrpSpPr/>
                        <wpg:grpSpPr>
                          <a:xfrm>
                            <a:off x="1620520" y="0"/>
                            <a:ext cx="2664664" cy="4596130"/>
                            <a:chOff x="0" y="0"/>
                            <a:chExt cx="2664664" cy="4596130"/>
                          </a:xfrm>
                        </wpg:grpSpPr>
                        <wps:wsp>
                          <wps:cNvPr id="483" name="Shape 483"/>
                          <wps:cNvSpPr/>
                          <wps:spPr>
                            <a:xfrm rot="4396374">
                              <a:off x="-936103" y="995362"/>
                              <a:ext cx="4596130" cy="2605405"/>
                            </a:xfrm>
                            <a:prstGeom prst="swooshArrow">
                              <a:avLst>
                                <a:gd name="adj1" fmla="val 16310"/>
                                <a:gd name="adj2" fmla="val 31370"/>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484" name="Rectangle 484"/>
                          <wps:cNvSpPr/>
                          <wps:spPr>
                            <a:xfrm>
                              <a:off x="0" y="624884"/>
                              <a:ext cx="72000"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Rectangle 485"/>
                          <wps:cNvSpPr/>
                          <wps:spPr>
                            <a:xfrm>
                              <a:off x="339115" y="788386"/>
                              <a:ext cx="72000"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Rectangle 486"/>
                          <wps:cNvSpPr/>
                          <wps:spPr>
                            <a:xfrm>
                              <a:off x="811454" y="1085111"/>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Rectangle 487"/>
                          <wps:cNvSpPr/>
                          <wps:spPr>
                            <a:xfrm flipH="1" flipV="1">
                              <a:off x="1174792" y="1496894"/>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Rectangle 488"/>
                          <wps:cNvSpPr/>
                          <wps:spPr>
                            <a:xfrm flipH="1" flipV="1">
                              <a:off x="1532074" y="1787564"/>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Rectangle 489"/>
                          <wps:cNvSpPr/>
                          <wps:spPr>
                            <a:xfrm flipH="1" flipV="1">
                              <a:off x="1756132" y="2265959"/>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Rectangle 490"/>
                          <wps:cNvSpPr/>
                          <wps:spPr>
                            <a:xfrm flipH="1" flipV="1">
                              <a:off x="2101303" y="2550574"/>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Rectangle 492"/>
                          <wps:cNvSpPr/>
                          <wps:spPr>
                            <a:xfrm flipH="1" flipV="1">
                              <a:off x="2198193" y="3010801"/>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062122" id="Group 448" o:spid="_x0000_s1048" style="position:absolute;margin-left:0;margin-top:19.6pt;width:409.4pt;height:322pt;z-index:251677696;mso-width-relative:margin;mso-height-relative:margin" coordsize="61823,511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">
                <v:group id="Group 461" o:spid="_x0000_s1049" style="position:absolute;top:731;width:61823;height:50444" coordorigin="" coordsize="61823,504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">
                  <v:shape id="Text Box 462" o:spid="_x0000_s1050" type="#_x0000_t202" style="position:absolute;left:423;width:12440;height:48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" fillcolor="white [3201]" stroked="f" strokeweight=".5pt">
                    <v:textbox>
                      <w:txbxContent>
                        <w:p w14:paraId="478CD4B1" w14:textId="77777777" w:rsidR="00A401A8" w:rsidRPr="00FC473F" w:rsidRDefault="00A401A8" w:rsidP="00787462">
                          <w:pPr>
                            <w:rPr>
                              <w:rFonts w:ascii="Arial" w:hAnsi="Arial"/>
                              <w:sz w:val="18"/>
                              <w:szCs w:val="18"/>
                            </w:rPr>
                          </w:pPr>
                          <w:r w:rsidRPr="00FC473F">
                            <w:rPr>
                              <w:rFonts w:ascii="Arial" w:hAnsi="Arial"/>
                              <w:sz w:val="18"/>
                              <w:szCs w:val="18"/>
                            </w:rPr>
                            <w:t>Introduction and initial discussion</w:t>
                          </w:r>
                        </w:p>
                      </w:txbxContent>
                    </v:textbox>
                  </v:shape>
                  <v:shape id="Text Box 463" o:spid="_x0000_s1051" type="#_x0000_t202" style="position:absolute;left:18163;top:2424;width:21138;height:45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" filled="f" stroked="f" strokeweight=".5pt">
                    <v:textbox>
                      <w:txbxContent>
                        <w:p w14:paraId="308D94D5" w14:textId="77777777" w:rsidR="00A9677E" w:rsidRPr="00A74D3A" w:rsidRDefault="00A9677E" w:rsidP="00A9677E">
                          <w:pPr>
                            <w:rPr>
                              <w:rFonts w:ascii="Arial" w:hAnsi="Arial"/>
                              <w:b/>
                              <w:bCs/>
                              <w:sz w:val="18"/>
                              <w:szCs w:val="18"/>
                            </w:rPr>
                          </w:pPr>
                          <w:r>
                            <w:rPr>
                              <w:rFonts w:ascii="Arial" w:hAnsi="Arial"/>
                              <w:b/>
                              <w:bCs/>
                              <w:sz w:val="18"/>
                              <w:szCs w:val="18"/>
                            </w:rPr>
                            <w:t>Data</w:t>
                          </w:r>
                          <w:r w:rsidRPr="00A74D3A">
                            <w:rPr>
                              <w:rFonts w:ascii="Arial" w:hAnsi="Arial"/>
                              <w:b/>
                              <w:bCs/>
                              <w:sz w:val="18"/>
                              <w:szCs w:val="18"/>
                            </w:rPr>
                            <w:t xml:space="preserve"> analysis</w:t>
                          </w:r>
                          <w:r>
                            <w:rPr>
                              <w:rFonts w:ascii="Arial" w:hAnsi="Arial"/>
                              <w:b/>
                              <w:bCs/>
                              <w:sz w:val="18"/>
                              <w:szCs w:val="18"/>
                            </w:rPr>
                            <w:t xml:space="preserve"> – context </w:t>
                          </w:r>
                          <w:r w:rsidRPr="00A74D3A">
                            <w:rPr>
                              <w:rFonts w:ascii="Arial" w:hAnsi="Arial"/>
                              <w:b/>
                              <w:bCs/>
                              <w:sz w:val="18"/>
                              <w:szCs w:val="18"/>
                            </w:rPr>
                            <w:t>and principle</w:t>
                          </w:r>
                          <w:r>
                            <w:rPr>
                              <w:rFonts w:ascii="Arial" w:hAnsi="Arial"/>
                              <w:b/>
                              <w:bCs/>
                              <w:sz w:val="18"/>
                              <w:szCs w:val="18"/>
                            </w:rPr>
                            <w:t>s</w:t>
                          </w:r>
                        </w:p>
                        <w:p w14:paraId="259C2963" w14:textId="40023A91" w:rsidR="00A401A8" w:rsidRPr="00A74D3A" w:rsidRDefault="00A401A8" w:rsidP="00787462">
                          <w:pPr>
                            <w:rPr>
                              <w:rFonts w:ascii="Arial" w:hAnsi="Arial"/>
                              <w:b/>
                              <w:bCs/>
                              <w:sz w:val="18"/>
                              <w:szCs w:val="18"/>
                            </w:rPr>
                          </w:pPr>
                        </w:p>
                      </w:txbxContent>
                    </v:textbox>
                  </v:shape>
                  <v:shape id="Text Box 466" o:spid="_x0000_s1052" type="#_x0000_t202" style="position:absolute;top:6963;width:19606;height:47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" filled="f" stroked="f" strokeweight=".5pt">
                    <v:textbox>
                      <w:txbxContent>
                        <w:p w14:paraId="16445732" w14:textId="77777777" w:rsidR="00A85909" w:rsidRPr="00FC473F" w:rsidRDefault="00A85909" w:rsidP="00A85909">
                          <w:pPr>
                            <w:jc w:val="right"/>
                            <w:rPr>
                              <w:rFonts w:ascii="Arial" w:hAnsi="Arial"/>
                              <w:sz w:val="18"/>
                              <w:szCs w:val="18"/>
                            </w:rPr>
                          </w:pPr>
                          <w:r>
                            <w:rPr>
                              <w:rFonts w:ascii="Arial" w:hAnsi="Arial"/>
                              <w:sz w:val="18"/>
                              <w:szCs w:val="18"/>
                            </w:rPr>
                            <w:t>Data – Types, preparation &amp; quality</w:t>
                          </w:r>
                        </w:p>
                        <w:p w14:paraId="0A8AD57B" w14:textId="77777777" w:rsidR="00A401A8" w:rsidRPr="00FC473F" w:rsidRDefault="00A401A8" w:rsidP="00787462">
                          <w:pPr>
                            <w:jc w:val="right"/>
                            <w:rPr>
                              <w:rFonts w:ascii="Arial" w:hAnsi="Arial"/>
                              <w:sz w:val="18"/>
                              <w:szCs w:val="18"/>
                            </w:rPr>
                          </w:pPr>
                        </w:p>
                      </w:txbxContent>
                    </v:textbox>
                  </v:shape>
                  <v:shape id="Text Box 467" o:spid="_x0000_s1053" type="#_x0000_t202" style="position:absolute;left:26941;top:8840;width:13992;height:34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" filled="f" stroked="f" strokeweight=".5pt">
                    <v:textbox>
                      <w:txbxContent>
                        <w:p w14:paraId="43C7E38D" w14:textId="77777777" w:rsidR="00A401A8" w:rsidRPr="00FC473F" w:rsidRDefault="00A401A8" w:rsidP="00787462">
                          <w:pPr>
                            <w:rPr>
                              <w:rFonts w:ascii="Arial" w:hAnsi="Arial"/>
                              <w:sz w:val="18"/>
                              <w:szCs w:val="18"/>
                            </w:rPr>
                          </w:pPr>
                          <w:r w:rsidRPr="00FC473F">
                            <w:rPr>
                              <w:rFonts w:ascii="Arial" w:hAnsi="Arial"/>
                              <w:sz w:val="18"/>
                              <w:szCs w:val="18"/>
                            </w:rPr>
                            <w:t>Types of analysis</w:t>
                          </w:r>
                        </w:p>
                      </w:txbxContent>
                    </v:textbox>
                  </v:shape>
                  <v:shape id="Text Box 468" o:spid="_x0000_s1054" type="#_x0000_t202" style="position:absolute;left:11262;top:13471;width:16142;height:37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" filled="f" stroked="f" strokeweight=".5pt">
                    <v:textbox>
                      <w:txbxContent>
                        <w:p w14:paraId="2AA190EF" w14:textId="77777777" w:rsidR="00A401A8" w:rsidRPr="00FC473F" w:rsidRDefault="00A401A8" w:rsidP="00787462">
                          <w:pPr>
                            <w:jc w:val="right"/>
                            <w:rPr>
                              <w:rFonts w:ascii="Arial" w:hAnsi="Arial"/>
                              <w:sz w:val="18"/>
                              <w:szCs w:val="18"/>
                            </w:rPr>
                          </w:pPr>
                          <w:r w:rsidRPr="00FC473F">
                            <w:rPr>
                              <w:rFonts w:ascii="Arial" w:hAnsi="Arial"/>
                              <w:sz w:val="18"/>
                              <w:szCs w:val="18"/>
                            </w:rPr>
                            <w:t>Business analysis</w:t>
                          </w:r>
                        </w:p>
                      </w:txbxContent>
                    </v:textbox>
                  </v:shape>
                  <v:shape id="Text Box 469" o:spid="_x0000_s1055" type="#_x0000_t202" style="position:absolute;left:33814;top:14301;width:16630;height:6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" filled="f" stroked="f" strokeweight=".5pt">
                    <v:textbox>
                      <w:txbxContent>
                        <w:p w14:paraId="60D90FDD" w14:textId="77777777" w:rsidR="00A401A8" w:rsidRPr="00FC473F" w:rsidRDefault="00A401A8" w:rsidP="00787462">
                          <w:pPr>
                            <w:rPr>
                              <w:rFonts w:ascii="Arial" w:hAnsi="Arial"/>
                              <w:sz w:val="18"/>
                              <w:szCs w:val="18"/>
                            </w:rPr>
                          </w:pPr>
                          <w:r w:rsidRPr="00FC473F">
                            <w:rPr>
                              <w:rFonts w:ascii="Arial" w:hAnsi="Arial"/>
                              <w:sz w:val="18"/>
                              <w:szCs w:val="18"/>
                            </w:rPr>
                            <w:t>Presenting numbers matters &amp; excellence in presenting numb</w:t>
                          </w:r>
                          <w:r>
                            <w:rPr>
                              <w:rFonts w:ascii="Arial" w:hAnsi="Arial"/>
                              <w:sz w:val="18"/>
                              <w:szCs w:val="18"/>
                            </w:rPr>
                            <w:t>e</w:t>
                          </w:r>
                          <w:r w:rsidRPr="00FC473F">
                            <w:rPr>
                              <w:rFonts w:ascii="Arial" w:hAnsi="Arial"/>
                              <w:sz w:val="18"/>
                              <w:szCs w:val="18"/>
                            </w:rPr>
                            <w:t>rs</w:t>
                          </w:r>
                        </w:p>
                      </w:txbxContent>
                    </v:textbox>
                  </v:shape>
                  <v:shape id="Text Box 472" o:spid="_x0000_s1056" type="#_x0000_t202" style="position:absolute;left:14471;top:20525;width:18531;height:49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" filled="f" stroked="f" strokeweight=".5pt">
                    <v:textbox>
                      <w:txbxContent>
                        <w:p w14:paraId="4E27C1D7" w14:textId="77777777" w:rsidR="00A401A8" w:rsidRPr="00FC473F" w:rsidRDefault="00A401A8" w:rsidP="00787462">
                          <w:pPr>
                            <w:jc w:val="right"/>
                            <w:rPr>
                              <w:rFonts w:ascii="Arial" w:hAnsi="Arial"/>
                              <w:sz w:val="18"/>
                              <w:szCs w:val="18"/>
                            </w:rPr>
                          </w:pPr>
                          <w:r w:rsidRPr="00FC473F">
                            <w:rPr>
                              <w:rFonts w:ascii="Arial" w:hAnsi="Arial"/>
                              <w:sz w:val="18"/>
                              <w:szCs w:val="18"/>
                            </w:rPr>
                            <w:t>Examples of tables and graphs</w:t>
                          </w:r>
                        </w:p>
                      </w:txbxContent>
                    </v:textbox>
                  </v:shape>
                  <v:shape id="Text Box 473" o:spid="_x0000_s1057" type="#_x0000_t202" style="position:absolute;left:40041;top:22645;width:16141;height:6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" filled="f" stroked="f" strokeweight=".5pt">
                    <v:textbox>
                      <w:txbxContent>
                        <w:p w14:paraId="634805E0" w14:textId="77777777" w:rsidR="00A401A8" w:rsidRPr="00FC473F" w:rsidRDefault="00A401A8" w:rsidP="00787462">
                          <w:pPr>
                            <w:rPr>
                              <w:rFonts w:ascii="Arial" w:hAnsi="Arial"/>
                              <w:sz w:val="18"/>
                              <w:szCs w:val="18"/>
                            </w:rPr>
                          </w:pPr>
                          <w:r w:rsidRPr="00FC473F">
                            <w:rPr>
                              <w:rFonts w:ascii="Arial" w:hAnsi="Arial"/>
                              <w:sz w:val="18"/>
                              <w:szCs w:val="18"/>
                            </w:rPr>
                            <w:t>Data &amp; decision making – telling stories with data</w:t>
                          </w:r>
                        </w:p>
                      </w:txbxContent>
                    </v:textbox>
                  </v:shape>
                  <v:shape id="Text Box 477" o:spid="_x0000_s1058" type="#_x0000_t202" style="position:absolute;left:20647;top:28398;width:16142;height:46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" filled="f" stroked="f" strokeweight=".5pt">
                    <v:textbox>
                      <w:txbxContent>
                        <w:p w14:paraId="3E43BFC6" w14:textId="77777777" w:rsidR="00A401A8" w:rsidRPr="00FC473F" w:rsidRDefault="00A401A8" w:rsidP="00787462">
                          <w:pPr>
                            <w:jc w:val="right"/>
                            <w:rPr>
                              <w:rFonts w:ascii="Arial" w:hAnsi="Arial"/>
                              <w:sz w:val="18"/>
                              <w:szCs w:val="18"/>
                            </w:rPr>
                          </w:pPr>
                          <w:r w:rsidRPr="00FC473F">
                            <w:rPr>
                              <w:rFonts w:ascii="Arial" w:hAnsi="Arial"/>
                              <w:sz w:val="18"/>
                              <w:szCs w:val="18"/>
                            </w:rPr>
                            <w:t>Design Principles for tables and graphs</w:t>
                          </w:r>
                        </w:p>
                      </w:txbxContent>
                    </v:textbox>
                  </v:shape>
                  <v:shape id="Text Box 480" o:spid="_x0000_s1059" type="#_x0000_t202" style="position:absolute;left:25089;top:41904;width:36734;height:8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" fillcolor="#d8d8d8 [2732]" stroked="f" strokeweight=".5pt">
                    <v:textbox>
                      <w:txbxContent>
                        <w:p w14:paraId="33016E8E" w14:textId="7AF05E11" w:rsidR="00A401A8" w:rsidRPr="00FC473F" w:rsidRDefault="00A401A8" w:rsidP="00787462">
                          <w:pPr>
                            <w:rPr>
                              <w:rFonts w:ascii="Arial" w:hAnsi="Arial"/>
                              <w:sz w:val="20"/>
                              <w:szCs w:val="15"/>
                              <w:lang w:eastAsia="en-GB"/>
                            </w:rPr>
                          </w:pPr>
                          <w:r w:rsidRPr="00FC473F">
                            <w:rPr>
                              <w:rFonts w:ascii="Arial" w:hAnsi="Arial"/>
                              <w:sz w:val="20"/>
                              <w:szCs w:val="15"/>
                            </w:rPr>
                            <w:t>I better understand a range of analytical techniques and options for presenting data that help me use data in the development of evidence</w:t>
                          </w:r>
                          <w:r w:rsidR="00A85909">
                            <w:rPr>
                              <w:rFonts w:ascii="Arial" w:hAnsi="Arial"/>
                              <w:sz w:val="20"/>
                              <w:szCs w:val="15"/>
                            </w:rPr>
                            <w:t>-</w:t>
                          </w:r>
                          <w:r w:rsidRPr="00FC473F">
                            <w:rPr>
                              <w:rFonts w:ascii="Arial" w:hAnsi="Arial"/>
                              <w:sz w:val="20"/>
                              <w:szCs w:val="15"/>
                            </w:rPr>
                            <w:t>based policy and in reporting</w:t>
                          </w:r>
                          <w:r w:rsidRPr="00FC473F">
                            <w:rPr>
                              <w:rFonts w:ascii="Arial" w:hAnsi="Arial"/>
                              <w:sz w:val="20"/>
                              <w:szCs w:val="15"/>
                              <w:shd w:val="clear" w:color="auto" w:fill="DAE4F3"/>
                              <w:lang w:eastAsia="en-GB"/>
                            </w:rPr>
                            <w:t>.</w:t>
                          </w:r>
                        </w:p>
                      </w:txbxContent>
                    </v:textbox>
                  </v:shape>
                </v:group>
                <v:group id="Group 481" o:spid="_x0000_s1060" style="position:absolute;left:16205;width:26646;height:45961" coordsize="26646,459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">
                  <v:shape id="Shape 483" o:spid="_x0000_s1061" style="position:absolute;left:-9362;top:9954;width:45961;height:26054;rotation:4802013fd;visibility:visible;mso-wrap-style:square;v-text-anchor:top" coordsize="4596130,26054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" path="m,2605405c510681,1447447,1770286,687537,3778814,325676l3742120,r854010,407876l3863389,1076293,3826694,750617c2041587,895362,766022,1513624,,2605405xe" fillcolor="#4f81bd [3204]" strokecolor="white [3201]" strokeweight="2pt">
                    <v:path arrowok="t" o:connecttype="custom" o:connectlocs="0,2605405;3778814,325676;3742120,0;4596130,407876;3863389,1076293;3826694,750617;0,2605405" o:connectangles="0,0,0,0,0,0,0"/>
                  </v:shape>
                  <v:rect id="Rectangle 484" o:spid="_x0000_s1062" style="position:absolute;top:6248;width:720;height:7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" fillcolor="black [3213]" stroked="f" strokeweight="2pt"/>
                  <v:rect id="Rectangle 485" o:spid="_x0000_s1063" style="position:absolute;left:3391;top:7883;width:720;height:7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" fillcolor="black [3213]" stroked="f" strokeweight="2pt"/>
                  <v:rect id="Rectangle 486" o:spid="_x0000_s1064" style="position:absolute;left:8114;top:10851;width:718;height:7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" fillcolor="black [3213]" stroked="f" strokeweight="2pt"/>
                  <v:rect id="Rectangle 487" o:spid="_x0000_s1065" style="position:absolute;left:11747;top:14968;width:718;height:718;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" fillcolor="black [3213]" stroked="f" strokeweight="2pt"/>
                  <v:rect id="Rectangle 488" o:spid="_x0000_s1066" style="position:absolute;left:15320;top:17875;width:718;height:718;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" fillcolor="black [3213]" stroked="f" strokeweight="2pt"/>
                  <v:rect id="Rectangle 489" o:spid="_x0000_s1067" style="position:absolute;left:17561;top:22659;width:717;height:718;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" fillcolor="black [3213]" stroked="f" strokeweight="2pt"/>
                  <v:rect id="Rectangle 490" o:spid="_x0000_s1068" style="position:absolute;left:21013;top:25505;width:717;height:718;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" fillcolor="black [3213]" stroked="f" strokeweight="2pt"/>
                  <v:rect id="Rectangle 492" o:spid="_x0000_s1069" style="position:absolute;left:21981;top:30108;width:718;height:717;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" fillcolor="black [3213]" stroked="f" strokeweight="2pt"/>
                </v:group>
              </v:group>
            </w:pict>
          </mc:Fallback>
        </mc:AlternateContent>
      </w:r>
    </w:p>
    <w:p w14:paraId="23212839" w14:textId="441C478F" w:rsidR="00787462" w:rsidRDefault="00787462" w:rsidP="00453E7C"/>
    <w:p w14:paraId="04895CF8" w14:textId="24C04813" w:rsidR="00787462" w:rsidRDefault="00787462" w:rsidP="00453E7C"/>
    <w:p w14:paraId="7F99BA4B" w14:textId="77777777" w:rsidR="00787462" w:rsidRDefault="00787462" w:rsidP="00453E7C"/>
    <w:p w14:paraId="7BD454D1" w14:textId="77777777" w:rsidR="00A56642" w:rsidRDefault="00A56642">
      <w:pPr>
        <w:spacing w:after="0"/>
      </w:pPr>
      <w:r>
        <w:br w:type="page"/>
      </w:r>
    </w:p>
    <w:p w14:paraId="06299276" w14:textId="77777777" w:rsidR="00A9677E" w:rsidRDefault="00A9677E" w:rsidP="00A9677E">
      <w:pPr>
        <w:pStyle w:val="Heading1"/>
      </w:pPr>
      <w:bookmarkStart w:id="41" w:name="_Toc125890828"/>
      <w:bookmarkStart w:id="42" w:name="_Toc128570829"/>
      <w:r>
        <w:lastRenderedPageBreak/>
        <w:t>Data Analysis – Context and Principles</w:t>
      </w:r>
      <w:bookmarkEnd w:id="41"/>
      <w:bookmarkEnd w:id="42"/>
    </w:p>
    <w:p w14:paraId="03E47DCE" w14:textId="77777777" w:rsidR="00A9677E" w:rsidRDefault="00A9677E" w:rsidP="00A9677E">
      <w:pPr>
        <w:pStyle w:val="Heading2"/>
        <w:rPr>
          <w:shd w:val="clear" w:color="auto" w:fill="FFFFFF"/>
        </w:rPr>
      </w:pPr>
      <w:bookmarkStart w:id="43" w:name="_Toc122439327"/>
      <w:bookmarkStart w:id="44" w:name="_Toc125890829"/>
      <w:bookmarkStart w:id="45" w:name="_Toc128570830"/>
      <w:r>
        <w:t>D</w:t>
      </w:r>
      <w:r>
        <w:rPr>
          <w:shd w:val="clear" w:color="auto" w:fill="FFFFFF"/>
        </w:rPr>
        <w:t>ata</w:t>
      </w:r>
      <w:r>
        <w:t xml:space="preserve"> -</w:t>
      </w:r>
      <w:r>
        <w:rPr>
          <w:shd w:val="clear" w:color="auto" w:fill="FFFFFF"/>
        </w:rPr>
        <w:t xml:space="preserve"> its benefits and its limitations</w:t>
      </w:r>
      <w:bookmarkEnd w:id="43"/>
      <w:bookmarkEnd w:id="44"/>
      <w:bookmarkEnd w:id="45"/>
    </w:p>
    <w:p w14:paraId="6FBAFF81" w14:textId="77777777" w:rsidR="00A9677E" w:rsidRDefault="00A9677E" w:rsidP="00A9677E">
      <w:r>
        <w:rPr>
          <w:shd w:val="clear" w:color="auto" w:fill="FFFFFF"/>
        </w:rPr>
        <w:t>Data is an abstraction of a real-world entity (person, object, or event).</w:t>
      </w:r>
      <w:r w:rsidRPr="0002440A">
        <w:t xml:space="preserve"> </w:t>
      </w:r>
    </w:p>
    <w:p w14:paraId="73E8F67D" w14:textId="77777777" w:rsidR="00A9677E" w:rsidRDefault="00A9677E" w:rsidP="00A9677E">
      <w:r>
        <w:t xml:space="preserve">Data represents an effort to measure attributes of our world so we can better understand and communicate them.  </w:t>
      </w:r>
    </w:p>
    <w:p w14:paraId="4B4518B7" w14:textId="77777777" w:rsidR="00A9677E" w:rsidRDefault="00A9677E" w:rsidP="00A9677E">
      <w:r>
        <w:t>As an example - for our employees, we use data to understand things about them and their relationship with our business.  We collect data on their:</w:t>
      </w:r>
    </w:p>
    <w:p w14:paraId="34D1EF56" w14:textId="77777777" w:rsidR="00A9677E" w:rsidRDefault="00A9677E" w:rsidP="00A9677E">
      <w:pPr>
        <w:pStyle w:val="ListParagraph"/>
        <w:numPr>
          <w:ilvl w:val="0"/>
          <w:numId w:val="46"/>
        </w:numPr>
      </w:pPr>
      <w:r>
        <w:t>Age</w:t>
      </w:r>
    </w:p>
    <w:p w14:paraId="74D77B53" w14:textId="77777777" w:rsidR="00A9677E" w:rsidRDefault="00A9677E" w:rsidP="00A9677E">
      <w:pPr>
        <w:pStyle w:val="ListParagraph"/>
        <w:numPr>
          <w:ilvl w:val="0"/>
          <w:numId w:val="46"/>
        </w:numPr>
      </w:pPr>
      <w:r>
        <w:t>Gender</w:t>
      </w:r>
    </w:p>
    <w:p w14:paraId="09A30B21" w14:textId="77777777" w:rsidR="00A9677E" w:rsidRDefault="00A9677E" w:rsidP="00A9677E">
      <w:pPr>
        <w:pStyle w:val="ListParagraph"/>
        <w:numPr>
          <w:ilvl w:val="0"/>
          <w:numId w:val="46"/>
        </w:numPr>
      </w:pPr>
      <w:r>
        <w:t>Address</w:t>
      </w:r>
    </w:p>
    <w:p w14:paraId="4EEE9AB9" w14:textId="77777777" w:rsidR="00A9677E" w:rsidRDefault="00A9677E" w:rsidP="00A9677E">
      <w:pPr>
        <w:pStyle w:val="ListParagraph"/>
        <w:numPr>
          <w:ilvl w:val="0"/>
          <w:numId w:val="46"/>
        </w:numPr>
      </w:pPr>
      <w:r>
        <w:t>Classification</w:t>
      </w:r>
    </w:p>
    <w:p w14:paraId="32B28BB7" w14:textId="77777777" w:rsidR="00A9677E" w:rsidRDefault="00A9677E" w:rsidP="00A9677E">
      <w:pPr>
        <w:pStyle w:val="ListParagraph"/>
        <w:numPr>
          <w:ilvl w:val="0"/>
          <w:numId w:val="46"/>
        </w:numPr>
      </w:pPr>
      <w:r>
        <w:t>Qualifications.</w:t>
      </w:r>
    </w:p>
    <w:p w14:paraId="06A6C386" w14:textId="77777777" w:rsidR="00A9677E" w:rsidRDefault="00A9677E" w:rsidP="00A9677E">
      <w:r>
        <w:t>We can never understand everything about our employees and, for privacy reasons, we never want to record or understand many things about them.</w:t>
      </w:r>
    </w:p>
    <w:p w14:paraId="46A7AF91" w14:textId="77777777" w:rsidR="00A9677E" w:rsidRDefault="00A9677E" w:rsidP="00A9677E">
      <w:r>
        <w:t xml:space="preserve">Data can never fully represent the reality of our world - there is no such thing as perfect data.  Data can never fully capture the complex detail of a real-world entity like an employee.  </w:t>
      </w:r>
    </w:p>
    <w:p w14:paraId="2A0716E2" w14:textId="77777777" w:rsidR="00A9677E" w:rsidRPr="00A755B1" w:rsidRDefault="00A9677E" w:rsidP="00A9677E">
      <w:r>
        <w:t>We use data to move up a knowledge continuum understanding that we can’t reach the end at the right-hand side.</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2154"/>
        <w:gridCol w:w="1191"/>
        <w:gridCol w:w="1191"/>
        <w:gridCol w:w="1555"/>
        <w:gridCol w:w="827"/>
        <w:gridCol w:w="1866"/>
      </w:tblGrid>
      <w:tr w:rsidR="00A9677E" w14:paraId="56C109AC" w14:textId="77777777" w:rsidTr="0065364F">
        <w:tc>
          <w:tcPr>
            <w:tcW w:w="2154" w:type="dxa"/>
            <w:shd w:val="clear" w:color="auto" w:fill="DAEEF3" w:themeFill="accent5" w:themeFillTint="33"/>
          </w:tcPr>
          <w:p w14:paraId="6D05A155" w14:textId="77777777" w:rsidR="00A9677E" w:rsidRPr="00A755B1" w:rsidRDefault="00A9677E" w:rsidP="0065364F">
            <w:pPr>
              <w:rPr>
                <w:rFonts w:ascii="Arial Narrow" w:hAnsi="Arial Narrow"/>
                <w:b/>
                <w:bCs/>
                <w:sz w:val="20"/>
              </w:rPr>
            </w:pPr>
            <w:r w:rsidRPr="00A755B1">
              <w:rPr>
                <w:rFonts w:ascii="Arial Narrow" w:hAnsi="Arial Narrow"/>
                <w:b/>
                <w:bCs/>
                <w:sz w:val="20"/>
              </w:rPr>
              <w:t xml:space="preserve">What we know about </w:t>
            </w:r>
            <w:r>
              <w:rPr>
                <w:rFonts w:ascii="Arial Narrow" w:hAnsi="Arial Narrow"/>
                <w:b/>
                <w:bCs/>
                <w:sz w:val="20"/>
              </w:rPr>
              <w:t>an aspect</w:t>
            </w:r>
            <w:r w:rsidRPr="00A755B1">
              <w:rPr>
                <w:rFonts w:ascii="Arial Narrow" w:hAnsi="Arial Narrow"/>
                <w:b/>
                <w:bCs/>
                <w:sz w:val="20"/>
              </w:rPr>
              <w:t xml:space="preserve"> of our world</w:t>
            </w:r>
          </w:p>
        </w:tc>
        <w:tc>
          <w:tcPr>
            <w:tcW w:w="1191" w:type="dxa"/>
            <w:shd w:val="clear" w:color="auto" w:fill="DAEEF3" w:themeFill="accent5" w:themeFillTint="33"/>
            <w:vAlign w:val="center"/>
          </w:tcPr>
          <w:p w14:paraId="0C0B33CA" w14:textId="77777777" w:rsidR="00A9677E" w:rsidRPr="00A755B1" w:rsidRDefault="00A9677E" w:rsidP="0065364F">
            <w:pPr>
              <w:jc w:val="center"/>
              <w:rPr>
                <w:rFonts w:ascii="Arial" w:hAnsi="Arial"/>
              </w:rPr>
            </w:pPr>
            <w:r w:rsidRPr="00A755B1">
              <w:rPr>
                <w:rFonts w:ascii="Arial" w:hAnsi="Arial"/>
              </w:rPr>
              <w:t>Nothing</w:t>
            </w:r>
          </w:p>
        </w:tc>
        <w:tc>
          <w:tcPr>
            <w:tcW w:w="1191" w:type="dxa"/>
            <w:shd w:val="clear" w:color="auto" w:fill="DAEEF3" w:themeFill="accent5" w:themeFillTint="33"/>
            <w:vAlign w:val="center"/>
          </w:tcPr>
          <w:p w14:paraId="24CE943E" w14:textId="77777777" w:rsidR="00A9677E" w:rsidRPr="00A755B1" w:rsidRDefault="00A9677E" w:rsidP="0065364F">
            <w:pPr>
              <w:jc w:val="center"/>
              <w:rPr>
                <w:rFonts w:ascii="Arial" w:hAnsi="Arial"/>
              </w:rPr>
            </w:pPr>
          </w:p>
        </w:tc>
        <w:tc>
          <w:tcPr>
            <w:tcW w:w="1555" w:type="dxa"/>
            <w:shd w:val="clear" w:color="auto" w:fill="DAEEF3" w:themeFill="accent5" w:themeFillTint="33"/>
            <w:vAlign w:val="center"/>
          </w:tcPr>
          <w:p w14:paraId="2419C96B" w14:textId="77777777" w:rsidR="00A9677E" w:rsidRPr="00A755B1" w:rsidRDefault="00A9677E" w:rsidP="0065364F">
            <w:pPr>
              <w:jc w:val="center"/>
              <w:rPr>
                <w:rFonts w:ascii="Arial" w:hAnsi="Arial"/>
              </w:rPr>
            </w:pPr>
          </w:p>
        </w:tc>
        <w:tc>
          <w:tcPr>
            <w:tcW w:w="827" w:type="dxa"/>
            <w:vAlign w:val="center"/>
          </w:tcPr>
          <w:p w14:paraId="0C50DEDF" w14:textId="77777777" w:rsidR="00A9677E" w:rsidRPr="00A755B1" w:rsidRDefault="00A9677E" w:rsidP="0065364F">
            <w:pPr>
              <w:jc w:val="center"/>
              <w:rPr>
                <w:rFonts w:ascii="Arial" w:hAnsi="Arial"/>
              </w:rPr>
            </w:pPr>
          </w:p>
        </w:tc>
        <w:tc>
          <w:tcPr>
            <w:tcW w:w="1866" w:type="dxa"/>
            <w:vAlign w:val="center"/>
          </w:tcPr>
          <w:p w14:paraId="1582D20D" w14:textId="77777777" w:rsidR="00A9677E" w:rsidRPr="00A755B1" w:rsidRDefault="00A9677E" w:rsidP="0065364F">
            <w:pPr>
              <w:jc w:val="center"/>
              <w:rPr>
                <w:rFonts w:ascii="Arial" w:hAnsi="Arial"/>
              </w:rPr>
            </w:pPr>
            <w:r w:rsidRPr="00A755B1">
              <w:rPr>
                <w:rFonts w:ascii="Arial" w:hAnsi="Arial"/>
              </w:rPr>
              <w:t>Everything</w:t>
            </w:r>
          </w:p>
        </w:tc>
      </w:tr>
    </w:tbl>
    <w:p w14:paraId="469CFA3A" w14:textId="77777777" w:rsidR="00A9677E" w:rsidRPr="00A755B1" w:rsidRDefault="00A9677E" w:rsidP="00A9677E">
      <w:pPr>
        <w:rPr>
          <w:rFonts w:ascii="Arial" w:hAnsi="Arial"/>
          <w:sz w:val="20"/>
        </w:rPr>
      </w:pPr>
      <w:r w:rsidRPr="00A755B1">
        <w:rPr>
          <w:rFonts w:ascii="Arial" w:hAnsi="Arial"/>
          <w:noProof/>
          <w:sz w:val="20"/>
        </w:rPr>
        <mc:AlternateContent>
          <mc:Choice Requires="wps">
            <w:drawing>
              <wp:anchor distT="0" distB="0" distL="114300" distR="114300" simplePos="0" relativeHeight="251691008" behindDoc="0" locked="0" layoutInCell="1" allowOverlap="1" wp14:anchorId="505F6BCF" wp14:editId="77B7CE38">
                <wp:simplePos x="0" y="0"/>
                <wp:positionH relativeFrom="column">
                  <wp:posOffset>2771775</wp:posOffset>
                </wp:positionH>
                <wp:positionV relativeFrom="paragraph">
                  <wp:posOffset>90170</wp:posOffset>
                </wp:positionV>
                <wp:extent cx="1040860" cy="0"/>
                <wp:effectExtent l="0" t="76200" r="0" b="88900"/>
                <wp:wrapNone/>
                <wp:docPr id="54" name="Straight Arrow Connector 54"/>
                <wp:cNvGraphicFramePr/>
                <a:graphic xmlns:a="http://schemas.openxmlformats.org/drawingml/2006/main">
                  <a:graphicData uri="http://schemas.microsoft.com/office/word/2010/wordprocessingShape">
                    <wps:wsp>
                      <wps:cNvCnPr/>
                      <wps:spPr>
                        <a:xfrm>
                          <a:off x="0" y="0"/>
                          <a:ext cx="104086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F635549" id="_x0000_t32" coordsize="21600,21600" o:spt="32" o:oned="t" path="m,l21600,21600e" filled="f">
                <v:path arrowok="t" fillok="f" o:connecttype="none"/>
                <o:lock v:ext="edit" shapetype="t"/>
              </v:shapetype>
              <v:shape id="Straight Arrow Connector 54" o:spid="_x0000_s1026" type="#_x0000_t32" style="position:absolute;margin-left:218.25pt;margin-top:7.1pt;width:81.9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" strokecolor="black [3213]" strokeweight="3pt">
                <v:stroke endarrow="block"/>
              </v:shape>
            </w:pict>
          </mc:Fallback>
        </mc:AlternateContent>
      </w:r>
      <w:r w:rsidRPr="00A755B1">
        <w:rPr>
          <w:rFonts w:ascii="Arial" w:hAnsi="Arial"/>
          <w:sz w:val="20"/>
        </w:rPr>
        <w:t>We use data to move up the continuum</w:t>
      </w:r>
    </w:p>
    <w:p w14:paraId="0F386EBF" w14:textId="77777777" w:rsidR="00A9677E" w:rsidRDefault="00A9677E" w:rsidP="00A9677E">
      <w:r>
        <w:t>We use data to support decision making.  All decision making occurs in an environment of uncertainty and with the risk of biases.  We rely on data to reduce uncertainty and reduce biases in decision making.  Just as data cannot perfectly represent our world, we cannot eliminate uncertainty.  Data is used to help us make sense of our world and the decisions we make by reducing uncertainty.</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2263"/>
        <w:gridCol w:w="1276"/>
        <w:gridCol w:w="284"/>
        <w:gridCol w:w="713"/>
        <w:gridCol w:w="239"/>
        <w:gridCol w:w="1316"/>
        <w:gridCol w:w="827"/>
        <w:gridCol w:w="239"/>
        <w:gridCol w:w="1627"/>
      </w:tblGrid>
      <w:tr w:rsidR="00A9677E" w14:paraId="00D2A59F" w14:textId="77777777" w:rsidTr="0065364F">
        <w:tc>
          <w:tcPr>
            <w:tcW w:w="2263" w:type="dxa"/>
            <w:shd w:val="clear" w:color="auto" w:fill="DAEEF3" w:themeFill="accent5" w:themeFillTint="33"/>
          </w:tcPr>
          <w:p w14:paraId="02FD498A" w14:textId="77777777" w:rsidR="00A9677E" w:rsidRPr="001E2146" w:rsidRDefault="00A9677E" w:rsidP="0065364F">
            <w:pPr>
              <w:rPr>
                <w:rFonts w:ascii="Arial Narrow" w:hAnsi="Arial Narrow"/>
                <w:b/>
                <w:bCs/>
                <w:sz w:val="20"/>
              </w:rPr>
            </w:pPr>
            <w:r w:rsidRPr="001E2146">
              <w:rPr>
                <w:rFonts w:ascii="Arial Narrow" w:hAnsi="Arial Narrow"/>
                <w:b/>
                <w:bCs/>
                <w:sz w:val="20"/>
              </w:rPr>
              <w:t xml:space="preserve">What we know about </w:t>
            </w:r>
            <w:r>
              <w:rPr>
                <w:rFonts w:ascii="Arial Narrow" w:hAnsi="Arial Narrow"/>
                <w:b/>
                <w:bCs/>
                <w:sz w:val="20"/>
              </w:rPr>
              <w:t>an aspect</w:t>
            </w:r>
            <w:r w:rsidRPr="001E2146">
              <w:rPr>
                <w:rFonts w:ascii="Arial Narrow" w:hAnsi="Arial Narrow"/>
                <w:b/>
                <w:bCs/>
                <w:sz w:val="20"/>
              </w:rPr>
              <w:t xml:space="preserve"> of our world</w:t>
            </w:r>
          </w:p>
        </w:tc>
        <w:tc>
          <w:tcPr>
            <w:tcW w:w="1276" w:type="dxa"/>
            <w:shd w:val="clear" w:color="auto" w:fill="DAEEF3" w:themeFill="accent5" w:themeFillTint="33"/>
            <w:vAlign w:val="center"/>
          </w:tcPr>
          <w:p w14:paraId="49FAF6CB" w14:textId="77777777" w:rsidR="00A9677E" w:rsidRPr="001E2146" w:rsidRDefault="00A9677E" w:rsidP="0065364F">
            <w:pPr>
              <w:rPr>
                <w:rFonts w:ascii="Arial" w:hAnsi="Arial"/>
              </w:rPr>
            </w:pPr>
            <w:r w:rsidRPr="001E2146">
              <w:rPr>
                <w:rFonts w:ascii="Arial" w:hAnsi="Arial"/>
              </w:rPr>
              <w:t>Nothing</w:t>
            </w:r>
          </w:p>
        </w:tc>
        <w:tc>
          <w:tcPr>
            <w:tcW w:w="997" w:type="dxa"/>
            <w:gridSpan w:val="2"/>
            <w:shd w:val="clear" w:color="auto" w:fill="DAEEF3" w:themeFill="accent5" w:themeFillTint="33"/>
            <w:vAlign w:val="center"/>
          </w:tcPr>
          <w:p w14:paraId="3BDAA46A" w14:textId="77777777" w:rsidR="00A9677E" w:rsidRPr="001E2146" w:rsidRDefault="00A9677E" w:rsidP="0065364F">
            <w:pPr>
              <w:jc w:val="center"/>
              <w:rPr>
                <w:rFonts w:ascii="Arial" w:hAnsi="Arial"/>
              </w:rPr>
            </w:pPr>
          </w:p>
        </w:tc>
        <w:tc>
          <w:tcPr>
            <w:tcW w:w="1555" w:type="dxa"/>
            <w:gridSpan w:val="2"/>
            <w:shd w:val="clear" w:color="auto" w:fill="DAEEF3" w:themeFill="accent5" w:themeFillTint="33"/>
            <w:vAlign w:val="center"/>
          </w:tcPr>
          <w:p w14:paraId="4DE238BE" w14:textId="77777777" w:rsidR="00A9677E" w:rsidRPr="001E2146" w:rsidRDefault="00A9677E" w:rsidP="0065364F">
            <w:pPr>
              <w:jc w:val="center"/>
              <w:rPr>
                <w:rFonts w:ascii="Arial" w:hAnsi="Arial"/>
              </w:rPr>
            </w:pPr>
          </w:p>
        </w:tc>
        <w:tc>
          <w:tcPr>
            <w:tcW w:w="827" w:type="dxa"/>
            <w:vAlign w:val="center"/>
          </w:tcPr>
          <w:p w14:paraId="7AA7C0BD" w14:textId="77777777" w:rsidR="00A9677E" w:rsidRPr="001E2146" w:rsidRDefault="00A9677E" w:rsidP="0065364F">
            <w:pPr>
              <w:jc w:val="center"/>
              <w:rPr>
                <w:rFonts w:ascii="Arial" w:hAnsi="Arial"/>
              </w:rPr>
            </w:pPr>
          </w:p>
        </w:tc>
        <w:tc>
          <w:tcPr>
            <w:tcW w:w="1866" w:type="dxa"/>
            <w:gridSpan w:val="2"/>
            <w:vAlign w:val="center"/>
          </w:tcPr>
          <w:p w14:paraId="109A0C32" w14:textId="77777777" w:rsidR="00A9677E" w:rsidRPr="001E2146" w:rsidRDefault="00A9677E" w:rsidP="0065364F">
            <w:pPr>
              <w:jc w:val="center"/>
              <w:rPr>
                <w:rFonts w:ascii="Arial" w:hAnsi="Arial"/>
              </w:rPr>
            </w:pPr>
            <w:r w:rsidRPr="001E2146">
              <w:rPr>
                <w:rFonts w:ascii="Arial" w:hAnsi="Arial"/>
              </w:rPr>
              <w:t>Everything</w:t>
            </w:r>
          </w:p>
        </w:tc>
      </w:tr>
      <w:tr w:rsidR="00A9677E" w14:paraId="7F17E756" w14:textId="77777777" w:rsidTr="0065364F">
        <w:tc>
          <w:tcPr>
            <w:tcW w:w="2263" w:type="dxa"/>
            <w:shd w:val="clear" w:color="auto" w:fill="DAEEF3" w:themeFill="accent5" w:themeFillTint="33"/>
          </w:tcPr>
          <w:p w14:paraId="2C2874DE" w14:textId="77777777" w:rsidR="00A9677E" w:rsidRPr="001E2146" w:rsidRDefault="00A9677E" w:rsidP="0065364F">
            <w:pPr>
              <w:rPr>
                <w:rFonts w:ascii="Arial Narrow" w:hAnsi="Arial Narrow"/>
                <w:b/>
                <w:bCs/>
                <w:sz w:val="20"/>
              </w:rPr>
            </w:pPr>
            <w:r>
              <w:rPr>
                <w:rFonts w:ascii="Arial Narrow" w:hAnsi="Arial Narrow"/>
                <w:b/>
                <w:bCs/>
                <w:sz w:val="20"/>
              </w:rPr>
              <w:t>The impact on our decisions</w:t>
            </w:r>
          </w:p>
        </w:tc>
        <w:tc>
          <w:tcPr>
            <w:tcW w:w="1560" w:type="dxa"/>
            <w:gridSpan w:val="2"/>
            <w:shd w:val="clear" w:color="auto" w:fill="DAEEF3" w:themeFill="accent5" w:themeFillTint="33"/>
            <w:vAlign w:val="center"/>
          </w:tcPr>
          <w:p w14:paraId="271833A8" w14:textId="77777777" w:rsidR="00A9677E" w:rsidRPr="001E2146" w:rsidRDefault="00A9677E" w:rsidP="0065364F">
            <w:pPr>
              <w:rPr>
                <w:rFonts w:ascii="Arial" w:hAnsi="Arial"/>
              </w:rPr>
            </w:pPr>
            <w:r>
              <w:rPr>
                <w:rFonts w:ascii="Arial" w:hAnsi="Arial"/>
              </w:rPr>
              <w:t>Uncertainty</w:t>
            </w:r>
          </w:p>
        </w:tc>
        <w:tc>
          <w:tcPr>
            <w:tcW w:w="952" w:type="dxa"/>
            <w:gridSpan w:val="2"/>
            <w:shd w:val="clear" w:color="auto" w:fill="DAEEF3" w:themeFill="accent5" w:themeFillTint="33"/>
            <w:vAlign w:val="center"/>
          </w:tcPr>
          <w:p w14:paraId="66826C30" w14:textId="77777777" w:rsidR="00A9677E" w:rsidRPr="001E2146" w:rsidRDefault="00A9677E" w:rsidP="0065364F">
            <w:pPr>
              <w:jc w:val="center"/>
              <w:rPr>
                <w:rFonts w:ascii="Arial" w:hAnsi="Arial"/>
              </w:rPr>
            </w:pPr>
          </w:p>
        </w:tc>
        <w:tc>
          <w:tcPr>
            <w:tcW w:w="1316" w:type="dxa"/>
            <w:shd w:val="clear" w:color="auto" w:fill="DAEEF3" w:themeFill="accent5" w:themeFillTint="33"/>
            <w:vAlign w:val="center"/>
          </w:tcPr>
          <w:p w14:paraId="347D5FD1" w14:textId="77777777" w:rsidR="00A9677E" w:rsidRPr="001E2146" w:rsidRDefault="00A9677E" w:rsidP="0065364F">
            <w:pPr>
              <w:jc w:val="center"/>
              <w:rPr>
                <w:rFonts w:ascii="Arial" w:hAnsi="Arial"/>
              </w:rPr>
            </w:pPr>
          </w:p>
        </w:tc>
        <w:tc>
          <w:tcPr>
            <w:tcW w:w="1066" w:type="dxa"/>
            <w:gridSpan w:val="2"/>
            <w:vAlign w:val="center"/>
          </w:tcPr>
          <w:p w14:paraId="48D1A626" w14:textId="77777777" w:rsidR="00A9677E" w:rsidRPr="001E2146" w:rsidRDefault="00A9677E" w:rsidP="0065364F">
            <w:pPr>
              <w:jc w:val="center"/>
              <w:rPr>
                <w:rFonts w:ascii="Arial" w:hAnsi="Arial"/>
              </w:rPr>
            </w:pPr>
          </w:p>
        </w:tc>
        <w:tc>
          <w:tcPr>
            <w:tcW w:w="1627" w:type="dxa"/>
            <w:vAlign w:val="center"/>
          </w:tcPr>
          <w:p w14:paraId="2DDFD5C0" w14:textId="77777777" w:rsidR="00A9677E" w:rsidRPr="001E2146" w:rsidRDefault="00A9677E" w:rsidP="0065364F">
            <w:pPr>
              <w:jc w:val="center"/>
              <w:rPr>
                <w:rFonts w:ascii="Arial" w:hAnsi="Arial"/>
              </w:rPr>
            </w:pPr>
            <w:r>
              <w:rPr>
                <w:rFonts w:ascii="Arial" w:hAnsi="Arial"/>
              </w:rPr>
              <w:t>Certainty</w:t>
            </w:r>
          </w:p>
        </w:tc>
      </w:tr>
    </w:tbl>
    <w:p w14:paraId="5312BE1C" w14:textId="77777777" w:rsidR="00A9677E" w:rsidRPr="00A755B1" w:rsidRDefault="00A9677E" w:rsidP="00A9677E">
      <w:pPr>
        <w:rPr>
          <w:rFonts w:ascii="Arial" w:hAnsi="Arial"/>
          <w:sz w:val="20"/>
        </w:rPr>
      </w:pPr>
      <w:r w:rsidRPr="00A755B1">
        <w:rPr>
          <w:rFonts w:ascii="Arial" w:hAnsi="Arial"/>
          <w:noProof/>
          <w:sz w:val="20"/>
        </w:rPr>
        <mc:AlternateContent>
          <mc:Choice Requires="wps">
            <w:drawing>
              <wp:anchor distT="0" distB="0" distL="114300" distR="114300" simplePos="0" relativeHeight="251689984" behindDoc="0" locked="0" layoutInCell="1" allowOverlap="1" wp14:anchorId="616F3B5E" wp14:editId="03457D43">
                <wp:simplePos x="0" y="0"/>
                <wp:positionH relativeFrom="column">
                  <wp:posOffset>2771775</wp:posOffset>
                </wp:positionH>
                <wp:positionV relativeFrom="paragraph">
                  <wp:posOffset>93345</wp:posOffset>
                </wp:positionV>
                <wp:extent cx="1040765" cy="0"/>
                <wp:effectExtent l="0" t="76200" r="0" b="88900"/>
                <wp:wrapNone/>
                <wp:docPr id="69" name="Straight Arrow Connector 69"/>
                <wp:cNvGraphicFramePr/>
                <a:graphic xmlns:a="http://schemas.openxmlformats.org/drawingml/2006/main">
                  <a:graphicData uri="http://schemas.microsoft.com/office/word/2010/wordprocessingShape">
                    <wps:wsp>
                      <wps:cNvCnPr/>
                      <wps:spPr>
                        <a:xfrm>
                          <a:off x="0" y="0"/>
                          <a:ext cx="1040765"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41D842" id="Straight Arrow Connector 69" o:spid="_x0000_s1026" type="#_x0000_t32" style="position:absolute;margin-left:218.25pt;margin-top:7.35pt;width:81.9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" strokecolor="black [3213]" strokeweight="3pt">
                <v:stroke endarrow="block"/>
              </v:shape>
            </w:pict>
          </mc:Fallback>
        </mc:AlternateContent>
      </w:r>
      <w:r w:rsidRPr="00A755B1">
        <w:rPr>
          <w:rFonts w:ascii="Arial" w:hAnsi="Arial"/>
          <w:sz w:val="20"/>
        </w:rPr>
        <w:t>We use data to move up the continuums</w:t>
      </w:r>
    </w:p>
    <w:p w14:paraId="1114195B" w14:textId="77777777" w:rsidR="00A9677E" w:rsidRDefault="00A9677E" w:rsidP="00A9677E">
      <w:r>
        <w:t>When data is deemed ‘fit for purpose’, it is fit to assist in decision-making to which the subject is related.  It is fit for purpose if it moves us to the right of the continuums.  It is not fit for purpose if it risks moving us to the left of the continuums.</w:t>
      </w:r>
    </w:p>
    <w:p w14:paraId="4B1D8216" w14:textId="77777777" w:rsidR="00A9677E" w:rsidRDefault="00A9677E" w:rsidP="00A9677E">
      <w:r>
        <w:t>There will always be limitations on the ability of data in decision making.  We need to be humble with data</w:t>
      </w:r>
    </w:p>
    <w:p w14:paraId="46147184" w14:textId="77777777" w:rsidR="00A9677E" w:rsidRDefault="00A9677E" w:rsidP="00A9677E"/>
    <w:p w14:paraId="1953A188" w14:textId="77777777" w:rsidR="00A9677E" w:rsidRDefault="00A9677E" w:rsidP="00A9677E"/>
    <w:p w14:paraId="3868AA4F" w14:textId="77777777" w:rsidR="00A9677E" w:rsidRDefault="00A9677E" w:rsidP="00A9677E">
      <w:pPr>
        <w:sectPr w:rsidR="00A9677E" w:rsidSect="001F2F44">
          <w:pgSz w:w="11900" w:h="16840"/>
          <w:pgMar w:top="1440" w:right="1440" w:bottom="1440" w:left="1440" w:header="708" w:footer="708" w:gutter="0"/>
          <w:cols w:space="708"/>
          <w:docGrid w:linePitch="360"/>
        </w:sectPr>
      </w:pPr>
    </w:p>
    <w:p w14:paraId="225A729E" w14:textId="77777777" w:rsidR="00A9677E" w:rsidRDefault="00A9677E" w:rsidP="00A9677E">
      <w:pPr>
        <w:rPr>
          <w:noProof/>
        </w:rPr>
      </w:pPr>
      <w:r>
        <w:lastRenderedPageBreak/>
        <w:t>Data is an organisational asset.  The lifecycle over which data is managed is characterised in the diagram below.</w:t>
      </w:r>
    </w:p>
    <w:p w14:paraId="02EBC9AE" w14:textId="77777777" w:rsidR="00A9677E" w:rsidRDefault="00A9677E" w:rsidP="00A9677E">
      <w:r>
        <w:rPr>
          <w:noProof/>
        </w:rPr>
        <mc:AlternateContent>
          <mc:Choice Requires="wpg">
            <w:drawing>
              <wp:anchor distT="0" distB="0" distL="114300" distR="114300" simplePos="0" relativeHeight="251687936" behindDoc="0" locked="0" layoutInCell="1" allowOverlap="1" wp14:anchorId="1BE32D56" wp14:editId="754F0658">
                <wp:simplePos x="0" y="0"/>
                <wp:positionH relativeFrom="column">
                  <wp:posOffset>5745480</wp:posOffset>
                </wp:positionH>
                <wp:positionV relativeFrom="paragraph">
                  <wp:posOffset>1260602</wp:posOffset>
                </wp:positionV>
                <wp:extent cx="1405128" cy="560832"/>
                <wp:effectExtent l="76200" t="0" r="30480" b="36195"/>
                <wp:wrapNone/>
                <wp:docPr id="15" name="Group 15"/>
                <wp:cNvGraphicFramePr/>
                <a:graphic xmlns:a="http://schemas.openxmlformats.org/drawingml/2006/main">
                  <a:graphicData uri="http://schemas.microsoft.com/office/word/2010/wordprocessingGroup">
                    <wpg:wgp>
                      <wpg:cNvGrpSpPr/>
                      <wpg:grpSpPr>
                        <a:xfrm>
                          <a:off x="0" y="0"/>
                          <a:ext cx="1405128" cy="560832"/>
                          <a:chOff x="0" y="0"/>
                          <a:chExt cx="1272320" cy="723569"/>
                        </a:xfrm>
                      </wpg:grpSpPr>
                      <wps:wsp>
                        <wps:cNvPr id="53" name="Straight Connector 53"/>
                        <wps:cNvCnPr/>
                        <wps:spPr>
                          <a:xfrm>
                            <a:off x="1272320" y="0"/>
                            <a:ext cx="0" cy="381663"/>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464" name="Straight Connector 464"/>
                        <wps:cNvCnPr/>
                        <wps:spPr>
                          <a:xfrm flipH="1">
                            <a:off x="111" y="362557"/>
                            <a:ext cx="1269007"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470" name="Straight Connector 470"/>
                        <wps:cNvCnPr/>
                        <wps:spPr>
                          <a:xfrm>
                            <a:off x="0" y="341906"/>
                            <a:ext cx="0" cy="381663"/>
                          </a:xfrm>
                          <a:prstGeom prst="line">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DF8006A" id="Group 15" o:spid="_x0000_s1026" style="position:absolute;margin-left:452.4pt;margin-top:99.25pt;width:110.65pt;height:44.15pt;z-index:251687936;mso-width-relative:margin;mso-height-relative:margin" coordsize="12723,72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">
                <v:line id="Straight Connector 53" o:spid="_x0000_s1027" style="position:absolute;visibility:visible;mso-wrap-style:square" from="12723,0" to="12723,38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" strokecolor="#4579b8 [3044]" strokeweight="3pt"/>
                <v:line id="Straight Connector 464" o:spid="_x0000_s1028" style="position:absolute;flip:x;visibility:visible;mso-wrap-style:square" from="1,3625" to="12691,36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" strokecolor="#4579b8 [3044]" strokeweight="3pt"/>
                <v:line id="Straight Connector 470" o:spid="_x0000_s1029" style="position:absolute;visibility:visible;mso-wrap-style:square" from="0,3419" to="0,72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" strokecolor="#4579b8 [3044]" strokeweight="3pt">
                  <v:stroke endarrow="block"/>
                </v:line>
              </v:group>
            </w:pict>
          </mc:Fallback>
        </mc:AlternateContent>
      </w:r>
      <w:r w:rsidRPr="00357299">
        <w:rPr>
          <w:noProof/>
        </w:rPr>
        <w:drawing>
          <wp:inline distT="0" distB="0" distL="0" distR="0" wp14:anchorId="73B36776" wp14:editId="4494FFB2">
            <wp:extent cx="8813165" cy="1542288"/>
            <wp:effectExtent l="12700" t="0" r="13335" b="0"/>
            <wp:docPr id="75" name="Diagram 75">
              <a:extLst xmlns:a="http://schemas.openxmlformats.org/drawingml/2006/main">
                <a:ext uri="{FF2B5EF4-FFF2-40B4-BE49-F238E27FC236}">
                  <a16:creationId xmlns:a16="http://schemas.microsoft.com/office/drawing/2014/main" id="{870195F6-CC8D-F1CE-D223-C38C5F552BF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2AA4C71E" w14:textId="77777777" w:rsidR="00A9677E" w:rsidRDefault="00A9677E" w:rsidP="00A9677E">
      <w:pPr>
        <w:jc w:val="right"/>
      </w:pPr>
      <w:r w:rsidRPr="00357299">
        <w:rPr>
          <w:noProof/>
        </w:rPr>
        <w:drawing>
          <wp:anchor distT="0" distB="0" distL="114300" distR="114300" simplePos="0" relativeHeight="251688960" behindDoc="0" locked="0" layoutInCell="1" allowOverlap="1" wp14:anchorId="232223D0" wp14:editId="6FC4955C">
            <wp:simplePos x="0" y="0"/>
            <wp:positionH relativeFrom="column">
              <wp:posOffset>5385435</wp:posOffset>
            </wp:positionH>
            <wp:positionV relativeFrom="paragraph">
              <wp:posOffset>0</wp:posOffset>
            </wp:positionV>
            <wp:extent cx="3467100" cy="1621536"/>
            <wp:effectExtent l="12700" t="0" r="12700" b="17145"/>
            <wp:wrapSquare wrapText="bothSides"/>
            <wp:docPr id="79" name="Diagram 79">
              <a:extLst xmlns:a="http://schemas.openxmlformats.org/drawingml/2006/main">
                <a:ext uri="{FF2B5EF4-FFF2-40B4-BE49-F238E27FC236}">
                  <a16:creationId xmlns:a16="http://schemas.microsoft.com/office/drawing/2014/main" id="{870195F6-CC8D-F1CE-D223-C38C5F552BF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p>
    <w:p w14:paraId="0E779881" w14:textId="77777777" w:rsidR="00A9677E" w:rsidRDefault="00A9677E" w:rsidP="00A9677E">
      <w:r>
        <w:t>Analysis and presentation occur towards the end of the value</w:t>
      </w:r>
      <w:r w:rsidRPr="00F01C4B">
        <w:t xml:space="preserve"> chain</w:t>
      </w:r>
      <w:r>
        <w:t>.  They rely on the foundations laid in early stages of the data lifecycle to establish quality data.  While the primary focus of this course is on the latter end of the data lifecycle, there will be some attention given to the impacts of how we collect data, how we prepare data and data quality.</w:t>
      </w:r>
    </w:p>
    <w:p w14:paraId="1D2245BC" w14:textId="77777777" w:rsidR="00A9677E" w:rsidRDefault="00A9677E" w:rsidP="00A9677E">
      <w:r>
        <w:t xml:space="preserve">Analysis is the process of breaking something into its constituent elements; detailed examination of the elements or structure of something - typically as a basis for discussion or interpretation - </w:t>
      </w:r>
      <w:r>
        <w:rPr>
          <w:i/>
        </w:rPr>
        <w:t>Dictionary</w:t>
      </w:r>
    </w:p>
    <w:p w14:paraId="46DA11F7" w14:textId="77777777" w:rsidR="00A9677E" w:rsidRDefault="00A9677E" w:rsidP="00A9677E">
      <w:pPr>
        <w:rPr>
          <w:i/>
        </w:rPr>
      </w:pPr>
      <w:r>
        <w:t xml:space="preserve">Analysis is the process of breaking a complex topic or substance into smaller parts to gain a better understanding of it. – </w:t>
      </w:r>
      <w:r>
        <w:rPr>
          <w:i/>
        </w:rPr>
        <w:t>Wikipedia</w:t>
      </w:r>
    </w:p>
    <w:p w14:paraId="36F01450" w14:textId="77777777" w:rsidR="00A9677E" w:rsidRDefault="00A9677E" w:rsidP="00A9677E">
      <w:pPr>
        <w:pStyle w:val="Heading3"/>
      </w:pPr>
      <w:r>
        <w:t>Discussion</w:t>
      </w:r>
    </w:p>
    <w:p w14:paraId="334803E6" w14:textId="77777777" w:rsidR="00A9677E" w:rsidRPr="00621413" w:rsidRDefault="00A9677E" w:rsidP="00A9677E">
      <w:r>
        <w:t>What are some of the types of data we are working with?</w:t>
      </w:r>
    </w:p>
    <w:p w14:paraId="6CCA694A" w14:textId="77777777" w:rsidR="00A9677E" w:rsidRDefault="00A9677E" w:rsidP="00A9677E">
      <w:pPr>
        <w:rPr>
          <w:i/>
        </w:rPr>
      </w:pPr>
    </w:p>
    <w:p w14:paraId="2C363AD0" w14:textId="77777777" w:rsidR="00A9677E" w:rsidRDefault="00A9677E" w:rsidP="00A9677E"/>
    <w:p w14:paraId="377B0C03" w14:textId="77777777" w:rsidR="00A9677E" w:rsidRDefault="00A9677E" w:rsidP="00A9677E">
      <w:pPr>
        <w:sectPr w:rsidR="00A9677E" w:rsidSect="00F77143">
          <w:pgSz w:w="16840" w:h="11900" w:orient="landscape"/>
          <w:pgMar w:top="1440" w:right="1440" w:bottom="1440" w:left="1440" w:header="708" w:footer="708" w:gutter="0"/>
          <w:cols w:space="708"/>
          <w:docGrid w:linePitch="360"/>
        </w:sectPr>
      </w:pPr>
    </w:p>
    <w:p w14:paraId="0688AFC0" w14:textId="77777777" w:rsidR="00A9677E" w:rsidRPr="00621EF3" w:rsidRDefault="00A9677E" w:rsidP="00A9677E">
      <w:pPr>
        <w:rPr>
          <w:b/>
          <w:bCs/>
        </w:rPr>
      </w:pPr>
      <w:r>
        <w:rPr>
          <w:b/>
          <w:bCs/>
        </w:rPr>
        <w:lastRenderedPageBreak/>
        <w:t>In</w:t>
      </w:r>
      <w:r w:rsidRPr="00621EF3">
        <w:rPr>
          <w:b/>
          <w:bCs/>
        </w:rPr>
        <w:t xml:space="preserve"> the public sector </w:t>
      </w:r>
      <w:r>
        <w:rPr>
          <w:b/>
          <w:bCs/>
        </w:rPr>
        <w:t>we work with data:</w:t>
      </w:r>
    </w:p>
    <w:p w14:paraId="44CB185D" w14:textId="77777777" w:rsidR="00A9677E" w:rsidRDefault="00A9677E" w:rsidP="00A9677E">
      <w:pPr>
        <w:pStyle w:val="ListParagraph"/>
        <w:numPr>
          <w:ilvl w:val="0"/>
          <w:numId w:val="36"/>
        </w:numPr>
      </w:pPr>
      <w:r>
        <w:t xml:space="preserve">To monitor and evaluate services </w:t>
      </w:r>
    </w:p>
    <w:p w14:paraId="3E7289CB" w14:textId="77777777" w:rsidR="00A9677E" w:rsidRDefault="00A9677E" w:rsidP="00A9677E">
      <w:pPr>
        <w:pStyle w:val="ListParagraph"/>
        <w:numPr>
          <w:ilvl w:val="0"/>
          <w:numId w:val="36"/>
        </w:numPr>
      </w:pPr>
      <w:r>
        <w:t>To understand the community – demographics, use of services, satisfaction with services, attitudes, behaviour, movement</w:t>
      </w:r>
    </w:p>
    <w:p w14:paraId="4B1CFAB3" w14:textId="77777777" w:rsidR="00A9677E" w:rsidRDefault="00A9677E" w:rsidP="00A9677E">
      <w:pPr>
        <w:pStyle w:val="ListParagraph"/>
        <w:numPr>
          <w:ilvl w:val="0"/>
          <w:numId w:val="36"/>
        </w:numPr>
      </w:pPr>
      <w:r>
        <w:t>To understand the economy – labour markets, exports, imports, investment</w:t>
      </w:r>
    </w:p>
    <w:p w14:paraId="31CA8995" w14:textId="77777777" w:rsidR="00A9677E" w:rsidRDefault="00A9677E" w:rsidP="00A9677E">
      <w:pPr>
        <w:pStyle w:val="ListParagraph"/>
        <w:numPr>
          <w:ilvl w:val="0"/>
          <w:numId w:val="36"/>
        </w:numPr>
      </w:pPr>
      <w:r>
        <w:t>To understand the environment – climate, rainfall, temperatures, water flows, waste management, flora and fauna</w:t>
      </w:r>
    </w:p>
    <w:p w14:paraId="420CE9D4" w14:textId="77777777" w:rsidR="00A9677E" w:rsidRDefault="00A9677E" w:rsidP="00A9677E">
      <w:pPr>
        <w:pStyle w:val="ListParagraph"/>
        <w:numPr>
          <w:ilvl w:val="0"/>
          <w:numId w:val="36"/>
        </w:numPr>
      </w:pPr>
      <w:r>
        <w:t>To determine funding – hospital and school funding is based on activity data.</w:t>
      </w:r>
    </w:p>
    <w:p w14:paraId="0473358C" w14:textId="77777777" w:rsidR="00A9677E" w:rsidRDefault="00A9677E" w:rsidP="00A9677E">
      <w:r>
        <w:t xml:space="preserve">We analyse data to understand the past – what has happened, how much has happened, where things happen.  We use the data to help understand why things happen so we can apply that understanding to future events.  </w:t>
      </w:r>
    </w:p>
    <w:p w14:paraId="52D9F2EE" w14:textId="77777777" w:rsidR="00A9677E" w:rsidRDefault="00A9677E" w:rsidP="00A9677E">
      <w:r>
        <w:t>We use data to monitor the past.</w:t>
      </w:r>
    </w:p>
    <w:p w14:paraId="0E4981B6" w14:textId="77777777" w:rsidR="00A9677E" w:rsidRDefault="00A9677E" w:rsidP="00A9677E">
      <w:r>
        <w:t>We use data to build predictive models and guide future decision making.</w:t>
      </w:r>
    </w:p>
    <w:p w14:paraId="3501D026" w14:textId="77777777" w:rsidR="00A9677E" w:rsidRDefault="00A9677E" w:rsidP="00A9677E">
      <w:r>
        <w:t>We present data:</w:t>
      </w:r>
    </w:p>
    <w:p w14:paraId="219B2204" w14:textId="77777777" w:rsidR="00A9677E" w:rsidRDefault="00A9677E" w:rsidP="00A9677E">
      <w:pPr>
        <w:pStyle w:val="ListParagraph"/>
        <w:numPr>
          <w:ilvl w:val="0"/>
          <w:numId w:val="45"/>
        </w:numPr>
      </w:pPr>
      <w:r>
        <w:t xml:space="preserve">For the public record </w:t>
      </w:r>
    </w:p>
    <w:p w14:paraId="5774AF9F" w14:textId="77777777" w:rsidR="00A9677E" w:rsidRDefault="00A9677E" w:rsidP="00A9677E">
      <w:pPr>
        <w:pStyle w:val="ListParagraph"/>
        <w:numPr>
          <w:ilvl w:val="0"/>
          <w:numId w:val="36"/>
        </w:numPr>
      </w:pPr>
      <w:r>
        <w:t>To inform the public, leaders and managers</w:t>
      </w:r>
    </w:p>
    <w:p w14:paraId="32823B22" w14:textId="77777777" w:rsidR="00A9677E" w:rsidRDefault="00A9677E" w:rsidP="00A9677E">
      <w:pPr>
        <w:pStyle w:val="ListParagraph"/>
        <w:numPr>
          <w:ilvl w:val="0"/>
          <w:numId w:val="36"/>
        </w:numPr>
      </w:pPr>
      <w:r>
        <w:t>To help us formulate strategies and options</w:t>
      </w:r>
    </w:p>
    <w:p w14:paraId="49234F0F" w14:textId="77777777" w:rsidR="00A9677E" w:rsidRDefault="00A9677E" w:rsidP="00A9677E">
      <w:pPr>
        <w:pStyle w:val="ListParagraph"/>
        <w:numPr>
          <w:ilvl w:val="0"/>
          <w:numId w:val="36"/>
        </w:numPr>
      </w:pPr>
      <w:r>
        <w:t>To help us make decisions.</w:t>
      </w:r>
    </w:p>
    <w:p w14:paraId="6A9CC5C4" w14:textId="77777777" w:rsidR="00A9677E" w:rsidRDefault="00A9677E" w:rsidP="00A9677E">
      <w:pPr>
        <w:pStyle w:val="Heading2"/>
      </w:pPr>
      <w:bookmarkStart w:id="46" w:name="_Toc125890830"/>
      <w:bookmarkStart w:id="47" w:name="_Toc128570831"/>
      <w:r>
        <w:t>Principles of analytical design</w:t>
      </w:r>
      <w:bookmarkEnd w:id="46"/>
      <w:bookmarkEnd w:id="47"/>
    </w:p>
    <w:p w14:paraId="1B5BEFCF" w14:textId="77777777" w:rsidR="00A9677E" w:rsidRDefault="00A9677E" w:rsidP="00A9677E">
      <w:r>
        <w:t xml:space="preserve">In his book </w:t>
      </w:r>
      <w:r>
        <w:rPr>
          <w:i/>
        </w:rPr>
        <w:t>Beautiful Evidence</w:t>
      </w:r>
      <w:r>
        <w:t>, Edward Tufte outlines some key principles for analytical design.  What his principles outline is what we should aspire for when we undertake analysis.  These principles are shown below.</w:t>
      </w:r>
    </w:p>
    <w:p w14:paraId="310B987D" w14:textId="77777777" w:rsidR="00A9677E" w:rsidRDefault="00A9677E" w:rsidP="00A9677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rPr>
          <w:b/>
        </w:rPr>
        <w:t>Principles</w:t>
      </w:r>
      <w:r>
        <w:t xml:space="preserve"> of analytical design - from Edward Tufte</w:t>
      </w:r>
    </w:p>
    <w:p w14:paraId="24E5C768" w14:textId="77777777" w:rsidR="00A9677E" w:rsidRDefault="00A9677E" w:rsidP="00A9677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Principle 1 - Comparisons - show comparisons contrasts and differences</w:t>
      </w:r>
    </w:p>
    <w:p w14:paraId="1E1FAC03" w14:textId="77777777" w:rsidR="00A9677E" w:rsidRDefault="00A9677E" w:rsidP="00A9677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Principle 2 - Causality, mechanism, structure, explanation</w:t>
      </w:r>
    </w:p>
    <w:p w14:paraId="4016B0A7" w14:textId="77777777" w:rsidR="00A9677E" w:rsidRDefault="00A9677E" w:rsidP="00A9677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Principle 3 - Multivariate analysis - show more than 1 or 2 variables</w:t>
      </w:r>
    </w:p>
    <w:p w14:paraId="4183CE09" w14:textId="77777777" w:rsidR="00A9677E" w:rsidRDefault="00A9677E" w:rsidP="00A9677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Principle 4 - Integration of evidence - integrate words, numbers, images and diagrams</w:t>
      </w:r>
    </w:p>
    <w:p w14:paraId="7884012A" w14:textId="77777777" w:rsidR="00A9677E" w:rsidRDefault="00A9677E" w:rsidP="00A9677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Principle 5 - Documentation – detailing the sources of information, good presentation of tables and charts.</w:t>
      </w:r>
    </w:p>
    <w:p w14:paraId="7B2D968D" w14:textId="77777777" w:rsidR="00A9677E" w:rsidRDefault="00A9677E" w:rsidP="00A9677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Principle 6 - Content counts most of all - analytical presentations ultimately stand or fall depending on the quality, relevance and integrity of their content.</w:t>
      </w:r>
    </w:p>
    <w:p w14:paraId="1EF58773" w14:textId="77777777" w:rsidR="00A9677E" w:rsidRDefault="00A9677E" w:rsidP="00A9677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In real estate you hear the term ‘location, location, location’.</w:t>
      </w:r>
    </w:p>
    <w:p w14:paraId="4C5A13BA" w14:textId="77777777" w:rsidR="00A9677E" w:rsidRDefault="00A9677E" w:rsidP="00A9677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For data analysis, think ‘comparison, comparison, comparison’.</w:t>
      </w:r>
    </w:p>
    <w:p w14:paraId="36B3B551" w14:textId="77777777" w:rsidR="00A9677E" w:rsidRDefault="00A9677E" w:rsidP="00A9677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Steven Few states: “Comparison is the beating heart of data analysis.  What we do when we compare data really encompasses both looking for similarities and looking for differences.”</w:t>
      </w:r>
    </w:p>
    <w:p w14:paraId="735DFE31" w14:textId="06D25B0E" w:rsidR="00787462" w:rsidRDefault="00A9677E" w:rsidP="00A9677E">
      <w:pPr>
        <w:spacing w:after="0"/>
        <w:rPr>
          <w:rFonts w:ascii="Arial" w:hAnsi="Arial"/>
          <w:b/>
          <w:bCs/>
          <w:sz w:val="26"/>
          <w:szCs w:val="26"/>
        </w:rPr>
      </w:pPr>
      <w:r>
        <w:br w:type="page"/>
      </w:r>
    </w:p>
    <w:p w14:paraId="6D618ACF" w14:textId="1D702C3E" w:rsidR="004C4A6F" w:rsidRDefault="004C4A6F" w:rsidP="004C4A6F">
      <w:pPr>
        <w:pStyle w:val="Heading3"/>
      </w:pPr>
      <w:r>
        <w:lastRenderedPageBreak/>
        <w:t>Analysis – one part of thinking things through</w:t>
      </w:r>
    </w:p>
    <w:p w14:paraId="52171E69" w14:textId="77777777" w:rsidR="004C4A6F" w:rsidRDefault="004C4A6F" w:rsidP="004C4A6F">
      <w:r>
        <w:t>Analytical thinking is one of a number of types of thinking necessary to think through an issue.</w:t>
      </w:r>
    </w:p>
    <w:p w14:paraId="5BF67BAF" w14:textId="08B6CBED" w:rsidR="004C4A6F" w:rsidRDefault="004C4A6F" w:rsidP="004C4A6F">
      <w:r>
        <w:t xml:space="preserve">To think through an issue </w:t>
      </w:r>
      <w:r w:rsidR="00576540">
        <w:t>and its solution involves</w:t>
      </w:r>
      <w:r>
        <w:t xml:space="preserve"> five different thinking modes.  </w:t>
      </w:r>
    </w:p>
    <w:p w14:paraId="19F3C4BD" w14:textId="77777777" w:rsidR="004C4A6F" w:rsidRPr="00F608C9" w:rsidRDefault="004C4A6F" w:rsidP="004C4A6F">
      <w:pPr>
        <w:pStyle w:val="ListParagraph"/>
        <w:numPr>
          <w:ilvl w:val="0"/>
          <w:numId w:val="32"/>
        </w:numPr>
        <w:spacing w:line="288" w:lineRule="auto"/>
      </w:pPr>
      <w:r w:rsidRPr="00F608C9">
        <w:t>Helicopter thinking</w:t>
      </w:r>
    </w:p>
    <w:p w14:paraId="37CF4A2C" w14:textId="77777777" w:rsidR="004C4A6F" w:rsidRPr="00F608C9" w:rsidRDefault="004C4A6F" w:rsidP="004C4A6F">
      <w:pPr>
        <w:pStyle w:val="ListParagraph"/>
        <w:numPr>
          <w:ilvl w:val="0"/>
          <w:numId w:val="32"/>
        </w:numPr>
        <w:spacing w:line="288" w:lineRule="auto"/>
      </w:pPr>
      <w:r w:rsidRPr="00F608C9">
        <w:t>Analytical thinking</w:t>
      </w:r>
    </w:p>
    <w:p w14:paraId="265D46B6" w14:textId="77777777" w:rsidR="004C4A6F" w:rsidRPr="00F608C9" w:rsidRDefault="004C4A6F" w:rsidP="004C4A6F">
      <w:pPr>
        <w:pStyle w:val="ListParagraph"/>
        <w:numPr>
          <w:ilvl w:val="0"/>
          <w:numId w:val="32"/>
        </w:numPr>
        <w:spacing w:line="288" w:lineRule="auto"/>
      </w:pPr>
      <w:r w:rsidRPr="00F608C9">
        <w:t>Diagnostic thinking</w:t>
      </w:r>
    </w:p>
    <w:p w14:paraId="636E8DF4" w14:textId="77777777" w:rsidR="004C4A6F" w:rsidRPr="00F608C9" w:rsidRDefault="004C4A6F" w:rsidP="004C4A6F">
      <w:pPr>
        <w:pStyle w:val="ListParagraph"/>
        <w:numPr>
          <w:ilvl w:val="0"/>
          <w:numId w:val="32"/>
        </w:numPr>
        <w:spacing w:line="288" w:lineRule="auto"/>
      </w:pPr>
      <w:r w:rsidRPr="00F608C9">
        <w:t>Creative thinking</w:t>
      </w:r>
    </w:p>
    <w:p w14:paraId="2348C1AE" w14:textId="77777777" w:rsidR="004C4A6F" w:rsidRDefault="004C4A6F" w:rsidP="004C4A6F">
      <w:pPr>
        <w:pStyle w:val="ListParagraph"/>
        <w:numPr>
          <w:ilvl w:val="0"/>
          <w:numId w:val="32"/>
        </w:numPr>
        <w:spacing w:line="288" w:lineRule="auto"/>
      </w:pPr>
      <w:r w:rsidRPr="00F608C9">
        <w:t>Practical thinking</w:t>
      </w:r>
    </w:p>
    <w:p w14:paraId="232C6963" w14:textId="0D008182" w:rsidR="004C4A6F" w:rsidRDefault="004C4A6F" w:rsidP="004C4A6F">
      <w:r>
        <w:t>These five modes of thinking can be included in the model as shown below.</w:t>
      </w:r>
    </w:p>
    <w:p w14:paraId="2F623917" w14:textId="677504CF" w:rsidR="00787462" w:rsidRDefault="00787462" w:rsidP="004C4A6F">
      <w:r>
        <w:rPr>
          <w:noProof/>
          <w:lang w:val="en-GB" w:eastAsia="en-GB"/>
        </w:rPr>
        <mc:AlternateContent>
          <mc:Choice Requires="wpg">
            <w:drawing>
              <wp:anchor distT="0" distB="0" distL="114300" distR="114300" simplePos="0" relativeHeight="251666432" behindDoc="0" locked="0" layoutInCell="1" allowOverlap="1" wp14:anchorId="513C8C70" wp14:editId="037C9553">
                <wp:simplePos x="0" y="0"/>
                <wp:positionH relativeFrom="column">
                  <wp:posOffset>85090</wp:posOffset>
                </wp:positionH>
                <wp:positionV relativeFrom="paragraph">
                  <wp:posOffset>116332</wp:posOffset>
                </wp:positionV>
                <wp:extent cx="4548146" cy="2589378"/>
                <wp:effectExtent l="0" t="0" r="11430" b="1905"/>
                <wp:wrapNone/>
                <wp:docPr id="17" name="Group 17"/>
                <wp:cNvGraphicFramePr/>
                <a:graphic xmlns:a="http://schemas.openxmlformats.org/drawingml/2006/main">
                  <a:graphicData uri="http://schemas.microsoft.com/office/word/2010/wordprocessingGroup">
                    <wpg:wgp>
                      <wpg:cNvGrpSpPr/>
                      <wpg:grpSpPr>
                        <a:xfrm>
                          <a:off x="0" y="0"/>
                          <a:ext cx="4548146" cy="2589378"/>
                          <a:chOff x="0" y="0"/>
                          <a:chExt cx="4999990" cy="3006266"/>
                        </a:xfrm>
                      </wpg:grpSpPr>
                      <wpg:grpSp>
                        <wpg:cNvPr id="18" name="Group 18"/>
                        <wpg:cNvGrpSpPr/>
                        <wpg:grpSpPr>
                          <a:xfrm>
                            <a:off x="0" y="0"/>
                            <a:ext cx="4999990" cy="2589530"/>
                            <a:chOff x="0" y="0"/>
                            <a:chExt cx="4999990" cy="2589530"/>
                          </a:xfrm>
                        </wpg:grpSpPr>
                        <wps:wsp>
                          <wps:cNvPr id="19" name="Freeform 39"/>
                          <wps:cNvSpPr>
                            <a:spLocks noChangeArrowheads="1"/>
                          </wps:cNvSpPr>
                          <wps:spPr bwMode="auto">
                            <a:xfrm>
                              <a:off x="880110" y="0"/>
                              <a:ext cx="4119880" cy="2589530"/>
                            </a:xfrm>
                            <a:custGeom>
                              <a:avLst/>
                              <a:gdLst>
                                <a:gd name="T0" fmla="*/ 0 w 6488"/>
                                <a:gd name="T1" fmla="*/ 2005 h 4078"/>
                                <a:gd name="T2" fmla="*/ 851 w 6488"/>
                                <a:gd name="T3" fmla="*/ 316 h 4078"/>
                                <a:gd name="T4" fmla="*/ 2441 w 6488"/>
                                <a:gd name="T5" fmla="*/ 3901 h 4078"/>
                                <a:gd name="T6" fmla="*/ 3851 w 6488"/>
                                <a:gd name="T7" fmla="*/ 271 h 4078"/>
                                <a:gd name="T8" fmla="*/ 5426 w 6488"/>
                                <a:gd name="T9" fmla="*/ 3886 h 4078"/>
                                <a:gd name="T10" fmla="*/ 6488 w 6488"/>
                                <a:gd name="T11" fmla="*/ 1425 h 4078"/>
                              </a:gdLst>
                              <a:ahLst/>
                              <a:cxnLst>
                                <a:cxn ang="0">
                                  <a:pos x="T0" y="T1"/>
                                </a:cxn>
                                <a:cxn ang="0">
                                  <a:pos x="T2" y="T3"/>
                                </a:cxn>
                                <a:cxn ang="0">
                                  <a:pos x="T4" y="T5"/>
                                </a:cxn>
                                <a:cxn ang="0">
                                  <a:pos x="T6" y="T7"/>
                                </a:cxn>
                                <a:cxn ang="0">
                                  <a:pos x="T8" y="T9"/>
                                </a:cxn>
                                <a:cxn ang="0">
                                  <a:pos x="T10" y="T11"/>
                                </a:cxn>
                              </a:cxnLst>
                              <a:rect l="0" t="0" r="r" b="b"/>
                              <a:pathLst>
                                <a:path w="6488" h="4078">
                                  <a:moveTo>
                                    <a:pt x="0" y="2005"/>
                                  </a:moveTo>
                                  <a:cubicBezTo>
                                    <a:pt x="142" y="1723"/>
                                    <a:pt x="444" y="0"/>
                                    <a:pt x="851" y="316"/>
                                  </a:cubicBezTo>
                                  <a:cubicBezTo>
                                    <a:pt x="1258" y="632"/>
                                    <a:pt x="1941" y="3909"/>
                                    <a:pt x="2441" y="3901"/>
                                  </a:cubicBezTo>
                                  <a:cubicBezTo>
                                    <a:pt x="2941" y="3893"/>
                                    <a:pt x="3354" y="273"/>
                                    <a:pt x="3851" y="271"/>
                                  </a:cubicBezTo>
                                  <a:cubicBezTo>
                                    <a:pt x="4348" y="269"/>
                                    <a:pt x="4987" y="3694"/>
                                    <a:pt x="5426" y="3886"/>
                                  </a:cubicBezTo>
                                  <a:cubicBezTo>
                                    <a:pt x="5865" y="4078"/>
                                    <a:pt x="6267" y="1938"/>
                                    <a:pt x="6488" y="1425"/>
                                  </a:cubicBezTo>
                                </a:path>
                              </a:pathLst>
                            </a:custGeom>
                            <a:noFill/>
                            <a:ln w="25560">
                              <a:solidFill>
                                <a:srgbClr val="FF3300"/>
                              </a:solidFill>
                              <a:round/>
                              <a:headEnd/>
                              <a:tailEn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g:grpSp>
                          <wpg:cNvPr id="20" name="Group 20"/>
                          <wpg:cNvGrpSpPr/>
                          <wpg:grpSpPr>
                            <a:xfrm>
                              <a:off x="0" y="71102"/>
                              <a:ext cx="918845" cy="2518428"/>
                              <a:chOff x="0" y="-18"/>
                              <a:chExt cx="918845" cy="2518428"/>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g:grpSpPr>
                          <wps:wsp>
                            <wps:cNvPr id="21" name="AutoShape 38"/>
                            <wps:cNvCnPr>
                              <a:cxnSpLocks noChangeShapeType="1"/>
                            </wps:cNvCnPr>
                            <wps:spPr bwMode="auto">
                              <a:xfrm>
                                <a:off x="917575" y="22225"/>
                                <a:ext cx="1270" cy="2496185"/>
                              </a:xfrm>
                              <a:prstGeom prst="straightConnector1">
                                <a:avLst/>
                              </a:prstGeom>
                              <a:noFill/>
                              <a:ln w="9360">
                                <a:solidFill>
                                  <a:srgbClr val="000000"/>
                                </a:solidFill>
                                <a:miter lim="800000"/>
                                <a:headEnd/>
                                <a:tailEnd/>
                              </a:ln>
                              <a:effectLst/>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wps:wsp>
                            <wps:cNvPr id="22" name="Text Box 41"/>
                            <wps:cNvSpPr txBox="1">
                              <a:spLocks noChangeArrowheads="1"/>
                            </wps:cNvSpPr>
                            <wps:spPr bwMode="auto">
                              <a:xfrm>
                                <a:off x="0" y="-18"/>
                                <a:ext cx="878205" cy="390197"/>
                              </a:xfrm>
                              <a:prstGeom prst="rect">
                                <a:avLst/>
                              </a:prstGeom>
                              <a:solidFill>
                                <a:srgbClr val="FFFFFF">
                                  <a:alpha val="0"/>
                                </a:srgbClr>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E7BB30D" w14:textId="503E5CD7" w:rsidR="00A401A8" w:rsidRPr="00B30A88" w:rsidRDefault="00364B36" w:rsidP="004C4A6F">
                                  <w:pPr>
                                    <w:spacing w:after="200"/>
                                    <w:rPr>
                                      <w:rFonts w:ascii="Arial" w:hAnsi="Arial"/>
                                      <w:b/>
                                    </w:rPr>
                                  </w:pPr>
                                  <w:r>
                                    <w:rPr>
                                      <w:rFonts w:ascii="Arial" w:hAnsi="Arial"/>
                                      <w:b/>
                                    </w:rPr>
                                    <w:t>General</w:t>
                                  </w:r>
                                </w:p>
                              </w:txbxContent>
                            </wps:txbx>
                            <wps:bodyPr rot="0" vert="horz" wrap="square" lIns="0" tIns="0" rIns="0" bIns="0" anchor="t" anchorCtr="0" upright="1">
                              <a:noAutofit/>
                            </wps:bodyPr>
                          </wps:wsp>
                          <wps:wsp>
                            <wps:cNvPr id="23" name="Text Box 42"/>
                            <wps:cNvSpPr txBox="1">
                              <a:spLocks noChangeArrowheads="1"/>
                            </wps:cNvSpPr>
                            <wps:spPr bwMode="auto">
                              <a:xfrm>
                                <a:off x="103505" y="2169144"/>
                                <a:ext cx="774700" cy="273050"/>
                              </a:xfrm>
                              <a:prstGeom prst="rect">
                                <a:avLst/>
                              </a:prstGeom>
                              <a:solidFill>
                                <a:srgbClr val="FFFFFF">
                                  <a:alpha val="0"/>
                                </a:srgbClr>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A90ACAD" w14:textId="0284232A" w:rsidR="00A401A8" w:rsidRPr="00B30A88" w:rsidRDefault="00364B36" w:rsidP="004C4A6F">
                                  <w:pPr>
                                    <w:spacing w:after="200"/>
                                    <w:rPr>
                                      <w:rFonts w:ascii="Arial" w:hAnsi="Arial"/>
                                      <w:b/>
                                    </w:rPr>
                                  </w:pPr>
                                  <w:r>
                                    <w:rPr>
                                      <w:rFonts w:ascii="Arial" w:hAnsi="Arial"/>
                                      <w:b/>
                                    </w:rPr>
                                    <w:t>Specific</w:t>
                                  </w:r>
                                </w:p>
                              </w:txbxContent>
                            </wps:txbx>
                            <wps:bodyPr rot="0" vert="horz" wrap="square" lIns="0" tIns="0" rIns="0" bIns="0" anchor="t" anchorCtr="0" upright="1">
                              <a:noAutofit/>
                            </wps:bodyPr>
                          </wps:wsp>
                        </wpg:grpSp>
                      </wpg:grpSp>
                      <wps:wsp>
                        <wps:cNvPr id="24" name="Text Box 43"/>
                        <wps:cNvSpPr txBox="1">
                          <a:spLocks noChangeArrowheads="1"/>
                        </wps:cNvSpPr>
                        <wps:spPr bwMode="auto">
                          <a:xfrm>
                            <a:off x="1453515" y="2701925"/>
                            <a:ext cx="1609090" cy="292100"/>
                          </a:xfrm>
                          <a:prstGeom prst="rect">
                            <a:avLst/>
                          </a:prstGeom>
                          <a:solidFill>
                            <a:srgbClr val="FFFFF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B3D301A" w14:textId="77777777" w:rsidR="00A401A8" w:rsidRPr="00B30A88" w:rsidRDefault="00A401A8" w:rsidP="004C4A6F">
                              <w:pPr>
                                <w:spacing w:after="200"/>
                                <w:rPr>
                                  <w:rFonts w:ascii="Arial" w:hAnsi="Arial"/>
                                  <w:sz w:val="22"/>
                                  <w:lang w:val="en-US"/>
                                </w:rPr>
                              </w:pPr>
                              <w:r w:rsidRPr="00B30A88">
                                <w:rPr>
                                  <w:rFonts w:ascii="Arial" w:hAnsi="Arial"/>
                                  <w:sz w:val="22"/>
                                  <w:lang w:val="en-US"/>
                                </w:rPr>
                                <w:t>Issues &amp; Opportunities</w:t>
                              </w:r>
                            </w:p>
                          </w:txbxContent>
                        </wps:txbx>
                        <wps:bodyPr rot="0" vert="horz" wrap="square" lIns="0" tIns="0" rIns="0" bIns="0" anchor="t" anchorCtr="0" upright="1">
                          <a:noAutofit/>
                        </wps:bodyPr>
                      </wps:wsp>
                      <wps:wsp>
                        <wps:cNvPr id="25" name="Text Box 44"/>
                        <wps:cNvSpPr txBox="1">
                          <a:spLocks noChangeArrowheads="1"/>
                        </wps:cNvSpPr>
                        <wps:spPr bwMode="auto">
                          <a:xfrm>
                            <a:off x="3864333" y="2646266"/>
                            <a:ext cx="900000" cy="360000"/>
                          </a:xfrm>
                          <a:prstGeom prst="rect">
                            <a:avLst/>
                          </a:prstGeom>
                          <a:solidFill>
                            <a:srgbClr val="FFFFF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56B4BAF" w14:textId="77777777" w:rsidR="00A401A8" w:rsidRPr="00F808DB" w:rsidRDefault="00A401A8" w:rsidP="004C4A6F">
                              <w:pPr>
                                <w:spacing w:after="200"/>
                                <w:rPr>
                                  <w:rFonts w:ascii="Arial" w:hAnsi="Arial"/>
                                  <w:sz w:val="21"/>
                                  <w:szCs w:val="18"/>
                                  <w:lang w:val="en-US"/>
                                </w:rPr>
                              </w:pPr>
                              <w:r w:rsidRPr="00F808DB">
                                <w:rPr>
                                  <w:rFonts w:ascii="Arial" w:hAnsi="Arial"/>
                                  <w:sz w:val="21"/>
                                  <w:szCs w:val="18"/>
                                  <w:lang w:val="en-US"/>
                                </w:rPr>
                                <w:t>Solutions and strategies</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13C8C70" id="Group 17" o:spid="_x0000_s1070" style="position:absolute;margin-left:6.7pt;margin-top:9.15pt;width:358.1pt;height:203.9pt;z-index:251666432;mso-width-relative:margin;mso-height-relative:margin" coordsize="49999,3006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">
                <v:group id="Group 18" o:spid="_x0000_s1071" style="position:absolute;width:49999;height:25895" coordsize="49999,258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">
                  <v:shape id="Freeform 39" o:spid="_x0000_s1072" style="position:absolute;left:8801;width:41198;height:25895;visibility:visible;mso-wrap-style:none;v-text-anchor:middle" coordsize="6488,40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" path="m,2005c142,1723,444,,851,316v407,316,1090,3593,1590,3585c2941,3893,3354,273,3851,271v497,-2,1136,3423,1575,3615c5865,4078,6267,1938,6488,1425e" filled="f" strokecolor="#f30" strokeweight=".71mm">
                    <v:path o:connecttype="custom" o:connectlocs="0,1273175;540385,200660;1550035,2477135;2445385,172085;3445510,2467610;4119880,904875" o:connectangles="0,0,0,0,0,0"/>
                  </v:shape>
                  <v:group id="Group 20" o:spid="_x0000_s1073" style="position:absolute;top:711;width:9188;height:25184" coordorigin="" coordsize="9188,251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">
                    <v:shape id="AutoShape 38" o:spid="_x0000_s1074" type="#_x0000_t32" style="position:absolute;left:9175;top:222;width:13;height:2496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" strokeweight=".26mm">
                      <v:stroke joinstyle="miter"/>
                    </v:shape>
                    <v:shape id="Text Box 41" o:spid="_x0000_s1075" type="#_x0000_t202" style="position:absolute;width:8782;height:39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" stroked="f">
                      <v:fill opacity="0"/>
                      <v:textbox inset="0,0,0,0">
                        <w:txbxContent>
                          <w:p w14:paraId="1E7BB30D" w14:textId="503E5CD7" w:rsidR="00A401A8" w:rsidRPr="00B30A88" w:rsidRDefault="00364B36" w:rsidP="004C4A6F">
                            <w:pPr>
                              <w:spacing w:after="200"/>
                              <w:rPr>
                                <w:rFonts w:ascii="Arial" w:hAnsi="Arial"/>
                                <w:b/>
                              </w:rPr>
                            </w:pPr>
                            <w:r>
                              <w:rPr>
                                <w:rFonts w:ascii="Arial" w:hAnsi="Arial"/>
                                <w:b/>
                              </w:rPr>
                              <w:t>General</w:t>
                            </w:r>
                          </w:p>
                        </w:txbxContent>
                      </v:textbox>
                    </v:shape>
                    <v:shape id="Text Box 42" o:spid="_x0000_s1076" type="#_x0000_t202" style="position:absolute;left:1035;top:21691;width:7747;height:27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" stroked="f">
                      <v:fill opacity="0"/>
                      <v:textbox inset="0,0,0,0">
                        <w:txbxContent>
                          <w:p w14:paraId="0A90ACAD" w14:textId="0284232A" w:rsidR="00A401A8" w:rsidRPr="00B30A88" w:rsidRDefault="00364B36" w:rsidP="004C4A6F">
                            <w:pPr>
                              <w:spacing w:after="200"/>
                              <w:rPr>
                                <w:rFonts w:ascii="Arial" w:hAnsi="Arial"/>
                                <w:b/>
                              </w:rPr>
                            </w:pPr>
                            <w:r>
                              <w:rPr>
                                <w:rFonts w:ascii="Arial" w:hAnsi="Arial"/>
                                <w:b/>
                              </w:rPr>
                              <w:t>Specific</w:t>
                            </w:r>
                          </w:p>
                        </w:txbxContent>
                      </v:textbox>
                    </v:shape>
                  </v:group>
                </v:group>
                <v:shape id="Text Box 43" o:spid="_x0000_s1077" type="#_x0000_t202" style="position:absolute;left:14535;top:27019;width:16091;height:29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" stroked="f">
                  <v:textbox inset="0,0,0,0">
                    <w:txbxContent>
                      <w:p w14:paraId="6B3D301A" w14:textId="77777777" w:rsidR="00A401A8" w:rsidRPr="00B30A88" w:rsidRDefault="00A401A8" w:rsidP="004C4A6F">
                        <w:pPr>
                          <w:spacing w:after="200"/>
                          <w:rPr>
                            <w:rFonts w:ascii="Arial" w:hAnsi="Arial"/>
                            <w:sz w:val="22"/>
                            <w:lang w:val="en-US"/>
                          </w:rPr>
                        </w:pPr>
                        <w:r w:rsidRPr="00B30A88">
                          <w:rPr>
                            <w:rFonts w:ascii="Arial" w:hAnsi="Arial"/>
                            <w:sz w:val="22"/>
                            <w:lang w:val="en-US"/>
                          </w:rPr>
                          <w:t>Issues &amp; Opportunities</w:t>
                        </w:r>
                      </w:p>
                    </w:txbxContent>
                  </v:textbox>
                </v:shape>
                <v:shape id="Text Box 44" o:spid="_x0000_s1078" type="#_x0000_t202" style="position:absolute;left:38643;top:26462;width:9000;height:36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" stroked="f">
                  <v:textbox inset="0,0,0,0">
                    <w:txbxContent>
                      <w:p w14:paraId="256B4BAF" w14:textId="77777777" w:rsidR="00A401A8" w:rsidRPr="00F808DB" w:rsidRDefault="00A401A8" w:rsidP="004C4A6F">
                        <w:pPr>
                          <w:spacing w:after="200"/>
                          <w:rPr>
                            <w:rFonts w:ascii="Arial" w:hAnsi="Arial"/>
                            <w:sz w:val="21"/>
                            <w:szCs w:val="18"/>
                            <w:lang w:val="en-US"/>
                          </w:rPr>
                        </w:pPr>
                        <w:r w:rsidRPr="00F808DB">
                          <w:rPr>
                            <w:rFonts w:ascii="Arial" w:hAnsi="Arial"/>
                            <w:sz w:val="21"/>
                            <w:szCs w:val="18"/>
                            <w:lang w:val="en-US"/>
                          </w:rPr>
                          <w:t>Solutions and strategies</w:t>
                        </w:r>
                      </w:p>
                    </w:txbxContent>
                  </v:textbox>
                </v:shape>
              </v:group>
            </w:pict>
          </mc:Fallback>
        </mc:AlternateContent>
      </w:r>
    </w:p>
    <w:p w14:paraId="56F3307C" w14:textId="77777777" w:rsidR="00787462" w:rsidRPr="00C21829" w:rsidRDefault="00787462" w:rsidP="004C4A6F"/>
    <w:p w14:paraId="79D3C6B7" w14:textId="450F91F4" w:rsidR="004C4A6F" w:rsidRPr="00C21829" w:rsidRDefault="00576540" w:rsidP="004C4A6F">
      <w:r w:rsidRPr="00C21829">
        <w:rPr>
          <w:noProof/>
          <w:lang w:val="en-GB" w:eastAsia="en-GB"/>
        </w:rPr>
        <mc:AlternateContent>
          <mc:Choice Requires="wps">
            <w:drawing>
              <wp:anchor distT="0" distB="0" distL="114300" distR="114300" simplePos="0" relativeHeight="251665408" behindDoc="0" locked="0" layoutInCell="1" allowOverlap="1" wp14:anchorId="5D32B2B0" wp14:editId="2A1921DE">
                <wp:simplePos x="0" y="0"/>
                <wp:positionH relativeFrom="column">
                  <wp:posOffset>538894</wp:posOffset>
                </wp:positionH>
                <wp:positionV relativeFrom="paragraph">
                  <wp:posOffset>130330</wp:posOffset>
                </wp:positionV>
                <wp:extent cx="4377055" cy="1513840"/>
                <wp:effectExtent l="25400" t="25400" r="169545" b="187960"/>
                <wp:wrapNone/>
                <wp:docPr id="27" name="Clou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7055" cy="1513840"/>
                        </a:xfrm>
                        <a:custGeom>
                          <a:avLst/>
                          <a:gdLst>
                            <a:gd name="T0" fmla="*/ 67 w 21600"/>
                            <a:gd name="T1" fmla="*/ 10800 h 21600"/>
                            <a:gd name="T2" fmla="*/ 10800 w 21600"/>
                            <a:gd name="T3" fmla="*/ 21577 h 21600"/>
                            <a:gd name="T4" fmla="*/ 21582 w 21600"/>
                            <a:gd name="T5" fmla="*/ 10800 h 21600"/>
                            <a:gd name="T6" fmla="*/ 10800 w 21600"/>
                            <a:gd name="T7" fmla="*/ 1235 h 21600"/>
                            <a:gd name="T8" fmla="*/ 2977 w 21600"/>
                            <a:gd name="T9" fmla="*/ 3262 h 21600"/>
                            <a:gd name="T10" fmla="*/ 17087 w 21600"/>
                            <a:gd name="T11" fmla="*/ 17337 h 21600"/>
                          </a:gdLst>
                          <a:ahLst/>
                          <a:cxnLst>
                            <a:cxn ang="0">
                              <a:pos x="T0" y="T1"/>
                            </a:cxn>
                            <a:cxn ang="0">
                              <a:pos x="T2" y="T3"/>
                            </a:cxn>
                            <a:cxn ang="0">
                              <a:pos x="T4" y="T5"/>
                            </a:cxn>
                            <a:cxn ang="0">
                              <a:pos x="T6" y="T7"/>
                            </a:cxn>
                          </a:cxnLst>
                          <a:rect l="T8" t="T9" r="T10" b="T11"/>
                          <a:pathLst>
                            <a:path w="21600" h="21600" extrusionOk="0">
                              <a:moveTo>
                                <a:pt x="1949" y="7180"/>
                              </a:moveTo>
                              <a:cubicBezTo>
                                <a:pt x="841" y="7336"/>
                                <a:pt x="-1" y="8613"/>
                                <a:pt x="-1" y="10137"/>
                              </a:cubicBezTo>
                              <a:cubicBezTo>
                                <a:pt x="-1" y="11192"/>
                                <a:pt x="409" y="12169"/>
                                <a:pt x="1074" y="12702"/>
                              </a:cubicBezTo>
                              <a:lnTo>
                                <a:pt x="1063" y="12668"/>
                              </a:lnTo>
                              <a:cubicBezTo>
                                <a:pt x="685" y="13217"/>
                                <a:pt x="474" y="13940"/>
                                <a:pt x="474" y="14690"/>
                              </a:cubicBezTo>
                              <a:cubicBezTo>
                                <a:pt x="475" y="16325"/>
                                <a:pt x="1451" y="17650"/>
                                <a:pt x="2655" y="17650"/>
                              </a:cubicBezTo>
                              <a:cubicBezTo>
                                <a:pt x="2739" y="17650"/>
                                <a:pt x="2824" y="17643"/>
                                <a:pt x="2909" y="17629"/>
                              </a:cubicBezTo>
                              <a:lnTo>
                                <a:pt x="2897" y="17649"/>
                              </a:lnTo>
                              <a:cubicBezTo>
                                <a:pt x="3585" y="19288"/>
                                <a:pt x="4863" y="20299"/>
                                <a:pt x="6247" y="20299"/>
                              </a:cubicBezTo>
                              <a:cubicBezTo>
                                <a:pt x="6947" y="20299"/>
                                <a:pt x="7635" y="20039"/>
                                <a:pt x="8235" y="19546"/>
                              </a:cubicBezTo>
                              <a:lnTo>
                                <a:pt x="8229" y="19550"/>
                              </a:lnTo>
                              <a:cubicBezTo>
                                <a:pt x="8855" y="20829"/>
                                <a:pt x="9908" y="21596"/>
                                <a:pt x="11036" y="21596"/>
                              </a:cubicBezTo>
                              <a:cubicBezTo>
                                <a:pt x="12523" y="21596"/>
                                <a:pt x="13836" y="20267"/>
                                <a:pt x="14267" y="18324"/>
                              </a:cubicBezTo>
                              <a:lnTo>
                                <a:pt x="14270" y="18350"/>
                              </a:lnTo>
                              <a:cubicBezTo>
                                <a:pt x="14730" y="18740"/>
                                <a:pt x="15260" y="18946"/>
                                <a:pt x="15802" y="18946"/>
                              </a:cubicBezTo>
                              <a:cubicBezTo>
                                <a:pt x="17390" y="18946"/>
                                <a:pt x="18682" y="17205"/>
                                <a:pt x="18694" y="15045"/>
                              </a:cubicBezTo>
                              <a:lnTo>
                                <a:pt x="18689" y="15035"/>
                              </a:lnTo>
                              <a:cubicBezTo>
                                <a:pt x="20357" y="14710"/>
                                <a:pt x="21597" y="12765"/>
                                <a:pt x="21597" y="10472"/>
                              </a:cubicBezTo>
                              <a:cubicBezTo>
                                <a:pt x="21597" y="9456"/>
                                <a:pt x="21350" y="8469"/>
                                <a:pt x="20896" y="7663"/>
                              </a:cubicBezTo>
                              <a:lnTo>
                                <a:pt x="20889" y="7661"/>
                              </a:lnTo>
                              <a:cubicBezTo>
                                <a:pt x="21031" y="7208"/>
                                <a:pt x="21105" y="6721"/>
                                <a:pt x="21105" y="6228"/>
                              </a:cubicBezTo>
                              <a:cubicBezTo>
                                <a:pt x="21105" y="4588"/>
                                <a:pt x="20299" y="3150"/>
                                <a:pt x="19139" y="2719"/>
                              </a:cubicBezTo>
                              <a:lnTo>
                                <a:pt x="19148" y="2712"/>
                              </a:lnTo>
                              <a:cubicBezTo>
                                <a:pt x="18940" y="1142"/>
                                <a:pt x="17933" y="-1"/>
                                <a:pt x="16758" y="-1"/>
                              </a:cubicBezTo>
                              <a:cubicBezTo>
                                <a:pt x="16044" y="-1"/>
                                <a:pt x="15367" y="426"/>
                                <a:pt x="14905" y="1165"/>
                              </a:cubicBezTo>
                              <a:lnTo>
                                <a:pt x="14909" y="1170"/>
                              </a:lnTo>
                              <a:cubicBezTo>
                                <a:pt x="14497" y="432"/>
                                <a:pt x="13855" y="-1"/>
                                <a:pt x="13174" y="-1"/>
                              </a:cubicBezTo>
                              <a:cubicBezTo>
                                <a:pt x="12347" y="-1"/>
                                <a:pt x="11590" y="637"/>
                                <a:pt x="11221" y="1645"/>
                              </a:cubicBezTo>
                              <a:lnTo>
                                <a:pt x="11229" y="1694"/>
                              </a:lnTo>
                              <a:cubicBezTo>
                                <a:pt x="10730" y="1024"/>
                                <a:pt x="10058" y="649"/>
                                <a:pt x="9358" y="649"/>
                              </a:cubicBezTo>
                              <a:cubicBezTo>
                                <a:pt x="8372" y="649"/>
                                <a:pt x="7466" y="1391"/>
                                <a:pt x="7003" y="2578"/>
                              </a:cubicBezTo>
                              <a:lnTo>
                                <a:pt x="6995" y="2602"/>
                              </a:lnTo>
                              <a:cubicBezTo>
                                <a:pt x="6477" y="2189"/>
                                <a:pt x="5888" y="1971"/>
                                <a:pt x="5288" y="1971"/>
                              </a:cubicBezTo>
                              <a:cubicBezTo>
                                <a:pt x="3423" y="1972"/>
                                <a:pt x="1912" y="4029"/>
                                <a:pt x="1912" y="6567"/>
                              </a:cubicBezTo>
                              <a:cubicBezTo>
                                <a:pt x="1911" y="6774"/>
                                <a:pt x="1922" y="6981"/>
                                <a:pt x="1942" y="7186"/>
                              </a:cubicBezTo>
                              <a:close/>
                            </a:path>
                            <a:path w="21600" h="21600" fill="none" extrusionOk="0">
                              <a:moveTo>
                                <a:pt x="1074" y="12702"/>
                              </a:moveTo>
                              <a:cubicBezTo>
                                <a:pt x="1407" y="12969"/>
                                <a:pt x="1786" y="13109"/>
                                <a:pt x="2172" y="13109"/>
                              </a:cubicBezTo>
                              <a:cubicBezTo>
                                <a:pt x="2228" y="13109"/>
                                <a:pt x="2285" y="13107"/>
                                <a:pt x="2341" y="13101"/>
                              </a:cubicBezTo>
                            </a:path>
                            <a:path w="21600" h="21600" fill="none" extrusionOk="0">
                              <a:moveTo>
                                <a:pt x="2909" y="17629"/>
                              </a:moveTo>
                              <a:cubicBezTo>
                                <a:pt x="3099" y="17599"/>
                                <a:pt x="3285" y="17535"/>
                                <a:pt x="3463" y="17439"/>
                              </a:cubicBezTo>
                            </a:path>
                            <a:path w="21600" h="21600" fill="none" extrusionOk="0">
                              <a:moveTo>
                                <a:pt x="7895" y="18680"/>
                              </a:moveTo>
                              <a:cubicBezTo>
                                <a:pt x="7983" y="18985"/>
                                <a:pt x="8095" y="19277"/>
                                <a:pt x="8229" y="19550"/>
                              </a:cubicBezTo>
                            </a:path>
                            <a:path w="21600" h="21600" fill="none" extrusionOk="0">
                              <a:moveTo>
                                <a:pt x="14267" y="18324"/>
                              </a:moveTo>
                              <a:cubicBezTo>
                                <a:pt x="14336" y="18013"/>
                                <a:pt x="14380" y="17693"/>
                                <a:pt x="14400" y="17370"/>
                              </a:cubicBezTo>
                            </a:path>
                            <a:path w="21600" h="21600" fill="none" extrusionOk="0">
                              <a:moveTo>
                                <a:pt x="18694" y="15045"/>
                              </a:moveTo>
                              <a:cubicBezTo>
                                <a:pt x="18694" y="15034"/>
                                <a:pt x="18695" y="15024"/>
                                <a:pt x="18695" y="15013"/>
                              </a:cubicBezTo>
                              <a:cubicBezTo>
                                <a:pt x="18695" y="13508"/>
                                <a:pt x="18063" y="12136"/>
                                <a:pt x="17069" y="11477"/>
                              </a:cubicBezTo>
                            </a:path>
                            <a:path w="21600" h="21600" fill="none" extrusionOk="0">
                              <a:moveTo>
                                <a:pt x="20165" y="8999"/>
                              </a:moveTo>
                              <a:cubicBezTo>
                                <a:pt x="20479" y="8635"/>
                                <a:pt x="20726" y="8177"/>
                                <a:pt x="20889" y="7661"/>
                              </a:cubicBezTo>
                            </a:path>
                            <a:path w="21600" h="21600" fill="none" extrusionOk="0">
                              <a:moveTo>
                                <a:pt x="19186" y="3344"/>
                              </a:moveTo>
                              <a:cubicBezTo>
                                <a:pt x="19186" y="3328"/>
                                <a:pt x="19187" y="3313"/>
                                <a:pt x="19187" y="3297"/>
                              </a:cubicBezTo>
                              <a:cubicBezTo>
                                <a:pt x="19187" y="3101"/>
                                <a:pt x="19174" y="2905"/>
                                <a:pt x="19148" y="2712"/>
                              </a:cubicBezTo>
                            </a:path>
                            <a:path w="21600" h="21600" fill="none" extrusionOk="0">
                              <a:moveTo>
                                <a:pt x="14905" y="1165"/>
                              </a:moveTo>
                              <a:cubicBezTo>
                                <a:pt x="14754" y="1408"/>
                                <a:pt x="14629" y="1679"/>
                                <a:pt x="14535" y="1971"/>
                              </a:cubicBezTo>
                            </a:path>
                            <a:path w="21600" h="21600" fill="none" extrusionOk="0">
                              <a:moveTo>
                                <a:pt x="11221" y="1645"/>
                              </a:moveTo>
                              <a:cubicBezTo>
                                <a:pt x="11140" y="1866"/>
                                <a:pt x="11080" y="2099"/>
                                <a:pt x="11041" y="2340"/>
                              </a:cubicBezTo>
                            </a:path>
                            <a:path w="21600" h="21600" fill="none" extrusionOk="0">
                              <a:moveTo>
                                <a:pt x="7645" y="3276"/>
                              </a:moveTo>
                              <a:cubicBezTo>
                                <a:pt x="7449" y="3016"/>
                                <a:pt x="7231" y="2790"/>
                                <a:pt x="6995" y="2602"/>
                              </a:cubicBezTo>
                            </a:path>
                            <a:path w="21600" h="21600" fill="none" extrusionOk="0">
                              <a:moveTo>
                                <a:pt x="1942" y="7186"/>
                              </a:moveTo>
                              <a:cubicBezTo>
                                <a:pt x="1966" y="7426"/>
                                <a:pt x="2004" y="7663"/>
                                <a:pt x="2056" y="7895"/>
                              </a:cubicBezTo>
                            </a:path>
                          </a:pathLst>
                        </a:custGeom>
                        <a:noFill/>
                        <a:ln w="9360">
                          <a:solidFill>
                            <a:srgbClr val="D8D8D8"/>
                          </a:solidFill>
                          <a:miter lim="800000"/>
                          <a:headEnd/>
                          <a:tailEnd/>
                        </a:ln>
                        <a:effectLst>
                          <a:outerShdw blurRad="63500" dist="107933" dir="2700000" algn="ctr" rotWithShape="0">
                            <a:srgbClr val="000000">
                              <a:alpha val="74998"/>
                            </a:srgbClr>
                          </a:outerShdw>
                        </a:effectLst>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FDDF9DA" id="Cloud" o:spid="_x0000_s1026" style="position:absolute;margin-left:42.45pt;margin-top:10.25pt;width:344.65pt;height:119.2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" path="m1949,7180c841,7336,-1,8613,-1,10137v,1055,410,2032,1075,2565l1063,12668v-378,549,-589,1272,-589,2022c475,16325,1451,17650,2655,17650v84,,169,-7,254,-21l2897,17649v688,1639,1966,2650,3350,2650c6947,20299,7635,20039,8235,19546r-6,4c8855,20829,9908,21596,11036,21596v1487,,2800,-1329,3231,-3272l14270,18350v460,390,990,596,1532,596c17390,18946,18682,17205,18694,15045r-5,-10c20357,14710,21597,12765,21597,10472v,-1016,-247,-2003,-701,-2809l20889,7661v142,-453,216,-940,216,-1433c21105,4588,20299,3150,19139,2719r9,-7c18940,1142,17933,-1,16758,-1v-714,,-1391,427,-1853,1166l14909,1170c14497,432,13855,-1,13174,-1v-827,,-1584,638,-1953,1646l11229,1694c10730,1024,10058,649,9358,649v-986,,-1892,742,-2355,1929l6995,2602c6477,2189,5888,1971,5288,1971,3423,1972,1912,4029,1912,6567v-1,207,10,414,30,619l1949,7180xem1074,12702nfc1407,12969,1786,13109,2172,13109v56,,113,-2,169,-8em2909,17629nfc3099,17599,3285,17535,3463,17439em7895,18680nfc7983,18985,8095,19277,8229,19550em14267,18324nfc14336,18013,14380,17693,14400,17370em18694,15045nfc18694,15034,18695,15024,18695,15013v,-1505,-632,-2877,-1626,-3536em20165,8999nfc20479,8635,20726,8177,20889,7661em19186,3344nfc19186,3328,19187,3313,19187,3297v,-196,-13,-392,-39,-585em14905,1165nfc14754,1408,14629,1679,14535,1971em11221,1645nfc11140,1866,11080,2099,11041,2340em7645,3276nfc7449,3016,7231,2790,6995,2602em1942,7186nfc1966,7426,2004,7663,2056,7895e" filled="f" strokecolor="#d8d8d8" strokeweight=".26mm">
                <v:stroke joinstyle="miter"/>
                <v:shadow on="t" color="black" opacity="49150f" offset="2.12mm,2.12mm"/>
                <v:path o:extrusionok="f" o:connecttype="custom" o:connectlocs="13577,756920;2188528,1512228;4373407,756920;2188528,86555" o:connectangles="0,0,0,0" textboxrect="2977,3262,17087,17337"/>
              </v:shape>
            </w:pict>
          </mc:Fallback>
        </mc:AlternateContent>
      </w:r>
    </w:p>
    <w:p w14:paraId="4C7B4CD2" w14:textId="119B33CD" w:rsidR="004C4A6F" w:rsidRPr="00C21829" w:rsidRDefault="004C4A6F" w:rsidP="004C4A6F">
      <w:r>
        <w:rPr>
          <w:noProof/>
        </w:rPr>
        <mc:AlternateContent>
          <mc:Choice Requires="wps">
            <w:drawing>
              <wp:anchor distT="0" distB="0" distL="114300" distR="114300" simplePos="0" relativeHeight="251671552" behindDoc="0" locked="0" layoutInCell="1" allowOverlap="1" wp14:anchorId="496CA302" wp14:editId="5F47325D">
                <wp:simplePos x="0" y="0"/>
                <wp:positionH relativeFrom="column">
                  <wp:posOffset>255380</wp:posOffset>
                </wp:positionH>
                <wp:positionV relativeFrom="paragraph">
                  <wp:posOffset>44585</wp:posOffset>
                </wp:positionV>
                <wp:extent cx="1257300" cy="182043"/>
                <wp:effectExtent l="0" t="0" r="0" b="0"/>
                <wp:wrapNone/>
                <wp:docPr id="26"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7328844">
                          <a:off x="0" y="0"/>
                          <a:ext cx="1257300" cy="182043"/>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434454" w14:textId="77777777" w:rsidR="00A401A8" w:rsidRDefault="00A401A8" w:rsidP="004C4A6F">
                            <w:pPr>
                              <w:jc w:val="center"/>
                              <w:rPr>
                                <w:szCs w:val="24"/>
                              </w:rPr>
                            </w:pPr>
                            <w:r w:rsidRPr="00B360B1">
                              <w:rPr>
                                <w:rFonts w:ascii="Arial" w:hAnsi="Arial"/>
                                <w:color w:val="000000"/>
                                <w:sz w:val="16"/>
                                <w:szCs w:val="16"/>
                                <w:lang w:val="en-GB"/>
                                <w14:shadow w14:blurRad="0" w14:dist="44196" w14:dir="1819416" w14:sx="100000" w14:sy="100000" w14:kx="0" w14:ky="0" w14:algn="ctr">
                                  <w14:srgbClr w14:val="B2B2B2">
                                    <w14:alpha w14:val="20000"/>
                                  </w14:srgbClr>
                                </w14:shadow>
                              </w:rPr>
                              <w:t>Helicopter thinking</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96CA302" id="WordArt 6" o:spid="_x0000_s1079" type="#_x0000_t202" style="position:absolute;margin-left:20.1pt;margin-top:3.5pt;width:99pt;height:14.35pt;rotation:-4665241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" filled="f" stroked="f">
                <v:stroke joinstyle="round"/>
                <v:path arrowok="t"/>
                <v:textbox>
                  <w:txbxContent>
                    <w:p w14:paraId="20434454" w14:textId="77777777" w:rsidR="00A401A8" w:rsidRDefault="00A401A8" w:rsidP="004C4A6F">
                      <w:pPr>
                        <w:jc w:val="center"/>
                        <w:rPr>
                          <w:szCs w:val="24"/>
                        </w:rPr>
                      </w:pPr>
                      <w:r w:rsidRPr="00B360B1">
                        <w:rPr>
                          <w:rFonts w:ascii="Arial" w:hAnsi="Arial"/>
                          <w:color w:val="000000"/>
                          <w:sz w:val="16"/>
                          <w:szCs w:val="16"/>
                          <w:lang w:val="en-GB"/>
                          <w14:shadow w14:blurRad="0" w14:dist="44196" w14:dir="1819416" w14:sx="100000" w14:sy="100000" w14:kx="0" w14:ky="0" w14:algn="ctr">
                            <w14:srgbClr w14:val="B2B2B2">
                              <w14:alpha w14:val="20000"/>
                            </w14:srgbClr>
                          </w14:shadow>
                        </w:rPr>
                        <w:t>Helicopter thinking</w:t>
                      </w:r>
                    </w:p>
                  </w:txbxContent>
                </v:textbox>
              </v:shape>
            </w:pict>
          </mc:Fallback>
        </mc:AlternateContent>
      </w:r>
    </w:p>
    <w:p w14:paraId="313EF553" w14:textId="13C0A31D" w:rsidR="004C4A6F" w:rsidRPr="00C21829" w:rsidRDefault="00576540" w:rsidP="004C4A6F">
      <w:r>
        <w:rPr>
          <w:noProof/>
        </w:rPr>
        <mc:AlternateContent>
          <mc:Choice Requires="wps">
            <w:drawing>
              <wp:anchor distT="0" distB="0" distL="114300" distR="114300" simplePos="0" relativeHeight="251668480" behindDoc="0" locked="0" layoutInCell="1" allowOverlap="1" wp14:anchorId="38AEA0B2" wp14:editId="09B30933">
                <wp:simplePos x="0" y="0"/>
                <wp:positionH relativeFrom="column">
                  <wp:posOffset>3159967</wp:posOffset>
                </wp:positionH>
                <wp:positionV relativeFrom="paragraph">
                  <wp:posOffset>200341</wp:posOffset>
                </wp:positionV>
                <wp:extent cx="1104900" cy="222992"/>
                <wp:effectExtent l="0" t="0" r="0" b="0"/>
                <wp:wrapNone/>
                <wp:docPr id="49"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4320000">
                          <a:off x="0" y="0"/>
                          <a:ext cx="1104900" cy="22299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933C18E" w14:textId="77777777" w:rsidR="00A401A8" w:rsidRDefault="00A401A8" w:rsidP="004C4A6F">
                            <w:pPr>
                              <w:jc w:val="center"/>
                              <w:rPr>
                                <w:szCs w:val="24"/>
                              </w:rPr>
                            </w:pPr>
                            <w:r w:rsidRPr="00B360B1">
                              <w:rPr>
                                <w:rFonts w:ascii="Arial" w:hAnsi="Arial"/>
                                <w:color w:val="000000"/>
                                <w:sz w:val="16"/>
                                <w:szCs w:val="16"/>
                                <w:lang w:val="en-GB"/>
                                <w14:shadow w14:blurRad="0" w14:dist="44196" w14:dir="1819416" w14:sx="100000" w14:sy="100000" w14:kx="0" w14:ky="0" w14:algn="ctr">
                                  <w14:srgbClr w14:val="B2B2B2">
                                    <w14:alpha w14:val="20000"/>
                                  </w14:srgbClr>
                                </w14:shadow>
                              </w:rPr>
                              <w:t>Creative thinking</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8AEA0B2" id="WordArt 3" o:spid="_x0000_s1080" type="#_x0000_t202" style="position:absolute;margin-left:248.8pt;margin-top:15.75pt;width:87pt;height:17.55pt;rotation:72;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" filled="f" stroked="f">
                <v:stroke joinstyle="round"/>
                <v:path arrowok="t"/>
                <v:textbox>
                  <w:txbxContent>
                    <w:p w14:paraId="0933C18E" w14:textId="77777777" w:rsidR="00A401A8" w:rsidRDefault="00A401A8" w:rsidP="004C4A6F">
                      <w:pPr>
                        <w:jc w:val="center"/>
                        <w:rPr>
                          <w:szCs w:val="24"/>
                        </w:rPr>
                      </w:pPr>
                      <w:r w:rsidRPr="00B360B1">
                        <w:rPr>
                          <w:rFonts w:ascii="Arial" w:hAnsi="Arial"/>
                          <w:color w:val="000000"/>
                          <w:sz w:val="16"/>
                          <w:szCs w:val="16"/>
                          <w:lang w:val="en-GB"/>
                          <w14:shadow w14:blurRad="0" w14:dist="44196" w14:dir="1819416" w14:sx="100000" w14:sy="100000" w14:kx="0" w14:ky="0" w14:algn="ctr">
                            <w14:srgbClr w14:val="B2B2B2">
                              <w14:alpha w14:val="20000"/>
                            </w14:srgbClr>
                          </w14:shadow>
                        </w:rPr>
                        <w:t>Creative thinking</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02831B2C" wp14:editId="54596A73">
                <wp:simplePos x="0" y="0"/>
                <wp:positionH relativeFrom="column">
                  <wp:posOffset>1893944</wp:posOffset>
                </wp:positionH>
                <wp:positionV relativeFrom="paragraph">
                  <wp:posOffset>188395</wp:posOffset>
                </wp:positionV>
                <wp:extent cx="1257300" cy="214755"/>
                <wp:effectExtent l="0" t="0" r="0" b="0"/>
                <wp:wrapNone/>
                <wp:docPr id="48"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7100000">
                          <a:off x="0" y="0"/>
                          <a:ext cx="1257300" cy="2147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E8C0A7" w14:textId="77777777" w:rsidR="00A401A8" w:rsidRDefault="00A401A8" w:rsidP="004C4A6F">
                            <w:pPr>
                              <w:jc w:val="center"/>
                              <w:rPr>
                                <w:szCs w:val="24"/>
                              </w:rPr>
                            </w:pPr>
                            <w:r w:rsidRPr="00B360B1">
                              <w:rPr>
                                <w:rFonts w:ascii="Arial" w:hAnsi="Arial"/>
                                <w:color w:val="000000"/>
                                <w:sz w:val="16"/>
                                <w:szCs w:val="16"/>
                                <w:lang w:val="en-GB"/>
                                <w14:shadow w14:blurRad="0" w14:dist="44196" w14:dir="1819416" w14:sx="100000" w14:sy="100000" w14:kx="0" w14:ky="0" w14:algn="ctr">
                                  <w14:srgbClr w14:val="B2B2B2">
                                    <w14:alpha w14:val="20000"/>
                                  </w14:srgbClr>
                                </w14:shadow>
                              </w:rPr>
                              <w:t>Diagnostic thinking</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2831B2C" id="WordArt 4" o:spid="_x0000_s1081" type="#_x0000_t202" style="position:absolute;margin-left:149.15pt;margin-top:14.85pt;width:99pt;height:16.9pt;rotation:-75;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" filled="f" stroked="f">
                <v:stroke joinstyle="round"/>
                <v:path arrowok="t"/>
                <v:textbox>
                  <w:txbxContent>
                    <w:p w14:paraId="71E8C0A7" w14:textId="77777777" w:rsidR="00A401A8" w:rsidRDefault="00A401A8" w:rsidP="004C4A6F">
                      <w:pPr>
                        <w:jc w:val="center"/>
                        <w:rPr>
                          <w:szCs w:val="24"/>
                        </w:rPr>
                      </w:pPr>
                      <w:r w:rsidRPr="00B360B1">
                        <w:rPr>
                          <w:rFonts w:ascii="Arial" w:hAnsi="Arial"/>
                          <w:color w:val="000000"/>
                          <w:sz w:val="16"/>
                          <w:szCs w:val="16"/>
                          <w:lang w:val="en-GB"/>
                          <w14:shadow w14:blurRad="0" w14:dist="44196" w14:dir="1819416" w14:sx="100000" w14:sy="100000" w14:kx="0" w14:ky="0" w14:algn="ctr">
                            <w14:srgbClr w14:val="B2B2B2">
                              <w14:alpha w14:val="20000"/>
                            </w14:srgbClr>
                          </w14:shadow>
                        </w:rPr>
                        <w:t>Diagnostic thinking</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343D4DC6" wp14:editId="515D6D60">
                <wp:simplePos x="0" y="0"/>
                <wp:positionH relativeFrom="column">
                  <wp:posOffset>1359148</wp:posOffset>
                </wp:positionH>
                <wp:positionV relativeFrom="paragraph">
                  <wp:posOffset>228923</wp:posOffset>
                </wp:positionV>
                <wp:extent cx="1171575" cy="230812"/>
                <wp:effectExtent l="0" t="0" r="0" b="0"/>
                <wp:wrapNone/>
                <wp:docPr id="2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4191518">
                          <a:off x="0" y="0"/>
                          <a:ext cx="1171575" cy="23081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A1167E" w14:textId="77777777" w:rsidR="00A401A8" w:rsidRDefault="00A401A8" w:rsidP="004C4A6F">
                            <w:pPr>
                              <w:jc w:val="center"/>
                              <w:rPr>
                                <w:szCs w:val="24"/>
                              </w:rPr>
                            </w:pPr>
                            <w:r w:rsidRPr="00B360B1">
                              <w:rPr>
                                <w:rFonts w:ascii="Arial" w:hAnsi="Arial"/>
                                <w:color w:val="000000"/>
                                <w:sz w:val="16"/>
                                <w:szCs w:val="16"/>
                                <w:lang w:val="en-GB"/>
                                <w14:shadow w14:blurRad="0" w14:dist="44196" w14:dir="1819416" w14:sx="100000" w14:sy="100000" w14:kx="0" w14:ky="0" w14:algn="ctr">
                                  <w14:srgbClr w14:val="B2B2B2">
                                    <w14:alpha w14:val="20000"/>
                                  </w14:srgbClr>
                                </w14:shadow>
                              </w:rPr>
                              <w:t>Analytical thinking</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43D4DC6" id="WordArt 2" o:spid="_x0000_s1082" type="#_x0000_t202" style="position:absolute;margin-left:107pt;margin-top:18.05pt;width:92.25pt;height:18.15pt;rotation:4578255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" filled="f" stroked="f">
                <v:stroke joinstyle="round"/>
                <v:path arrowok="t"/>
                <v:textbox>
                  <w:txbxContent>
                    <w:p w14:paraId="4FA1167E" w14:textId="77777777" w:rsidR="00A401A8" w:rsidRDefault="00A401A8" w:rsidP="004C4A6F">
                      <w:pPr>
                        <w:jc w:val="center"/>
                        <w:rPr>
                          <w:szCs w:val="24"/>
                        </w:rPr>
                      </w:pPr>
                      <w:r w:rsidRPr="00B360B1">
                        <w:rPr>
                          <w:rFonts w:ascii="Arial" w:hAnsi="Arial"/>
                          <w:color w:val="000000"/>
                          <w:sz w:val="16"/>
                          <w:szCs w:val="16"/>
                          <w:lang w:val="en-GB"/>
                          <w14:shadow w14:blurRad="0" w14:dist="44196" w14:dir="1819416" w14:sx="100000" w14:sy="100000" w14:kx="0" w14:ky="0" w14:algn="ctr">
                            <w14:srgbClr w14:val="B2B2B2">
                              <w14:alpha w14:val="20000"/>
                            </w14:srgbClr>
                          </w14:shadow>
                        </w:rPr>
                        <w:t>Analytical thinking</w:t>
                      </w:r>
                    </w:p>
                  </w:txbxContent>
                </v:textbox>
              </v:shape>
            </w:pict>
          </mc:Fallback>
        </mc:AlternateContent>
      </w:r>
    </w:p>
    <w:p w14:paraId="57562D3E" w14:textId="423457E7" w:rsidR="004C4A6F" w:rsidRPr="00C21829" w:rsidRDefault="004C4A6F" w:rsidP="004C4A6F">
      <w:r>
        <w:rPr>
          <w:noProof/>
          <w:lang w:val="en-GB" w:eastAsia="en-GB"/>
        </w:rPr>
        <mc:AlternateContent>
          <mc:Choice Requires="wps">
            <w:drawing>
              <wp:anchor distT="0" distB="0" distL="114300" distR="114300" simplePos="0" relativeHeight="251670528" behindDoc="0" locked="0" layoutInCell="1" allowOverlap="1" wp14:anchorId="2242840E" wp14:editId="77978794">
                <wp:simplePos x="0" y="0"/>
                <wp:positionH relativeFrom="column">
                  <wp:posOffset>4073788</wp:posOffset>
                </wp:positionH>
                <wp:positionV relativeFrom="paragraph">
                  <wp:posOffset>150716</wp:posOffset>
                </wp:positionV>
                <wp:extent cx="1151255" cy="215265"/>
                <wp:effectExtent l="0" t="0" r="0" b="0"/>
                <wp:wrapNone/>
                <wp:docPr id="50"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220000">
                          <a:off x="0" y="0"/>
                          <a:ext cx="1151255" cy="2152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19513DE" w14:textId="77777777" w:rsidR="00A401A8" w:rsidRPr="00CE3C18" w:rsidRDefault="00A401A8" w:rsidP="004C4A6F">
                            <w:pPr>
                              <w:pStyle w:val="NormalWeb"/>
                              <w:spacing w:before="0" w:beforeAutospacing="0" w:after="0" w:afterAutospacing="0"/>
                              <w:jc w:val="center"/>
                              <w:rPr>
                                <w:sz w:val="20"/>
                              </w:rPr>
                            </w:pPr>
                            <w:r w:rsidRPr="00B360B1">
                              <w:rPr>
                                <w:rFonts w:ascii="Arial" w:eastAsia="Arial" w:hAnsi="Arial" w:cs="Arial"/>
                                <w:color w:val="000000"/>
                                <w:sz w:val="20"/>
                                <w14:shadow w14:blurRad="63500" w14:dist="44196" w14:dir="1819416" w14:sx="100000" w14:sy="100000" w14:kx="0" w14:ky="0" w14:algn="ctr">
                                  <w14:srgbClr w14:val="B2B2B2">
                                    <w14:alpha w14:val="20000"/>
                                  </w14:srgbClr>
                                </w14:shadow>
                              </w:rPr>
                              <w:t>Practical thinking</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242840E" id="WordArt 5" o:spid="_x0000_s1083" type="#_x0000_t202" style="position:absolute;margin-left:320.75pt;margin-top:11.85pt;width:90.65pt;height:16.95pt;rotation:-73;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" filled="f" stroked="f">
                <v:stroke joinstyle="round"/>
                <o:lock v:ext="edit" shapetype="t"/>
                <v:textbox>
                  <w:txbxContent>
                    <w:p w14:paraId="219513DE" w14:textId="77777777" w:rsidR="00A401A8" w:rsidRPr="00CE3C18" w:rsidRDefault="00A401A8" w:rsidP="004C4A6F">
                      <w:pPr>
                        <w:pStyle w:val="NormalWeb"/>
                        <w:spacing w:before="0" w:beforeAutospacing="0" w:after="0" w:afterAutospacing="0"/>
                        <w:jc w:val="center"/>
                        <w:rPr>
                          <w:sz w:val="20"/>
                        </w:rPr>
                      </w:pPr>
                      <w:r w:rsidRPr="00B360B1">
                        <w:rPr>
                          <w:rFonts w:ascii="Arial" w:eastAsia="Arial" w:hAnsi="Arial" w:cs="Arial"/>
                          <w:color w:val="000000"/>
                          <w:sz w:val="20"/>
                          <w14:shadow w14:blurRad="63500" w14:dist="44196" w14:dir="1819416" w14:sx="100000" w14:sy="100000" w14:kx="0" w14:ky="0" w14:algn="ctr">
                            <w14:srgbClr w14:val="B2B2B2">
                              <w14:alpha w14:val="20000"/>
                            </w14:srgbClr>
                          </w14:shadow>
                        </w:rPr>
                        <w:t>Practical thinking</w:t>
                      </w:r>
                    </w:p>
                  </w:txbxContent>
                </v:textbox>
              </v:shape>
            </w:pict>
          </mc:Fallback>
        </mc:AlternateContent>
      </w:r>
    </w:p>
    <w:p w14:paraId="2012974A" w14:textId="6D1D16E0" w:rsidR="004C4A6F" w:rsidRPr="00C21829" w:rsidRDefault="00576540" w:rsidP="004C4A6F">
      <w:r w:rsidRPr="00C21829">
        <w:rPr>
          <w:noProof/>
          <w:lang w:val="en-GB" w:eastAsia="en-GB"/>
        </w:rPr>
        <mc:AlternateContent>
          <mc:Choice Requires="wps">
            <w:drawing>
              <wp:anchor distT="0" distB="0" distL="114935" distR="114935" simplePos="0" relativeHeight="251664384" behindDoc="0" locked="0" layoutInCell="1" allowOverlap="1" wp14:anchorId="2485ABCA" wp14:editId="0C784840">
                <wp:simplePos x="0" y="0"/>
                <wp:positionH relativeFrom="column">
                  <wp:posOffset>2580906</wp:posOffset>
                </wp:positionH>
                <wp:positionV relativeFrom="paragraph">
                  <wp:posOffset>94422</wp:posOffset>
                </wp:positionV>
                <wp:extent cx="1104265" cy="179705"/>
                <wp:effectExtent l="0" t="0" r="0" b="0"/>
                <wp:wrapNone/>
                <wp:docPr id="17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179705"/>
                        </a:xfrm>
                        <a:prstGeom prst="rect">
                          <a:avLst/>
                        </a:prstGeom>
                        <a:solidFill>
                          <a:srgbClr val="FFFFF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F27F6B9" w14:textId="77777777" w:rsidR="00A401A8" w:rsidRPr="00DE716F" w:rsidRDefault="00A401A8" w:rsidP="004C4A6F">
                            <w:pPr>
                              <w:spacing w:after="200"/>
                              <w:jc w:val="center"/>
                              <w:rPr>
                                <w:rFonts w:ascii="Arial" w:hAnsi="Arial"/>
                                <w:b/>
                                <w:lang w:val="en-US"/>
                              </w:rPr>
                            </w:pPr>
                            <w:r w:rsidRPr="00DE716F">
                              <w:rPr>
                                <w:rFonts w:ascii="Arial" w:hAnsi="Arial"/>
                                <w:b/>
                                <w:lang w:val="en-US"/>
                              </w:rPr>
                              <w:t>Complexity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5ABCA" id="Text Box 37" o:spid="_x0000_s1084" type="#_x0000_t202" style="position:absolute;margin-left:203.2pt;margin-top:7.45pt;width:86.95pt;height:14.15pt;z-index:2516643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" stroked="f">
                <v:textbox inset="0,0,0,0">
                  <w:txbxContent>
                    <w:p w14:paraId="6F27F6B9" w14:textId="77777777" w:rsidR="00A401A8" w:rsidRPr="00DE716F" w:rsidRDefault="00A401A8" w:rsidP="004C4A6F">
                      <w:pPr>
                        <w:spacing w:after="200"/>
                        <w:jc w:val="center"/>
                        <w:rPr>
                          <w:rFonts w:ascii="Arial" w:hAnsi="Arial"/>
                          <w:b/>
                          <w:lang w:val="en-US"/>
                        </w:rPr>
                      </w:pPr>
                      <w:r w:rsidRPr="00DE716F">
                        <w:rPr>
                          <w:rFonts w:ascii="Arial" w:hAnsi="Arial"/>
                          <w:b/>
                          <w:lang w:val="en-US"/>
                        </w:rPr>
                        <w:t>Complexity</w:t>
                      </w:r>
                    </w:p>
                  </w:txbxContent>
                </v:textbox>
              </v:shape>
            </w:pict>
          </mc:Fallback>
        </mc:AlternateContent>
      </w:r>
    </w:p>
    <w:p w14:paraId="0442BDB7" w14:textId="2F650304" w:rsidR="004C4A6F" w:rsidRPr="00C21829" w:rsidRDefault="004C4A6F" w:rsidP="004C4A6F"/>
    <w:p w14:paraId="0F74C211" w14:textId="77777777" w:rsidR="004C4A6F" w:rsidRDefault="004C4A6F" w:rsidP="004C4A6F"/>
    <w:p w14:paraId="0D45BC94" w14:textId="77777777" w:rsidR="004C4A6F" w:rsidRPr="00C21829" w:rsidRDefault="004C4A6F" w:rsidP="004C4A6F"/>
    <w:p w14:paraId="4760284C" w14:textId="77777777" w:rsidR="004C4A6F" w:rsidRDefault="004C4A6F" w:rsidP="004C4A6F"/>
    <w:p w14:paraId="7E2D596B" w14:textId="77777777" w:rsidR="00576540" w:rsidRDefault="00576540" w:rsidP="004C4A6F"/>
    <w:p w14:paraId="7955AA1C" w14:textId="7AC1F6FE" w:rsidR="004C4A6F" w:rsidRDefault="004C4A6F" w:rsidP="004C4A6F">
      <w:r>
        <w:t>Thinking through an issue involves</w:t>
      </w:r>
      <w:r w:rsidRPr="00C21829">
        <w:t xml:space="preserve"> being able to oscillate between </w:t>
      </w:r>
      <w:r>
        <w:t>the summary/overview of an issue and the details associated with</w:t>
      </w:r>
      <w:r w:rsidRPr="00C21829">
        <w:t xml:space="preserve"> the complexity inherent in </w:t>
      </w:r>
      <w:r>
        <w:t>the issue</w:t>
      </w:r>
      <w:r w:rsidRPr="00C21829">
        <w:t xml:space="preserve"> </w:t>
      </w:r>
      <w:r>
        <w:t>by</w:t>
      </w:r>
      <w:r w:rsidRPr="00C21829">
        <w:t xml:space="preserve"> applying</w:t>
      </w:r>
      <w:r>
        <w:t xml:space="preserve"> the five modes of thinking.  Each mode has its own style and attributes.  A summary of the five modes follows.</w:t>
      </w:r>
    </w:p>
    <w:p w14:paraId="666BDF51" w14:textId="77777777" w:rsidR="004C4A6F" w:rsidRDefault="004C4A6F" w:rsidP="004C4A6F">
      <w:r w:rsidRPr="00BD0CB2">
        <w:rPr>
          <w:b/>
        </w:rPr>
        <w:t>Helicopter thinking</w:t>
      </w:r>
      <w:r>
        <w:t xml:space="preserve"> considers our issues as part of a larger view or picture, as part of a system or landscape.  This thinking is important to understanding the importance of the matter we are dealing with, defining it and understanding the scope of our work.  It requires us to think broadly and holistically to understand the context surrounding our matter.  </w:t>
      </w:r>
    </w:p>
    <w:p w14:paraId="53631D09" w14:textId="77777777" w:rsidR="004C4A6F" w:rsidRPr="00C21829" w:rsidRDefault="004C4A6F" w:rsidP="004C4A6F">
      <w:r w:rsidRPr="00BD0CB2">
        <w:rPr>
          <w:b/>
        </w:rPr>
        <w:t>Analytical thinking</w:t>
      </w:r>
      <w:r w:rsidRPr="00C21829">
        <w:t xml:space="preserve"> </w:t>
      </w:r>
      <w:r>
        <w:t xml:space="preserve">is necessary to deliberately </w:t>
      </w:r>
      <w:r w:rsidRPr="00C21829">
        <w:t xml:space="preserve">work through the </w:t>
      </w:r>
      <w:r>
        <w:t>details and complexities</w:t>
      </w:r>
      <w:r w:rsidRPr="00C21829">
        <w:t xml:space="preserve"> associated with problems/issues/opportunities in order to understand them.</w:t>
      </w:r>
      <w:r>
        <w:t xml:space="preserve">  It involves research and requires that we dive into detail to gather facts and evidence.  By definition, analytical thinking requires us to decompose our subject into smaller parts.</w:t>
      </w:r>
    </w:p>
    <w:p w14:paraId="1C5DD0B7" w14:textId="764BCFA6" w:rsidR="004C4A6F" w:rsidRPr="00C21829" w:rsidRDefault="004C4A6F" w:rsidP="004C4A6F">
      <w:r w:rsidRPr="00BD0CB2">
        <w:rPr>
          <w:b/>
        </w:rPr>
        <w:t>Diagnostic thinking</w:t>
      </w:r>
      <w:r w:rsidRPr="00C21829">
        <w:t xml:space="preserve"> </w:t>
      </w:r>
      <w:r>
        <w:t>is slower and more deliberate and</w:t>
      </w:r>
      <w:r w:rsidRPr="00C21829">
        <w:t xml:space="preserve"> bring</w:t>
      </w:r>
      <w:r w:rsidR="00576540">
        <w:t>s</w:t>
      </w:r>
      <w:r w:rsidRPr="00C21829">
        <w:t xml:space="preserve"> the</w:t>
      </w:r>
      <w:r>
        <w:t>se</w:t>
      </w:r>
      <w:r w:rsidRPr="00C21829">
        <w:t xml:space="preserve"> parts back together </w:t>
      </w:r>
      <w:r>
        <w:t>to</w:t>
      </w:r>
      <w:r w:rsidRPr="00C21829">
        <w:t xml:space="preserve"> dr</w:t>
      </w:r>
      <w:r>
        <w:t xml:space="preserve">aw conclusions, make judgements, identify root causes, reveal insights </w:t>
      </w:r>
      <w:r w:rsidRPr="00C21829">
        <w:t xml:space="preserve">or </w:t>
      </w:r>
      <w:r>
        <w:t xml:space="preserve">to </w:t>
      </w:r>
      <w:r w:rsidRPr="00C21829">
        <w:t>reach a diagnosis.</w:t>
      </w:r>
      <w:r>
        <w:t xml:space="preserve">  Diagnostic thinking is the centrepiece to the thinking approach and the gateway to future solutions or strategies.  </w:t>
      </w:r>
    </w:p>
    <w:p w14:paraId="561CCC47" w14:textId="77777777" w:rsidR="004C4A6F" w:rsidRDefault="004C4A6F" w:rsidP="004C4A6F">
      <w:r w:rsidRPr="0039630F">
        <w:rPr>
          <w:b/>
        </w:rPr>
        <w:t>Creative thinking</w:t>
      </w:r>
      <w:r w:rsidRPr="00C21829">
        <w:t xml:space="preserve"> </w:t>
      </w:r>
      <w:r>
        <w:t xml:space="preserve">is necessary to develop ways of responding to the revelations of the diagnostic process.  Nearly every circumstance I have dealt with has its own unique attributes </w:t>
      </w:r>
      <w:r>
        <w:lastRenderedPageBreak/>
        <w:t xml:space="preserve">that requires a specific response.  The need for a unique, tailored response demands creating new ways of doing things for that organisation. </w:t>
      </w:r>
    </w:p>
    <w:p w14:paraId="29D5AACB" w14:textId="77777777" w:rsidR="004C4A6F" w:rsidRDefault="004C4A6F" w:rsidP="004C4A6F">
      <w:r w:rsidRPr="00C1451A">
        <w:rPr>
          <w:b/>
        </w:rPr>
        <w:t>Practical thinking</w:t>
      </w:r>
      <w:r w:rsidRPr="00C21829">
        <w:t xml:space="preserve"> </w:t>
      </w:r>
      <w:r>
        <w:t xml:space="preserve">is thinking in a way that focuses on action </w:t>
      </w:r>
      <w:r w:rsidRPr="00C21829">
        <w:t xml:space="preserve">to ensure that whatever strategies/solutions </w:t>
      </w:r>
      <w:r>
        <w:t>are developed</w:t>
      </w:r>
      <w:r w:rsidRPr="00C21829">
        <w:t xml:space="preserve"> </w:t>
      </w:r>
      <w:r>
        <w:t>can</w:t>
      </w:r>
      <w:r w:rsidRPr="00C21829">
        <w:t xml:space="preserve"> be implement</w:t>
      </w:r>
      <w:r>
        <w:t>ed</w:t>
      </w:r>
      <w:r w:rsidRPr="00C21829">
        <w:t xml:space="preserve"> and embedded into practice.</w:t>
      </w:r>
      <w:r>
        <w:t xml:space="preserve">  It will typically involve answering the multi-layered question – </w:t>
      </w:r>
      <w:r w:rsidRPr="002F3A38">
        <w:rPr>
          <w:b/>
          <w:i/>
        </w:rPr>
        <w:t>who will do what by when and with how much</w:t>
      </w:r>
      <w:r>
        <w:rPr>
          <w:b/>
          <w:i/>
        </w:rPr>
        <w:t xml:space="preserve"> ($)</w:t>
      </w:r>
      <w:r>
        <w:t xml:space="preserve"> to implement the response created.</w:t>
      </w:r>
    </w:p>
    <w:p w14:paraId="4FD18008" w14:textId="77777777" w:rsidR="004C4A6F" w:rsidRDefault="004C4A6F" w:rsidP="004C4A6F">
      <w:r>
        <w:t>I present data to help others through some or all of the process below.</w:t>
      </w:r>
    </w:p>
    <w:p w14:paraId="33298A33" w14:textId="1999ED1C" w:rsidR="004C4A6F" w:rsidRPr="000E0489" w:rsidRDefault="0045740E" w:rsidP="004C4A6F">
      <w:r>
        <w:rPr>
          <w:noProof/>
        </w:rPr>
        <mc:AlternateContent>
          <mc:Choice Requires="wps">
            <w:drawing>
              <wp:anchor distT="0" distB="0" distL="114300" distR="114300" simplePos="0" relativeHeight="251670015" behindDoc="0" locked="0" layoutInCell="1" allowOverlap="1" wp14:anchorId="1DA99638" wp14:editId="5C245A9C">
                <wp:simplePos x="0" y="0"/>
                <wp:positionH relativeFrom="column">
                  <wp:posOffset>1327622</wp:posOffset>
                </wp:positionH>
                <wp:positionV relativeFrom="paragraph">
                  <wp:posOffset>333708</wp:posOffset>
                </wp:positionV>
                <wp:extent cx="977900" cy="343535"/>
                <wp:effectExtent l="0" t="0" r="0" b="0"/>
                <wp:wrapNone/>
                <wp:docPr id="5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31178F" w14:textId="688D21D8" w:rsidR="00A401A8" w:rsidRDefault="00A401A8" w:rsidP="004C4A6F">
                            <w:pPr>
                              <w:rPr>
                                <w:rFonts w:ascii="Arial" w:hAnsi="Arial"/>
                              </w:rPr>
                            </w:pPr>
                            <w:r>
                              <w:rPr>
                                <w:rFonts w:ascii="Arial" w:hAnsi="Arial"/>
                              </w:rPr>
                              <w:t>DISCERN</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DA99638" id="Text Box 6" o:spid="_x0000_s1085" type="#_x0000_t202" style="position:absolute;margin-left:104.55pt;margin-top:26.3pt;width:77pt;height:27.05pt;z-index:2516700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" stroked="f">
                <v:textbox>
                  <w:txbxContent>
                    <w:p w14:paraId="6B31178F" w14:textId="688D21D8" w:rsidR="00A401A8" w:rsidRDefault="00A401A8" w:rsidP="004C4A6F">
                      <w:pPr>
                        <w:rPr>
                          <w:rFonts w:ascii="Arial" w:hAnsi="Arial"/>
                        </w:rPr>
                      </w:pPr>
                      <w:r>
                        <w:rPr>
                          <w:rFonts w:ascii="Arial" w:hAnsi="Arial"/>
                        </w:rPr>
                        <w:t>DISCERN</w:t>
                      </w:r>
                    </w:p>
                  </w:txbxContent>
                </v:textbox>
              </v:shape>
            </w:pict>
          </mc:Fallback>
        </mc:AlternateContent>
      </w:r>
      <w:r w:rsidR="004C4A6F">
        <w:rPr>
          <w:noProof/>
        </w:rPr>
        <mc:AlternateContent>
          <mc:Choice Requires="wps">
            <w:drawing>
              <wp:anchor distT="0" distB="0" distL="114300" distR="114300" simplePos="0" relativeHeight="251673600" behindDoc="0" locked="0" layoutInCell="1" allowOverlap="1" wp14:anchorId="4F8679A8" wp14:editId="2F50F156">
                <wp:simplePos x="0" y="0"/>
                <wp:positionH relativeFrom="column">
                  <wp:posOffset>2281555</wp:posOffset>
                </wp:positionH>
                <wp:positionV relativeFrom="paragraph">
                  <wp:posOffset>284784</wp:posOffset>
                </wp:positionV>
                <wp:extent cx="377952" cy="342265"/>
                <wp:effectExtent l="0" t="12700" r="28575" b="26035"/>
                <wp:wrapNone/>
                <wp:docPr id="5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952" cy="342265"/>
                        </a:xfrm>
                        <a:prstGeom prst="rightArrow">
                          <a:avLst>
                            <a:gd name="adj1" fmla="val 50000"/>
                            <a:gd name="adj2" fmla="val 40584"/>
                          </a:avLst>
                        </a:prstGeom>
                        <a:solidFill>
                          <a:srgbClr val="FF6600"/>
                        </a:solidFill>
                        <a:ln w="9525">
                          <a:solidFill>
                            <a:srgbClr val="FF6600"/>
                          </a:solidFill>
                          <a:miter lim="800000"/>
                          <a:headEnd/>
                          <a:tailEnd/>
                        </a:ln>
                      </wps:spPr>
                      <wps:bodyPr rot="0" vert="horz" wrap="square" lIns="91440" tIns="45720" rIns="91440" bIns="45720" anchor="t" anchorCtr="0" upright="1">
                        <a:noAutofit/>
                      </wps:bodyPr>
                    </wps:wsp>
                  </a:graphicData>
                </a:graphic>
              </wp:anchor>
            </w:drawing>
          </mc:Choice>
          <mc:Fallback>
            <w:pict>
              <v:shapetype w14:anchorId="51ECB03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 o:spid="_x0000_s1026" type="#_x0000_t13" style="position:absolute;margin-left:179.65pt;margin-top:22.4pt;width:29.75pt;height:26.9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" adj="13662" fillcolor="#f60" strokecolor="#f60"/>
            </w:pict>
          </mc:Fallback>
        </mc:AlternateContent>
      </w:r>
      <w:r w:rsidR="004C4A6F">
        <w:rPr>
          <w:noProof/>
          <w:sz w:val="32"/>
          <w:szCs w:val="32"/>
          <w:lang w:val="en-GB" w:eastAsia="en-GB"/>
        </w:rPr>
        <mc:AlternateContent>
          <mc:Choice Requires="wpg">
            <w:drawing>
              <wp:inline distT="0" distB="0" distL="0" distR="0" wp14:anchorId="7C0A609D" wp14:editId="285988A4">
                <wp:extent cx="5486400" cy="800100"/>
                <wp:effectExtent l="0" t="0" r="0" b="0"/>
                <wp:docPr id="4"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86400" cy="800100"/>
                          <a:chOff x="2527" y="2775"/>
                          <a:chExt cx="7200" cy="1080"/>
                        </a:xfrm>
                      </wpg:grpSpPr>
                      <wps:wsp>
                        <wps:cNvPr id="5" name="AutoShape 3"/>
                        <wps:cNvSpPr>
                          <a:spLocks noChangeAspect="1" noChangeArrowheads="1" noTextEdit="1"/>
                        </wps:cNvSpPr>
                        <wps:spPr bwMode="auto">
                          <a:xfrm>
                            <a:off x="2527" y="2775"/>
                            <a:ext cx="720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6" name="Group 4"/>
                        <wpg:cNvGrpSpPr>
                          <a:grpSpLocks/>
                        </wpg:cNvGrpSpPr>
                        <wpg:grpSpPr bwMode="auto">
                          <a:xfrm>
                            <a:off x="2699" y="3174"/>
                            <a:ext cx="6016" cy="526"/>
                            <a:chOff x="2699" y="3174"/>
                            <a:chExt cx="6016" cy="526"/>
                          </a:xfrm>
                        </wpg:grpSpPr>
                        <wps:wsp>
                          <wps:cNvPr id="7" name="Text Box 5"/>
                          <wps:cNvSpPr txBox="1">
                            <a:spLocks noChangeArrowheads="1"/>
                          </wps:cNvSpPr>
                          <wps:spPr bwMode="auto">
                            <a:xfrm>
                              <a:off x="2699" y="3236"/>
                              <a:ext cx="1200" cy="4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61A8A2" w14:textId="77777777" w:rsidR="00A401A8" w:rsidRDefault="00A401A8" w:rsidP="004C4A6F">
                                <w:pPr>
                                  <w:rPr>
                                    <w:rFonts w:ascii="Arial" w:hAnsi="Arial"/>
                                  </w:rPr>
                                </w:pPr>
                                <w:r>
                                  <w:rPr>
                                    <w:rFonts w:ascii="Arial" w:hAnsi="Arial"/>
                                  </w:rPr>
                                  <w:t>INFORM</w:t>
                                </w:r>
                              </w:p>
                            </w:txbxContent>
                          </wps:txbx>
                          <wps:bodyPr rot="0" vert="horz" wrap="square" lIns="91440" tIns="45720" rIns="91440" bIns="45720" anchor="t" anchorCtr="0" upright="1">
                            <a:noAutofit/>
                          </wps:bodyPr>
                        </wps:wsp>
                        <wps:wsp>
                          <wps:cNvPr id="8" name="Text Box 6"/>
                          <wps:cNvSpPr txBox="1">
                            <a:spLocks noChangeArrowheads="1"/>
                          </wps:cNvSpPr>
                          <wps:spPr bwMode="auto">
                            <a:xfrm>
                              <a:off x="6143" y="3229"/>
                              <a:ext cx="1200" cy="4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8F270B" w14:textId="77777777" w:rsidR="00A401A8" w:rsidRDefault="00A401A8" w:rsidP="004C4A6F">
                                <w:pPr>
                                  <w:rPr>
                                    <w:rFonts w:ascii="Arial" w:hAnsi="Arial"/>
                                  </w:rPr>
                                </w:pPr>
                                <w:r>
                                  <w:rPr>
                                    <w:rFonts w:ascii="Arial" w:hAnsi="Arial"/>
                                  </w:rPr>
                                  <w:t>DECIDE</w:t>
                                </w:r>
                              </w:p>
                            </w:txbxContent>
                          </wps:txbx>
                          <wps:bodyPr rot="0" vert="horz" wrap="square" lIns="91440" tIns="45720" rIns="91440" bIns="45720" anchor="t" anchorCtr="0" upright="1">
                            <a:noAutofit/>
                          </wps:bodyPr>
                        </wps:wsp>
                        <wps:wsp>
                          <wps:cNvPr id="9" name="Text Box 7"/>
                          <wps:cNvSpPr txBox="1">
                            <a:spLocks noChangeArrowheads="1"/>
                          </wps:cNvSpPr>
                          <wps:spPr bwMode="auto">
                            <a:xfrm>
                              <a:off x="8020" y="3236"/>
                              <a:ext cx="695" cy="4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D9A2D1" w14:textId="77777777" w:rsidR="00A401A8" w:rsidRDefault="00A401A8" w:rsidP="004C4A6F">
                                <w:pPr>
                                  <w:rPr>
                                    <w:rFonts w:ascii="Arial" w:hAnsi="Arial"/>
                                  </w:rPr>
                                </w:pPr>
                                <w:r>
                                  <w:rPr>
                                    <w:rFonts w:ascii="Arial" w:hAnsi="Arial"/>
                                  </w:rPr>
                                  <w:t>ACT</w:t>
                                </w:r>
                              </w:p>
                            </w:txbxContent>
                          </wps:txbx>
                          <wps:bodyPr rot="0" vert="horz" wrap="square" lIns="91440" tIns="45720" rIns="91440" bIns="45720" anchor="t" anchorCtr="0" upright="1">
                            <a:noAutofit/>
                          </wps:bodyPr>
                        </wps:wsp>
                        <wps:wsp>
                          <wps:cNvPr id="11" name="AutoShape 9"/>
                          <wps:cNvSpPr>
                            <a:spLocks noChangeArrowheads="1"/>
                          </wps:cNvSpPr>
                          <wps:spPr bwMode="auto">
                            <a:xfrm>
                              <a:off x="7343" y="3197"/>
                              <a:ext cx="558" cy="462"/>
                            </a:xfrm>
                            <a:prstGeom prst="rightArrow">
                              <a:avLst>
                                <a:gd name="adj1" fmla="val 50000"/>
                                <a:gd name="adj2" fmla="val 40584"/>
                              </a:avLst>
                            </a:prstGeom>
                            <a:solidFill>
                              <a:srgbClr val="FF6600"/>
                            </a:solidFill>
                            <a:ln w="9525">
                              <a:solidFill>
                                <a:srgbClr val="FF6600"/>
                              </a:solidFill>
                              <a:miter lim="800000"/>
                              <a:headEnd/>
                              <a:tailEnd/>
                            </a:ln>
                          </wps:spPr>
                          <wps:bodyPr rot="0" vert="horz" wrap="square" lIns="91440" tIns="45720" rIns="91440" bIns="45720" anchor="t" anchorCtr="0" upright="1">
                            <a:noAutofit/>
                          </wps:bodyPr>
                        </wps:wsp>
                        <wps:wsp>
                          <wps:cNvPr id="10" name="AutoShape 8"/>
                          <wps:cNvSpPr>
                            <a:spLocks noChangeArrowheads="1"/>
                          </wps:cNvSpPr>
                          <wps:spPr bwMode="auto">
                            <a:xfrm>
                              <a:off x="3774" y="3174"/>
                              <a:ext cx="496" cy="462"/>
                            </a:xfrm>
                            <a:prstGeom prst="rightArrow">
                              <a:avLst>
                                <a:gd name="adj1" fmla="val 50000"/>
                                <a:gd name="adj2" fmla="val 40584"/>
                              </a:avLst>
                            </a:prstGeom>
                            <a:solidFill>
                              <a:srgbClr val="FF6600"/>
                            </a:solidFill>
                            <a:ln w="9525">
                              <a:solidFill>
                                <a:srgbClr val="FF6600"/>
                              </a:solidFill>
                              <a:miter lim="800000"/>
                              <a:headEnd/>
                              <a:tailEnd/>
                            </a:ln>
                          </wps:spPr>
                          <wps:bodyPr rot="0" vert="horz" wrap="square" lIns="91440" tIns="45720" rIns="91440" bIns="45720" anchor="t" anchorCtr="0" upright="1">
                            <a:noAutofit/>
                          </wps:bodyPr>
                        </wps:wsp>
                      </wpg:grpSp>
                    </wpg:wgp>
                  </a:graphicData>
                </a:graphic>
              </wp:inline>
            </w:drawing>
          </mc:Choice>
          <mc:Fallback>
            <w:pict>
              <v:group w14:anchorId="7C0A609D" id="Group 2" o:spid="_x0000_s1086" style="width:6in;height:63pt;mso-position-horizontal-relative:char;mso-position-vertical-relative:line" coordorigin="2527,2775" coordsize="720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">
                <o:lock v:ext="edit" aspectratio="t"/>
                <v:rect id="AutoShape 3" o:spid="_x0000_s1087" style="position:absolute;left:2527;top:2775;width:720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" filled="f" stroked="f">
                  <o:lock v:ext="edit" aspectratio="t" text="t"/>
                </v:rect>
                <v:group id="Group 4" o:spid="_x0000_s1088" style="position:absolute;left:2699;top:3174;width:6016;height:526" coordorigin="2699,3174" coordsize="6016,5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WARxgAAAN8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G/P+ELyMULAAD//wMAUEsBAi0AFAAGAAgAAAAhANvh9svuAAAAhQEAABMAAAAAAAAA&#13;&#10;AAAAAAAAAAAAAFtDb250ZW50X1R5cGVzXS54bWxQSwECLQAUAAYACAAAACEAWvQsW78AAAAVAQAA&#13;&#10;CwAAAAAAAAAAAAAAAAAfAQAAX3JlbHMvLnJlbHNQSwECLQAUAAYACAAAACEAEXFgEcYAAADfAAAA&#13;&#10;DwAAAAAAAAAAAAAAAAAHAgAAZHJzL2Rvd25yZXYueG1sUEsFBgAAAAADAAMAtwAAAPoCAAAAAA==&#13;&#10;">
                  <v:shape id="Text Box 5" o:spid="_x0000_s1089" type="#_x0000_t202" style="position:absolute;left:2699;top:3236;width:1200;height:4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" stroked="f">
                    <v:textbox>
                      <w:txbxContent>
                        <w:p w14:paraId="5561A8A2" w14:textId="77777777" w:rsidR="00A401A8" w:rsidRDefault="00A401A8" w:rsidP="004C4A6F">
                          <w:pPr>
                            <w:rPr>
                              <w:rFonts w:ascii="Arial" w:hAnsi="Arial"/>
                            </w:rPr>
                          </w:pPr>
                          <w:r>
                            <w:rPr>
                              <w:rFonts w:ascii="Arial" w:hAnsi="Arial"/>
                            </w:rPr>
                            <w:t>INFORM</w:t>
                          </w:r>
                        </w:p>
                      </w:txbxContent>
                    </v:textbox>
                  </v:shape>
                  <v:shape id="_x0000_s1090" type="#_x0000_t202" style="position:absolute;left:6143;top:3229;width:1200;height:4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" stroked="f">
                    <v:textbox>
                      <w:txbxContent>
                        <w:p w14:paraId="1E8F270B" w14:textId="77777777" w:rsidR="00A401A8" w:rsidRDefault="00A401A8" w:rsidP="004C4A6F">
                          <w:pPr>
                            <w:rPr>
                              <w:rFonts w:ascii="Arial" w:hAnsi="Arial"/>
                            </w:rPr>
                          </w:pPr>
                          <w:r>
                            <w:rPr>
                              <w:rFonts w:ascii="Arial" w:hAnsi="Arial"/>
                            </w:rPr>
                            <w:t>DECIDE</w:t>
                          </w:r>
                        </w:p>
                      </w:txbxContent>
                    </v:textbox>
                  </v:shape>
                  <v:shape id="Text Box 7" o:spid="_x0000_s1091" type="#_x0000_t202" style="position:absolute;left:8020;top:3236;width:695;height:4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" stroked="f">
                    <v:textbox>
                      <w:txbxContent>
                        <w:p w14:paraId="74D9A2D1" w14:textId="77777777" w:rsidR="00A401A8" w:rsidRDefault="00A401A8" w:rsidP="004C4A6F">
                          <w:pPr>
                            <w:rPr>
                              <w:rFonts w:ascii="Arial" w:hAnsi="Arial"/>
                            </w:rPr>
                          </w:pPr>
                          <w:r>
                            <w:rPr>
                              <w:rFonts w:ascii="Arial" w:hAnsi="Arial"/>
                            </w:rPr>
                            <w:t>ACT</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 o:spid="_x0000_s1092" type="#_x0000_t13" style="position:absolute;left:7343;top:3197;width:558;height: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" adj="14342" fillcolor="#f60" strokecolor="#f60"/>
                  <v:shape id="AutoShape 8" o:spid="_x0000_s1093" type="#_x0000_t13" style="position:absolute;left:3774;top:3174;width:496;height: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" adj="13435" fillcolor="#f60" strokecolor="#f60"/>
                </v:group>
                <w10:anchorlock/>
              </v:group>
            </w:pict>
          </mc:Fallback>
        </mc:AlternateContent>
      </w:r>
    </w:p>
    <w:p w14:paraId="329F242E" w14:textId="77777777" w:rsidR="00860B06" w:rsidRDefault="004C4A6F" w:rsidP="00576540">
      <w:r>
        <w:t>More on this in the section on Presenting Data.</w:t>
      </w:r>
    </w:p>
    <w:p w14:paraId="771D877F" w14:textId="4DCEAE92" w:rsidR="00860B06" w:rsidRDefault="00A9677E" w:rsidP="00576540">
      <w:r>
        <w:rPr>
          <w:noProof/>
        </w:rPr>
        <mc:AlternateContent>
          <mc:Choice Requires="wpg">
            <w:drawing>
              <wp:anchor distT="0" distB="0" distL="114300" distR="114300" simplePos="0" relativeHeight="251679744" behindDoc="0" locked="0" layoutInCell="1" allowOverlap="1" wp14:anchorId="680A4A12" wp14:editId="0D55E35D">
                <wp:simplePos x="0" y="0"/>
                <wp:positionH relativeFrom="column">
                  <wp:posOffset>57560</wp:posOffset>
                </wp:positionH>
                <wp:positionV relativeFrom="paragraph">
                  <wp:posOffset>142272</wp:posOffset>
                </wp:positionV>
                <wp:extent cx="5199888" cy="4089782"/>
                <wp:effectExtent l="0" t="0" r="0" b="0"/>
                <wp:wrapNone/>
                <wp:docPr id="493" name="Group 493"/>
                <wp:cNvGraphicFramePr/>
                <a:graphic xmlns:a="http://schemas.openxmlformats.org/drawingml/2006/main">
                  <a:graphicData uri="http://schemas.microsoft.com/office/word/2010/wordprocessingGroup">
                    <wpg:wgp>
                      <wpg:cNvGrpSpPr/>
                      <wpg:grpSpPr>
                        <a:xfrm>
                          <a:off x="0" y="0"/>
                          <a:ext cx="5199888" cy="4089782"/>
                          <a:chOff x="0" y="0"/>
                          <a:chExt cx="6182360" cy="5117592"/>
                        </a:xfrm>
                      </wpg:grpSpPr>
                      <wpg:grpSp>
                        <wpg:cNvPr id="495" name="Group 495"/>
                        <wpg:cNvGrpSpPr/>
                        <wpg:grpSpPr>
                          <a:xfrm>
                            <a:off x="0" y="73146"/>
                            <a:ext cx="6182360" cy="5044446"/>
                            <a:chOff x="0" y="-6"/>
                            <a:chExt cx="6182360" cy="5044446"/>
                          </a:xfrm>
                        </wpg:grpSpPr>
                        <wps:wsp>
                          <wps:cNvPr id="496" name="Text Box 496"/>
                          <wps:cNvSpPr txBox="1"/>
                          <wps:spPr>
                            <a:xfrm>
                              <a:off x="42387" y="-6"/>
                              <a:ext cx="1243965" cy="483698"/>
                            </a:xfrm>
                            <a:prstGeom prst="rect">
                              <a:avLst/>
                            </a:prstGeom>
                            <a:solidFill>
                              <a:schemeClr val="lt1"/>
                            </a:solidFill>
                            <a:ln w="6350">
                              <a:noFill/>
                            </a:ln>
                          </wps:spPr>
                          <wps:txbx>
                            <w:txbxContent>
                              <w:p w14:paraId="5A94A5E2" w14:textId="77777777" w:rsidR="00A401A8" w:rsidRPr="00FC473F" w:rsidRDefault="00A401A8" w:rsidP="00787462">
                                <w:pPr>
                                  <w:rPr>
                                    <w:rFonts w:ascii="Arial" w:hAnsi="Arial"/>
                                    <w:sz w:val="18"/>
                                    <w:szCs w:val="18"/>
                                  </w:rPr>
                                </w:pPr>
                                <w:r w:rsidRPr="00FC473F">
                                  <w:rPr>
                                    <w:rFonts w:ascii="Arial" w:hAnsi="Arial"/>
                                    <w:sz w:val="18"/>
                                    <w:szCs w:val="18"/>
                                  </w:rPr>
                                  <w:t>Introduction and initial discussion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3" name="Text Box 503"/>
                          <wps:cNvSpPr txBox="1"/>
                          <wps:spPr>
                            <a:xfrm>
                              <a:off x="1816338" y="242492"/>
                              <a:ext cx="2113851" cy="453833"/>
                            </a:xfrm>
                            <a:prstGeom prst="rect">
                              <a:avLst/>
                            </a:prstGeom>
                            <a:noFill/>
                            <a:ln w="6350">
                              <a:noFill/>
                            </a:ln>
                          </wps:spPr>
                          <wps:txbx>
                            <w:txbxContent>
                              <w:p w14:paraId="2E79CE3B" w14:textId="77777777" w:rsidR="00A9677E" w:rsidRPr="00A9677E" w:rsidRDefault="00A9677E" w:rsidP="00A9677E">
                                <w:pPr>
                                  <w:rPr>
                                    <w:rFonts w:ascii="Arial" w:hAnsi="Arial"/>
                                    <w:sz w:val="18"/>
                                    <w:szCs w:val="18"/>
                                  </w:rPr>
                                </w:pPr>
                                <w:r w:rsidRPr="00A9677E">
                                  <w:rPr>
                                    <w:rFonts w:ascii="Arial" w:hAnsi="Arial"/>
                                    <w:sz w:val="18"/>
                                    <w:szCs w:val="18"/>
                                  </w:rPr>
                                  <w:t>Data analysis – context and principles</w:t>
                                </w:r>
                              </w:p>
                              <w:p w14:paraId="6643A465" w14:textId="44BD552F" w:rsidR="00A401A8" w:rsidRPr="00FC473F" w:rsidRDefault="00A401A8" w:rsidP="00787462">
                                <w:pPr>
                                  <w:rPr>
                                    <w:rFonts w:ascii="Arial" w:hAnsi="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4" name="Text Box 504"/>
                          <wps:cNvSpPr txBox="1"/>
                          <wps:spPr>
                            <a:xfrm>
                              <a:off x="0" y="696324"/>
                              <a:ext cx="1960694" cy="478350"/>
                            </a:xfrm>
                            <a:prstGeom prst="rect">
                              <a:avLst/>
                            </a:prstGeom>
                            <a:noFill/>
                            <a:ln w="6350">
                              <a:noFill/>
                            </a:ln>
                          </wps:spPr>
                          <wps:txbx>
                            <w:txbxContent>
                              <w:p w14:paraId="5A6CFEA5" w14:textId="77777777" w:rsidR="00A85909" w:rsidRPr="00A85909" w:rsidRDefault="00A85909" w:rsidP="00A85909">
                                <w:pPr>
                                  <w:jc w:val="right"/>
                                  <w:rPr>
                                    <w:rFonts w:ascii="Arial" w:hAnsi="Arial"/>
                                    <w:b/>
                                    <w:bCs/>
                                    <w:sz w:val="18"/>
                                    <w:szCs w:val="18"/>
                                  </w:rPr>
                                </w:pPr>
                                <w:r w:rsidRPr="00A85909">
                                  <w:rPr>
                                    <w:rFonts w:ascii="Arial" w:hAnsi="Arial"/>
                                    <w:b/>
                                    <w:bCs/>
                                    <w:sz w:val="18"/>
                                    <w:szCs w:val="18"/>
                                  </w:rPr>
                                  <w:t>Data – Types, preparation &amp; quality</w:t>
                                </w:r>
                              </w:p>
                              <w:p w14:paraId="3752EFFF" w14:textId="7255A377" w:rsidR="00A401A8" w:rsidRPr="00A74D3A" w:rsidRDefault="00A401A8" w:rsidP="00787462">
                                <w:pPr>
                                  <w:jc w:val="right"/>
                                  <w:rPr>
                                    <w:rFonts w:ascii="Arial" w:hAnsi="Arial"/>
                                    <w:b/>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5" name="Text Box 505"/>
                          <wps:cNvSpPr txBox="1"/>
                          <wps:spPr>
                            <a:xfrm>
                              <a:off x="2694113" y="884032"/>
                              <a:ext cx="1399230" cy="347203"/>
                            </a:xfrm>
                            <a:prstGeom prst="rect">
                              <a:avLst/>
                            </a:prstGeom>
                            <a:noFill/>
                            <a:ln w="6350">
                              <a:noFill/>
                            </a:ln>
                          </wps:spPr>
                          <wps:txbx>
                            <w:txbxContent>
                              <w:p w14:paraId="0A100E5A" w14:textId="77777777" w:rsidR="00A401A8" w:rsidRPr="00FC473F" w:rsidRDefault="00A401A8" w:rsidP="00787462">
                                <w:pPr>
                                  <w:rPr>
                                    <w:rFonts w:ascii="Arial" w:hAnsi="Arial"/>
                                    <w:sz w:val="18"/>
                                    <w:szCs w:val="18"/>
                                  </w:rPr>
                                </w:pPr>
                                <w:r w:rsidRPr="00FC473F">
                                  <w:rPr>
                                    <w:rFonts w:ascii="Arial" w:hAnsi="Arial"/>
                                    <w:sz w:val="18"/>
                                    <w:szCs w:val="18"/>
                                  </w:rPr>
                                  <w:t>Types of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6" name="Text Box 506"/>
                          <wps:cNvSpPr txBox="1"/>
                          <wps:spPr>
                            <a:xfrm>
                              <a:off x="1126267" y="1347110"/>
                              <a:ext cx="1614170" cy="372880"/>
                            </a:xfrm>
                            <a:prstGeom prst="rect">
                              <a:avLst/>
                            </a:prstGeom>
                            <a:noFill/>
                            <a:ln w="6350">
                              <a:noFill/>
                            </a:ln>
                          </wps:spPr>
                          <wps:txbx>
                            <w:txbxContent>
                              <w:p w14:paraId="0BCCDEF5" w14:textId="77777777" w:rsidR="00A401A8" w:rsidRPr="00FC473F" w:rsidRDefault="00A401A8" w:rsidP="00787462">
                                <w:pPr>
                                  <w:jc w:val="right"/>
                                  <w:rPr>
                                    <w:rFonts w:ascii="Arial" w:hAnsi="Arial"/>
                                    <w:sz w:val="18"/>
                                    <w:szCs w:val="18"/>
                                  </w:rPr>
                                </w:pPr>
                                <w:r w:rsidRPr="00FC473F">
                                  <w:rPr>
                                    <w:rFonts w:ascii="Arial" w:hAnsi="Arial"/>
                                    <w:sz w:val="18"/>
                                    <w:szCs w:val="18"/>
                                  </w:rPr>
                                  <w:t>Business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7" name="Text Box 507"/>
                          <wps:cNvSpPr txBox="1"/>
                          <wps:spPr>
                            <a:xfrm>
                              <a:off x="3381429" y="1430142"/>
                              <a:ext cx="1663029" cy="622401"/>
                            </a:xfrm>
                            <a:prstGeom prst="rect">
                              <a:avLst/>
                            </a:prstGeom>
                            <a:noFill/>
                            <a:ln w="6350">
                              <a:noFill/>
                            </a:ln>
                          </wps:spPr>
                          <wps:txbx>
                            <w:txbxContent>
                              <w:p w14:paraId="7A43D12F" w14:textId="77777777" w:rsidR="00A401A8" w:rsidRPr="00FC473F" w:rsidRDefault="00A401A8" w:rsidP="00787462">
                                <w:pPr>
                                  <w:rPr>
                                    <w:rFonts w:ascii="Arial" w:hAnsi="Arial"/>
                                    <w:sz w:val="18"/>
                                    <w:szCs w:val="18"/>
                                  </w:rPr>
                                </w:pPr>
                                <w:r w:rsidRPr="00FC473F">
                                  <w:rPr>
                                    <w:rFonts w:ascii="Arial" w:hAnsi="Arial"/>
                                    <w:sz w:val="18"/>
                                    <w:szCs w:val="18"/>
                                  </w:rPr>
                                  <w:t>Presenting numbers matters &amp; excellence in presenting numb</w:t>
                                </w:r>
                                <w:r>
                                  <w:rPr>
                                    <w:rFonts w:ascii="Arial" w:hAnsi="Arial"/>
                                    <w:sz w:val="18"/>
                                    <w:szCs w:val="18"/>
                                  </w:rPr>
                                  <w:t>e</w:t>
                                </w:r>
                                <w:r w:rsidRPr="00FC473F">
                                  <w:rPr>
                                    <w:rFonts w:ascii="Arial" w:hAnsi="Arial"/>
                                    <w:sz w:val="18"/>
                                    <w:szCs w:val="18"/>
                                  </w:rPr>
                                  <w:t>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8" name="Text Box 508"/>
                          <wps:cNvSpPr txBox="1"/>
                          <wps:spPr>
                            <a:xfrm>
                              <a:off x="1447154" y="2052544"/>
                              <a:ext cx="1853129" cy="496389"/>
                            </a:xfrm>
                            <a:prstGeom prst="rect">
                              <a:avLst/>
                            </a:prstGeom>
                            <a:noFill/>
                            <a:ln w="6350">
                              <a:noFill/>
                            </a:ln>
                          </wps:spPr>
                          <wps:txbx>
                            <w:txbxContent>
                              <w:p w14:paraId="6B202704" w14:textId="77777777" w:rsidR="00A401A8" w:rsidRPr="00FC473F" w:rsidRDefault="00A401A8" w:rsidP="00787462">
                                <w:pPr>
                                  <w:jc w:val="right"/>
                                  <w:rPr>
                                    <w:rFonts w:ascii="Arial" w:hAnsi="Arial"/>
                                    <w:sz w:val="18"/>
                                    <w:szCs w:val="18"/>
                                  </w:rPr>
                                </w:pPr>
                                <w:r w:rsidRPr="00FC473F">
                                  <w:rPr>
                                    <w:rFonts w:ascii="Arial" w:hAnsi="Arial"/>
                                    <w:sz w:val="18"/>
                                    <w:szCs w:val="18"/>
                                  </w:rPr>
                                  <w:t>Examples of tables and graphs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9" name="Text Box 509"/>
                          <wps:cNvSpPr txBox="1"/>
                          <wps:spPr>
                            <a:xfrm>
                              <a:off x="4018609" y="2337022"/>
                              <a:ext cx="1614170" cy="600345"/>
                            </a:xfrm>
                            <a:prstGeom prst="rect">
                              <a:avLst/>
                            </a:prstGeom>
                            <a:noFill/>
                            <a:ln w="6350">
                              <a:noFill/>
                            </a:ln>
                          </wps:spPr>
                          <wps:txbx>
                            <w:txbxContent>
                              <w:p w14:paraId="651B5B42" w14:textId="77777777" w:rsidR="00A401A8" w:rsidRPr="00FC473F" w:rsidRDefault="00A401A8" w:rsidP="00787462">
                                <w:pPr>
                                  <w:rPr>
                                    <w:rFonts w:ascii="Arial" w:hAnsi="Arial"/>
                                    <w:sz w:val="18"/>
                                    <w:szCs w:val="18"/>
                                  </w:rPr>
                                </w:pPr>
                                <w:r w:rsidRPr="00FC473F">
                                  <w:rPr>
                                    <w:rFonts w:ascii="Arial" w:hAnsi="Arial"/>
                                    <w:sz w:val="18"/>
                                    <w:szCs w:val="18"/>
                                  </w:rPr>
                                  <w:t>Data &amp; decision making – telling stories with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0" name="Text Box 510"/>
                          <wps:cNvSpPr txBox="1"/>
                          <wps:spPr>
                            <a:xfrm>
                              <a:off x="2064768" y="2839818"/>
                              <a:ext cx="1614170" cy="466232"/>
                            </a:xfrm>
                            <a:prstGeom prst="rect">
                              <a:avLst/>
                            </a:prstGeom>
                            <a:noFill/>
                            <a:ln w="6350">
                              <a:noFill/>
                            </a:ln>
                          </wps:spPr>
                          <wps:txbx>
                            <w:txbxContent>
                              <w:p w14:paraId="4E11C97B" w14:textId="77777777" w:rsidR="00A401A8" w:rsidRPr="00FC473F" w:rsidRDefault="00A401A8" w:rsidP="00787462">
                                <w:pPr>
                                  <w:jc w:val="right"/>
                                  <w:rPr>
                                    <w:rFonts w:ascii="Arial" w:hAnsi="Arial"/>
                                    <w:sz w:val="18"/>
                                    <w:szCs w:val="18"/>
                                  </w:rPr>
                                </w:pPr>
                                <w:r w:rsidRPr="00FC473F">
                                  <w:rPr>
                                    <w:rFonts w:ascii="Arial" w:hAnsi="Arial"/>
                                    <w:sz w:val="18"/>
                                    <w:szCs w:val="18"/>
                                  </w:rPr>
                                  <w:t>Design Principles for tables and graphs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1" name="Text Box 511"/>
                          <wps:cNvSpPr txBox="1"/>
                          <wps:spPr>
                            <a:xfrm>
                              <a:off x="2508910" y="4190495"/>
                              <a:ext cx="3673450" cy="853945"/>
                            </a:xfrm>
                            <a:prstGeom prst="rect">
                              <a:avLst/>
                            </a:prstGeom>
                            <a:solidFill>
                              <a:schemeClr val="bg1">
                                <a:lumMod val="85000"/>
                              </a:schemeClr>
                            </a:solidFill>
                            <a:ln w="6350">
                              <a:noFill/>
                            </a:ln>
                          </wps:spPr>
                          <wps:txbx>
                            <w:txbxContent>
                              <w:p w14:paraId="0219165C" w14:textId="4904BC5A" w:rsidR="00A401A8" w:rsidRPr="00FC473F" w:rsidRDefault="00A401A8" w:rsidP="00787462">
                                <w:pPr>
                                  <w:rPr>
                                    <w:rFonts w:ascii="Arial" w:hAnsi="Arial"/>
                                    <w:sz w:val="20"/>
                                    <w:szCs w:val="15"/>
                                    <w:lang w:eastAsia="en-GB"/>
                                  </w:rPr>
                                </w:pPr>
                                <w:r w:rsidRPr="00FC473F">
                                  <w:rPr>
                                    <w:rFonts w:ascii="Arial" w:hAnsi="Arial"/>
                                    <w:sz w:val="20"/>
                                    <w:szCs w:val="15"/>
                                  </w:rPr>
                                  <w:t>I better understand a range of analytical techniques and options for presenting data that help me use data in the development of evidence</w:t>
                                </w:r>
                                <w:r w:rsidR="00A85909">
                                  <w:rPr>
                                    <w:rFonts w:ascii="Arial" w:hAnsi="Arial"/>
                                    <w:sz w:val="20"/>
                                    <w:szCs w:val="15"/>
                                  </w:rPr>
                                  <w:t>-</w:t>
                                </w:r>
                                <w:r w:rsidRPr="00FC473F">
                                  <w:rPr>
                                    <w:rFonts w:ascii="Arial" w:hAnsi="Arial"/>
                                    <w:sz w:val="20"/>
                                    <w:szCs w:val="15"/>
                                  </w:rPr>
                                  <w:t>based policy and in reporting</w:t>
                                </w:r>
                                <w:r w:rsidRPr="00FC473F">
                                  <w:rPr>
                                    <w:rFonts w:ascii="Arial" w:hAnsi="Arial"/>
                                    <w:sz w:val="20"/>
                                    <w:szCs w:val="15"/>
                                    <w:shd w:val="clear" w:color="auto" w:fill="DAE4F3"/>
                                    <w:lang w:eastAsia="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432" name="Group 18432"/>
                        <wpg:cNvGrpSpPr/>
                        <wpg:grpSpPr>
                          <a:xfrm>
                            <a:off x="1620520" y="0"/>
                            <a:ext cx="2664664" cy="4596130"/>
                            <a:chOff x="0" y="0"/>
                            <a:chExt cx="2664664" cy="4596130"/>
                          </a:xfrm>
                        </wpg:grpSpPr>
                        <wps:wsp>
                          <wps:cNvPr id="18433" name="Shape 18433"/>
                          <wps:cNvSpPr/>
                          <wps:spPr>
                            <a:xfrm rot="4396374">
                              <a:off x="-936103" y="995362"/>
                              <a:ext cx="4596130" cy="2605405"/>
                            </a:xfrm>
                            <a:prstGeom prst="swooshArrow">
                              <a:avLst>
                                <a:gd name="adj1" fmla="val 16310"/>
                                <a:gd name="adj2" fmla="val 31370"/>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18435" name="Rectangle 18435"/>
                          <wps:cNvSpPr/>
                          <wps:spPr>
                            <a:xfrm>
                              <a:off x="0" y="624884"/>
                              <a:ext cx="72000"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36" name="Rectangle 18436"/>
                          <wps:cNvSpPr/>
                          <wps:spPr>
                            <a:xfrm>
                              <a:off x="339115" y="788386"/>
                              <a:ext cx="72000"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37" name="Rectangle 18437"/>
                          <wps:cNvSpPr/>
                          <wps:spPr>
                            <a:xfrm>
                              <a:off x="811454" y="1085111"/>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38" name="Rectangle 18438"/>
                          <wps:cNvSpPr/>
                          <wps:spPr>
                            <a:xfrm flipH="1" flipV="1">
                              <a:off x="1174792" y="1496894"/>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39" name="Rectangle 18439"/>
                          <wps:cNvSpPr/>
                          <wps:spPr>
                            <a:xfrm flipH="1" flipV="1">
                              <a:off x="1532074" y="1787564"/>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40" name="Rectangle 18440"/>
                          <wps:cNvSpPr/>
                          <wps:spPr>
                            <a:xfrm flipH="1" flipV="1">
                              <a:off x="1756132" y="2265959"/>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41" name="Rectangle 18441"/>
                          <wps:cNvSpPr/>
                          <wps:spPr>
                            <a:xfrm flipH="1" flipV="1">
                              <a:off x="2101303" y="2550574"/>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42" name="Rectangle 18442"/>
                          <wps:cNvSpPr/>
                          <wps:spPr>
                            <a:xfrm flipH="1" flipV="1">
                              <a:off x="2198193" y="3010801"/>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80A4A12" id="Group 493" o:spid="_x0000_s1094" style="position:absolute;margin-left:4.55pt;margin-top:11.2pt;width:409.45pt;height:322.05pt;z-index:251679744;mso-position-horizontal-relative:text;mso-position-vertical-relative:text;mso-width-relative:margin;mso-height-relative:margin" coordsize="61823,511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">
                <v:group id="Group 495" o:spid="_x0000_s1095" style="position:absolute;top:731;width:61823;height:50444" coordorigin="" coordsize="61823,504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">
                  <v:shape id="Text Box 496" o:spid="_x0000_s1096" type="#_x0000_t202" style="position:absolute;left:423;width:12440;height:48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" fillcolor="white [3201]" stroked="f" strokeweight=".5pt">
                    <v:textbox>
                      <w:txbxContent>
                        <w:p w14:paraId="5A94A5E2" w14:textId="77777777" w:rsidR="00A401A8" w:rsidRPr="00FC473F" w:rsidRDefault="00A401A8" w:rsidP="00787462">
                          <w:pPr>
                            <w:rPr>
                              <w:rFonts w:ascii="Arial" w:hAnsi="Arial"/>
                              <w:sz w:val="18"/>
                              <w:szCs w:val="18"/>
                            </w:rPr>
                          </w:pPr>
                          <w:r w:rsidRPr="00FC473F">
                            <w:rPr>
                              <w:rFonts w:ascii="Arial" w:hAnsi="Arial"/>
                              <w:sz w:val="18"/>
                              <w:szCs w:val="18"/>
                            </w:rPr>
                            <w:t>Introduction and initial discussion</w:t>
                          </w:r>
                        </w:p>
                      </w:txbxContent>
                    </v:textbox>
                  </v:shape>
                  <v:shape id="Text Box 503" o:spid="_x0000_s1097" type="#_x0000_t202" style="position:absolute;left:18163;top:2424;width:21138;height:45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" filled="f" stroked="f" strokeweight=".5pt">
                    <v:textbox>
                      <w:txbxContent>
                        <w:p w14:paraId="2E79CE3B" w14:textId="77777777" w:rsidR="00A9677E" w:rsidRPr="00A9677E" w:rsidRDefault="00A9677E" w:rsidP="00A9677E">
                          <w:pPr>
                            <w:rPr>
                              <w:rFonts w:ascii="Arial" w:hAnsi="Arial"/>
                              <w:sz w:val="18"/>
                              <w:szCs w:val="18"/>
                            </w:rPr>
                          </w:pPr>
                          <w:r w:rsidRPr="00A9677E">
                            <w:rPr>
                              <w:rFonts w:ascii="Arial" w:hAnsi="Arial"/>
                              <w:sz w:val="18"/>
                              <w:szCs w:val="18"/>
                            </w:rPr>
                            <w:t>Data analysis – context and principles</w:t>
                          </w:r>
                        </w:p>
                        <w:p w14:paraId="6643A465" w14:textId="44BD552F" w:rsidR="00A401A8" w:rsidRPr="00FC473F" w:rsidRDefault="00A401A8" w:rsidP="00787462">
                          <w:pPr>
                            <w:rPr>
                              <w:rFonts w:ascii="Arial" w:hAnsi="Arial"/>
                              <w:sz w:val="18"/>
                              <w:szCs w:val="18"/>
                            </w:rPr>
                          </w:pPr>
                        </w:p>
                      </w:txbxContent>
                    </v:textbox>
                  </v:shape>
                  <v:shape id="Text Box 504" o:spid="_x0000_s1098" type="#_x0000_t202" style="position:absolute;top:6963;width:19606;height:47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" filled="f" stroked="f" strokeweight=".5pt">
                    <v:textbox>
                      <w:txbxContent>
                        <w:p w14:paraId="5A6CFEA5" w14:textId="77777777" w:rsidR="00A85909" w:rsidRPr="00A85909" w:rsidRDefault="00A85909" w:rsidP="00A85909">
                          <w:pPr>
                            <w:jc w:val="right"/>
                            <w:rPr>
                              <w:rFonts w:ascii="Arial" w:hAnsi="Arial"/>
                              <w:b/>
                              <w:bCs/>
                              <w:sz w:val="18"/>
                              <w:szCs w:val="18"/>
                            </w:rPr>
                          </w:pPr>
                          <w:r w:rsidRPr="00A85909">
                            <w:rPr>
                              <w:rFonts w:ascii="Arial" w:hAnsi="Arial"/>
                              <w:b/>
                              <w:bCs/>
                              <w:sz w:val="18"/>
                              <w:szCs w:val="18"/>
                            </w:rPr>
                            <w:t>Data – Types, preparation &amp; quality</w:t>
                          </w:r>
                        </w:p>
                        <w:p w14:paraId="3752EFFF" w14:textId="7255A377" w:rsidR="00A401A8" w:rsidRPr="00A74D3A" w:rsidRDefault="00A401A8" w:rsidP="00787462">
                          <w:pPr>
                            <w:jc w:val="right"/>
                            <w:rPr>
                              <w:rFonts w:ascii="Arial" w:hAnsi="Arial"/>
                              <w:b/>
                              <w:bCs/>
                              <w:sz w:val="18"/>
                              <w:szCs w:val="18"/>
                            </w:rPr>
                          </w:pPr>
                        </w:p>
                      </w:txbxContent>
                    </v:textbox>
                  </v:shape>
                  <v:shape id="Text Box 505" o:spid="_x0000_s1099" type="#_x0000_t202" style="position:absolute;left:26941;top:8840;width:13992;height:34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" filled="f" stroked="f" strokeweight=".5pt">
                    <v:textbox>
                      <w:txbxContent>
                        <w:p w14:paraId="0A100E5A" w14:textId="77777777" w:rsidR="00A401A8" w:rsidRPr="00FC473F" w:rsidRDefault="00A401A8" w:rsidP="00787462">
                          <w:pPr>
                            <w:rPr>
                              <w:rFonts w:ascii="Arial" w:hAnsi="Arial"/>
                              <w:sz w:val="18"/>
                              <w:szCs w:val="18"/>
                            </w:rPr>
                          </w:pPr>
                          <w:r w:rsidRPr="00FC473F">
                            <w:rPr>
                              <w:rFonts w:ascii="Arial" w:hAnsi="Arial"/>
                              <w:sz w:val="18"/>
                              <w:szCs w:val="18"/>
                            </w:rPr>
                            <w:t>Types of analysis</w:t>
                          </w:r>
                        </w:p>
                      </w:txbxContent>
                    </v:textbox>
                  </v:shape>
                  <v:shape id="Text Box 506" o:spid="_x0000_s1100" type="#_x0000_t202" style="position:absolute;left:11262;top:13471;width:16142;height:37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" filled="f" stroked="f" strokeweight=".5pt">
                    <v:textbox>
                      <w:txbxContent>
                        <w:p w14:paraId="0BCCDEF5" w14:textId="77777777" w:rsidR="00A401A8" w:rsidRPr="00FC473F" w:rsidRDefault="00A401A8" w:rsidP="00787462">
                          <w:pPr>
                            <w:jc w:val="right"/>
                            <w:rPr>
                              <w:rFonts w:ascii="Arial" w:hAnsi="Arial"/>
                              <w:sz w:val="18"/>
                              <w:szCs w:val="18"/>
                            </w:rPr>
                          </w:pPr>
                          <w:r w:rsidRPr="00FC473F">
                            <w:rPr>
                              <w:rFonts w:ascii="Arial" w:hAnsi="Arial"/>
                              <w:sz w:val="18"/>
                              <w:szCs w:val="18"/>
                            </w:rPr>
                            <w:t>Business analysis</w:t>
                          </w:r>
                        </w:p>
                      </w:txbxContent>
                    </v:textbox>
                  </v:shape>
                  <v:shape id="Text Box 507" o:spid="_x0000_s1101" type="#_x0000_t202" style="position:absolute;left:33814;top:14301;width:16630;height:6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" filled="f" stroked="f" strokeweight=".5pt">
                    <v:textbox>
                      <w:txbxContent>
                        <w:p w14:paraId="7A43D12F" w14:textId="77777777" w:rsidR="00A401A8" w:rsidRPr="00FC473F" w:rsidRDefault="00A401A8" w:rsidP="00787462">
                          <w:pPr>
                            <w:rPr>
                              <w:rFonts w:ascii="Arial" w:hAnsi="Arial"/>
                              <w:sz w:val="18"/>
                              <w:szCs w:val="18"/>
                            </w:rPr>
                          </w:pPr>
                          <w:r w:rsidRPr="00FC473F">
                            <w:rPr>
                              <w:rFonts w:ascii="Arial" w:hAnsi="Arial"/>
                              <w:sz w:val="18"/>
                              <w:szCs w:val="18"/>
                            </w:rPr>
                            <w:t>Presenting numbers matters &amp; excellence in presenting numb</w:t>
                          </w:r>
                          <w:r>
                            <w:rPr>
                              <w:rFonts w:ascii="Arial" w:hAnsi="Arial"/>
                              <w:sz w:val="18"/>
                              <w:szCs w:val="18"/>
                            </w:rPr>
                            <w:t>e</w:t>
                          </w:r>
                          <w:r w:rsidRPr="00FC473F">
                            <w:rPr>
                              <w:rFonts w:ascii="Arial" w:hAnsi="Arial"/>
                              <w:sz w:val="18"/>
                              <w:szCs w:val="18"/>
                            </w:rPr>
                            <w:t>rs</w:t>
                          </w:r>
                        </w:p>
                      </w:txbxContent>
                    </v:textbox>
                  </v:shape>
                  <v:shape id="Text Box 508" o:spid="_x0000_s1102" type="#_x0000_t202" style="position:absolute;left:14471;top:20525;width:18531;height:49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" filled="f" stroked="f" strokeweight=".5pt">
                    <v:textbox>
                      <w:txbxContent>
                        <w:p w14:paraId="6B202704" w14:textId="77777777" w:rsidR="00A401A8" w:rsidRPr="00FC473F" w:rsidRDefault="00A401A8" w:rsidP="00787462">
                          <w:pPr>
                            <w:jc w:val="right"/>
                            <w:rPr>
                              <w:rFonts w:ascii="Arial" w:hAnsi="Arial"/>
                              <w:sz w:val="18"/>
                              <w:szCs w:val="18"/>
                            </w:rPr>
                          </w:pPr>
                          <w:r w:rsidRPr="00FC473F">
                            <w:rPr>
                              <w:rFonts w:ascii="Arial" w:hAnsi="Arial"/>
                              <w:sz w:val="18"/>
                              <w:szCs w:val="18"/>
                            </w:rPr>
                            <w:t>Examples of tables and graphs</w:t>
                          </w:r>
                        </w:p>
                      </w:txbxContent>
                    </v:textbox>
                  </v:shape>
                  <v:shape id="Text Box 509" o:spid="_x0000_s1103" type="#_x0000_t202" style="position:absolute;left:40186;top:23370;width:16141;height:60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" filled="f" stroked="f" strokeweight=".5pt">
                    <v:textbox>
                      <w:txbxContent>
                        <w:p w14:paraId="651B5B42" w14:textId="77777777" w:rsidR="00A401A8" w:rsidRPr="00FC473F" w:rsidRDefault="00A401A8" w:rsidP="00787462">
                          <w:pPr>
                            <w:rPr>
                              <w:rFonts w:ascii="Arial" w:hAnsi="Arial"/>
                              <w:sz w:val="18"/>
                              <w:szCs w:val="18"/>
                            </w:rPr>
                          </w:pPr>
                          <w:r w:rsidRPr="00FC473F">
                            <w:rPr>
                              <w:rFonts w:ascii="Arial" w:hAnsi="Arial"/>
                              <w:sz w:val="18"/>
                              <w:szCs w:val="18"/>
                            </w:rPr>
                            <w:t>Data &amp; decision making – telling stories with data</w:t>
                          </w:r>
                        </w:p>
                      </w:txbxContent>
                    </v:textbox>
                  </v:shape>
                  <v:shape id="Text Box 510" o:spid="_x0000_s1104" type="#_x0000_t202" style="position:absolute;left:20647;top:28398;width:16142;height:46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" filled="f" stroked="f" strokeweight=".5pt">
                    <v:textbox>
                      <w:txbxContent>
                        <w:p w14:paraId="4E11C97B" w14:textId="77777777" w:rsidR="00A401A8" w:rsidRPr="00FC473F" w:rsidRDefault="00A401A8" w:rsidP="00787462">
                          <w:pPr>
                            <w:jc w:val="right"/>
                            <w:rPr>
                              <w:rFonts w:ascii="Arial" w:hAnsi="Arial"/>
                              <w:sz w:val="18"/>
                              <w:szCs w:val="18"/>
                            </w:rPr>
                          </w:pPr>
                          <w:r w:rsidRPr="00FC473F">
                            <w:rPr>
                              <w:rFonts w:ascii="Arial" w:hAnsi="Arial"/>
                              <w:sz w:val="18"/>
                              <w:szCs w:val="18"/>
                            </w:rPr>
                            <w:t>Design Principles for tables and graphs</w:t>
                          </w:r>
                        </w:p>
                      </w:txbxContent>
                    </v:textbox>
                  </v:shape>
                  <v:shape id="Text Box 511" o:spid="_x0000_s1105" type="#_x0000_t202" style="position:absolute;left:25089;top:41904;width:36734;height:8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" fillcolor="#d8d8d8 [2732]" stroked="f" strokeweight=".5pt">
                    <v:textbox>
                      <w:txbxContent>
                        <w:p w14:paraId="0219165C" w14:textId="4904BC5A" w:rsidR="00A401A8" w:rsidRPr="00FC473F" w:rsidRDefault="00A401A8" w:rsidP="00787462">
                          <w:pPr>
                            <w:rPr>
                              <w:rFonts w:ascii="Arial" w:hAnsi="Arial"/>
                              <w:sz w:val="20"/>
                              <w:szCs w:val="15"/>
                              <w:lang w:eastAsia="en-GB"/>
                            </w:rPr>
                          </w:pPr>
                          <w:r w:rsidRPr="00FC473F">
                            <w:rPr>
                              <w:rFonts w:ascii="Arial" w:hAnsi="Arial"/>
                              <w:sz w:val="20"/>
                              <w:szCs w:val="15"/>
                            </w:rPr>
                            <w:t>I better understand a range of analytical techniques and options for presenting data that help me use data in the development of evidence</w:t>
                          </w:r>
                          <w:r w:rsidR="00A85909">
                            <w:rPr>
                              <w:rFonts w:ascii="Arial" w:hAnsi="Arial"/>
                              <w:sz w:val="20"/>
                              <w:szCs w:val="15"/>
                            </w:rPr>
                            <w:t>-</w:t>
                          </w:r>
                          <w:r w:rsidRPr="00FC473F">
                            <w:rPr>
                              <w:rFonts w:ascii="Arial" w:hAnsi="Arial"/>
                              <w:sz w:val="20"/>
                              <w:szCs w:val="15"/>
                            </w:rPr>
                            <w:t>based policy and in reporting</w:t>
                          </w:r>
                          <w:r w:rsidRPr="00FC473F">
                            <w:rPr>
                              <w:rFonts w:ascii="Arial" w:hAnsi="Arial"/>
                              <w:sz w:val="20"/>
                              <w:szCs w:val="15"/>
                              <w:shd w:val="clear" w:color="auto" w:fill="DAE4F3"/>
                              <w:lang w:eastAsia="en-GB"/>
                            </w:rPr>
                            <w:t>.</w:t>
                          </w:r>
                        </w:p>
                      </w:txbxContent>
                    </v:textbox>
                  </v:shape>
                </v:group>
                <v:group id="Group 18432" o:spid="_x0000_s1106" style="position:absolute;left:16205;width:26646;height:45961" coordsize="26646,459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">
                  <v:shape id="Shape 18433" o:spid="_x0000_s1107" style="position:absolute;left:-9362;top:9954;width:45961;height:26054;rotation:4802013fd;visibility:visible;mso-wrap-style:square;v-text-anchor:top" coordsize="4596130,26054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" path="m,2605405c510681,1447447,1770286,687537,3778814,325676l3742120,r854010,407876l3863389,1076293,3826694,750617c2041587,895362,766022,1513624,,2605405xe" fillcolor="#4f81bd [3204]" strokecolor="white [3201]" strokeweight="2pt">
                    <v:path arrowok="t" o:connecttype="custom" o:connectlocs="0,2605405;3778814,325676;3742120,0;4596130,407876;3863389,1076293;3826694,750617;0,2605405" o:connectangles="0,0,0,0,0,0,0"/>
                  </v:shape>
                  <v:rect id="Rectangle 18435" o:spid="_x0000_s1108" style="position:absolute;top:6248;width:720;height:7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" fillcolor="black [3213]" stroked="f" strokeweight="2pt"/>
                  <v:rect id="Rectangle 18436" o:spid="_x0000_s1109" style="position:absolute;left:3391;top:7883;width:720;height:7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" fillcolor="black [3213]" stroked="f" strokeweight="2pt"/>
                  <v:rect id="Rectangle 18437" o:spid="_x0000_s1110" style="position:absolute;left:8114;top:10851;width:718;height:7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" fillcolor="black [3213]" stroked="f" strokeweight="2pt"/>
                  <v:rect id="Rectangle 18438" o:spid="_x0000_s1111" style="position:absolute;left:11747;top:14968;width:718;height:718;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" fillcolor="black [3213]" stroked="f" strokeweight="2pt"/>
                  <v:rect id="Rectangle 18439" o:spid="_x0000_s1112" style="position:absolute;left:15320;top:17875;width:718;height:718;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" fillcolor="black [3213]" stroked="f" strokeweight="2pt"/>
                  <v:rect id="Rectangle 18440" o:spid="_x0000_s1113" style="position:absolute;left:17561;top:22659;width:717;height:718;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" fillcolor="black [3213]" stroked="f" strokeweight="2pt"/>
                  <v:rect id="Rectangle 18441" o:spid="_x0000_s1114" style="position:absolute;left:21013;top:25505;width:717;height:718;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" fillcolor="black [3213]" stroked="f" strokeweight="2pt"/>
                  <v:rect id="Rectangle 18442" o:spid="_x0000_s1115" style="position:absolute;left:21981;top:30108;width:718;height:717;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" fillcolor="black [3213]" stroked="f" strokeweight="2pt"/>
                </v:group>
              </v:group>
            </w:pict>
          </mc:Fallback>
        </mc:AlternateContent>
      </w:r>
    </w:p>
    <w:p w14:paraId="1CF86071" w14:textId="73879596" w:rsidR="00A9677E" w:rsidRDefault="00A9677E">
      <w:pPr>
        <w:spacing w:after="0"/>
      </w:pPr>
      <w:bookmarkStart w:id="48" w:name="_Toc15840604"/>
    </w:p>
    <w:p w14:paraId="183BED92" w14:textId="2CC3425F" w:rsidR="00A9677E" w:rsidRDefault="00A9677E">
      <w:pPr>
        <w:spacing w:after="0"/>
      </w:pPr>
    </w:p>
    <w:p w14:paraId="349C855D" w14:textId="252C92E5" w:rsidR="00A9677E" w:rsidRDefault="00A9677E">
      <w:pPr>
        <w:spacing w:after="0"/>
      </w:pPr>
    </w:p>
    <w:p w14:paraId="024A6627" w14:textId="7726ECCC" w:rsidR="00A9677E" w:rsidRDefault="00A9677E">
      <w:pPr>
        <w:spacing w:after="0"/>
      </w:pPr>
    </w:p>
    <w:p w14:paraId="45845004" w14:textId="2464E5C0" w:rsidR="00787462" w:rsidRDefault="00787462">
      <w:pPr>
        <w:spacing w:after="0"/>
      </w:pPr>
    </w:p>
    <w:p w14:paraId="63053A26" w14:textId="77777777" w:rsidR="00787462" w:rsidRDefault="00787462">
      <w:pPr>
        <w:spacing w:after="0"/>
      </w:pPr>
    </w:p>
    <w:p w14:paraId="0F4A5BA3" w14:textId="7FFE8A1B" w:rsidR="00787462" w:rsidRDefault="00787462">
      <w:pPr>
        <w:spacing w:after="0"/>
        <w:rPr>
          <w:rFonts w:ascii="Arial" w:hAnsi="Arial"/>
          <w:b/>
          <w:bCs/>
          <w:i/>
          <w:iCs/>
          <w:sz w:val="28"/>
          <w:szCs w:val="28"/>
        </w:rPr>
      </w:pPr>
      <w:r>
        <w:br w:type="page"/>
      </w:r>
    </w:p>
    <w:p w14:paraId="4FDF41C3" w14:textId="77777777" w:rsidR="00405CD0" w:rsidRDefault="00405CD0" w:rsidP="00405CD0">
      <w:pPr>
        <w:pStyle w:val="Heading1"/>
      </w:pPr>
      <w:bookmarkStart w:id="49" w:name="_Toc93828916"/>
      <w:bookmarkStart w:id="50" w:name="_Toc15840605"/>
      <w:bookmarkStart w:id="51" w:name="_Toc128570832"/>
      <w:bookmarkEnd w:id="48"/>
      <w:r>
        <w:lastRenderedPageBreak/>
        <w:t>Data – Types, Preparation and Quality</w:t>
      </w:r>
      <w:bookmarkEnd w:id="49"/>
      <w:bookmarkEnd w:id="51"/>
      <w:r>
        <w:t xml:space="preserve"> </w:t>
      </w:r>
    </w:p>
    <w:p w14:paraId="715CBF7F" w14:textId="64BDB6BF" w:rsidR="00DC7D80" w:rsidRDefault="00DC7D80" w:rsidP="00DC7D80">
      <w:pPr>
        <w:pStyle w:val="Heading2"/>
      </w:pPr>
      <w:bookmarkStart w:id="52" w:name="_Toc128570833"/>
      <w:r>
        <w:t>Types of data</w:t>
      </w:r>
      <w:bookmarkEnd w:id="50"/>
      <w:bookmarkEnd w:id="52"/>
      <w:r w:rsidR="008C2D9F">
        <w:t xml:space="preserve"> </w:t>
      </w:r>
    </w:p>
    <w:p w14:paraId="0E2B535E" w14:textId="3D231E5B" w:rsidR="00DC7D80" w:rsidRDefault="00DC7D80" w:rsidP="00DC7D80">
      <w:pPr>
        <w:pStyle w:val="Heading3"/>
      </w:pPr>
      <w:r>
        <w:t xml:space="preserve">Primary </w:t>
      </w:r>
      <w:r w:rsidR="008C2D9F">
        <w:t xml:space="preserve">(direct) </w:t>
      </w:r>
      <w:r>
        <w:t>and Secondary</w:t>
      </w:r>
      <w:r w:rsidR="008C2D9F">
        <w:t xml:space="preserve"> (indirect)</w:t>
      </w:r>
      <w:r>
        <w:t xml:space="preserve"> Data</w:t>
      </w:r>
    </w:p>
    <w:p w14:paraId="2F29E3BD" w14:textId="77777777" w:rsidR="00DC7D80" w:rsidRDefault="00DC7D80" w:rsidP="00DC7D80">
      <w:pPr>
        <w:rPr>
          <w:shd w:val="clear" w:color="auto" w:fill="FFFFFF"/>
          <w:lang w:eastAsia="en-GB"/>
        </w:rPr>
      </w:pPr>
      <w:r w:rsidRPr="00B12607">
        <w:rPr>
          <w:shd w:val="clear" w:color="auto" w:fill="FFFFFF"/>
          <w:lang w:eastAsia="en-GB"/>
        </w:rPr>
        <w:t xml:space="preserve">Primary data is data </w:t>
      </w:r>
      <w:r>
        <w:rPr>
          <w:shd w:val="clear" w:color="auto" w:fill="FFFFFF"/>
          <w:lang w:eastAsia="en-GB"/>
        </w:rPr>
        <w:t>created as original by a</w:t>
      </w:r>
      <w:r w:rsidRPr="00B12607">
        <w:rPr>
          <w:shd w:val="clear" w:color="auto" w:fill="FFFFFF"/>
          <w:lang w:eastAsia="en-GB"/>
        </w:rPr>
        <w:t xml:space="preserve"> researcher through direct efforts and experience, specifically for the purpose of addressing </w:t>
      </w:r>
      <w:r>
        <w:rPr>
          <w:shd w:val="clear" w:color="auto" w:fill="FFFFFF"/>
          <w:lang w:eastAsia="en-GB"/>
        </w:rPr>
        <w:t>their</w:t>
      </w:r>
      <w:r w:rsidRPr="00B12607">
        <w:rPr>
          <w:shd w:val="clear" w:color="auto" w:fill="FFFFFF"/>
          <w:lang w:eastAsia="en-GB"/>
        </w:rPr>
        <w:t xml:space="preserve"> research problem. </w:t>
      </w:r>
      <w:r>
        <w:rPr>
          <w:shd w:val="clear" w:color="auto" w:fill="FFFFFF"/>
          <w:lang w:eastAsia="en-GB"/>
        </w:rPr>
        <w:t xml:space="preserve">  Primary data is a</w:t>
      </w:r>
      <w:r w:rsidRPr="00B12607">
        <w:rPr>
          <w:shd w:val="clear" w:color="auto" w:fill="FFFFFF"/>
          <w:lang w:eastAsia="en-GB"/>
        </w:rPr>
        <w:t>lso known as first hand or raw data.</w:t>
      </w:r>
    </w:p>
    <w:p w14:paraId="7512920A" w14:textId="77777777" w:rsidR="00DC7D80" w:rsidRDefault="00DC7D80" w:rsidP="00DC7D80">
      <w:pPr>
        <w:rPr>
          <w:lang w:eastAsia="en-GB"/>
        </w:rPr>
      </w:pPr>
      <w:r w:rsidRPr="00B12607">
        <w:rPr>
          <w:shd w:val="clear" w:color="auto" w:fill="FFFFFF"/>
          <w:lang w:eastAsia="en-GB"/>
        </w:rPr>
        <w:t xml:space="preserve">Secondary data </w:t>
      </w:r>
      <w:r>
        <w:rPr>
          <w:shd w:val="clear" w:color="auto" w:fill="FFFFFF"/>
          <w:lang w:eastAsia="en-GB"/>
        </w:rPr>
        <w:t>is data that has</w:t>
      </w:r>
      <w:r w:rsidRPr="00B12607">
        <w:rPr>
          <w:shd w:val="clear" w:color="auto" w:fill="FFFFFF"/>
          <w:lang w:eastAsia="en-GB"/>
        </w:rPr>
        <w:t xml:space="preserve"> already </w:t>
      </w:r>
      <w:r>
        <w:rPr>
          <w:shd w:val="clear" w:color="auto" w:fill="FFFFFF"/>
          <w:lang w:eastAsia="en-GB"/>
        </w:rPr>
        <w:t xml:space="preserve">been </w:t>
      </w:r>
      <w:r w:rsidRPr="00B12607">
        <w:rPr>
          <w:shd w:val="clear" w:color="auto" w:fill="FFFFFF"/>
          <w:lang w:eastAsia="en-GB"/>
        </w:rPr>
        <w:t xml:space="preserve">collected and recorded by </w:t>
      </w:r>
      <w:r>
        <w:rPr>
          <w:shd w:val="clear" w:color="auto" w:fill="FFFFFF"/>
          <w:lang w:eastAsia="en-GB"/>
        </w:rPr>
        <w:t xml:space="preserve">another </w:t>
      </w:r>
      <w:r w:rsidRPr="00B12607">
        <w:rPr>
          <w:shd w:val="clear" w:color="auto" w:fill="FFFFFF"/>
          <w:lang w:eastAsia="en-GB"/>
        </w:rPr>
        <w:t>person</w:t>
      </w:r>
      <w:r>
        <w:rPr>
          <w:shd w:val="clear" w:color="auto" w:fill="FFFFFF"/>
          <w:lang w:eastAsia="en-GB"/>
        </w:rPr>
        <w:t>(s)</w:t>
      </w:r>
      <w:r w:rsidRPr="00B12607">
        <w:rPr>
          <w:shd w:val="clear" w:color="auto" w:fill="FFFFFF"/>
          <w:lang w:eastAsia="en-GB"/>
        </w:rPr>
        <w:t xml:space="preserve"> for a </w:t>
      </w:r>
      <w:r>
        <w:rPr>
          <w:shd w:val="clear" w:color="auto" w:fill="FFFFFF"/>
          <w:lang w:eastAsia="en-GB"/>
        </w:rPr>
        <w:t>different reason or p</w:t>
      </w:r>
      <w:r w:rsidRPr="00B12607">
        <w:rPr>
          <w:shd w:val="clear" w:color="auto" w:fill="FFFFFF"/>
          <w:lang w:eastAsia="en-GB"/>
        </w:rPr>
        <w:t>urpose</w:t>
      </w:r>
      <w:r>
        <w:rPr>
          <w:shd w:val="clear" w:color="auto" w:fill="FFFFFF"/>
          <w:lang w:eastAsia="en-GB"/>
        </w:rPr>
        <w:t xml:space="preserve"> than that of the</w:t>
      </w:r>
      <w:r w:rsidRPr="00B12607">
        <w:rPr>
          <w:shd w:val="clear" w:color="auto" w:fill="FFFFFF"/>
          <w:lang w:eastAsia="en-GB"/>
        </w:rPr>
        <w:t xml:space="preserve"> current research</w:t>
      </w:r>
      <w:r>
        <w:rPr>
          <w:shd w:val="clear" w:color="auto" w:fill="FFFFFF"/>
          <w:lang w:eastAsia="en-GB"/>
        </w:rPr>
        <w:t>er</w:t>
      </w:r>
      <w:r w:rsidRPr="00B12607">
        <w:rPr>
          <w:shd w:val="clear" w:color="auto" w:fill="FFFFFF"/>
          <w:lang w:eastAsia="en-GB"/>
        </w:rPr>
        <w:t xml:space="preserve">. </w:t>
      </w:r>
      <w:r>
        <w:rPr>
          <w:shd w:val="clear" w:color="auto" w:fill="FFFFFF"/>
          <w:lang w:eastAsia="en-GB"/>
        </w:rPr>
        <w:t xml:space="preserve"> </w:t>
      </w:r>
      <w:r w:rsidRPr="00B12607">
        <w:rPr>
          <w:shd w:val="clear" w:color="auto" w:fill="FFFFFF"/>
          <w:lang w:eastAsia="en-GB"/>
        </w:rPr>
        <w:t>It is the readily available form of data collected from various sources like government publications, intern</w:t>
      </w:r>
      <w:r>
        <w:rPr>
          <w:shd w:val="clear" w:color="auto" w:fill="FFFFFF"/>
          <w:lang w:eastAsia="en-GB"/>
        </w:rPr>
        <w:t>al records of the organisation or publications for related research.</w:t>
      </w:r>
      <w:r w:rsidRPr="00B12607">
        <w:rPr>
          <w:lang w:eastAsia="en-GB"/>
        </w:rPr>
        <w:t xml:space="preserve"> </w:t>
      </w:r>
    </w:p>
    <w:p w14:paraId="6479754E" w14:textId="77777777" w:rsidR="00DC7D80" w:rsidRDefault="00DC7D80" w:rsidP="00DC7D80">
      <w:pPr>
        <w:rPr>
          <w:rFonts w:cs="Times New Roman"/>
          <w:lang w:eastAsia="en-GB"/>
        </w:rPr>
      </w:pPr>
      <w:r>
        <w:rPr>
          <w:rFonts w:cs="Times New Roman"/>
          <w:lang w:eastAsia="en-GB"/>
        </w:rPr>
        <w:t>Primary data is typically more expensive and takes longer to collect but has the benefit of being specific to the question or problem being considered.  The collection of primary data is necessary to explore the details behind types of behaviour, opinions or views that are cannot be identified from existing data.  Collection of this data will often involve the crafting of surveys and questionnaires.  These methods can of themselves create distortions and biases in the data collected.  As a result, the collection of primary data is a specialist field in its own right.</w:t>
      </w:r>
    </w:p>
    <w:p w14:paraId="22960BED" w14:textId="3D250EC4" w:rsidR="00DC7D80" w:rsidRDefault="00DC7D80" w:rsidP="00DC7D80">
      <w:pPr>
        <w:rPr>
          <w:rFonts w:cs="Times New Roman"/>
          <w:lang w:eastAsia="en-GB"/>
        </w:rPr>
      </w:pPr>
      <w:r>
        <w:rPr>
          <w:rFonts w:cs="Times New Roman"/>
          <w:lang w:eastAsia="en-GB"/>
        </w:rPr>
        <w:t>Many analysts underestimate the volumes and value of secondary data available within their organisation.  Common sources of existing data include financial information, activity data, transaction volumes, data on suppliers and customers from subsidiary ledgers and data on staff.</w:t>
      </w:r>
    </w:p>
    <w:p w14:paraId="11BDF6D8" w14:textId="79A5D5B8" w:rsidR="008C2D9F" w:rsidRPr="00BA7551" w:rsidRDefault="008C2D9F" w:rsidP="008C2D9F">
      <w:pPr>
        <w:rPr>
          <w:rFonts w:cs="Times New Roman"/>
          <w:lang w:eastAsia="en-GB"/>
        </w:rPr>
      </w:pPr>
      <w:r w:rsidRPr="00BA7551">
        <w:rPr>
          <w:lang w:eastAsia="en-GB"/>
        </w:rPr>
        <w:t xml:space="preserve">Methods of </w:t>
      </w:r>
      <w:r>
        <w:rPr>
          <w:lang w:eastAsia="en-GB"/>
        </w:rPr>
        <w:t>primary (</w:t>
      </w:r>
      <w:r w:rsidRPr="00BA7551">
        <w:rPr>
          <w:lang w:eastAsia="en-GB"/>
        </w:rPr>
        <w:t>direct</w:t>
      </w:r>
      <w:r>
        <w:rPr>
          <w:lang w:eastAsia="en-GB"/>
        </w:rPr>
        <w:t>)</w:t>
      </w:r>
      <w:r w:rsidRPr="00BA7551">
        <w:rPr>
          <w:lang w:eastAsia="en-GB"/>
        </w:rPr>
        <w:t xml:space="preserve"> data collection include:</w:t>
      </w:r>
    </w:p>
    <w:p w14:paraId="3FB37B2F" w14:textId="34009D47" w:rsidR="008C2D9F" w:rsidRPr="00BA7551" w:rsidRDefault="008C2D9F" w:rsidP="008C2D9F">
      <w:pPr>
        <w:pStyle w:val="ListParagraph"/>
        <w:numPr>
          <w:ilvl w:val="0"/>
          <w:numId w:val="37"/>
        </w:numPr>
        <w:rPr>
          <w:lang w:eastAsia="en-GB"/>
        </w:rPr>
      </w:pPr>
      <w:r w:rsidRPr="00BA7551">
        <w:rPr>
          <w:lang w:eastAsia="en-GB"/>
        </w:rPr>
        <w:t>Surveys administered through the use of an interviewer</w:t>
      </w:r>
    </w:p>
    <w:p w14:paraId="6389952F" w14:textId="4E81AB39" w:rsidR="008C2D9F" w:rsidRPr="00BA7551" w:rsidRDefault="008C2D9F" w:rsidP="008C2D9F">
      <w:pPr>
        <w:pStyle w:val="ListParagraph"/>
        <w:numPr>
          <w:ilvl w:val="0"/>
          <w:numId w:val="37"/>
        </w:numPr>
        <w:rPr>
          <w:lang w:eastAsia="en-GB"/>
        </w:rPr>
      </w:pPr>
      <w:r w:rsidRPr="00BA7551">
        <w:rPr>
          <w:lang w:eastAsia="en-GB"/>
        </w:rPr>
        <w:t>Surveys which are self-enumerated (the information written or entered directly by the respondent)</w:t>
      </w:r>
    </w:p>
    <w:p w14:paraId="302D277B" w14:textId="045AE887" w:rsidR="008C2D9F" w:rsidRPr="00BA7551" w:rsidRDefault="008C2D9F" w:rsidP="008C2D9F">
      <w:pPr>
        <w:pStyle w:val="ListParagraph"/>
        <w:numPr>
          <w:ilvl w:val="0"/>
          <w:numId w:val="37"/>
        </w:numPr>
        <w:rPr>
          <w:lang w:eastAsia="en-GB"/>
        </w:rPr>
      </w:pPr>
      <w:r w:rsidRPr="00BA7551">
        <w:rPr>
          <w:lang w:eastAsia="en-GB"/>
        </w:rPr>
        <w:t>In depth interviews or focus groups to provide the opportunity for discussion and elaboration for collecting more detailed information about a particular issue or issues</w:t>
      </w:r>
    </w:p>
    <w:p w14:paraId="4F5079BE" w14:textId="20A490EE" w:rsidR="008C2D9F" w:rsidRPr="00BA7551" w:rsidRDefault="008C2D9F" w:rsidP="008C2D9F">
      <w:pPr>
        <w:pStyle w:val="ListParagraph"/>
        <w:numPr>
          <w:ilvl w:val="0"/>
          <w:numId w:val="37"/>
        </w:numPr>
        <w:rPr>
          <w:lang w:eastAsia="en-GB"/>
        </w:rPr>
      </w:pPr>
      <w:r w:rsidRPr="00BA7551">
        <w:rPr>
          <w:lang w:eastAsia="en-GB"/>
        </w:rPr>
        <w:t>Observational studies in which data are gathered through the direct observation of the population or sample</w:t>
      </w:r>
    </w:p>
    <w:p w14:paraId="5D5B429E" w14:textId="615FDB9D" w:rsidR="008C2D9F" w:rsidRPr="00BA7551" w:rsidRDefault="008C2D9F" w:rsidP="008C2D9F">
      <w:pPr>
        <w:pStyle w:val="ListParagraph"/>
        <w:numPr>
          <w:ilvl w:val="0"/>
          <w:numId w:val="37"/>
        </w:numPr>
        <w:rPr>
          <w:lang w:eastAsia="en-GB"/>
        </w:rPr>
      </w:pPr>
      <w:r w:rsidRPr="00BA7551">
        <w:rPr>
          <w:lang w:eastAsia="en-GB"/>
        </w:rPr>
        <w:t>Experiments and clinical trials that involve controlled studies where researchers collect data from subset groups taken from the population of interest.</w:t>
      </w:r>
    </w:p>
    <w:p w14:paraId="29635CB9" w14:textId="0FDA6904" w:rsidR="008C2D9F" w:rsidRPr="008C2D9F" w:rsidRDefault="008C2D9F" w:rsidP="008C2D9F">
      <w:r>
        <w:t xml:space="preserve">One form of secondary data is administrative data.  </w:t>
      </w:r>
      <w:r w:rsidRPr="008C2D9F">
        <w:t xml:space="preserve">Administrative data are collected as part of the day to day processes and record keeping of organisations. </w:t>
      </w:r>
      <w:r>
        <w:t xml:space="preserve"> </w:t>
      </w:r>
      <w:r w:rsidRPr="008C2D9F">
        <w:t xml:space="preserve">Administrative data, such as historical data or public records, include: </w:t>
      </w:r>
      <w:r w:rsidR="009A653D">
        <w:t>S</w:t>
      </w:r>
      <w:r w:rsidRPr="008C2D9F">
        <w:t>chool enrolments; hospital admissions; records of births, deaths, and marriages. The data are not collected initially for statistical purposes but can be organised to produce statistics.</w:t>
      </w:r>
    </w:p>
    <w:p w14:paraId="08425B9B" w14:textId="77777777" w:rsidR="00405CD0" w:rsidRDefault="00405CD0">
      <w:pPr>
        <w:spacing w:after="0"/>
        <w:rPr>
          <w:rFonts w:ascii="Arial" w:hAnsi="Arial"/>
          <w:b/>
          <w:bCs/>
          <w:sz w:val="26"/>
          <w:szCs w:val="26"/>
        </w:rPr>
      </w:pPr>
      <w:r>
        <w:br w:type="page"/>
      </w:r>
    </w:p>
    <w:p w14:paraId="71544DB9" w14:textId="07169442" w:rsidR="00DC7D80" w:rsidRDefault="00DC7D80" w:rsidP="00DC7D80">
      <w:pPr>
        <w:pStyle w:val="Heading3"/>
      </w:pPr>
      <w:r>
        <w:lastRenderedPageBreak/>
        <w:t>Census and Sample data</w:t>
      </w:r>
    </w:p>
    <w:p w14:paraId="4A36AF1D" w14:textId="3362EB1F" w:rsidR="00DC7D80" w:rsidRPr="00DC7D80" w:rsidRDefault="00DC7D80" w:rsidP="00DC7D80">
      <w:pPr>
        <w:rPr>
          <w:lang w:eastAsia="en-GB"/>
        </w:rPr>
      </w:pPr>
      <w:r w:rsidRPr="000123CA">
        <w:rPr>
          <w:lang w:eastAsia="en-GB"/>
        </w:rPr>
        <w:t>A population may be studied using one of two approaches: taking a census, or selecting a sample.</w:t>
      </w:r>
      <w:r>
        <w:rPr>
          <w:lang w:eastAsia="en-GB"/>
        </w:rPr>
        <w:t xml:space="preserve"> </w:t>
      </w:r>
      <w:r w:rsidRPr="000123CA">
        <w:rPr>
          <w:lang w:eastAsia="en-GB"/>
        </w:rPr>
        <w:t xml:space="preserve"> </w:t>
      </w:r>
      <w:r>
        <w:rPr>
          <w:lang w:eastAsia="en-GB"/>
        </w:rPr>
        <w:t>B</w:t>
      </w:r>
      <w:r w:rsidRPr="000123CA">
        <w:rPr>
          <w:lang w:eastAsia="en-GB"/>
        </w:rPr>
        <w:t>oth provide information that can be used to draw conclusions about the whole population.</w:t>
      </w:r>
      <w:r w:rsidR="003D72D4">
        <w:rPr>
          <w:lang w:eastAsia="en-GB"/>
        </w:rPr>
        <w:t xml:space="preserve"> </w:t>
      </w:r>
    </w:p>
    <w:p w14:paraId="2EE8BD95" w14:textId="340729E6" w:rsidR="00DC7D80" w:rsidRPr="00DC7D80" w:rsidRDefault="00DC7D80" w:rsidP="00DC7D80">
      <w:pPr>
        <w:rPr>
          <w:lang w:eastAsia="en-GB"/>
        </w:rPr>
      </w:pPr>
      <w:r w:rsidRPr="00E92A98">
        <w:rPr>
          <w:color w:val="000000" w:themeColor="text1"/>
          <w:lang w:eastAsia="en-GB"/>
        </w:rPr>
        <w:t>A</w:t>
      </w:r>
      <w:r w:rsidR="003D72D4">
        <w:rPr>
          <w:color w:val="000000" w:themeColor="text1"/>
          <w:lang w:eastAsia="en-GB"/>
        </w:rPr>
        <w:t xml:space="preserve"> </w:t>
      </w:r>
      <w:r w:rsidRPr="00E92A98">
        <w:rPr>
          <w:color w:val="000000" w:themeColor="text1"/>
          <w:lang w:eastAsia="en-GB"/>
        </w:rPr>
        <w:t>census</w:t>
      </w:r>
      <w:r w:rsidR="003D72D4">
        <w:rPr>
          <w:color w:val="000000" w:themeColor="text1"/>
          <w:lang w:eastAsia="en-GB"/>
        </w:rPr>
        <w:t xml:space="preserve"> </w:t>
      </w:r>
      <w:r w:rsidRPr="00E92A98">
        <w:rPr>
          <w:lang w:eastAsia="en-GB"/>
        </w:rPr>
        <w:t>is a study of every</w:t>
      </w:r>
      <w:r w:rsidR="003D72D4">
        <w:rPr>
          <w:lang w:eastAsia="en-GB"/>
        </w:rPr>
        <w:t xml:space="preserve"> </w:t>
      </w:r>
      <w:r w:rsidRPr="00DC7D80">
        <w:rPr>
          <w:color w:val="000000" w:themeColor="text1"/>
          <w:lang w:eastAsia="en-GB"/>
        </w:rPr>
        <w:t xml:space="preserve">unit, everyone </w:t>
      </w:r>
      <w:r w:rsidRPr="00E92A98">
        <w:rPr>
          <w:lang w:eastAsia="en-GB"/>
        </w:rPr>
        <w:t>or everything, in a population.</w:t>
      </w:r>
      <w:r w:rsidR="003D72D4">
        <w:rPr>
          <w:lang w:eastAsia="en-GB"/>
        </w:rPr>
        <w:t xml:space="preserve"> </w:t>
      </w:r>
      <w:r w:rsidRPr="00E92A98">
        <w:rPr>
          <w:lang w:eastAsia="en-GB"/>
        </w:rPr>
        <w:t>It is known as a</w:t>
      </w:r>
      <w:r w:rsidR="003D72D4">
        <w:rPr>
          <w:lang w:eastAsia="en-GB"/>
        </w:rPr>
        <w:t xml:space="preserve"> </w:t>
      </w:r>
      <w:r w:rsidRPr="00E92A98">
        <w:rPr>
          <w:lang w:eastAsia="en-GB"/>
        </w:rPr>
        <w:t>complete count or a complete enumeration.</w:t>
      </w:r>
    </w:p>
    <w:p w14:paraId="31BDD2FF" w14:textId="547A3631" w:rsidR="00DC7D80" w:rsidRPr="00F46B72" w:rsidRDefault="00DC7D80" w:rsidP="00DC7D80">
      <w:pPr>
        <w:rPr>
          <w:lang w:eastAsia="en-GB"/>
        </w:rPr>
      </w:pPr>
      <w:r w:rsidRPr="000123CA">
        <w:rPr>
          <w:lang w:eastAsia="en-GB"/>
        </w:rPr>
        <w:t>A</w:t>
      </w:r>
      <w:r w:rsidR="003D72D4">
        <w:rPr>
          <w:lang w:eastAsia="en-GB"/>
        </w:rPr>
        <w:t xml:space="preserve"> </w:t>
      </w:r>
      <w:r w:rsidRPr="000123CA">
        <w:rPr>
          <w:lang w:eastAsia="en-GB"/>
        </w:rPr>
        <w:t>sample</w:t>
      </w:r>
      <w:r w:rsidR="003D72D4">
        <w:rPr>
          <w:lang w:eastAsia="en-GB"/>
        </w:rPr>
        <w:t xml:space="preserve"> </w:t>
      </w:r>
      <w:r w:rsidRPr="000123CA">
        <w:rPr>
          <w:lang w:eastAsia="en-GB"/>
        </w:rPr>
        <w:t>is a subset of units in a population, selected to represent a population of interest.</w:t>
      </w:r>
      <w:r w:rsidR="003D72D4">
        <w:rPr>
          <w:lang w:eastAsia="en-GB"/>
        </w:rPr>
        <w:t xml:space="preserve"> </w:t>
      </w:r>
      <w:r w:rsidRPr="000123CA">
        <w:rPr>
          <w:lang w:eastAsia="en-GB"/>
        </w:rPr>
        <w:t>It is a</w:t>
      </w:r>
      <w:r w:rsidR="003D72D4">
        <w:rPr>
          <w:lang w:eastAsia="en-GB"/>
        </w:rPr>
        <w:t xml:space="preserve"> </w:t>
      </w:r>
      <w:r w:rsidRPr="000123CA">
        <w:rPr>
          <w:lang w:eastAsia="en-GB"/>
        </w:rPr>
        <w:t xml:space="preserve">partial </w:t>
      </w:r>
      <w:r w:rsidRPr="00E92A98">
        <w:rPr>
          <w:lang w:eastAsia="en-GB"/>
        </w:rPr>
        <w:t xml:space="preserve">count or partial </w:t>
      </w:r>
      <w:r w:rsidRPr="000123CA">
        <w:rPr>
          <w:lang w:eastAsia="en-GB"/>
        </w:rPr>
        <w:t>enumeration.</w:t>
      </w:r>
      <w:r w:rsidR="00F46B72">
        <w:rPr>
          <w:lang w:eastAsia="en-GB"/>
        </w:rPr>
        <w:t xml:space="preserve">  </w:t>
      </w:r>
      <w:r w:rsidRPr="000123CA">
        <w:rPr>
          <w:lang w:eastAsia="en-GB"/>
        </w:rPr>
        <w:t>Information from the sampled units is used to</w:t>
      </w:r>
      <w:r w:rsidR="003D72D4">
        <w:rPr>
          <w:lang w:eastAsia="en-GB"/>
        </w:rPr>
        <w:t xml:space="preserve"> </w:t>
      </w:r>
      <w:r w:rsidRPr="00E92A98">
        <w:rPr>
          <w:color w:val="000000" w:themeColor="text1"/>
          <w:lang w:eastAsia="en-GB"/>
        </w:rPr>
        <w:t>estimate</w:t>
      </w:r>
      <w:r w:rsidR="003D72D4">
        <w:rPr>
          <w:color w:val="000000" w:themeColor="text1"/>
          <w:lang w:eastAsia="en-GB"/>
        </w:rPr>
        <w:t xml:space="preserve"> </w:t>
      </w:r>
      <w:r w:rsidRPr="000123CA">
        <w:rPr>
          <w:lang w:eastAsia="en-GB"/>
        </w:rPr>
        <w:t>the characteristics for the entire population of interest</w:t>
      </w:r>
      <w:r>
        <w:rPr>
          <w:lang w:eastAsia="en-GB"/>
        </w:rPr>
        <w:t>.</w:t>
      </w:r>
    </w:p>
    <w:p w14:paraId="720B8162" w14:textId="77777777" w:rsidR="00DC7D80" w:rsidRDefault="00DC7D80" w:rsidP="00DC7D80">
      <w:r>
        <w:t>Advantages of a census</w:t>
      </w:r>
      <w:r w:rsidR="00F46B72">
        <w:t>:</w:t>
      </w:r>
    </w:p>
    <w:p w14:paraId="3E6F93B3" w14:textId="77777777" w:rsidR="00DC7D80" w:rsidRPr="00610694" w:rsidRDefault="00F46B72" w:rsidP="00490D7B">
      <w:pPr>
        <w:pStyle w:val="ListParagraph"/>
        <w:numPr>
          <w:ilvl w:val="0"/>
          <w:numId w:val="19"/>
        </w:numPr>
        <w:rPr>
          <w:lang w:eastAsia="en-GB"/>
        </w:rPr>
      </w:pPr>
      <w:r>
        <w:rPr>
          <w:lang w:eastAsia="en-GB"/>
        </w:rPr>
        <w:t>P</w:t>
      </w:r>
      <w:r w:rsidR="00DC7D80" w:rsidRPr="00610694">
        <w:rPr>
          <w:lang w:eastAsia="en-GB"/>
        </w:rPr>
        <w:t>rovides a true measure of the population (no sampling error)</w:t>
      </w:r>
    </w:p>
    <w:p w14:paraId="598200AF" w14:textId="77777777" w:rsidR="00DC7D80" w:rsidRPr="00610694" w:rsidRDefault="00DC7D80" w:rsidP="00490D7B">
      <w:pPr>
        <w:pStyle w:val="ListParagraph"/>
        <w:numPr>
          <w:ilvl w:val="0"/>
          <w:numId w:val="19"/>
        </w:numPr>
        <w:rPr>
          <w:lang w:eastAsia="en-GB"/>
        </w:rPr>
      </w:pPr>
      <w:r w:rsidRPr="00610694">
        <w:rPr>
          <w:lang w:eastAsia="en-GB"/>
        </w:rPr>
        <w:t>benchmark data may be obtained for future studies</w:t>
      </w:r>
    </w:p>
    <w:p w14:paraId="6B611E6D" w14:textId="77777777" w:rsidR="00DC7D80" w:rsidRPr="00610694" w:rsidRDefault="00DC7D80" w:rsidP="00490D7B">
      <w:pPr>
        <w:pStyle w:val="ListParagraph"/>
        <w:numPr>
          <w:ilvl w:val="0"/>
          <w:numId w:val="19"/>
        </w:numPr>
        <w:rPr>
          <w:lang w:eastAsia="en-GB"/>
        </w:rPr>
      </w:pPr>
      <w:r w:rsidRPr="00610694">
        <w:rPr>
          <w:lang w:eastAsia="en-GB"/>
        </w:rPr>
        <w:t>detailed information about small sub-groups within the population is more likely to be available</w:t>
      </w:r>
      <w:r w:rsidR="00F46B72">
        <w:rPr>
          <w:lang w:eastAsia="en-GB"/>
        </w:rPr>
        <w:t>.</w:t>
      </w:r>
    </w:p>
    <w:p w14:paraId="07D9282C" w14:textId="77777777" w:rsidR="00DC7D80" w:rsidRDefault="00DC7D80" w:rsidP="00DC7D80">
      <w:r>
        <w:t>Disadvantages of a census</w:t>
      </w:r>
      <w:r w:rsidR="00F46B72">
        <w:t>:</w:t>
      </w:r>
    </w:p>
    <w:p w14:paraId="30E6DB1B" w14:textId="77777777" w:rsidR="00DC7D80" w:rsidRPr="00610694" w:rsidRDefault="00F46B72" w:rsidP="00490D7B">
      <w:pPr>
        <w:pStyle w:val="ListParagraph"/>
        <w:numPr>
          <w:ilvl w:val="0"/>
          <w:numId w:val="17"/>
        </w:numPr>
        <w:rPr>
          <w:lang w:eastAsia="en-GB"/>
        </w:rPr>
      </w:pPr>
      <w:r>
        <w:rPr>
          <w:lang w:eastAsia="en-GB"/>
        </w:rPr>
        <w:t>M</w:t>
      </w:r>
      <w:r w:rsidR="00DC7D80" w:rsidRPr="00610694">
        <w:rPr>
          <w:lang w:eastAsia="en-GB"/>
        </w:rPr>
        <w:t>ay be difficult to enumerate all units of the population within the available time</w:t>
      </w:r>
    </w:p>
    <w:p w14:paraId="23705A5A" w14:textId="77777777" w:rsidR="00DC7D80" w:rsidRPr="00610694" w:rsidRDefault="00DC7D80" w:rsidP="00490D7B">
      <w:pPr>
        <w:pStyle w:val="ListParagraph"/>
        <w:numPr>
          <w:ilvl w:val="0"/>
          <w:numId w:val="17"/>
        </w:numPr>
        <w:rPr>
          <w:lang w:eastAsia="en-GB"/>
        </w:rPr>
      </w:pPr>
      <w:r w:rsidRPr="00610694">
        <w:rPr>
          <w:lang w:eastAsia="en-GB"/>
        </w:rPr>
        <w:t>higher costs, both in staff and monetary terms, than for a sample</w:t>
      </w:r>
    </w:p>
    <w:p w14:paraId="2846E35F" w14:textId="77777777" w:rsidR="00DC7D80" w:rsidRDefault="00DC7D80" w:rsidP="00490D7B">
      <w:pPr>
        <w:pStyle w:val="ListParagraph"/>
        <w:numPr>
          <w:ilvl w:val="0"/>
          <w:numId w:val="17"/>
        </w:numPr>
        <w:rPr>
          <w:lang w:eastAsia="en-GB"/>
        </w:rPr>
      </w:pPr>
      <w:r w:rsidRPr="00610694">
        <w:rPr>
          <w:lang w:eastAsia="en-GB"/>
        </w:rPr>
        <w:t>generally takes longer to collect, process, and release data than from a sample</w:t>
      </w:r>
      <w:r w:rsidR="00F46B72">
        <w:rPr>
          <w:lang w:eastAsia="en-GB"/>
        </w:rPr>
        <w:t>.</w:t>
      </w:r>
    </w:p>
    <w:p w14:paraId="428D8196" w14:textId="77777777" w:rsidR="00DC7D80" w:rsidRDefault="00DC7D80" w:rsidP="00F46B72">
      <w:r>
        <w:t>Advantages of a sample:</w:t>
      </w:r>
    </w:p>
    <w:p w14:paraId="49B13BAC" w14:textId="77777777" w:rsidR="00DC7D80" w:rsidRPr="002F0CDF" w:rsidRDefault="00F46B72" w:rsidP="00490D7B">
      <w:pPr>
        <w:pStyle w:val="ListParagraph"/>
        <w:numPr>
          <w:ilvl w:val="0"/>
          <w:numId w:val="17"/>
        </w:numPr>
        <w:rPr>
          <w:lang w:eastAsia="en-GB"/>
        </w:rPr>
      </w:pPr>
      <w:r>
        <w:rPr>
          <w:lang w:eastAsia="en-GB"/>
        </w:rPr>
        <w:t>C</w:t>
      </w:r>
      <w:r w:rsidR="00DC7D80" w:rsidRPr="002F0CDF">
        <w:rPr>
          <w:lang w:eastAsia="en-GB"/>
        </w:rPr>
        <w:t>osts would generally be lower than for a census</w:t>
      </w:r>
    </w:p>
    <w:p w14:paraId="2F4B09B5" w14:textId="77777777" w:rsidR="00DC7D80" w:rsidRPr="002F0CDF" w:rsidRDefault="00DC7D80" w:rsidP="00490D7B">
      <w:pPr>
        <w:pStyle w:val="ListParagraph"/>
        <w:numPr>
          <w:ilvl w:val="0"/>
          <w:numId w:val="17"/>
        </w:numPr>
        <w:rPr>
          <w:lang w:eastAsia="en-GB"/>
        </w:rPr>
      </w:pPr>
      <w:r w:rsidRPr="002F0CDF">
        <w:rPr>
          <w:lang w:eastAsia="en-GB"/>
        </w:rPr>
        <w:t>results may be available in less time </w:t>
      </w:r>
    </w:p>
    <w:p w14:paraId="6CC01E85" w14:textId="77777777" w:rsidR="00DC7D80" w:rsidRDefault="00DC7D80" w:rsidP="00490D7B">
      <w:pPr>
        <w:pStyle w:val="ListParagraph"/>
        <w:numPr>
          <w:ilvl w:val="0"/>
          <w:numId w:val="17"/>
        </w:numPr>
        <w:rPr>
          <w:lang w:eastAsia="en-GB"/>
        </w:rPr>
      </w:pPr>
      <w:r w:rsidRPr="002F0CDF">
        <w:rPr>
          <w:lang w:eastAsia="en-GB"/>
        </w:rPr>
        <w:t>if good sampling techniques are used, the results can be very representative of the actual population</w:t>
      </w:r>
      <w:r w:rsidR="00F46B72">
        <w:rPr>
          <w:lang w:eastAsia="en-GB"/>
        </w:rPr>
        <w:t>.</w:t>
      </w:r>
    </w:p>
    <w:p w14:paraId="215FD63F" w14:textId="77777777" w:rsidR="00F46B72" w:rsidRDefault="00F46B72" w:rsidP="00F46B72">
      <w:r>
        <w:t>Disadvantages of a sample:</w:t>
      </w:r>
    </w:p>
    <w:p w14:paraId="74AAE129" w14:textId="77777777" w:rsidR="00DC7D80" w:rsidRPr="002F0CDF" w:rsidRDefault="00F46B72" w:rsidP="00490D7B">
      <w:pPr>
        <w:pStyle w:val="ListParagraph"/>
        <w:numPr>
          <w:ilvl w:val="0"/>
          <w:numId w:val="18"/>
        </w:numPr>
        <w:rPr>
          <w:lang w:eastAsia="en-GB"/>
        </w:rPr>
      </w:pPr>
      <w:r>
        <w:rPr>
          <w:lang w:eastAsia="en-GB"/>
        </w:rPr>
        <w:t>D</w:t>
      </w:r>
      <w:r w:rsidR="00DC7D80" w:rsidRPr="002F0CDF">
        <w:rPr>
          <w:lang w:eastAsia="en-GB"/>
        </w:rPr>
        <w:t>ata may not be representative of the total population, particularly where the sample size is small</w:t>
      </w:r>
    </w:p>
    <w:p w14:paraId="5A8CDD86" w14:textId="77777777" w:rsidR="00DC7D80" w:rsidRPr="002F0CDF" w:rsidRDefault="00DC7D80" w:rsidP="00490D7B">
      <w:pPr>
        <w:pStyle w:val="ListParagraph"/>
        <w:numPr>
          <w:ilvl w:val="0"/>
          <w:numId w:val="18"/>
        </w:numPr>
        <w:rPr>
          <w:lang w:eastAsia="en-GB"/>
        </w:rPr>
      </w:pPr>
      <w:r w:rsidRPr="002F0CDF">
        <w:rPr>
          <w:lang w:eastAsia="en-GB"/>
        </w:rPr>
        <w:t>often not suitable for producing benchmark data</w:t>
      </w:r>
    </w:p>
    <w:p w14:paraId="691B52CA" w14:textId="77777777" w:rsidR="00DC7D80" w:rsidRPr="002F0CDF" w:rsidRDefault="00DC7D80" w:rsidP="00490D7B">
      <w:pPr>
        <w:pStyle w:val="ListParagraph"/>
        <w:numPr>
          <w:ilvl w:val="0"/>
          <w:numId w:val="18"/>
        </w:numPr>
        <w:rPr>
          <w:lang w:eastAsia="en-GB"/>
        </w:rPr>
      </w:pPr>
      <w:r w:rsidRPr="002F0CDF">
        <w:rPr>
          <w:lang w:eastAsia="en-GB"/>
        </w:rPr>
        <w:t>as data are collected from a subset of units and inferences made about the whole population, the data are subject to 'sampling' error</w:t>
      </w:r>
    </w:p>
    <w:p w14:paraId="58440BEA" w14:textId="77777777" w:rsidR="00DC7D80" w:rsidRPr="002F0CDF" w:rsidRDefault="00DC7D80" w:rsidP="00490D7B">
      <w:pPr>
        <w:pStyle w:val="ListParagraph"/>
        <w:numPr>
          <w:ilvl w:val="0"/>
          <w:numId w:val="18"/>
        </w:numPr>
        <w:rPr>
          <w:lang w:eastAsia="en-GB"/>
        </w:rPr>
      </w:pPr>
      <w:r w:rsidRPr="002F0CDF">
        <w:rPr>
          <w:lang w:eastAsia="en-GB"/>
        </w:rPr>
        <w:t>decreased number of units will reduce the detailed information available about sub-groups within a population</w:t>
      </w:r>
      <w:r w:rsidR="00F46B72">
        <w:rPr>
          <w:lang w:eastAsia="en-GB"/>
        </w:rPr>
        <w:t>.</w:t>
      </w:r>
    </w:p>
    <w:p w14:paraId="4589E580" w14:textId="702CE982" w:rsidR="00DC7D80" w:rsidRDefault="00F46B72" w:rsidP="00DC7D80">
      <w:pPr>
        <w:rPr>
          <w:rFonts w:ascii="Arial" w:hAnsi="Arial"/>
          <w:sz w:val="20"/>
        </w:rPr>
      </w:pPr>
      <w:r w:rsidRPr="00F46B72">
        <w:rPr>
          <w:rFonts w:ascii="Arial" w:hAnsi="Arial"/>
          <w:sz w:val="20"/>
        </w:rPr>
        <w:t xml:space="preserve">Source:  ABS </w:t>
      </w:r>
      <w:r w:rsidR="00DC7D80" w:rsidRPr="00F46B72">
        <w:rPr>
          <w:rFonts w:ascii="Arial" w:hAnsi="Arial"/>
          <w:sz w:val="20"/>
        </w:rPr>
        <w:t>Statistical Language Census &amp; Sample</w:t>
      </w:r>
    </w:p>
    <w:p w14:paraId="2E204559" w14:textId="77777777" w:rsidR="00405CD0" w:rsidRDefault="00405CD0">
      <w:pPr>
        <w:spacing w:after="0"/>
        <w:rPr>
          <w:rFonts w:ascii="Arial" w:hAnsi="Arial"/>
          <w:b/>
          <w:bCs/>
          <w:sz w:val="26"/>
          <w:szCs w:val="26"/>
        </w:rPr>
      </w:pPr>
      <w:r>
        <w:br w:type="page"/>
      </w:r>
    </w:p>
    <w:p w14:paraId="7044084D" w14:textId="2B8BD2BC" w:rsidR="003D72D4" w:rsidRDefault="003D72D4" w:rsidP="003D72D4">
      <w:pPr>
        <w:pStyle w:val="Heading3"/>
      </w:pPr>
      <w:r>
        <w:lastRenderedPageBreak/>
        <w:t>Quantitative data vs Qualitative data</w:t>
      </w:r>
    </w:p>
    <w:p w14:paraId="7CFF52B4" w14:textId="77777777" w:rsidR="003D72D4" w:rsidRDefault="003D72D4" w:rsidP="003D72D4">
      <w:r>
        <w:t xml:space="preserve">Quantitative data assigns numbers (quantities) to observations about a subject or population by counting or measuring aspects of subject or population.  </w:t>
      </w:r>
    </w:p>
    <w:p w14:paraId="6A14B069" w14:textId="77777777" w:rsidR="003D72D4" w:rsidRDefault="003D72D4" w:rsidP="003D72D4">
      <w:r>
        <w:t xml:space="preserve">Qualitative data assigns labels to observations about a subject or population or assigns the subject into categories (quality attributes).  </w:t>
      </w:r>
    </w:p>
    <w:tbl>
      <w:tblPr>
        <w:tblStyle w:val="TableGrid"/>
        <w:tblW w:w="0" w:type="auto"/>
        <w:tblLook w:val="04A0" w:firstRow="1" w:lastRow="0" w:firstColumn="1" w:lastColumn="0" w:noHBand="0" w:noVBand="1"/>
      </w:tblPr>
      <w:tblGrid>
        <w:gridCol w:w="4849"/>
        <w:gridCol w:w="4167"/>
      </w:tblGrid>
      <w:tr w:rsidR="003D72D4" w:rsidRPr="009E070D" w14:paraId="19A2038E" w14:textId="77777777" w:rsidTr="000D0436">
        <w:tc>
          <w:tcPr>
            <w:tcW w:w="4849" w:type="dxa"/>
          </w:tcPr>
          <w:p w14:paraId="36C09113" w14:textId="77777777" w:rsidR="003D72D4" w:rsidRPr="009E070D" w:rsidRDefault="003D72D4" w:rsidP="000D0436">
            <w:pPr>
              <w:rPr>
                <w:rFonts w:ascii="Arial" w:hAnsi="Arial"/>
                <w:sz w:val="20"/>
                <w:szCs w:val="15"/>
              </w:rPr>
            </w:pPr>
            <w:r w:rsidRPr="009E070D">
              <w:rPr>
                <w:rFonts w:ascii="Arial" w:hAnsi="Arial"/>
                <w:sz w:val="20"/>
                <w:szCs w:val="15"/>
              </w:rPr>
              <w:t>Quantitative data about a person</w:t>
            </w:r>
          </w:p>
        </w:tc>
        <w:tc>
          <w:tcPr>
            <w:tcW w:w="4167" w:type="dxa"/>
          </w:tcPr>
          <w:p w14:paraId="148A5315" w14:textId="77777777" w:rsidR="003D72D4" w:rsidRPr="009E070D" w:rsidRDefault="003D72D4" w:rsidP="000D0436">
            <w:pPr>
              <w:rPr>
                <w:rFonts w:ascii="Arial" w:hAnsi="Arial"/>
                <w:sz w:val="20"/>
                <w:szCs w:val="15"/>
              </w:rPr>
            </w:pPr>
            <w:r w:rsidRPr="009E070D">
              <w:rPr>
                <w:rFonts w:ascii="Arial" w:hAnsi="Arial"/>
                <w:sz w:val="20"/>
                <w:szCs w:val="15"/>
              </w:rPr>
              <w:t>Qualitative data about a person</w:t>
            </w:r>
          </w:p>
        </w:tc>
      </w:tr>
      <w:tr w:rsidR="003D72D4" w:rsidRPr="009E070D" w14:paraId="5863BD87" w14:textId="77777777" w:rsidTr="000D0436">
        <w:tc>
          <w:tcPr>
            <w:tcW w:w="4849" w:type="dxa"/>
          </w:tcPr>
          <w:p w14:paraId="776F1787" w14:textId="77777777" w:rsidR="003D72D4" w:rsidRPr="009E070D" w:rsidRDefault="003D72D4" w:rsidP="000D0436">
            <w:pPr>
              <w:rPr>
                <w:rFonts w:ascii="Arial" w:hAnsi="Arial"/>
                <w:sz w:val="20"/>
                <w:szCs w:val="15"/>
              </w:rPr>
            </w:pPr>
            <w:r w:rsidRPr="009E070D">
              <w:rPr>
                <w:rFonts w:ascii="Arial" w:hAnsi="Arial"/>
                <w:sz w:val="20"/>
                <w:szCs w:val="15"/>
              </w:rPr>
              <w:t>Height (Mark is 187 centimetres)</w:t>
            </w:r>
          </w:p>
        </w:tc>
        <w:tc>
          <w:tcPr>
            <w:tcW w:w="4167" w:type="dxa"/>
          </w:tcPr>
          <w:p w14:paraId="7BE6980A" w14:textId="77777777" w:rsidR="003D72D4" w:rsidRPr="009E070D" w:rsidRDefault="003D72D4" w:rsidP="000D0436">
            <w:pPr>
              <w:rPr>
                <w:rFonts w:ascii="Arial" w:hAnsi="Arial"/>
                <w:sz w:val="20"/>
                <w:szCs w:val="15"/>
              </w:rPr>
            </w:pPr>
            <w:r w:rsidRPr="009E070D">
              <w:rPr>
                <w:rFonts w:ascii="Arial" w:hAnsi="Arial"/>
                <w:sz w:val="20"/>
                <w:szCs w:val="15"/>
              </w:rPr>
              <w:t>Gender (Mark is a male)</w:t>
            </w:r>
          </w:p>
        </w:tc>
      </w:tr>
      <w:tr w:rsidR="003D72D4" w:rsidRPr="009E070D" w14:paraId="6E0F3C14" w14:textId="77777777" w:rsidTr="000D0436">
        <w:tc>
          <w:tcPr>
            <w:tcW w:w="4849" w:type="dxa"/>
          </w:tcPr>
          <w:p w14:paraId="056AD4AA" w14:textId="77777777" w:rsidR="003D72D4" w:rsidRPr="009E070D" w:rsidRDefault="003D72D4" w:rsidP="000D0436">
            <w:pPr>
              <w:rPr>
                <w:rFonts w:ascii="Arial" w:hAnsi="Arial"/>
                <w:sz w:val="20"/>
                <w:szCs w:val="15"/>
              </w:rPr>
            </w:pPr>
            <w:r w:rsidRPr="009E070D">
              <w:rPr>
                <w:rFonts w:ascii="Arial" w:hAnsi="Arial"/>
                <w:sz w:val="20"/>
                <w:szCs w:val="15"/>
              </w:rPr>
              <w:t>Weight (Mark is 90 kilograms)</w:t>
            </w:r>
          </w:p>
        </w:tc>
        <w:tc>
          <w:tcPr>
            <w:tcW w:w="4167" w:type="dxa"/>
          </w:tcPr>
          <w:p w14:paraId="6E6D3175" w14:textId="77777777" w:rsidR="003D72D4" w:rsidRPr="009E070D" w:rsidRDefault="003D72D4" w:rsidP="000D0436">
            <w:pPr>
              <w:rPr>
                <w:rFonts w:ascii="Arial" w:hAnsi="Arial"/>
                <w:sz w:val="20"/>
                <w:szCs w:val="15"/>
              </w:rPr>
            </w:pPr>
            <w:r w:rsidRPr="009E070D">
              <w:rPr>
                <w:rFonts w:ascii="Arial" w:hAnsi="Arial"/>
                <w:sz w:val="20"/>
                <w:szCs w:val="15"/>
              </w:rPr>
              <w:t>Marital status (Mark is married)</w:t>
            </w:r>
          </w:p>
        </w:tc>
      </w:tr>
      <w:tr w:rsidR="003D72D4" w:rsidRPr="009E070D" w14:paraId="1DF4748E" w14:textId="77777777" w:rsidTr="000D0436">
        <w:tc>
          <w:tcPr>
            <w:tcW w:w="4849" w:type="dxa"/>
          </w:tcPr>
          <w:p w14:paraId="5980BEBB" w14:textId="1FFF0413" w:rsidR="003D72D4" w:rsidRPr="009E070D" w:rsidRDefault="003D72D4" w:rsidP="000D0436">
            <w:pPr>
              <w:rPr>
                <w:rFonts w:ascii="Arial" w:hAnsi="Arial"/>
                <w:sz w:val="20"/>
                <w:szCs w:val="15"/>
              </w:rPr>
            </w:pPr>
            <w:r w:rsidRPr="009E070D">
              <w:rPr>
                <w:rFonts w:ascii="Arial" w:hAnsi="Arial"/>
                <w:sz w:val="20"/>
                <w:szCs w:val="15"/>
              </w:rPr>
              <w:t>Age (Mark is 5</w:t>
            </w:r>
            <w:r w:rsidR="00A9677E">
              <w:rPr>
                <w:rFonts w:ascii="Arial" w:hAnsi="Arial"/>
                <w:sz w:val="20"/>
                <w:szCs w:val="15"/>
              </w:rPr>
              <w:t>5</w:t>
            </w:r>
            <w:r w:rsidRPr="009E070D">
              <w:rPr>
                <w:rFonts w:ascii="Arial" w:hAnsi="Arial"/>
                <w:sz w:val="20"/>
                <w:szCs w:val="15"/>
              </w:rPr>
              <w:t xml:space="preserve"> years old)</w:t>
            </w:r>
          </w:p>
        </w:tc>
        <w:tc>
          <w:tcPr>
            <w:tcW w:w="4167" w:type="dxa"/>
          </w:tcPr>
          <w:p w14:paraId="3B21E254" w14:textId="74C1028D" w:rsidR="003D72D4" w:rsidRPr="009E070D" w:rsidRDefault="003D72D4" w:rsidP="000D0436">
            <w:pPr>
              <w:rPr>
                <w:rFonts w:ascii="Arial" w:hAnsi="Arial"/>
                <w:sz w:val="20"/>
                <w:szCs w:val="15"/>
              </w:rPr>
            </w:pPr>
            <w:r>
              <w:rPr>
                <w:rFonts w:ascii="Arial" w:hAnsi="Arial"/>
                <w:sz w:val="20"/>
                <w:szCs w:val="15"/>
              </w:rPr>
              <w:t>Where they live (Mark lives in Adelaide</w:t>
            </w:r>
            <w:r w:rsidR="00405CD0">
              <w:rPr>
                <w:rFonts w:ascii="Arial" w:hAnsi="Arial"/>
                <w:sz w:val="20"/>
                <w:szCs w:val="15"/>
              </w:rPr>
              <w:t>)</w:t>
            </w:r>
          </w:p>
        </w:tc>
      </w:tr>
    </w:tbl>
    <w:p w14:paraId="46281C5D" w14:textId="154C0A7F" w:rsidR="003D72D4" w:rsidRDefault="003D72D4" w:rsidP="003D72D4">
      <w:r>
        <w:t xml:space="preserve">Qualitative data can be added across a population to determine how many males there are or how many married or unmarried people there are. </w:t>
      </w:r>
    </w:p>
    <w:p w14:paraId="057A348D" w14:textId="77777777" w:rsidR="00A9677E" w:rsidRDefault="00A9677E" w:rsidP="00A9677E">
      <w:r>
        <w:t>Word clouds are a means to present qualitative analysis.</w:t>
      </w:r>
    </w:p>
    <w:p w14:paraId="3C3EB04F" w14:textId="77777777" w:rsidR="00A9677E" w:rsidRDefault="00A9677E" w:rsidP="00A9677E">
      <w:r>
        <w:rPr>
          <w:shd w:val="clear" w:color="auto" w:fill="FFFFFF"/>
        </w:rPr>
        <w:t>A ‘word cloud’ is a visual representation of word frequency. The more commonly the term appears within the text being analysed, the larger the word appears in the image generated.</w:t>
      </w:r>
    </w:p>
    <w:p w14:paraId="4BFE8B2F" w14:textId="77777777" w:rsidR="00A9677E" w:rsidRDefault="00A9677E" w:rsidP="00A9677E">
      <w:r>
        <w:t>Word clouds can be created from add-ins to word or from online software.</w:t>
      </w:r>
    </w:p>
    <w:p w14:paraId="7F2E64A9" w14:textId="77777777" w:rsidR="00A9677E" w:rsidRDefault="00A9677E" w:rsidP="00A9677E">
      <w:r>
        <w:t>The word cloud below has been created from an assortment of sections from this course using a word add-in.</w:t>
      </w:r>
    </w:p>
    <w:p w14:paraId="213B6974" w14:textId="241D9F5D" w:rsidR="00A9677E" w:rsidRDefault="00A9677E" w:rsidP="003D72D4">
      <w:r>
        <w:rPr>
          <w:noProof/>
        </w:rPr>
        <w:drawing>
          <wp:inline distT="0" distB="0" distL="0" distR="0" wp14:anchorId="5D5AE481" wp14:editId="02FD2134">
            <wp:extent cx="3380282" cy="249555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454077" cy="2550030"/>
                    </a:xfrm>
                    <a:prstGeom prst="rect">
                      <a:avLst/>
                    </a:prstGeom>
                  </pic:spPr>
                </pic:pic>
              </a:graphicData>
            </a:graphic>
          </wp:inline>
        </w:drawing>
      </w:r>
    </w:p>
    <w:p w14:paraId="0607265B" w14:textId="308076EA" w:rsidR="00B6022F" w:rsidRDefault="00A6111A" w:rsidP="00A6111A">
      <w:pPr>
        <w:pStyle w:val="Heading3"/>
      </w:pPr>
      <w:r>
        <w:t>Data about concrete nouns vs data about abstract nouns</w:t>
      </w:r>
    </w:p>
    <w:p w14:paraId="4202E4E7" w14:textId="0D51133C" w:rsidR="00A6111A" w:rsidRDefault="00A6111A" w:rsidP="00A6111A">
      <w:r>
        <w:t>Concrete nouns – people, places and things that we can see.  Data counts and measures these nouns more exactly – number of people, money, size, weight etc.  This data is more objective.  It is about objects we can see.</w:t>
      </w:r>
    </w:p>
    <w:p w14:paraId="532AF311" w14:textId="4D938C76" w:rsidR="008C2D9F" w:rsidRPr="003D72D4" w:rsidRDefault="00A6111A" w:rsidP="003D72D4">
      <w:r>
        <w:t>Abstract nouns – ideas, feelings, qualities, states.  Data must be sought from those with the feelings, ideas.  This data becomes more subjective.  The scores, ratings, evaluations etc are based on what the subject thinks or feels.</w:t>
      </w:r>
      <w:bookmarkStart w:id="53" w:name="_Toc15840606"/>
    </w:p>
    <w:bookmarkEnd w:id="53"/>
    <w:p w14:paraId="3DF154C1" w14:textId="77777777" w:rsidR="00860B06" w:rsidRDefault="00860B06">
      <w:pPr>
        <w:spacing w:after="0"/>
      </w:pPr>
    </w:p>
    <w:p w14:paraId="269F215E" w14:textId="77777777" w:rsidR="00860B06" w:rsidRDefault="00860B06">
      <w:pPr>
        <w:spacing w:after="0"/>
      </w:pPr>
    </w:p>
    <w:p w14:paraId="5B48B6B1" w14:textId="77777777" w:rsidR="00860B06" w:rsidRDefault="00860B06">
      <w:pPr>
        <w:spacing w:after="0"/>
      </w:pPr>
    </w:p>
    <w:p w14:paraId="7770A197" w14:textId="77777777" w:rsidR="00860B06" w:rsidRDefault="00860B06">
      <w:pPr>
        <w:spacing w:after="0"/>
      </w:pPr>
    </w:p>
    <w:p w14:paraId="4AEA9CF5" w14:textId="29E13F68" w:rsidR="00860B06" w:rsidRDefault="00860B06">
      <w:pPr>
        <w:spacing w:after="0"/>
      </w:pPr>
      <w:r>
        <w:br w:type="page"/>
      </w:r>
    </w:p>
    <w:p w14:paraId="36F04B4A" w14:textId="77777777" w:rsidR="00405CD0" w:rsidRDefault="00405CD0" w:rsidP="00405CD0">
      <w:pPr>
        <w:pStyle w:val="Heading2"/>
      </w:pPr>
      <w:bookmarkStart w:id="54" w:name="_Toc93828918"/>
      <w:bookmarkStart w:id="55" w:name="_Toc128570834"/>
      <w:r>
        <w:lastRenderedPageBreak/>
        <w:t>Preparing for data analysis</w:t>
      </w:r>
      <w:bookmarkEnd w:id="54"/>
      <w:bookmarkEnd w:id="55"/>
    </w:p>
    <w:p w14:paraId="3B851CEA" w14:textId="77777777" w:rsidR="00405CD0" w:rsidRDefault="00405CD0" w:rsidP="00405CD0">
      <w:r>
        <w:t>The preparation required for good data analysis can be compared to the preparation required to do a good job of painting a house.</w:t>
      </w:r>
    </w:p>
    <w:p w14:paraId="7CB31E56" w14:textId="77777777" w:rsidR="00405CD0" w:rsidRDefault="00405CD0" w:rsidP="00405CD0">
      <w:r>
        <w:t>To paint well is not just about slapping paint onto a brush or roller and covering a wall.</w:t>
      </w:r>
    </w:p>
    <w:p w14:paraId="7E9FC791" w14:textId="77777777" w:rsidR="00405CD0" w:rsidRDefault="00405CD0" w:rsidP="00405CD0">
      <w:r>
        <w:t>Good painting at home requires preparation – filling holes, sanding off peeled and rough old paint, cleaning the wall of stains and removing dust and grime.  We have to prepare the wall so it is ready to be painted.</w:t>
      </w:r>
    </w:p>
    <w:p w14:paraId="52B80F78" w14:textId="77777777" w:rsidR="00405CD0" w:rsidRDefault="00405CD0" w:rsidP="00405CD0">
      <w:r>
        <w:t>So to with data analysis.  Before we apply different analysis techniques, we need to spend some time preparing the data so it is ready to be analysed.</w:t>
      </w:r>
    </w:p>
    <w:p w14:paraId="7A3649EE" w14:textId="77777777" w:rsidR="00405CD0" w:rsidRDefault="00405CD0" w:rsidP="00405CD0">
      <w:r>
        <w:t>Preparing data can include, transforming and flattening the data, cleansing data and reconciling data.</w:t>
      </w:r>
    </w:p>
    <w:p w14:paraId="0FBF196A" w14:textId="77777777" w:rsidR="00405CD0" w:rsidRDefault="00405CD0" w:rsidP="00405CD0">
      <w:pPr>
        <w:pStyle w:val="Heading3"/>
      </w:pPr>
      <w:r>
        <w:t>Creating a flat data set or database</w:t>
      </w:r>
    </w:p>
    <w:p w14:paraId="313EA4FE" w14:textId="77777777" w:rsidR="00405CD0" w:rsidRPr="0093216A" w:rsidRDefault="00405CD0" w:rsidP="00405CD0">
      <w:r>
        <w:t>Just as we need a good base for painting, we need a good base for data – we need a flat data set or database.</w:t>
      </w:r>
    </w:p>
    <w:p w14:paraId="4B4C6190" w14:textId="77777777" w:rsidR="00405CD0" w:rsidRDefault="00405CD0" w:rsidP="00405CD0">
      <w:r>
        <w:t>We want all our data properly arranged into a rows and columns such that:</w:t>
      </w:r>
    </w:p>
    <w:p w14:paraId="4C47C17B" w14:textId="77777777" w:rsidR="00405CD0" w:rsidRPr="00706B6A" w:rsidRDefault="00405CD0" w:rsidP="00405CD0">
      <w:pPr>
        <w:pStyle w:val="ListParagraph"/>
        <w:numPr>
          <w:ilvl w:val="0"/>
          <w:numId w:val="40"/>
        </w:numPr>
        <w:rPr>
          <w:lang w:eastAsia="en-GB"/>
        </w:rPr>
      </w:pPr>
      <w:r>
        <w:t xml:space="preserve">Every column is a field.  A field is </w:t>
      </w:r>
      <w:r w:rsidRPr="00326D08">
        <w:rPr>
          <w:lang w:eastAsia="en-GB"/>
        </w:rPr>
        <w:t>a single piece of information from a record.</w:t>
      </w:r>
    </w:p>
    <w:p w14:paraId="77D6624C" w14:textId="77777777" w:rsidR="00405CD0" w:rsidRDefault="00405CD0" w:rsidP="00405CD0">
      <w:pPr>
        <w:pStyle w:val="ListParagraph"/>
        <w:numPr>
          <w:ilvl w:val="0"/>
          <w:numId w:val="40"/>
        </w:numPr>
      </w:pPr>
      <w:r>
        <w:t>Each row is a record where each record has a valid entry against each field.</w:t>
      </w:r>
    </w:p>
    <w:p w14:paraId="7685FCE9" w14:textId="77777777" w:rsidR="00405CD0" w:rsidRDefault="00405CD0" w:rsidP="00405CD0">
      <w:r>
        <w:t>The main benefit of creating a database is that it enables a range of analysis techniques to be performed automatically through tools like data filters, subtotalling and pivot tables.</w:t>
      </w:r>
    </w:p>
    <w:p w14:paraId="0D4467DD" w14:textId="77777777" w:rsidR="00405CD0" w:rsidRDefault="00405CD0" w:rsidP="00405CD0">
      <w:r>
        <w:t>I have created a database from ABS causes of death data.  The data can be analysed in the form presented by the ABS but converting into a database opens up a range of opportunities for data analysis.</w:t>
      </w:r>
    </w:p>
    <w:p w14:paraId="14514E72" w14:textId="77777777" w:rsidR="00405CD0" w:rsidRDefault="00405CD0" w:rsidP="00405CD0">
      <w:r>
        <w:t>For causes of death, the screen grab below details how the data is provided by the ABS.</w:t>
      </w:r>
    </w:p>
    <w:p w14:paraId="0E3B37FF" w14:textId="77777777" w:rsidR="00405CD0" w:rsidRDefault="00405CD0" w:rsidP="00405CD0">
      <w:r w:rsidRPr="00267044">
        <w:rPr>
          <w:noProof/>
        </w:rPr>
        <w:drawing>
          <wp:inline distT="0" distB="0" distL="0" distR="0" wp14:anchorId="6B74F4BA" wp14:editId="00DD650E">
            <wp:extent cx="5727700" cy="2207260"/>
            <wp:effectExtent l="0" t="0" r="0" b="2540"/>
            <wp:docPr id="18486" name="Picture 18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27700" cy="2207260"/>
                    </a:xfrm>
                    <a:prstGeom prst="rect">
                      <a:avLst/>
                    </a:prstGeom>
                  </pic:spPr>
                </pic:pic>
              </a:graphicData>
            </a:graphic>
          </wp:inline>
        </w:drawing>
      </w:r>
    </w:p>
    <w:p w14:paraId="10DFD72E" w14:textId="77777777" w:rsidR="00405CD0" w:rsidRDefault="00405CD0" w:rsidP="00405CD0">
      <w:r>
        <w:t>For causes of death data, flattening data requires separating categories in the first column into four different columns:</w:t>
      </w:r>
    </w:p>
    <w:p w14:paraId="764EB342" w14:textId="77777777" w:rsidR="00405CD0" w:rsidRDefault="00405CD0" w:rsidP="00405CD0">
      <w:pPr>
        <w:pStyle w:val="ListParagraph"/>
        <w:numPr>
          <w:ilvl w:val="0"/>
          <w:numId w:val="39"/>
        </w:numPr>
      </w:pPr>
      <w:r>
        <w:t>One for chapters (e.g. Chapter 1 Certain infectious and parasitic diseases)</w:t>
      </w:r>
    </w:p>
    <w:p w14:paraId="443FE9FB" w14:textId="77777777" w:rsidR="00405CD0" w:rsidRDefault="00405CD0" w:rsidP="00405CD0">
      <w:pPr>
        <w:pStyle w:val="ListParagraph"/>
        <w:numPr>
          <w:ilvl w:val="0"/>
          <w:numId w:val="39"/>
        </w:numPr>
      </w:pPr>
      <w:r>
        <w:t>The second for summary subtotals (e.g. Intestinal infectious diseases)</w:t>
      </w:r>
    </w:p>
    <w:p w14:paraId="63001786" w14:textId="77777777" w:rsidR="00405CD0" w:rsidRDefault="00405CD0" w:rsidP="00405CD0">
      <w:pPr>
        <w:pStyle w:val="ListParagraph"/>
        <w:numPr>
          <w:ilvl w:val="0"/>
          <w:numId w:val="39"/>
        </w:numPr>
      </w:pPr>
      <w:r>
        <w:t>The third for other subtotals</w:t>
      </w:r>
    </w:p>
    <w:p w14:paraId="15936B9D" w14:textId="77777777" w:rsidR="00405CD0" w:rsidRDefault="00405CD0" w:rsidP="00405CD0">
      <w:pPr>
        <w:pStyle w:val="ListParagraph"/>
        <w:numPr>
          <w:ilvl w:val="0"/>
          <w:numId w:val="39"/>
        </w:numPr>
      </w:pPr>
      <w:r>
        <w:t>The fourth for causes (e.g. Cholera).</w:t>
      </w:r>
    </w:p>
    <w:p w14:paraId="53942A25" w14:textId="77777777" w:rsidR="00405CD0" w:rsidRDefault="00405CD0" w:rsidP="00405CD0">
      <w:r>
        <w:lastRenderedPageBreak/>
        <w:t>This can be done manually by creating three new columns and manually moving each item into their column and then copying and pasting to fill in gaps.</w:t>
      </w:r>
    </w:p>
    <w:p w14:paraId="7621AB8C" w14:textId="77777777" w:rsidR="00405CD0" w:rsidRDefault="00405CD0" w:rsidP="00405CD0">
      <w:r>
        <w:t>Other techniques to assist with this including transforming the data by finding aspects of the information in column A that enables the totals, subtotals and causes to be separated.  The coding at the end of each is unique.  Excel allows us to source the last five digits from each string (use the function RIGHT(cell,5) to do this).  The total fields will provide a response that starts with a hyphen (e.g. -A09)) while the causes records provide a response that starts with a bracket (e.g. (A00)):</w:t>
      </w:r>
    </w:p>
    <w:p w14:paraId="04BF1F76" w14:textId="77777777" w:rsidR="00405CD0" w:rsidRDefault="00405CD0" w:rsidP="00405CD0">
      <w:r>
        <w:t>To these responses we can apply the LEFT function to source the first character to the left and then apply an IF function that says if the character is a hyphen report ‘TOTAL’ and if not report ‘DATA’.  In this way we can quickly identify the type of information we are dealing with to more easily sort totals from data.</w:t>
      </w:r>
    </w:p>
    <w:p w14:paraId="3326A040" w14:textId="77777777" w:rsidR="00405CD0" w:rsidRDefault="00405CD0" w:rsidP="00405CD0">
      <w:r>
        <w:t>After these changes have occurred, the database appears as follows:</w:t>
      </w:r>
    </w:p>
    <w:p w14:paraId="6BDE7B6F" w14:textId="77777777" w:rsidR="00405CD0" w:rsidRDefault="00405CD0" w:rsidP="00405CD0">
      <w:r w:rsidRPr="00267044">
        <w:rPr>
          <w:noProof/>
        </w:rPr>
        <w:drawing>
          <wp:inline distT="0" distB="0" distL="0" distR="0" wp14:anchorId="487A89B3" wp14:editId="20017A09">
            <wp:extent cx="6591161" cy="469127"/>
            <wp:effectExtent l="0" t="0" r="0" b="1270"/>
            <wp:docPr id="18488" name="Picture 18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82104" cy="489835"/>
                    </a:xfrm>
                    <a:prstGeom prst="rect">
                      <a:avLst/>
                    </a:prstGeom>
                  </pic:spPr>
                </pic:pic>
              </a:graphicData>
            </a:graphic>
          </wp:inline>
        </w:drawing>
      </w:r>
    </w:p>
    <w:p w14:paraId="51323667" w14:textId="77777777" w:rsidR="00405CD0" w:rsidRDefault="00405CD0" w:rsidP="00405CD0">
      <w:r>
        <w:t>After flattening the data, it is critical to reconcile the flattened data with the original data set to ensure the integrity of the flat data set.  Pivot tables can be used to calculate totals from the flat data set.</w:t>
      </w:r>
    </w:p>
    <w:p w14:paraId="0E5DE89C" w14:textId="77777777" w:rsidR="00405CD0" w:rsidRDefault="00405CD0" w:rsidP="00405CD0">
      <w:r>
        <w:t>Having set this data up for the Australian time series, the same process can occur for state time series.  Once in a flat form, these time series can be brought together into one large data set to enable a range of analysis across all the data.</w:t>
      </w:r>
    </w:p>
    <w:p w14:paraId="43B15E52" w14:textId="77777777" w:rsidR="00405CD0" w:rsidRDefault="00405CD0" w:rsidP="00405CD0">
      <w:r>
        <w:t>The benefit of this set up is that:</w:t>
      </w:r>
    </w:p>
    <w:p w14:paraId="067C4BBB" w14:textId="77777777" w:rsidR="00405CD0" w:rsidRDefault="00405CD0" w:rsidP="00405CD0">
      <w:pPr>
        <w:pStyle w:val="ListParagraph"/>
        <w:numPr>
          <w:ilvl w:val="0"/>
          <w:numId w:val="41"/>
        </w:numPr>
      </w:pPr>
      <w:r>
        <w:t>other data can be combined for earlier years or for other jurisdictions</w:t>
      </w:r>
    </w:p>
    <w:p w14:paraId="6971F389" w14:textId="77777777" w:rsidR="00405CD0" w:rsidRDefault="00405CD0" w:rsidP="00405CD0">
      <w:pPr>
        <w:pStyle w:val="ListParagraph"/>
        <w:numPr>
          <w:ilvl w:val="0"/>
          <w:numId w:val="41"/>
        </w:numPr>
      </w:pPr>
      <w:r>
        <w:t>that columns with formulas can be added for analysis purposes</w:t>
      </w:r>
    </w:p>
    <w:p w14:paraId="5398CE39" w14:textId="77777777" w:rsidR="00405CD0" w:rsidRDefault="00405CD0" w:rsidP="00405CD0">
      <w:pPr>
        <w:pStyle w:val="ListParagraph"/>
        <w:numPr>
          <w:ilvl w:val="0"/>
          <w:numId w:val="41"/>
        </w:numPr>
      </w:pPr>
      <w:r>
        <w:t>the database can be filtered and queried to provide summarised data.</w:t>
      </w:r>
    </w:p>
    <w:p w14:paraId="282C396D" w14:textId="77777777" w:rsidR="00405CD0" w:rsidRDefault="00405CD0" w:rsidP="00405CD0">
      <w:r>
        <w:t>The last point is most helpful as it enables the data to be queried and viewed in different ways, in particular using pivot tables so we can see the data from different perspectives.</w:t>
      </w:r>
    </w:p>
    <w:p w14:paraId="43A3C079" w14:textId="77777777" w:rsidR="00405CD0" w:rsidRDefault="00405CD0" w:rsidP="00405CD0">
      <w:pPr>
        <w:pStyle w:val="Heading3"/>
      </w:pPr>
      <w:r>
        <w:t>Data analysis technologies</w:t>
      </w:r>
    </w:p>
    <w:p w14:paraId="7C1BAC6F" w14:textId="77777777" w:rsidR="00405CD0" w:rsidRDefault="00405CD0" w:rsidP="00405CD0">
      <w:r>
        <w:t xml:space="preserve">Improved technologies can make data analysis and data presentation more straightforward. </w:t>
      </w:r>
    </w:p>
    <w:p w14:paraId="4CB30D4B" w14:textId="77777777" w:rsidR="00405CD0" w:rsidRDefault="00405CD0" w:rsidP="00405CD0">
      <w:r>
        <w:t>We are familiar with traditional spreadsheet tools like excel that enable straightforward data analysis with small and medium sized data sets.</w:t>
      </w:r>
    </w:p>
    <w:p w14:paraId="0C11D08A" w14:textId="77777777" w:rsidR="00405CD0" w:rsidRDefault="00405CD0" w:rsidP="00405CD0">
      <w:r>
        <w:t>More advanced tools are now available in the form of Microsoft Power BI and subscription packages like Tableau.</w:t>
      </w:r>
    </w:p>
    <w:p w14:paraId="2279ECE4" w14:textId="77777777" w:rsidR="00405CD0" w:rsidRDefault="00405CD0" w:rsidP="00405CD0">
      <w:r>
        <w:t>To use the analogy of painting, excel is like a good brush while these other technologies are like rollers and spray guns – you can cover more data more quickly with them.</w:t>
      </w:r>
    </w:p>
    <w:p w14:paraId="3A81A77E" w14:textId="77777777" w:rsidR="00405CD0" w:rsidRDefault="00405CD0" w:rsidP="00405CD0">
      <w:r>
        <w:t>However, beware, just as painting technologies like rollers and spray guns cannot overcome deficiencies in the surface for cover for lack of preparation, the same is true for data analysis technologies not overcoming deficiencies in the quality of data or in the lack of preparation of the data.</w:t>
      </w:r>
    </w:p>
    <w:p w14:paraId="1B035D40" w14:textId="77777777" w:rsidR="00405CD0" w:rsidRDefault="00405CD0" w:rsidP="00405CD0">
      <w:r>
        <w:t xml:space="preserve">It is a criticism of big data that the size of the data set alone is seen as enough to produce better analytical results.  The bigger they are, they harder they fall.  Bigger data sets can exaggerate biases and deficiencies rather than overcome them.  Big data sets can have </w:t>
      </w:r>
      <w:r>
        <w:lastRenderedPageBreak/>
        <w:t xml:space="preserve">underlying biases within them.  Data captured from certain applications on mobile devices will tell you information about the group of people who use those applications and devices.  But that may be a very specific population subset and may not be representative of society.  The data will be useful if that subset is your target audience but not so useful if you are using the data to develop policy solutions for a wider population. </w:t>
      </w:r>
    </w:p>
    <w:p w14:paraId="6B1D16DF" w14:textId="77777777" w:rsidR="00405CD0" w:rsidRDefault="00405CD0" w:rsidP="00405CD0">
      <w:r>
        <w:t>Big data has also had to rely on algorithms applied to data to draw conclusions.  The development of these algorithms can be dependent on the source data.  Example from Tim Harford’ book Data detective (page 166).</w:t>
      </w:r>
    </w:p>
    <w:p w14:paraId="560352CF" w14:textId="77777777" w:rsidR="00405CD0" w:rsidRPr="00B125F3" w:rsidRDefault="00405CD0" w:rsidP="00405CD0">
      <w:pPr>
        <w:ind w:left="284"/>
        <w:rPr>
          <w:i/>
          <w:iCs/>
        </w:rPr>
      </w:pPr>
      <w:r w:rsidRPr="00B125F3">
        <w:rPr>
          <w:i/>
          <w:iCs/>
        </w:rPr>
        <w:t>“In 2014, Amazon, one of the most valuable companies in the world, started using a data driven algorithm to sift resumes, hoping that the computer would find patterns and pick out the very best people based on their similarity to previous successful applicants.  Alas, previous successful applicants were disproportionately men.  The algorithm then did what algorithms do: it spotted the pattern and ran with it.  Observing that men had in the past been preferred, it concluded that men were preferable.”</w:t>
      </w:r>
    </w:p>
    <w:p w14:paraId="588CBB52" w14:textId="77777777" w:rsidR="00405CD0" w:rsidRDefault="00405CD0" w:rsidP="00405CD0">
      <w:pPr>
        <w:pStyle w:val="Heading3"/>
      </w:pPr>
      <w:r>
        <w:t>Think about and question the data</w:t>
      </w:r>
    </w:p>
    <w:p w14:paraId="29FB16C0" w14:textId="77777777" w:rsidR="00405CD0" w:rsidRDefault="00405CD0" w:rsidP="00405CD0">
      <w:r>
        <w:t>Thoughts from Tim Harford in Data Detective:</w:t>
      </w:r>
    </w:p>
    <w:p w14:paraId="20A4950D" w14:textId="77777777" w:rsidR="00405CD0" w:rsidRDefault="00405CD0" w:rsidP="00405CD0">
      <w:pPr>
        <w:pStyle w:val="ListParagraph"/>
        <w:numPr>
          <w:ilvl w:val="0"/>
          <w:numId w:val="43"/>
        </w:numPr>
      </w:pPr>
      <w:r>
        <w:t>Step and back and see the context</w:t>
      </w:r>
    </w:p>
    <w:p w14:paraId="64F6CA45" w14:textId="77777777" w:rsidR="00405CD0" w:rsidRDefault="00405CD0" w:rsidP="00405CD0">
      <w:pPr>
        <w:pStyle w:val="ListParagraph"/>
        <w:numPr>
          <w:ilvl w:val="0"/>
          <w:numId w:val="42"/>
        </w:numPr>
      </w:pPr>
      <w:r>
        <w:t>Get the backstory</w:t>
      </w:r>
    </w:p>
    <w:p w14:paraId="6ABA9BE5" w14:textId="77777777" w:rsidR="00405CD0" w:rsidRDefault="00405CD0" w:rsidP="00405CD0">
      <w:pPr>
        <w:pStyle w:val="ListParagraph"/>
        <w:numPr>
          <w:ilvl w:val="0"/>
          <w:numId w:val="42"/>
        </w:numPr>
      </w:pPr>
      <w:r>
        <w:t>Ask who and what is missing</w:t>
      </w:r>
    </w:p>
    <w:p w14:paraId="13FB9070" w14:textId="77777777" w:rsidR="00405CD0" w:rsidRDefault="00405CD0" w:rsidP="00405CD0">
      <w:pPr>
        <w:pStyle w:val="ListParagraph"/>
        <w:numPr>
          <w:ilvl w:val="0"/>
          <w:numId w:val="42"/>
        </w:numPr>
      </w:pPr>
      <w:r>
        <w:t>Demand transparency when algorithms are applied and used</w:t>
      </w:r>
    </w:p>
    <w:p w14:paraId="34E0CFE9" w14:textId="77777777" w:rsidR="00405CD0" w:rsidRDefault="00405CD0" w:rsidP="00405CD0">
      <w:pPr>
        <w:pStyle w:val="ListParagraph"/>
        <w:numPr>
          <w:ilvl w:val="0"/>
          <w:numId w:val="42"/>
        </w:numPr>
      </w:pPr>
      <w:r>
        <w:t>Don’t take strong statistical institutions for granted</w:t>
      </w:r>
    </w:p>
    <w:p w14:paraId="2F94F277" w14:textId="77777777" w:rsidR="00405CD0" w:rsidRDefault="00405CD0" w:rsidP="00405CD0">
      <w:pPr>
        <w:pStyle w:val="ListParagraph"/>
        <w:numPr>
          <w:ilvl w:val="0"/>
          <w:numId w:val="42"/>
        </w:numPr>
      </w:pPr>
      <w:r>
        <w:t>Keep an open mind when working with data.</w:t>
      </w:r>
    </w:p>
    <w:p w14:paraId="00268A63" w14:textId="77777777" w:rsidR="00405CD0" w:rsidRDefault="00405CD0" w:rsidP="00405CD0">
      <w:r>
        <w:t>Questions to ask of data from Stephen Few in the Data Loom:</w:t>
      </w:r>
    </w:p>
    <w:p w14:paraId="6197B28F" w14:textId="77777777" w:rsidR="00405CD0" w:rsidRDefault="00405CD0" w:rsidP="00405CD0">
      <w:pPr>
        <w:ind w:left="142"/>
      </w:pPr>
      <w:r w:rsidRPr="00EC2AD0">
        <w:rPr>
          <w:b/>
          <w:bCs/>
        </w:rPr>
        <w:t>Required</w:t>
      </w:r>
      <w:r>
        <w:t xml:space="preserve"> data – What data is required for the task at hand?</w:t>
      </w:r>
    </w:p>
    <w:p w14:paraId="13A9F371" w14:textId="77777777" w:rsidR="00405CD0" w:rsidRDefault="00405CD0" w:rsidP="00405CD0">
      <w:pPr>
        <w:ind w:left="142"/>
      </w:pPr>
      <w:r w:rsidRPr="00EC2AD0">
        <w:rPr>
          <w:b/>
          <w:bCs/>
        </w:rPr>
        <w:t>Semantics</w:t>
      </w:r>
      <w:r>
        <w:t xml:space="preserve"> of the data – What do the various fields of data mean?</w:t>
      </w:r>
    </w:p>
    <w:p w14:paraId="79ECEF98" w14:textId="77777777" w:rsidR="00405CD0" w:rsidRDefault="00405CD0" w:rsidP="00405CD0">
      <w:pPr>
        <w:ind w:left="142"/>
      </w:pPr>
      <w:r w:rsidRPr="00EC2AD0">
        <w:rPr>
          <w:b/>
          <w:bCs/>
        </w:rPr>
        <w:t>Relevance</w:t>
      </w:r>
      <w:r>
        <w:t xml:space="preserve"> of the data – Are all of the data fields relevant to the task at hand?</w:t>
      </w:r>
    </w:p>
    <w:p w14:paraId="11B0873E" w14:textId="77777777" w:rsidR="00405CD0" w:rsidRDefault="00405CD0" w:rsidP="00405CD0">
      <w:pPr>
        <w:ind w:left="142"/>
      </w:pPr>
      <w:r w:rsidRPr="00EC2AD0">
        <w:rPr>
          <w:b/>
          <w:bCs/>
        </w:rPr>
        <w:t>Source</w:t>
      </w:r>
      <w:r>
        <w:t xml:space="preserve"> of the data – What is the source of the data and is it credible?</w:t>
      </w:r>
    </w:p>
    <w:p w14:paraId="3C411417" w14:textId="77777777" w:rsidR="00405CD0" w:rsidRDefault="00405CD0" w:rsidP="00405CD0">
      <w:pPr>
        <w:ind w:left="142"/>
      </w:pPr>
      <w:r w:rsidRPr="00EC2AD0">
        <w:rPr>
          <w:b/>
          <w:bCs/>
        </w:rPr>
        <w:t>Accuracy</w:t>
      </w:r>
      <w:r>
        <w:t xml:space="preserve"> of the data – Is the data accurate?</w:t>
      </w:r>
    </w:p>
    <w:p w14:paraId="27AC8389" w14:textId="77777777" w:rsidR="00405CD0" w:rsidRDefault="00405CD0" w:rsidP="00405CD0">
      <w:pPr>
        <w:ind w:left="142"/>
      </w:pPr>
      <w:r w:rsidRPr="00EC2AD0">
        <w:rPr>
          <w:b/>
          <w:bCs/>
        </w:rPr>
        <w:t>Completeness</w:t>
      </w:r>
      <w:r>
        <w:t xml:space="preserve"> of the data – Does the data set include all that’s needed?</w:t>
      </w:r>
    </w:p>
    <w:p w14:paraId="203ED5B2" w14:textId="77777777" w:rsidR="00405CD0" w:rsidRDefault="00405CD0" w:rsidP="00405CD0">
      <w:pPr>
        <w:ind w:left="142"/>
      </w:pPr>
      <w:r w:rsidRPr="00EC2AD0">
        <w:rPr>
          <w:b/>
          <w:bCs/>
        </w:rPr>
        <w:t>Context</w:t>
      </w:r>
      <w:r>
        <w:t xml:space="preserve"> of the data – Have I taken all of the relevant context into account?</w:t>
      </w:r>
    </w:p>
    <w:p w14:paraId="2598C69D" w14:textId="77777777" w:rsidR="00405CD0" w:rsidRDefault="00405CD0" w:rsidP="00405CD0">
      <w:pPr>
        <w:ind w:left="142"/>
      </w:pPr>
      <w:r w:rsidRPr="00EC2AD0">
        <w:rPr>
          <w:b/>
          <w:bCs/>
        </w:rPr>
        <w:t>Representativeness</w:t>
      </w:r>
      <w:r>
        <w:t xml:space="preserve"> of the data – Is what’s revealed in the data typical?</w:t>
      </w:r>
    </w:p>
    <w:p w14:paraId="71082A4E" w14:textId="77777777" w:rsidR="00405CD0" w:rsidRDefault="00405CD0" w:rsidP="00405CD0">
      <w:pPr>
        <w:ind w:left="142"/>
      </w:pPr>
      <w:r w:rsidRPr="00EC2AD0">
        <w:rPr>
          <w:b/>
          <w:bCs/>
        </w:rPr>
        <w:t>Causes</w:t>
      </w:r>
      <w:r>
        <w:t xml:space="preserve"> of the behaviours recorded in the data – What is causing this to happen?</w:t>
      </w:r>
    </w:p>
    <w:p w14:paraId="614BF828" w14:textId="77777777" w:rsidR="00405CD0" w:rsidRDefault="00405CD0" w:rsidP="00405CD0">
      <w:pPr>
        <w:ind w:left="142"/>
      </w:pPr>
      <w:r w:rsidRPr="00EC2AD0">
        <w:rPr>
          <w:b/>
          <w:bCs/>
        </w:rPr>
        <w:t>Aggregation</w:t>
      </w:r>
      <w:r>
        <w:t xml:space="preserve"> of the data - I</w:t>
      </w:r>
      <w:r w:rsidRPr="00EC2AD0">
        <w:t>s the level at which the data has been aggregated and the statistical method that was used to produce that aggregation appropriate for the task at hand</w:t>
      </w:r>
      <w:r>
        <w:t>?</w:t>
      </w:r>
    </w:p>
    <w:p w14:paraId="220EAA53" w14:textId="77777777" w:rsidR="00A9677E" w:rsidRDefault="00A9677E" w:rsidP="00405CD0">
      <w:pPr>
        <w:pStyle w:val="Heading3"/>
      </w:pPr>
      <w:r>
        <w:br w:type="page"/>
      </w:r>
    </w:p>
    <w:p w14:paraId="3A7C0041" w14:textId="46861CE0" w:rsidR="00405CD0" w:rsidRDefault="00405CD0" w:rsidP="00405CD0">
      <w:pPr>
        <w:pStyle w:val="Heading3"/>
      </w:pPr>
      <w:r>
        <w:lastRenderedPageBreak/>
        <w:t>Data Quality – experience from the COVID pandemic</w:t>
      </w:r>
    </w:p>
    <w:p w14:paraId="4222A2C4" w14:textId="77777777" w:rsidR="00405CD0" w:rsidRDefault="00405CD0" w:rsidP="00405CD0">
      <w:r w:rsidRPr="009A705F">
        <w:rPr>
          <w:b/>
          <w:bCs/>
        </w:rPr>
        <w:t>There is a limit to what data can show</w:t>
      </w:r>
      <w:r>
        <w:t xml:space="preserve"> – data being developed is a guess of the extent of the virus.  Data is a guide to reality but cannot match the complexity of our world.  Therefore always be willing to ask, what is not shown by the data or what cannot be shown by the data to ensure we maintain an appropriate level of humility when working with our data.</w:t>
      </w:r>
    </w:p>
    <w:p w14:paraId="45CB1B49" w14:textId="77777777" w:rsidR="00405CD0" w:rsidRDefault="00405CD0" w:rsidP="00405CD0">
      <w:r w:rsidRPr="009A705F">
        <w:rPr>
          <w:b/>
          <w:bCs/>
        </w:rPr>
        <w:t>Data is subject to bias and motivations</w:t>
      </w:r>
      <w:r>
        <w:t xml:space="preserve"> – We may not want to reveal the true extent of our preferences or view or may want to brag when responding to a survey.  When we want to present data to prove our view, we may ignore data (accidently or deliberately) that does not support our view.  Data used for performance will impact how people then perform to get the results sought by the data.  A useful reference in this area is the book </w:t>
      </w:r>
      <w:r w:rsidRPr="00796413">
        <w:rPr>
          <w:i/>
          <w:iCs/>
        </w:rPr>
        <w:t>Everybody Lies</w:t>
      </w:r>
      <w:r>
        <w:t xml:space="preserve"> by Seth Stephens-Davidowitz.</w:t>
      </w:r>
    </w:p>
    <w:p w14:paraId="1BE29072" w14:textId="77777777" w:rsidR="00405CD0" w:rsidRDefault="00405CD0" w:rsidP="00405CD0">
      <w:r w:rsidRPr="009A705F">
        <w:rPr>
          <w:b/>
          <w:bCs/>
        </w:rPr>
        <w:t>When we look for something</w:t>
      </w:r>
      <w:r>
        <w:rPr>
          <w:b/>
          <w:bCs/>
        </w:rPr>
        <w:t>,</w:t>
      </w:r>
      <w:r w:rsidRPr="009A705F">
        <w:rPr>
          <w:b/>
          <w:bCs/>
        </w:rPr>
        <w:t xml:space="preserve"> we find more of it</w:t>
      </w:r>
      <w:r>
        <w:t xml:space="preserve"> – for Covid19, case numbers are strongly related to testing numbers and will fluctuate with testing levels.  OHSW reporting seeks to increase reporting of hazards as a way to reduce accidents.  However, high levels of hazard reporting may be embarrassing for managers.</w:t>
      </w:r>
    </w:p>
    <w:p w14:paraId="5DCC1F7B" w14:textId="77777777" w:rsidR="00405CD0" w:rsidRDefault="00405CD0" w:rsidP="00405CD0">
      <w:r w:rsidRPr="009A705F">
        <w:rPr>
          <w:b/>
          <w:bCs/>
        </w:rPr>
        <w:t>There are different ways of counting</w:t>
      </w:r>
      <w:r>
        <w:t xml:space="preserve"> – different jurisdictions around the world have been recognising deaths from Covid19 differently distorting comparisons.  Some have counted only deaths recorded in hospitals, others recording deaths in other places like private homes and hospices.</w:t>
      </w:r>
    </w:p>
    <w:p w14:paraId="7AE0A91E" w14:textId="77777777" w:rsidR="00405CD0" w:rsidRDefault="00405CD0" w:rsidP="00405CD0">
      <w:r w:rsidRPr="009A705F">
        <w:rPr>
          <w:b/>
          <w:bCs/>
        </w:rPr>
        <w:t>Different standards reveal different problems</w:t>
      </w:r>
      <w:r>
        <w:t xml:space="preserve"> – When measures are compared with benchmarks different conclusions are reached and different behaviour triggered.  If you have zero tolerance standards, any result below 100% will be seen as bad.  In health, if we have zero tolerance to negative effects from surgery, doctors may change their behaviour to only operate on low-risk cases.  This may be the opposite of what we want them to do.</w:t>
      </w:r>
    </w:p>
    <w:p w14:paraId="17C4D245" w14:textId="77777777" w:rsidR="00405CD0" w:rsidRDefault="00405CD0" w:rsidP="00405CD0">
      <w:r>
        <w:rPr>
          <w:b/>
          <w:bCs/>
        </w:rPr>
        <w:t>Consistency and d</w:t>
      </w:r>
      <w:r w:rsidRPr="004527A9">
        <w:rPr>
          <w:b/>
          <w:bCs/>
        </w:rPr>
        <w:t xml:space="preserve">ata matching </w:t>
      </w:r>
      <w:r>
        <w:t xml:space="preserve">- When considering alternate data sources for Covid19 I looked at the data from </w:t>
      </w:r>
      <w:r w:rsidRPr="005A4E30">
        <w:rPr>
          <w:i/>
          <w:iCs/>
        </w:rPr>
        <w:t>ourworldindata.org</w:t>
      </w:r>
      <w:r>
        <w:t xml:space="preserve"> and tried to combine it with the World Health Organisation data.  Both have data showing new cases by day and confirmed cases as a cumulative total as well as deaths cumulative and new deaths per day.  Thinking this would be a straightforward exercise I downloaded data from </w:t>
      </w:r>
      <w:r w:rsidRPr="005A4E30">
        <w:rPr>
          <w:i/>
          <w:iCs/>
        </w:rPr>
        <w:t>ourworldindata.org</w:t>
      </w:r>
      <w:r>
        <w:t xml:space="preserve"> (sourced from the European Centre for Disease Control – ECDC) and sorted it by country and to my surprise I found a couple of differences.</w:t>
      </w:r>
    </w:p>
    <w:p w14:paraId="74C369F8" w14:textId="77777777" w:rsidR="00405CD0" w:rsidRDefault="00405CD0" w:rsidP="00405CD0">
      <w:pPr>
        <w:pStyle w:val="ListParagraph"/>
        <w:numPr>
          <w:ilvl w:val="0"/>
          <w:numId w:val="33"/>
        </w:numPr>
      </w:pPr>
      <w:r>
        <w:t>Same country or territory but different spelling Faroe Islands vs Faeroe Islands and Cape Verde vs Cabo Verde</w:t>
      </w:r>
    </w:p>
    <w:p w14:paraId="07C5452F" w14:textId="77777777" w:rsidR="00405CD0" w:rsidRDefault="00405CD0" w:rsidP="00405CD0">
      <w:pPr>
        <w:pStyle w:val="ListParagraph"/>
        <w:numPr>
          <w:ilvl w:val="0"/>
          <w:numId w:val="33"/>
        </w:numPr>
      </w:pPr>
      <w:r>
        <w:t>Different scope/treatment – the World Health Organisation data included territories like Martinique while the ECDC data did not include these territories separately.  It was not clear how they were included.  Given a number of territories like Martinique or Reunion are French territories, they could be included in the French data or combined with another French colony nearby.</w:t>
      </w:r>
    </w:p>
    <w:p w14:paraId="35FBD9BE" w14:textId="77777777" w:rsidR="00405CD0" w:rsidRDefault="00405CD0" w:rsidP="00405CD0">
      <w:r>
        <w:t>As the scope of the ECDC data appeared different to the WHO data, I chose to analyse the WHO data.</w:t>
      </w:r>
    </w:p>
    <w:p w14:paraId="19DD144F" w14:textId="77777777" w:rsidR="00405CD0" w:rsidRPr="004527A9" w:rsidRDefault="00405CD0" w:rsidP="00405CD0">
      <w:pPr>
        <w:rPr>
          <w:rFonts w:cstheme="minorBidi"/>
          <w:szCs w:val="24"/>
        </w:rPr>
      </w:pPr>
      <w:r w:rsidRPr="004527A9">
        <w:rPr>
          <w:b/>
          <w:bCs/>
        </w:rPr>
        <w:t>ABS Data quality framework</w:t>
      </w:r>
      <w:r>
        <w:t xml:space="preserve"> - The Australian Bureau of Statistics provide information on a data quality framework on its website.  Details of the framework can be found on the ABS website by referencing:   </w:t>
      </w:r>
      <w:r w:rsidRPr="00C80314">
        <w:rPr>
          <w:i/>
          <w:iCs/>
          <w:shd w:val="clear" w:color="auto" w:fill="FFFFFF"/>
        </w:rPr>
        <w:t>https://www.abs.gov.au/websitedbs/D3310114.nsf/home/Quality:+The+ABS+data+quality+framework</w:t>
      </w:r>
    </w:p>
    <w:p w14:paraId="0C000CEF" w14:textId="77777777" w:rsidR="00405CD0" w:rsidRDefault="00405CD0" w:rsidP="00405CD0">
      <w:pPr>
        <w:pStyle w:val="Heading3"/>
      </w:pPr>
      <w:r>
        <w:lastRenderedPageBreak/>
        <w:t>Data Cleansing</w:t>
      </w:r>
    </w:p>
    <w:p w14:paraId="78FCE5FE" w14:textId="77777777" w:rsidR="00405CD0" w:rsidRDefault="00405CD0" w:rsidP="00405CD0">
      <w:pPr>
        <w:rPr>
          <w:rFonts w:cs="Times New Roman"/>
        </w:rPr>
      </w:pPr>
      <w:r w:rsidRPr="008B2DC6">
        <w:rPr>
          <w:i/>
          <w:iCs/>
        </w:rPr>
        <w:t>“Data cleansing</w:t>
      </w:r>
      <w:r>
        <w:rPr>
          <w:i/>
          <w:iCs/>
        </w:rPr>
        <w:t xml:space="preserve"> </w:t>
      </w:r>
      <w:r w:rsidRPr="008B2DC6">
        <w:rPr>
          <w:i/>
          <w:iCs/>
        </w:rPr>
        <w:t>or</w:t>
      </w:r>
      <w:r>
        <w:rPr>
          <w:i/>
          <w:iCs/>
        </w:rPr>
        <w:t xml:space="preserve"> </w:t>
      </w:r>
      <w:r w:rsidRPr="008B2DC6">
        <w:rPr>
          <w:i/>
          <w:iCs/>
        </w:rPr>
        <w:t>data cleaning</w:t>
      </w:r>
      <w:r>
        <w:rPr>
          <w:i/>
          <w:iCs/>
        </w:rPr>
        <w:t xml:space="preserve"> </w:t>
      </w:r>
      <w:r w:rsidRPr="008B2DC6">
        <w:rPr>
          <w:i/>
          <w:iCs/>
        </w:rPr>
        <w:t>is the process of detecting and correcting (or removing) corrupt or inaccurate</w:t>
      </w:r>
      <w:r>
        <w:rPr>
          <w:i/>
          <w:iCs/>
        </w:rPr>
        <w:t xml:space="preserve"> </w:t>
      </w:r>
      <w:r w:rsidRPr="008B2DC6">
        <w:rPr>
          <w:i/>
          <w:iCs/>
        </w:rPr>
        <w:t>records</w:t>
      </w:r>
      <w:r>
        <w:rPr>
          <w:i/>
          <w:iCs/>
        </w:rPr>
        <w:t xml:space="preserve"> </w:t>
      </w:r>
      <w:r w:rsidRPr="008B2DC6">
        <w:rPr>
          <w:i/>
          <w:iCs/>
        </w:rPr>
        <w:t>from a record set,</w:t>
      </w:r>
      <w:r>
        <w:rPr>
          <w:i/>
          <w:iCs/>
        </w:rPr>
        <w:t xml:space="preserve"> </w:t>
      </w:r>
      <w:r w:rsidRPr="008B2DC6">
        <w:rPr>
          <w:i/>
          <w:iCs/>
        </w:rPr>
        <w:t>table, or</w:t>
      </w:r>
      <w:r>
        <w:rPr>
          <w:i/>
          <w:iCs/>
        </w:rPr>
        <w:t xml:space="preserve"> </w:t>
      </w:r>
      <w:r w:rsidRPr="008B2DC6">
        <w:rPr>
          <w:i/>
          <w:iCs/>
        </w:rPr>
        <w:t>database</w:t>
      </w:r>
      <w:r>
        <w:rPr>
          <w:i/>
          <w:iCs/>
        </w:rPr>
        <w:t xml:space="preserve"> </w:t>
      </w:r>
      <w:r w:rsidRPr="008B2DC6">
        <w:rPr>
          <w:i/>
          <w:iCs/>
        </w:rPr>
        <w:t>and refers to identifying incomplete, incorrect, inaccurate or irrelevant parts of the data and then replacing, modifying, or deleting the</w:t>
      </w:r>
      <w:r>
        <w:rPr>
          <w:i/>
          <w:iCs/>
        </w:rPr>
        <w:t xml:space="preserve"> </w:t>
      </w:r>
      <w:r w:rsidRPr="008B2DC6">
        <w:rPr>
          <w:i/>
          <w:iCs/>
        </w:rPr>
        <w:t>dirty</w:t>
      </w:r>
      <w:r>
        <w:rPr>
          <w:i/>
          <w:iCs/>
        </w:rPr>
        <w:t xml:space="preserve"> </w:t>
      </w:r>
      <w:r w:rsidRPr="008B2DC6">
        <w:rPr>
          <w:i/>
          <w:iCs/>
        </w:rPr>
        <w:t xml:space="preserve">or coarse data.”  </w:t>
      </w:r>
      <w:r w:rsidRPr="008B2DC6">
        <w:rPr>
          <w:rFonts w:ascii="Arial" w:hAnsi="Arial"/>
          <w:color w:val="222222"/>
          <w:sz w:val="18"/>
          <w:szCs w:val="18"/>
          <w:shd w:val="clear" w:color="auto" w:fill="FFFFFF"/>
        </w:rPr>
        <w:t>Source:  Wu, S. (2013),</w:t>
      </w:r>
      <w:r w:rsidRPr="008B2DC6">
        <w:rPr>
          <w:rStyle w:val="apple-converted-space"/>
          <w:rFonts w:ascii="Arial" w:hAnsi="Arial"/>
          <w:color w:val="222222"/>
          <w:sz w:val="18"/>
          <w:szCs w:val="18"/>
          <w:shd w:val="clear" w:color="auto" w:fill="FFFFFF"/>
        </w:rPr>
        <w:t> </w:t>
      </w:r>
      <w:r w:rsidRPr="00D841BF">
        <w:rPr>
          <w:rFonts w:ascii="Arial" w:hAnsi="Arial"/>
          <w:sz w:val="18"/>
          <w:szCs w:val="18"/>
        </w:rPr>
        <w:t>"A review on coarse warranty data and analysis"</w:t>
      </w:r>
      <w:r w:rsidRPr="008B2DC6">
        <w:rPr>
          <w:rFonts w:ascii="Arial" w:hAnsi="Arial"/>
          <w:color w:val="222222"/>
          <w:sz w:val="18"/>
          <w:szCs w:val="18"/>
          <w:shd w:val="clear" w:color="auto" w:fill="FFFFFF"/>
        </w:rPr>
        <w:t>,</w:t>
      </w:r>
      <w:r w:rsidRPr="008B2DC6">
        <w:rPr>
          <w:rStyle w:val="apple-converted-space"/>
          <w:rFonts w:ascii="Arial" w:hAnsi="Arial"/>
          <w:color w:val="222222"/>
          <w:sz w:val="18"/>
          <w:szCs w:val="18"/>
          <w:shd w:val="clear" w:color="auto" w:fill="FFFFFF"/>
        </w:rPr>
        <w:t> </w:t>
      </w:r>
      <w:r w:rsidRPr="008B2DC6">
        <w:rPr>
          <w:rFonts w:ascii="Arial" w:hAnsi="Arial"/>
          <w:i/>
          <w:iCs/>
          <w:color w:val="222222"/>
          <w:sz w:val="18"/>
          <w:szCs w:val="18"/>
        </w:rPr>
        <w:t>Reliability Engineering and System</w:t>
      </w:r>
      <w:r w:rsidRPr="008B2DC6">
        <w:rPr>
          <w:rFonts w:ascii="Arial" w:hAnsi="Arial"/>
          <w:color w:val="222222"/>
          <w:sz w:val="18"/>
          <w:szCs w:val="18"/>
          <w:shd w:val="clear" w:color="auto" w:fill="FFFFFF"/>
        </w:rPr>
        <w:t xml:space="preserve"> via Wikipedia</w:t>
      </w:r>
    </w:p>
    <w:p w14:paraId="191031D2" w14:textId="77777777" w:rsidR="00405CD0" w:rsidRPr="00F45148" w:rsidRDefault="00405CD0" w:rsidP="00405CD0">
      <w:r w:rsidRPr="00F45148">
        <w:rPr>
          <w:lang w:val="en-US"/>
        </w:rPr>
        <w:t>‘Dirtiness’ includes:</w:t>
      </w:r>
    </w:p>
    <w:p w14:paraId="1D53F22C" w14:textId="77777777" w:rsidR="00405CD0" w:rsidRPr="00F45148" w:rsidRDefault="00405CD0" w:rsidP="00405CD0">
      <w:pPr>
        <w:pStyle w:val="ListParagraph"/>
        <w:numPr>
          <w:ilvl w:val="0"/>
          <w:numId w:val="29"/>
        </w:numPr>
      </w:pPr>
      <w:r w:rsidRPr="00F45148">
        <w:rPr>
          <w:lang w:val="en-US"/>
        </w:rPr>
        <w:t>Duplicate records</w:t>
      </w:r>
      <w:r>
        <w:rPr>
          <w:lang w:val="en-US"/>
        </w:rPr>
        <w:t xml:space="preserve"> – the same item inadvertently recorded twice in a data set</w:t>
      </w:r>
    </w:p>
    <w:p w14:paraId="387E5442" w14:textId="77777777" w:rsidR="00405CD0" w:rsidRPr="00F45148" w:rsidRDefault="00405CD0" w:rsidP="00405CD0">
      <w:pPr>
        <w:pStyle w:val="ListParagraph"/>
        <w:numPr>
          <w:ilvl w:val="0"/>
          <w:numId w:val="29"/>
        </w:numPr>
      </w:pPr>
      <w:r w:rsidRPr="00F45148">
        <w:rPr>
          <w:lang w:val="en-US"/>
        </w:rPr>
        <w:t>Spelling errors</w:t>
      </w:r>
      <w:r>
        <w:rPr>
          <w:lang w:val="en-US"/>
        </w:rPr>
        <w:t xml:space="preserve"> – items where categories have been misspelt or improperly coded (e.g. a ‘Camry’ recorded as a ‘Carmy’ in a vehicle register)</w:t>
      </w:r>
    </w:p>
    <w:p w14:paraId="61732C62" w14:textId="77777777" w:rsidR="00405CD0" w:rsidRPr="00F45148" w:rsidRDefault="00405CD0" w:rsidP="00405CD0">
      <w:pPr>
        <w:pStyle w:val="ListParagraph"/>
        <w:numPr>
          <w:ilvl w:val="0"/>
          <w:numId w:val="29"/>
        </w:numPr>
      </w:pPr>
      <w:r w:rsidRPr="00F45148">
        <w:rPr>
          <w:lang w:val="en-US"/>
        </w:rPr>
        <w:t>Blank cells</w:t>
      </w:r>
      <w:r>
        <w:rPr>
          <w:lang w:val="en-US"/>
        </w:rPr>
        <w:t xml:space="preserve"> – records that have not had particular elements recorded</w:t>
      </w:r>
    </w:p>
    <w:p w14:paraId="1A7AA596" w14:textId="77777777" w:rsidR="00405CD0" w:rsidRPr="00F45148" w:rsidRDefault="00405CD0" w:rsidP="00405CD0">
      <w:pPr>
        <w:pStyle w:val="ListParagraph"/>
        <w:numPr>
          <w:ilvl w:val="0"/>
          <w:numId w:val="29"/>
        </w:numPr>
      </w:pPr>
      <w:r w:rsidRPr="00F45148">
        <w:rPr>
          <w:lang w:val="en-US"/>
        </w:rPr>
        <w:t>Numbers as text</w:t>
      </w:r>
      <w:r>
        <w:rPr>
          <w:lang w:val="en-US"/>
        </w:rPr>
        <w:t xml:space="preserve"> – where numbers</w:t>
      </w:r>
    </w:p>
    <w:p w14:paraId="6E2F3A3D" w14:textId="77777777" w:rsidR="00405CD0" w:rsidRPr="00F45148" w:rsidRDefault="00405CD0" w:rsidP="00405CD0">
      <w:pPr>
        <w:pStyle w:val="ListParagraph"/>
        <w:numPr>
          <w:ilvl w:val="0"/>
          <w:numId w:val="29"/>
        </w:numPr>
      </w:pPr>
      <w:r w:rsidRPr="00F45148">
        <w:rPr>
          <w:lang w:val="en-US"/>
        </w:rPr>
        <w:t>False unique identifiers</w:t>
      </w:r>
      <w:r>
        <w:rPr>
          <w:lang w:val="en-US"/>
        </w:rPr>
        <w:t xml:space="preserve"> – dual records with the same unique identifier</w:t>
      </w:r>
    </w:p>
    <w:p w14:paraId="24DA32B1" w14:textId="77777777" w:rsidR="00405CD0" w:rsidRPr="00B732B5" w:rsidRDefault="00405CD0" w:rsidP="00405CD0">
      <w:pPr>
        <w:pStyle w:val="ListParagraph"/>
        <w:numPr>
          <w:ilvl w:val="0"/>
          <w:numId w:val="29"/>
        </w:numPr>
      </w:pPr>
      <w:r w:rsidRPr="00F45148">
        <w:rPr>
          <w:lang w:val="en-US"/>
        </w:rPr>
        <w:t>Outliers (false or error records)</w:t>
      </w:r>
      <w:r>
        <w:rPr>
          <w:lang w:val="en-US"/>
        </w:rPr>
        <w:t xml:space="preserve"> – unusually large or small values attached to records</w:t>
      </w:r>
    </w:p>
    <w:p w14:paraId="61D785F1" w14:textId="77777777" w:rsidR="00405CD0" w:rsidRPr="00F45148" w:rsidRDefault="00405CD0" w:rsidP="00405CD0">
      <w:pPr>
        <w:pStyle w:val="ListParagraph"/>
        <w:numPr>
          <w:ilvl w:val="0"/>
          <w:numId w:val="29"/>
        </w:numPr>
      </w:pPr>
      <w:r>
        <w:rPr>
          <w:lang w:val="en-US"/>
        </w:rPr>
        <w:t>Changes of categories and definitions over time – may require that we rely more on aggregated data or find ways to combine categories.</w:t>
      </w:r>
    </w:p>
    <w:p w14:paraId="243A5FFF" w14:textId="77777777" w:rsidR="00405CD0" w:rsidRPr="00F45148" w:rsidRDefault="00405CD0" w:rsidP="00405CD0">
      <w:r>
        <w:rPr>
          <w:lang w:val="en-US"/>
        </w:rPr>
        <w:t>Basic data c</w:t>
      </w:r>
      <w:r w:rsidRPr="00F45148">
        <w:rPr>
          <w:lang w:val="en-US"/>
        </w:rPr>
        <w:t>leansing involves:</w:t>
      </w:r>
    </w:p>
    <w:p w14:paraId="6E816D43" w14:textId="77777777" w:rsidR="00405CD0" w:rsidRPr="00F45148" w:rsidRDefault="00405CD0" w:rsidP="00405CD0">
      <w:pPr>
        <w:pStyle w:val="ListParagraph"/>
        <w:numPr>
          <w:ilvl w:val="0"/>
          <w:numId w:val="30"/>
        </w:numPr>
      </w:pPr>
      <w:r w:rsidRPr="00F45148">
        <w:rPr>
          <w:lang w:val="en-US"/>
        </w:rPr>
        <w:t>Sorting data to see duplicates and multiple use of unique identifiers</w:t>
      </w:r>
      <w:r>
        <w:rPr>
          <w:lang w:val="en-US"/>
        </w:rPr>
        <w:t>.  Once found, judgements are made about integrity of the data and, if data is OK, duplicates removed and unique identifiers corrected.</w:t>
      </w:r>
    </w:p>
    <w:p w14:paraId="764982F2" w14:textId="77777777" w:rsidR="00405CD0" w:rsidRPr="00F45148" w:rsidRDefault="00405CD0" w:rsidP="00405CD0">
      <w:pPr>
        <w:pStyle w:val="ListParagraph"/>
        <w:numPr>
          <w:ilvl w:val="0"/>
          <w:numId w:val="30"/>
        </w:numPr>
      </w:pPr>
      <w:r w:rsidRPr="00F45148">
        <w:rPr>
          <w:lang w:val="en-US"/>
        </w:rPr>
        <w:t xml:space="preserve">Conditional formatting can help </w:t>
      </w:r>
      <w:r>
        <w:rPr>
          <w:lang w:val="en-US"/>
        </w:rPr>
        <w:t>identify unusual records or numbers</w:t>
      </w:r>
    </w:p>
    <w:p w14:paraId="7D31756C" w14:textId="77777777" w:rsidR="00405CD0" w:rsidRPr="00F45148" w:rsidRDefault="00405CD0" w:rsidP="00405CD0">
      <w:pPr>
        <w:pStyle w:val="ListParagraph"/>
        <w:numPr>
          <w:ilvl w:val="0"/>
          <w:numId w:val="30"/>
        </w:numPr>
      </w:pPr>
      <w:r w:rsidRPr="00F45148">
        <w:rPr>
          <w:lang w:val="en-US"/>
        </w:rPr>
        <w:t>Pivot tables to identify unusual categories and blanks</w:t>
      </w:r>
    </w:p>
    <w:p w14:paraId="6D72A5A5" w14:textId="77777777" w:rsidR="00405CD0" w:rsidRPr="00130EBE" w:rsidRDefault="00405CD0" w:rsidP="00405CD0">
      <w:pPr>
        <w:pStyle w:val="ListParagraph"/>
        <w:numPr>
          <w:ilvl w:val="0"/>
          <w:numId w:val="30"/>
        </w:numPr>
      </w:pPr>
      <w:r w:rsidRPr="00F45148">
        <w:rPr>
          <w:lang w:val="en-US"/>
        </w:rPr>
        <w:t>Recategorising data using mapping and vlookup</w:t>
      </w:r>
      <w:r>
        <w:rPr>
          <w:lang w:val="en-US"/>
        </w:rPr>
        <w:t xml:space="preserve"> can be used to further assess the quality and categorization of records.</w:t>
      </w:r>
    </w:p>
    <w:p w14:paraId="62499D0E" w14:textId="77777777" w:rsidR="00405CD0" w:rsidRPr="00A74D3A" w:rsidRDefault="00405CD0" w:rsidP="00405CD0">
      <w:pPr>
        <w:pStyle w:val="ListParagraph"/>
        <w:numPr>
          <w:ilvl w:val="0"/>
          <w:numId w:val="30"/>
        </w:numPr>
      </w:pPr>
      <w:r>
        <w:rPr>
          <w:lang w:val="en-US"/>
        </w:rPr>
        <w:t>Reconciling the parts to totals – checking the parts are consistent with the whole and that they add to the whole to find double counting or gaps.</w:t>
      </w:r>
    </w:p>
    <w:p w14:paraId="3D1B1480" w14:textId="77777777" w:rsidR="00405CD0" w:rsidRDefault="00405CD0" w:rsidP="00405CD0">
      <w:r>
        <w:t xml:space="preserve">There are more sophisticated data cleansing methods for large data sets that are beyond the scope of this course and its presenter.  </w:t>
      </w:r>
    </w:p>
    <w:p w14:paraId="52EE5A5A" w14:textId="77777777" w:rsidR="00405CD0" w:rsidRDefault="00405CD0" w:rsidP="00405CD0">
      <w:pPr>
        <w:pStyle w:val="Heading3"/>
      </w:pPr>
      <w:r>
        <w:t>Conclusion</w:t>
      </w:r>
    </w:p>
    <w:p w14:paraId="1D0CFF19" w14:textId="77777777" w:rsidR="00405CD0" w:rsidRDefault="00405CD0" w:rsidP="00405CD0">
      <w:r>
        <w:t>Despite these deficiencies and difficulties with data, I seek to work with the best data available and conclude that working with the best data available is usually better than working with no data at all.</w:t>
      </w:r>
    </w:p>
    <w:p w14:paraId="16A311BD" w14:textId="77777777" w:rsidR="00405CD0" w:rsidRPr="00FC420F" w:rsidRDefault="00405CD0" w:rsidP="00405CD0">
      <w:pPr>
        <w:rPr>
          <w:i/>
          <w:iCs/>
        </w:rPr>
      </w:pPr>
      <w:r w:rsidRPr="00FC420F">
        <w:rPr>
          <w:i/>
          <w:iCs/>
        </w:rPr>
        <w:t>“An approximate answer to the right problem is worth a good deal more than an exact answer to the wrong problem.”</w:t>
      </w:r>
      <w:r>
        <w:rPr>
          <w:i/>
          <w:iCs/>
        </w:rPr>
        <w:t xml:space="preserve"> John Tukey</w:t>
      </w:r>
    </w:p>
    <w:p w14:paraId="08EC4738" w14:textId="77777777" w:rsidR="00405CD0" w:rsidRDefault="00405CD0" w:rsidP="00405CD0">
      <w:pPr>
        <w:spacing w:after="0"/>
      </w:pPr>
    </w:p>
    <w:p w14:paraId="414A3CAB" w14:textId="760CFE08" w:rsidR="00860B06" w:rsidRDefault="00860B06">
      <w:pPr>
        <w:spacing w:after="0"/>
      </w:pPr>
    </w:p>
    <w:p w14:paraId="6B7A6EFE" w14:textId="1115ABC4" w:rsidR="00405CD0" w:rsidRDefault="00405CD0">
      <w:pPr>
        <w:spacing w:after="0"/>
      </w:pPr>
      <w:r>
        <w:br w:type="page"/>
      </w:r>
    </w:p>
    <w:p w14:paraId="076B3581" w14:textId="77777777" w:rsidR="00405CD0" w:rsidRDefault="00405CD0">
      <w:pPr>
        <w:spacing w:after="0"/>
      </w:pPr>
    </w:p>
    <w:p w14:paraId="652978B1" w14:textId="03080DA6" w:rsidR="00405CD0" w:rsidRDefault="00405CD0">
      <w:pPr>
        <w:spacing w:after="0"/>
      </w:pPr>
    </w:p>
    <w:p w14:paraId="670049A2" w14:textId="77777777" w:rsidR="00405CD0" w:rsidRDefault="00405CD0">
      <w:pPr>
        <w:spacing w:after="0"/>
      </w:pPr>
    </w:p>
    <w:p w14:paraId="41EE65C9" w14:textId="36F4082E" w:rsidR="00787462" w:rsidRDefault="00787462">
      <w:pPr>
        <w:spacing w:after="0"/>
      </w:pPr>
      <w:r>
        <w:rPr>
          <w:noProof/>
        </w:rPr>
        <mc:AlternateContent>
          <mc:Choice Requires="wpg">
            <w:drawing>
              <wp:anchor distT="0" distB="0" distL="114300" distR="114300" simplePos="0" relativeHeight="251681792" behindDoc="0" locked="0" layoutInCell="1" allowOverlap="1" wp14:anchorId="21385A69" wp14:editId="280694B6">
                <wp:simplePos x="0" y="0"/>
                <wp:positionH relativeFrom="column">
                  <wp:posOffset>0</wp:posOffset>
                </wp:positionH>
                <wp:positionV relativeFrom="paragraph">
                  <wp:posOffset>0</wp:posOffset>
                </wp:positionV>
                <wp:extent cx="5199888" cy="4089782"/>
                <wp:effectExtent l="0" t="0" r="0" b="0"/>
                <wp:wrapNone/>
                <wp:docPr id="18443" name="Group 18443"/>
                <wp:cNvGraphicFramePr/>
                <a:graphic xmlns:a="http://schemas.openxmlformats.org/drawingml/2006/main">
                  <a:graphicData uri="http://schemas.microsoft.com/office/word/2010/wordprocessingGroup">
                    <wpg:wgp>
                      <wpg:cNvGrpSpPr/>
                      <wpg:grpSpPr>
                        <a:xfrm>
                          <a:off x="0" y="0"/>
                          <a:ext cx="5199888" cy="4089782"/>
                          <a:chOff x="0" y="0"/>
                          <a:chExt cx="6182360" cy="5117592"/>
                        </a:xfrm>
                      </wpg:grpSpPr>
                      <wpg:grpSp>
                        <wpg:cNvPr id="18444" name="Group 18444"/>
                        <wpg:cNvGrpSpPr/>
                        <wpg:grpSpPr>
                          <a:xfrm>
                            <a:off x="0" y="73146"/>
                            <a:ext cx="6182360" cy="5044446"/>
                            <a:chOff x="0" y="-6"/>
                            <a:chExt cx="6182360" cy="5044446"/>
                          </a:xfrm>
                        </wpg:grpSpPr>
                        <wps:wsp>
                          <wps:cNvPr id="18445" name="Text Box 18445"/>
                          <wps:cNvSpPr txBox="1"/>
                          <wps:spPr>
                            <a:xfrm>
                              <a:off x="42387" y="-6"/>
                              <a:ext cx="1243965" cy="483698"/>
                            </a:xfrm>
                            <a:prstGeom prst="rect">
                              <a:avLst/>
                            </a:prstGeom>
                            <a:solidFill>
                              <a:schemeClr val="lt1"/>
                            </a:solidFill>
                            <a:ln w="6350">
                              <a:noFill/>
                            </a:ln>
                          </wps:spPr>
                          <wps:txbx>
                            <w:txbxContent>
                              <w:p w14:paraId="6CECB04A" w14:textId="77777777" w:rsidR="00A401A8" w:rsidRPr="00FC473F" w:rsidRDefault="00A401A8" w:rsidP="00787462">
                                <w:pPr>
                                  <w:rPr>
                                    <w:rFonts w:ascii="Arial" w:hAnsi="Arial"/>
                                    <w:sz w:val="18"/>
                                    <w:szCs w:val="18"/>
                                  </w:rPr>
                                </w:pPr>
                                <w:r w:rsidRPr="00FC473F">
                                  <w:rPr>
                                    <w:rFonts w:ascii="Arial" w:hAnsi="Arial"/>
                                    <w:sz w:val="18"/>
                                    <w:szCs w:val="18"/>
                                  </w:rPr>
                                  <w:t>Introduction and initial discussion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46" name="Text Box 18446"/>
                          <wps:cNvSpPr txBox="1"/>
                          <wps:spPr>
                            <a:xfrm>
                              <a:off x="1816338" y="242492"/>
                              <a:ext cx="2113851" cy="453833"/>
                            </a:xfrm>
                            <a:prstGeom prst="rect">
                              <a:avLst/>
                            </a:prstGeom>
                            <a:noFill/>
                            <a:ln w="6350">
                              <a:noFill/>
                            </a:ln>
                          </wps:spPr>
                          <wps:txbx>
                            <w:txbxContent>
                              <w:p w14:paraId="4FCD9124" w14:textId="77777777" w:rsidR="00A9677E" w:rsidRPr="00A9677E" w:rsidRDefault="00A9677E" w:rsidP="00A9677E">
                                <w:pPr>
                                  <w:rPr>
                                    <w:rFonts w:ascii="Arial" w:hAnsi="Arial"/>
                                    <w:sz w:val="18"/>
                                    <w:szCs w:val="18"/>
                                  </w:rPr>
                                </w:pPr>
                                <w:r w:rsidRPr="00A9677E">
                                  <w:rPr>
                                    <w:rFonts w:ascii="Arial" w:hAnsi="Arial"/>
                                    <w:sz w:val="18"/>
                                    <w:szCs w:val="18"/>
                                  </w:rPr>
                                  <w:t>Data analysis – context and principles</w:t>
                                </w:r>
                              </w:p>
                              <w:p w14:paraId="177705F8" w14:textId="5B43B6ED" w:rsidR="00A401A8" w:rsidRPr="00FC473F" w:rsidRDefault="00A401A8" w:rsidP="00787462">
                                <w:pPr>
                                  <w:rPr>
                                    <w:rFonts w:ascii="Arial" w:hAnsi="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47" name="Text Box 18447"/>
                          <wps:cNvSpPr txBox="1"/>
                          <wps:spPr>
                            <a:xfrm>
                              <a:off x="0" y="696324"/>
                              <a:ext cx="1960694" cy="478350"/>
                            </a:xfrm>
                            <a:prstGeom prst="rect">
                              <a:avLst/>
                            </a:prstGeom>
                            <a:noFill/>
                            <a:ln w="6350">
                              <a:noFill/>
                            </a:ln>
                          </wps:spPr>
                          <wps:txbx>
                            <w:txbxContent>
                              <w:p w14:paraId="7208E9D0" w14:textId="77777777" w:rsidR="00A85909" w:rsidRPr="00FC473F" w:rsidRDefault="00A85909" w:rsidP="00A85909">
                                <w:pPr>
                                  <w:jc w:val="right"/>
                                  <w:rPr>
                                    <w:rFonts w:ascii="Arial" w:hAnsi="Arial"/>
                                    <w:sz w:val="18"/>
                                    <w:szCs w:val="18"/>
                                  </w:rPr>
                                </w:pPr>
                                <w:r>
                                  <w:rPr>
                                    <w:rFonts w:ascii="Arial" w:hAnsi="Arial"/>
                                    <w:sz w:val="18"/>
                                    <w:szCs w:val="18"/>
                                  </w:rPr>
                                  <w:t>Data – Types, preparation &amp; quality</w:t>
                                </w:r>
                              </w:p>
                              <w:p w14:paraId="6BC42B18" w14:textId="55BA9592" w:rsidR="00A401A8" w:rsidRPr="00FC473F" w:rsidRDefault="00A401A8" w:rsidP="00787462">
                                <w:pPr>
                                  <w:jc w:val="right"/>
                                  <w:rPr>
                                    <w:rFonts w:ascii="Arial" w:hAnsi="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48" name="Text Box 18448"/>
                          <wps:cNvSpPr txBox="1"/>
                          <wps:spPr>
                            <a:xfrm>
                              <a:off x="2694113" y="884032"/>
                              <a:ext cx="1399230" cy="347203"/>
                            </a:xfrm>
                            <a:prstGeom prst="rect">
                              <a:avLst/>
                            </a:prstGeom>
                            <a:noFill/>
                            <a:ln w="6350">
                              <a:noFill/>
                            </a:ln>
                          </wps:spPr>
                          <wps:txbx>
                            <w:txbxContent>
                              <w:p w14:paraId="69087308" w14:textId="77777777" w:rsidR="00A401A8" w:rsidRPr="00A74D3A" w:rsidRDefault="00A401A8" w:rsidP="00787462">
                                <w:pPr>
                                  <w:rPr>
                                    <w:rFonts w:ascii="Arial" w:hAnsi="Arial"/>
                                    <w:b/>
                                    <w:bCs/>
                                    <w:sz w:val="18"/>
                                    <w:szCs w:val="18"/>
                                  </w:rPr>
                                </w:pPr>
                                <w:r w:rsidRPr="00A74D3A">
                                  <w:rPr>
                                    <w:rFonts w:ascii="Arial" w:hAnsi="Arial"/>
                                    <w:b/>
                                    <w:bCs/>
                                    <w:sz w:val="18"/>
                                    <w:szCs w:val="18"/>
                                  </w:rPr>
                                  <w:t>Types of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49" name="Text Box 18449"/>
                          <wps:cNvSpPr txBox="1"/>
                          <wps:spPr>
                            <a:xfrm>
                              <a:off x="1126267" y="1347110"/>
                              <a:ext cx="1614170" cy="372880"/>
                            </a:xfrm>
                            <a:prstGeom prst="rect">
                              <a:avLst/>
                            </a:prstGeom>
                            <a:noFill/>
                            <a:ln w="6350">
                              <a:noFill/>
                            </a:ln>
                          </wps:spPr>
                          <wps:txbx>
                            <w:txbxContent>
                              <w:p w14:paraId="0C2F7787" w14:textId="77777777" w:rsidR="00A401A8" w:rsidRPr="00FC473F" w:rsidRDefault="00A401A8" w:rsidP="00787462">
                                <w:pPr>
                                  <w:jc w:val="right"/>
                                  <w:rPr>
                                    <w:rFonts w:ascii="Arial" w:hAnsi="Arial"/>
                                    <w:sz w:val="18"/>
                                    <w:szCs w:val="18"/>
                                  </w:rPr>
                                </w:pPr>
                                <w:r w:rsidRPr="00FC473F">
                                  <w:rPr>
                                    <w:rFonts w:ascii="Arial" w:hAnsi="Arial"/>
                                    <w:sz w:val="18"/>
                                    <w:szCs w:val="18"/>
                                  </w:rPr>
                                  <w:t>Business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50" name="Text Box 18450"/>
                          <wps:cNvSpPr txBox="1"/>
                          <wps:spPr>
                            <a:xfrm>
                              <a:off x="3381429" y="1430142"/>
                              <a:ext cx="1663029" cy="622401"/>
                            </a:xfrm>
                            <a:prstGeom prst="rect">
                              <a:avLst/>
                            </a:prstGeom>
                            <a:noFill/>
                            <a:ln w="6350">
                              <a:noFill/>
                            </a:ln>
                          </wps:spPr>
                          <wps:txbx>
                            <w:txbxContent>
                              <w:p w14:paraId="40C0EB83" w14:textId="77777777" w:rsidR="00A401A8" w:rsidRPr="00FC473F" w:rsidRDefault="00A401A8" w:rsidP="00787462">
                                <w:pPr>
                                  <w:rPr>
                                    <w:rFonts w:ascii="Arial" w:hAnsi="Arial"/>
                                    <w:sz w:val="18"/>
                                    <w:szCs w:val="18"/>
                                  </w:rPr>
                                </w:pPr>
                                <w:r w:rsidRPr="00FC473F">
                                  <w:rPr>
                                    <w:rFonts w:ascii="Arial" w:hAnsi="Arial"/>
                                    <w:sz w:val="18"/>
                                    <w:szCs w:val="18"/>
                                  </w:rPr>
                                  <w:t>Presenting numbers matters &amp; excellence in presenting numb</w:t>
                                </w:r>
                                <w:r>
                                  <w:rPr>
                                    <w:rFonts w:ascii="Arial" w:hAnsi="Arial"/>
                                    <w:sz w:val="18"/>
                                    <w:szCs w:val="18"/>
                                  </w:rPr>
                                  <w:t>e</w:t>
                                </w:r>
                                <w:r w:rsidRPr="00FC473F">
                                  <w:rPr>
                                    <w:rFonts w:ascii="Arial" w:hAnsi="Arial"/>
                                    <w:sz w:val="18"/>
                                    <w:szCs w:val="18"/>
                                  </w:rPr>
                                  <w:t>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51" name="Text Box 18451"/>
                          <wps:cNvSpPr txBox="1"/>
                          <wps:spPr>
                            <a:xfrm>
                              <a:off x="1447154" y="2052544"/>
                              <a:ext cx="1853129" cy="496389"/>
                            </a:xfrm>
                            <a:prstGeom prst="rect">
                              <a:avLst/>
                            </a:prstGeom>
                            <a:noFill/>
                            <a:ln w="6350">
                              <a:noFill/>
                            </a:ln>
                          </wps:spPr>
                          <wps:txbx>
                            <w:txbxContent>
                              <w:p w14:paraId="6123AB24" w14:textId="77777777" w:rsidR="00A401A8" w:rsidRPr="00FC473F" w:rsidRDefault="00A401A8" w:rsidP="00787462">
                                <w:pPr>
                                  <w:jc w:val="right"/>
                                  <w:rPr>
                                    <w:rFonts w:ascii="Arial" w:hAnsi="Arial"/>
                                    <w:sz w:val="18"/>
                                    <w:szCs w:val="18"/>
                                  </w:rPr>
                                </w:pPr>
                                <w:r w:rsidRPr="00FC473F">
                                  <w:rPr>
                                    <w:rFonts w:ascii="Arial" w:hAnsi="Arial"/>
                                    <w:sz w:val="18"/>
                                    <w:szCs w:val="18"/>
                                  </w:rPr>
                                  <w:t>Examples of tables and graphs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52" name="Text Box 18452"/>
                          <wps:cNvSpPr txBox="1"/>
                          <wps:spPr>
                            <a:xfrm>
                              <a:off x="4033104" y="2337022"/>
                              <a:ext cx="1614170" cy="600345"/>
                            </a:xfrm>
                            <a:prstGeom prst="rect">
                              <a:avLst/>
                            </a:prstGeom>
                            <a:noFill/>
                            <a:ln w="6350">
                              <a:noFill/>
                            </a:ln>
                          </wps:spPr>
                          <wps:txbx>
                            <w:txbxContent>
                              <w:p w14:paraId="586C8DB4" w14:textId="77777777" w:rsidR="00A401A8" w:rsidRPr="00FC473F" w:rsidRDefault="00A401A8" w:rsidP="00787462">
                                <w:pPr>
                                  <w:rPr>
                                    <w:rFonts w:ascii="Arial" w:hAnsi="Arial"/>
                                    <w:sz w:val="18"/>
                                    <w:szCs w:val="18"/>
                                  </w:rPr>
                                </w:pPr>
                                <w:r w:rsidRPr="00FC473F">
                                  <w:rPr>
                                    <w:rFonts w:ascii="Arial" w:hAnsi="Arial"/>
                                    <w:sz w:val="18"/>
                                    <w:szCs w:val="18"/>
                                  </w:rPr>
                                  <w:t>Data &amp; decision making – telling stories with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 name="Text Box 128"/>
                          <wps:cNvSpPr txBox="1"/>
                          <wps:spPr>
                            <a:xfrm>
                              <a:off x="2064768" y="2839818"/>
                              <a:ext cx="1614170" cy="466232"/>
                            </a:xfrm>
                            <a:prstGeom prst="rect">
                              <a:avLst/>
                            </a:prstGeom>
                            <a:noFill/>
                            <a:ln w="6350">
                              <a:noFill/>
                            </a:ln>
                          </wps:spPr>
                          <wps:txbx>
                            <w:txbxContent>
                              <w:p w14:paraId="2510B22B" w14:textId="77777777" w:rsidR="00A401A8" w:rsidRPr="00FC473F" w:rsidRDefault="00A401A8" w:rsidP="00787462">
                                <w:pPr>
                                  <w:jc w:val="right"/>
                                  <w:rPr>
                                    <w:rFonts w:ascii="Arial" w:hAnsi="Arial"/>
                                    <w:sz w:val="18"/>
                                    <w:szCs w:val="18"/>
                                  </w:rPr>
                                </w:pPr>
                                <w:r w:rsidRPr="00FC473F">
                                  <w:rPr>
                                    <w:rFonts w:ascii="Arial" w:hAnsi="Arial"/>
                                    <w:sz w:val="18"/>
                                    <w:szCs w:val="18"/>
                                  </w:rPr>
                                  <w:t>Design Principles for tables and graphs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 name="Text Box 129"/>
                          <wps:cNvSpPr txBox="1"/>
                          <wps:spPr>
                            <a:xfrm>
                              <a:off x="2508910" y="4190495"/>
                              <a:ext cx="3673450" cy="853945"/>
                            </a:xfrm>
                            <a:prstGeom prst="rect">
                              <a:avLst/>
                            </a:prstGeom>
                            <a:solidFill>
                              <a:schemeClr val="bg1">
                                <a:lumMod val="85000"/>
                              </a:schemeClr>
                            </a:solidFill>
                            <a:ln w="6350">
                              <a:noFill/>
                            </a:ln>
                          </wps:spPr>
                          <wps:txbx>
                            <w:txbxContent>
                              <w:p w14:paraId="08D9EC47" w14:textId="1F491CA6" w:rsidR="00A401A8" w:rsidRPr="00FC473F" w:rsidRDefault="00A401A8" w:rsidP="00787462">
                                <w:pPr>
                                  <w:rPr>
                                    <w:rFonts w:ascii="Arial" w:hAnsi="Arial"/>
                                    <w:sz w:val="20"/>
                                    <w:szCs w:val="15"/>
                                    <w:lang w:eastAsia="en-GB"/>
                                  </w:rPr>
                                </w:pPr>
                                <w:r w:rsidRPr="00FC473F">
                                  <w:rPr>
                                    <w:rFonts w:ascii="Arial" w:hAnsi="Arial"/>
                                    <w:sz w:val="20"/>
                                    <w:szCs w:val="15"/>
                                  </w:rPr>
                                  <w:t>I better understand a range of analytical techniques and options for presenting data that help me use data in the development of evidence</w:t>
                                </w:r>
                                <w:r w:rsidR="00A85909">
                                  <w:rPr>
                                    <w:rFonts w:ascii="Arial" w:hAnsi="Arial"/>
                                    <w:sz w:val="20"/>
                                    <w:szCs w:val="15"/>
                                  </w:rPr>
                                  <w:t>-</w:t>
                                </w:r>
                                <w:r w:rsidRPr="00FC473F">
                                  <w:rPr>
                                    <w:rFonts w:ascii="Arial" w:hAnsi="Arial"/>
                                    <w:sz w:val="20"/>
                                    <w:szCs w:val="15"/>
                                  </w:rPr>
                                  <w:t>based policy and in reporting</w:t>
                                </w:r>
                                <w:r w:rsidRPr="00FC473F">
                                  <w:rPr>
                                    <w:rFonts w:ascii="Arial" w:hAnsi="Arial"/>
                                    <w:sz w:val="20"/>
                                    <w:szCs w:val="15"/>
                                    <w:shd w:val="clear" w:color="auto" w:fill="DAE4F3"/>
                                    <w:lang w:eastAsia="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0" name="Group 130"/>
                        <wpg:cNvGrpSpPr/>
                        <wpg:grpSpPr>
                          <a:xfrm>
                            <a:off x="1620520" y="0"/>
                            <a:ext cx="2664664" cy="4596130"/>
                            <a:chOff x="0" y="0"/>
                            <a:chExt cx="2664664" cy="4596130"/>
                          </a:xfrm>
                        </wpg:grpSpPr>
                        <wps:wsp>
                          <wps:cNvPr id="131" name="Shape 131"/>
                          <wps:cNvSpPr/>
                          <wps:spPr>
                            <a:xfrm rot="4396374">
                              <a:off x="-936103" y="995362"/>
                              <a:ext cx="4596130" cy="2605405"/>
                            </a:xfrm>
                            <a:prstGeom prst="swooshArrow">
                              <a:avLst>
                                <a:gd name="adj1" fmla="val 16310"/>
                                <a:gd name="adj2" fmla="val 31370"/>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132" name="Rectangle 132"/>
                          <wps:cNvSpPr/>
                          <wps:spPr>
                            <a:xfrm>
                              <a:off x="0" y="624884"/>
                              <a:ext cx="72000"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Rectangle 133"/>
                          <wps:cNvSpPr/>
                          <wps:spPr>
                            <a:xfrm>
                              <a:off x="339115" y="788386"/>
                              <a:ext cx="72000"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Rectangle 134"/>
                          <wps:cNvSpPr/>
                          <wps:spPr>
                            <a:xfrm>
                              <a:off x="811454" y="1085111"/>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Rectangle 135"/>
                          <wps:cNvSpPr/>
                          <wps:spPr>
                            <a:xfrm flipH="1" flipV="1">
                              <a:off x="1174792" y="1496894"/>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Rectangle 136"/>
                          <wps:cNvSpPr/>
                          <wps:spPr>
                            <a:xfrm flipH="1" flipV="1">
                              <a:off x="1532074" y="1787564"/>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Rectangle 137"/>
                          <wps:cNvSpPr/>
                          <wps:spPr>
                            <a:xfrm flipH="1" flipV="1">
                              <a:off x="1756132" y="2265959"/>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Rectangle 138"/>
                          <wps:cNvSpPr/>
                          <wps:spPr>
                            <a:xfrm flipH="1" flipV="1">
                              <a:off x="2101303" y="2550574"/>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Rectangle 139"/>
                          <wps:cNvSpPr/>
                          <wps:spPr>
                            <a:xfrm flipH="1" flipV="1">
                              <a:off x="2198193" y="3010801"/>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1385A69" id="Group 18443" o:spid="_x0000_s1116" style="position:absolute;margin-left:0;margin-top:0;width:409.45pt;height:322.05pt;z-index:251681792;mso-position-horizontal-relative:text;mso-position-vertical-relative:text;mso-width-relative:margin;mso-height-relative:margin" coordsize="61823,511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">
                <v:group id="Group 18444" o:spid="_x0000_s1117" style="position:absolute;top:731;width:61823;height:50444" coordorigin="" coordsize="61823,504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">
                  <v:shape id="Text Box 18445" o:spid="_x0000_s1118" type="#_x0000_t202" style="position:absolute;left:423;width:12440;height:48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" fillcolor="white [3201]" stroked="f" strokeweight=".5pt">
                    <v:textbox>
                      <w:txbxContent>
                        <w:p w14:paraId="6CECB04A" w14:textId="77777777" w:rsidR="00A401A8" w:rsidRPr="00FC473F" w:rsidRDefault="00A401A8" w:rsidP="00787462">
                          <w:pPr>
                            <w:rPr>
                              <w:rFonts w:ascii="Arial" w:hAnsi="Arial"/>
                              <w:sz w:val="18"/>
                              <w:szCs w:val="18"/>
                            </w:rPr>
                          </w:pPr>
                          <w:r w:rsidRPr="00FC473F">
                            <w:rPr>
                              <w:rFonts w:ascii="Arial" w:hAnsi="Arial"/>
                              <w:sz w:val="18"/>
                              <w:szCs w:val="18"/>
                            </w:rPr>
                            <w:t>Introduction and initial discussion</w:t>
                          </w:r>
                        </w:p>
                      </w:txbxContent>
                    </v:textbox>
                  </v:shape>
                  <v:shape id="Text Box 18446" o:spid="_x0000_s1119" type="#_x0000_t202" style="position:absolute;left:18163;top:2424;width:21138;height:45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" filled="f" stroked="f" strokeweight=".5pt">
                    <v:textbox>
                      <w:txbxContent>
                        <w:p w14:paraId="4FCD9124" w14:textId="77777777" w:rsidR="00A9677E" w:rsidRPr="00A9677E" w:rsidRDefault="00A9677E" w:rsidP="00A9677E">
                          <w:pPr>
                            <w:rPr>
                              <w:rFonts w:ascii="Arial" w:hAnsi="Arial"/>
                              <w:sz w:val="18"/>
                              <w:szCs w:val="18"/>
                            </w:rPr>
                          </w:pPr>
                          <w:r w:rsidRPr="00A9677E">
                            <w:rPr>
                              <w:rFonts w:ascii="Arial" w:hAnsi="Arial"/>
                              <w:sz w:val="18"/>
                              <w:szCs w:val="18"/>
                            </w:rPr>
                            <w:t>Data analysis – context and principles</w:t>
                          </w:r>
                        </w:p>
                        <w:p w14:paraId="177705F8" w14:textId="5B43B6ED" w:rsidR="00A401A8" w:rsidRPr="00FC473F" w:rsidRDefault="00A401A8" w:rsidP="00787462">
                          <w:pPr>
                            <w:rPr>
                              <w:rFonts w:ascii="Arial" w:hAnsi="Arial"/>
                              <w:sz w:val="18"/>
                              <w:szCs w:val="18"/>
                            </w:rPr>
                          </w:pPr>
                        </w:p>
                      </w:txbxContent>
                    </v:textbox>
                  </v:shape>
                  <v:shape id="Text Box 18447" o:spid="_x0000_s1120" type="#_x0000_t202" style="position:absolute;top:6963;width:19606;height:47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" filled="f" stroked="f" strokeweight=".5pt">
                    <v:textbox>
                      <w:txbxContent>
                        <w:p w14:paraId="7208E9D0" w14:textId="77777777" w:rsidR="00A85909" w:rsidRPr="00FC473F" w:rsidRDefault="00A85909" w:rsidP="00A85909">
                          <w:pPr>
                            <w:jc w:val="right"/>
                            <w:rPr>
                              <w:rFonts w:ascii="Arial" w:hAnsi="Arial"/>
                              <w:sz w:val="18"/>
                              <w:szCs w:val="18"/>
                            </w:rPr>
                          </w:pPr>
                          <w:r>
                            <w:rPr>
                              <w:rFonts w:ascii="Arial" w:hAnsi="Arial"/>
                              <w:sz w:val="18"/>
                              <w:szCs w:val="18"/>
                            </w:rPr>
                            <w:t>Data – Types, preparation &amp; quality</w:t>
                          </w:r>
                        </w:p>
                        <w:p w14:paraId="6BC42B18" w14:textId="55BA9592" w:rsidR="00A401A8" w:rsidRPr="00FC473F" w:rsidRDefault="00A401A8" w:rsidP="00787462">
                          <w:pPr>
                            <w:jc w:val="right"/>
                            <w:rPr>
                              <w:rFonts w:ascii="Arial" w:hAnsi="Arial"/>
                              <w:sz w:val="18"/>
                              <w:szCs w:val="18"/>
                            </w:rPr>
                          </w:pPr>
                        </w:p>
                      </w:txbxContent>
                    </v:textbox>
                  </v:shape>
                  <v:shape id="Text Box 18448" o:spid="_x0000_s1121" type="#_x0000_t202" style="position:absolute;left:26941;top:8840;width:13992;height:34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" filled="f" stroked="f" strokeweight=".5pt">
                    <v:textbox>
                      <w:txbxContent>
                        <w:p w14:paraId="69087308" w14:textId="77777777" w:rsidR="00A401A8" w:rsidRPr="00A74D3A" w:rsidRDefault="00A401A8" w:rsidP="00787462">
                          <w:pPr>
                            <w:rPr>
                              <w:rFonts w:ascii="Arial" w:hAnsi="Arial"/>
                              <w:b/>
                              <w:bCs/>
                              <w:sz w:val="18"/>
                              <w:szCs w:val="18"/>
                            </w:rPr>
                          </w:pPr>
                          <w:r w:rsidRPr="00A74D3A">
                            <w:rPr>
                              <w:rFonts w:ascii="Arial" w:hAnsi="Arial"/>
                              <w:b/>
                              <w:bCs/>
                              <w:sz w:val="18"/>
                              <w:szCs w:val="18"/>
                            </w:rPr>
                            <w:t>Types of analysis</w:t>
                          </w:r>
                        </w:p>
                      </w:txbxContent>
                    </v:textbox>
                  </v:shape>
                  <v:shape id="Text Box 18449" o:spid="_x0000_s1122" type="#_x0000_t202" style="position:absolute;left:11262;top:13471;width:16142;height:37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" filled="f" stroked="f" strokeweight=".5pt">
                    <v:textbox>
                      <w:txbxContent>
                        <w:p w14:paraId="0C2F7787" w14:textId="77777777" w:rsidR="00A401A8" w:rsidRPr="00FC473F" w:rsidRDefault="00A401A8" w:rsidP="00787462">
                          <w:pPr>
                            <w:jc w:val="right"/>
                            <w:rPr>
                              <w:rFonts w:ascii="Arial" w:hAnsi="Arial"/>
                              <w:sz w:val="18"/>
                              <w:szCs w:val="18"/>
                            </w:rPr>
                          </w:pPr>
                          <w:r w:rsidRPr="00FC473F">
                            <w:rPr>
                              <w:rFonts w:ascii="Arial" w:hAnsi="Arial"/>
                              <w:sz w:val="18"/>
                              <w:szCs w:val="18"/>
                            </w:rPr>
                            <w:t>Business analysis</w:t>
                          </w:r>
                        </w:p>
                      </w:txbxContent>
                    </v:textbox>
                  </v:shape>
                  <v:shape id="Text Box 18450" o:spid="_x0000_s1123" type="#_x0000_t202" style="position:absolute;left:33814;top:14301;width:16630;height:6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" filled="f" stroked="f" strokeweight=".5pt">
                    <v:textbox>
                      <w:txbxContent>
                        <w:p w14:paraId="40C0EB83" w14:textId="77777777" w:rsidR="00A401A8" w:rsidRPr="00FC473F" w:rsidRDefault="00A401A8" w:rsidP="00787462">
                          <w:pPr>
                            <w:rPr>
                              <w:rFonts w:ascii="Arial" w:hAnsi="Arial"/>
                              <w:sz w:val="18"/>
                              <w:szCs w:val="18"/>
                            </w:rPr>
                          </w:pPr>
                          <w:r w:rsidRPr="00FC473F">
                            <w:rPr>
                              <w:rFonts w:ascii="Arial" w:hAnsi="Arial"/>
                              <w:sz w:val="18"/>
                              <w:szCs w:val="18"/>
                            </w:rPr>
                            <w:t>Presenting numbers matters &amp; excellence in presenting numb</w:t>
                          </w:r>
                          <w:r>
                            <w:rPr>
                              <w:rFonts w:ascii="Arial" w:hAnsi="Arial"/>
                              <w:sz w:val="18"/>
                              <w:szCs w:val="18"/>
                            </w:rPr>
                            <w:t>e</w:t>
                          </w:r>
                          <w:r w:rsidRPr="00FC473F">
                            <w:rPr>
                              <w:rFonts w:ascii="Arial" w:hAnsi="Arial"/>
                              <w:sz w:val="18"/>
                              <w:szCs w:val="18"/>
                            </w:rPr>
                            <w:t>rs</w:t>
                          </w:r>
                        </w:p>
                      </w:txbxContent>
                    </v:textbox>
                  </v:shape>
                  <v:shape id="Text Box 18451" o:spid="_x0000_s1124" type="#_x0000_t202" style="position:absolute;left:14471;top:20525;width:18531;height:49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" filled="f" stroked="f" strokeweight=".5pt">
                    <v:textbox>
                      <w:txbxContent>
                        <w:p w14:paraId="6123AB24" w14:textId="77777777" w:rsidR="00A401A8" w:rsidRPr="00FC473F" w:rsidRDefault="00A401A8" w:rsidP="00787462">
                          <w:pPr>
                            <w:jc w:val="right"/>
                            <w:rPr>
                              <w:rFonts w:ascii="Arial" w:hAnsi="Arial"/>
                              <w:sz w:val="18"/>
                              <w:szCs w:val="18"/>
                            </w:rPr>
                          </w:pPr>
                          <w:r w:rsidRPr="00FC473F">
                            <w:rPr>
                              <w:rFonts w:ascii="Arial" w:hAnsi="Arial"/>
                              <w:sz w:val="18"/>
                              <w:szCs w:val="18"/>
                            </w:rPr>
                            <w:t>Examples of tables and graphs</w:t>
                          </w:r>
                        </w:p>
                      </w:txbxContent>
                    </v:textbox>
                  </v:shape>
                  <v:shape id="Text Box 18452" o:spid="_x0000_s1125" type="#_x0000_t202" style="position:absolute;left:40331;top:23370;width:16141;height:60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" filled="f" stroked="f" strokeweight=".5pt">
                    <v:textbox>
                      <w:txbxContent>
                        <w:p w14:paraId="586C8DB4" w14:textId="77777777" w:rsidR="00A401A8" w:rsidRPr="00FC473F" w:rsidRDefault="00A401A8" w:rsidP="00787462">
                          <w:pPr>
                            <w:rPr>
                              <w:rFonts w:ascii="Arial" w:hAnsi="Arial"/>
                              <w:sz w:val="18"/>
                              <w:szCs w:val="18"/>
                            </w:rPr>
                          </w:pPr>
                          <w:r w:rsidRPr="00FC473F">
                            <w:rPr>
                              <w:rFonts w:ascii="Arial" w:hAnsi="Arial"/>
                              <w:sz w:val="18"/>
                              <w:szCs w:val="18"/>
                            </w:rPr>
                            <w:t>Data &amp; decision making – telling stories with data</w:t>
                          </w:r>
                        </w:p>
                      </w:txbxContent>
                    </v:textbox>
                  </v:shape>
                  <v:shape id="Text Box 128" o:spid="_x0000_s1126" type="#_x0000_t202" style="position:absolute;left:20647;top:28398;width:16142;height:46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" filled="f" stroked="f" strokeweight=".5pt">
                    <v:textbox>
                      <w:txbxContent>
                        <w:p w14:paraId="2510B22B" w14:textId="77777777" w:rsidR="00A401A8" w:rsidRPr="00FC473F" w:rsidRDefault="00A401A8" w:rsidP="00787462">
                          <w:pPr>
                            <w:jc w:val="right"/>
                            <w:rPr>
                              <w:rFonts w:ascii="Arial" w:hAnsi="Arial"/>
                              <w:sz w:val="18"/>
                              <w:szCs w:val="18"/>
                            </w:rPr>
                          </w:pPr>
                          <w:r w:rsidRPr="00FC473F">
                            <w:rPr>
                              <w:rFonts w:ascii="Arial" w:hAnsi="Arial"/>
                              <w:sz w:val="18"/>
                              <w:szCs w:val="18"/>
                            </w:rPr>
                            <w:t>Design Principles for tables and graphs</w:t>
                          </w:r>
                        </w:p>
                      </w:txbxContent>
                    </v:textbox>
                  </v:shape>
                  <v:shape id="Text Box 129" o:spid="_x0000_s1127" type="#_x0000_t202" style="position:absolute;left:25089;top:41904;width:36734;height:8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" fillcolor="#d8d8d8 [2732]" stroked="f" strokeweight=".5pt">
                    <v:textbox>
                      <w:txbxContent>
                        <w:p w14:paraId="08D9EC47" w14:textId="1F491CA6" w:rsidR="00A401A8" w:rsidRPr="00FC473F" w:rsidRDefault="00A401A8" w:rsidP="00787462">
                          <w:pPr>
                            <w:rPr>
                              <w:rFonts w:ascii="Arial" w:hAnsi="Arial"/>
                              <w:sz w:val="20"/>
                              <w:szCs w:val="15"/>
                              <w:lang w:eastAsia="en-GB"/>
                            </w:rPr>
                          </w:pPr>
                          <w:r w:rsidRPr="00FC473F">
                            <w:rPr>
                              <w:rFonts w:ascii="Arial" w:hAnsi="Arial"/>
                              <w:sz w:val="20"/>
                              <w:szCs w:val="15"/>
                            </w:rPr>
                            <w:t>I better understand a range of analytical techniques and options for presenting data that help me use data in the development of evidence</w:t>
                          </w:r>
                          <w:r w:rsidR="00A85909">
                            <w:rPr>
                              <w:rFonts w:ascii="Arial" w:hAnsi="Arial"/>
                              <w:sz w:val="20"/>
                              <w:szCs w:val="15"/>
                            </w:rPr>
                            <w:t>-</w:t>
                          </w:r>
                          <w:r w:rsidRPr="00FC473F">
                            <w:rPr>
                              <w:rFonts w:ascii="Arial" w:hAnsi="Arial"/>
                              <w:sz w:val="20"/>
                              <w:szCs w:val="15"/>
                            </w:rPr>
                            <w:t>based policy and in reporting</w:t>
                          </w:r>
                          <w:r w:rsidRPr="00FC473F">
                            <w:rPr>
                              <w:rFonts w:ascii="Arial" w:hAnsi="Arial"/>
                              <w:sz w:val="20"/>
                              <w:szCs w:val="15"/>
                              <w:shd w:val="clear" w:color="auto" w:fill="DAE4F3"/>
                              <w:lang w:eastAsia="en-GB"/>
                            </w:rPr>
                            <w:t>.</w:t>
                          </w:r>
                        </w:p>
                      </w:txbxContent>
                    </v:textbox>
                  </v:shape>
                </v:group>
                <v:group id="Group 130" o:spid="_x0000_s1128" style="position:absolute;left:16205;width:26646;height:45961" coordsize="26646,459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">
                  <v:shape id="Shape 131" o:spid="_x0000_s1129" style="position:absolute;left:-9362;top:9954;width:45961;height:26054;rotation:4802013fd;visibility:visible;mso-wrap-style:square;v-text-anchor:top" coordsize="4596130,26054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" path="m,2605405c510681,1447447,1770286,687537,3778814,325676l3742120,r854010,407876l3863389,1076293,3826694,750617c2041587,895362,766022,1513624,,2605405xe" fillcolor="#4f81bd [3204]" strokecolor="white [3201]" strokeweight="2pt">
                    <v:path arrowok="t" o:connecttype="custom" o:connectlocs="0,2605405;3778814,325676;3742120,0;4596130,407876;3863389,1076293;3826694,750617;0,2605405" o:connectangles="0,0,0,0,0,0,0"/>
                  </v:shape>
                  <v:rect id="Rectangle 132" o:spid="_x0000_s1130" style="position:absolute;top:6248;width:720;height:7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" fillcolor="black [3213]" stroked="f" strokeweight="2pt"/>
                  <v:rect id="Rectangle 133" o:spid="_x0000_s1131" style="position:absolute;left:3391;top:7883;width:720;height:7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" fillcolor="black [3213]" stroked="f" strokeweight="2pt"/>
                  <v:rect id="Rectangle 134" o:spid="_x0000_s1132" style="position:absolute;left:8114;top:10851;width:718;height:7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" fillcolor="black [3213]" stroked="f" strokeweight="2pt"/>
                  <v:rect id="Rectangle 135" o:spid="_x0000_s1133" style="position:absolute;left:11747;top:14968;width:718;height:718;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" fillcolor="black [3213]" stroked="f" strokeweight="2pt"/>
                  <v:rect id="Rectangle 136" o:spid="_x0000_s1134" style="position:absolute;left:15320;top:17875;width:718;height:718;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" fillcolor="black [3213]" stroked="f" strokeweight="2pt"/>
                  <v:rect id="Rectangle 137" o:spid="_x0000_s1135" style="position:absolute;left:17561;top:22659;width:717;height:718;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" fillcolor="black [3213]" stroked="f" strokeweight="2pt"/>
                  <v:rect id="Rectangle 138" o:spid="_x0000_s1136" style="position:absolute;left:21013;top:25505;width:717;height:718;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" fillcolor="black [3213]" stroked="f" strokeweight="2pt"/>
                  <v:rect id="Rectangle 139" o:spid="_x0000_s1137" style="position:absolute;left:21981;top:30108;width:718;height:717;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" fillcolor="black [3213]" stroked="f" strokeweight="2pt"/>
                </v:group>
              </v:group>
            </w:pict>
          </mc:Fallback>
        </mc:AlternateContent>
      </w:r>
    </w:p>
    <w:p w14:paraId="79F952DC" w14:textId="77777777" w:rsidR="00787462" w:rsidRDefault="00787462">
      <w:pPr>
        <w:spacing w:after="0"/>
      </w:pPr>
    </w:p>
    <w:p w14:paraId="6BF5DA9B" w14:textId="71C3A762" w:rsidR="00787462" w:rsidRDefault="00787462">
      <w:pPr>
        <w:spacing w:after="0"/>
        <w:rPr>
          <w:rFonts w:ascii="Arial" w:hAnsi="Arial"/>
          <w:b/>
          <w:bCs/>
          <w:sz w:val="26"/>
          <w:szCs w:val="26"/>
        </w:rPr>
      </w:pPr>
      <w:r>
        <w:br w:type="page"/>
      </w:r>
    </w:p>
    <w:p w14:paraId="6215E818" w14:textId="77777777" w:rsidR="00405CD0" w:rsidRDefault="00405CD0" w:rsidP="00405CD0">
      <w:pPr>
        <w:pStyle w:val="Heading3"/>
      </w:pPr>
      <w:r>
        <w:lastRenderedPageBreak/>
        <w:t>Activity – Scenario</w:t>
      </w:r>
    </w:p>
    <w:p w14:paraId="7D75C7E4" w14:textId="77777777" w:rsidR="00405CD0" w:rsidRDefault="00405CD0" w:rsidP="00405CD0">
      <w:r>
        <w:t>The Health Minister has seen the table below on causes of death and has asked us to do some analysis of the data and present our findings to him/her.</w:t>
      </w:r>
    </w:p>
    <w:p w14:paraId="2A827A9A" w14:textId="77777777" w:rsidR="00405CD0" w:rsidRDefault="00405CD0" w:rsidP="00405CD0">
      <w:r>
        <w:t>What types of data analysis might we do in developing our advice for the Minister?</w:t>
      </w:r>
    </w:p>
    <w:p w14:paraId="6AA63AB0" w14:textId="77777777" w:rsidR="00405CD0" w:rsidRDefault="00405CD0" w:rsidP="00405CD0"/>
    <w:p w14:paraId="089F0BB5" w14:textId="77777777" w:rsidR="00405CD0" w:rsidRDefault="00405CD0" w:rsidP="00405CD0"/>
    <w:p w14:paraId="5890D886" w14:textId="77777777" w:rsidR="00405CD0" w:rsidRDefault="00405CD0" w:rsidP="00405CD0"/>
    <w:p w14:paraId="47CF683E" w14:textId="77777777" w:rsidR="00405CD0" w:rsidRDefault="00405CD0" w:rsidP="00405CD0"/>
    <w:p w14:paraId="7ADEEB03" w14:textId="77777777" w:rsidR="00405CD0" w:rsidRDefault="00405CD0" w:rsidP="00405CD0">
      <w:r>
        <w:t>Interstate data is available.  Would we expect numbers and causes of death to be different across states and why?</w:t>
      </w:r>
    </w:p>
    <w:p w14:paraId="54EABFC9" w14:textId="77777777" w:rsidR="00405CD0" w:rsidRDefault="00405CD0" w:rsidP="00405CD0"/>
    <w:p w14:paraId="4CCC58DC" w14:textId="77777777" w:rsidR="00405CD0" w:rsidRDefault="00405CD0" w:rsidP="00405CD0"/>
    <w:p w14:paraId="5679DDC4" w14:textId="77777777" w:rsidR="00405CD0" w:rsidRDefault="00405CD0" w:rsidP="00405CD0"/>
    <w:p w14:paraId="1C3D8CFC" w14:textId="77777777" w:rsidR="00405CD0" w:rsidRDefault="00405CD0" w:rsidP="00405CD0">
      <w:pPr>
        <w:pStyle w:val="Heading4"/>
      </w:pPr>
      <w:r>
        <w:t>Causes of death by chapter - Australia (2020)</w:t>
      </w:r>
    </w:p>
    <w:p w14:paraId="00565ECA" w14:textId="77777777" w:rsidR="00405CD0" w:rsidRDefault="00405CD0" w:rsidP="00405CD0">
      <w:r w:rsidRPr="00CD710A">
        <w:rPr>
          <w:noProof/>
        </w:rPr>
        <w:drawing>
          <wp:inline distT="0" distB="0" distL="0" distR="0" wp14:anchorId="0B752779" wp14:editId="2877FD70">
            <wp:extent cx="5828306" cy="3918788"/>
            <wp:effectExtent l="0" t="0" r="1270" b="5715"/>
            <wp:docPr id="18476" name="Picture 18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73803" cy="3949379"/>
                    </a:xfrm>
                    <a:prstGeom prst="rect">
                      <a:avLst/>
                    </a:prstGeom>
                  </pic:spPr>
                </pic:pic>
              </a:graphicData>
            </a:graphic>
          </wp:inline>
        </w:drawing>
      </w:r>
    </w:p>
    <w:p w14:paraId="0C7F2A8D" w14:textId="77777777" w:rsidR="00405CD0" w:rsidRPr="00A4368D" w:rsidRDefault="00405CD0" w:rsidP="00405CD0">
      <w:pPr>
        <w:rPr>
          <w:rFonts w:ascii="Arial" w:hAnsi="Arial"/>
          <w:sz w:val="20"/>
        </w:rPr>
      </w:pPr>
      <w:r w:rsidRPr="00A4368D">
        <w:rPr>
          <w:rFonts w:ascii="Arial" w:hAnsi="Arial"/>
          <w:sz w:val="20"/>
        </w:rPr>
        <w:t>Source:  ABS catalogue 3301.1</w:t>
      </w:r>
    </w:p>
    <w:p w14:paraId="05901B6D" w14:textId="77777777" w:rsidR="00405CD0" w:rsidRDefault="00405CD0" w:rsidP="00405CD0">
      <w:pPr>
        <w:spacing w:after="0"/>
      </w:pPr>
      <w:r>
        <w:br w:type="page"/>
      </w:r>
    </w:p>
    <w:p w14:paraId="666078FF" w14:textId="77777777" w:rsidR="00405CD0" w:rsidRDefault="00405CD0" w:rsidP="00405CD0">
      <w:pPr>
        <w:pStyle w:val="Heading1"/>
      </w:pPr>
      <w:bookmarkStart w:id="56" w:name="_Toc93828919"/>
      <w:bookmarkStart w:id="57" w:name="_Toc128570835"/>
      <w:r>
        <w:lastRenderedPageBreak/>
        <w:t>Introducing types of information &amp; analysis</w:t>
      </w:r>
      <w:bookmarkEnd w:id="56"/>
      <w:bookmarkEnd w:id="57"/>
    </w:p>
    <w:p w14:paraId="1E0EABBD" w14:textId="77777777" w:rsidR="00405CD0" w:rsidRDefault="00405CD0" w:rsidP="00405C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We will initially be examining a minimum of six types of analysis.  They are:</w:t>
      </w:r>
    </w:p>
    <w:p w14:paraId="33DF2C68" w14:textId="77777777" w:rsidR="00405CD0" w:rsidRPr="00D851FB" w:rsidRDefault="00405CD0" w:rsidP="00405CD0">
      <w:pPr>
        <w:numPr>
          <w:ilvl w:val="0"/>
          <w:numId w:val="34"/>
        </w:numPr>
        <w:rPr>
          <w:rStyle w:val="Heading3Char"/>
          <w:position w:val="-2"/>
        </w:rPr>
      </w:pPr>
      <w:r w:rsidRPr="00D851FB">
        <w:t xml:space="preserve">Compositional analysis –understanding the components of </w:t>
      </w:r>
      <w:r>
        <w:t>our data set.</w:t>
      </w:r>
    </w:p>
    <w:p w14:paraId="13B754D8" w14:textId="77777777" w:rsidR="00405CD0" w:rsidRPr="00D851FB" w:rsidRDefault="00405CD0" w:rsidP="00405CD0">
      <w:pPr>
        <w:numPr>
          <w:ilvl w:val="0"/>
          <w:numId w:val="34"/>
        </w:numPr>
        <w:rPr>
          <w:rStyle w:val="Heading3Char"/>
          <w:position w:val="-2"/>
        </w:rPr>
      </w:pPr>
      <w:r w:rsidRPr="00D851FB">
        <w:t>Temporal analysis – understanding changes over time (trend and growth analysis)</w:t>
      </w:r>
    </w:p>
    <w:p w14:paraId="7B3EABBF" w14:textId="77777777" w:rsidR="00405CD0" w:rsidRPr="00D851FB" w:rsidRDefault="00405CD0" w:rsidP="00405CD0">
      <w:pPr>
        <w:numPr>
          <w:ilvl w:val="0"/>
          <w:numId w:val="34"/>
        </w:numPr>
        <w:rPr>
          <w:rStyle w:val="Heading3Char"/>
          <w:position w:val="-2"/>
        </w:rPr>
      </w:pPr>
      <w:r w:rsidRPr="00D851FB">
        <w:t>Variance analysis – understanding variances from budget or previous periods</w:t>
      </w:r>
    </w:p>
    <w:p w14:paraId="2E4FB0F4" w14:textId="77777777" w:rsidR="00405CD0" w:rsidRPr="00D851FB" w:rsidRDefault="00405CD0" w:rsidP="00405CD0">
      <w:pPr>
        <w:numPr>
          <w:ilvl w:val="0"/>
          <w:numId w:val="34"/>
        </w:numPr>
        <w:rPr>
          <w:rStyle w:val="Heading3Char"/>
          <w:position w:val="-2"/>
        </w:rPr>
      </w:pPr>
      <w:r w:rsidRPr="00D851FB">
        <w:t xml:space="preserve">Ratio analysis – </w:t>
      </w:r>
      <w:r>
        <w:t xml:space="preserve">(primarily used in financial analysis) </w:t>
      </w:r>
      <w:r w:rsidRPr="00D851FB">
        <w:t xml:space="preserve">analysing ratios to assess </w:t>
      </w:r>
      <w:r>
        <w:t xml:space="preserve">financial </w:t>
      </w:r>
      <w:r w:rsidRPr="00D851FB">
        <w:t xml:space="preserve">viability and </w:t>
      </w:r>
      <w:r>
        <w:t xml:space="preserve">financial </w:t>
      </w:r>
      <w:r w:rsidRPr="00D851FB">
        <w:t>health</w:t>
      </w:r>
    </w:p>
    <w:p w14:paraId="42445024" w14:textId="77777777" w:rsidR="00405CD0" w:rsidRPr="00D851FB" w:rsidRDefault="00405CD0" w:rsidP="00405CD0">
      <w:pPr>
        <w:numPr>
          <w:ilvl w:val="0"/>
          <w:numId w:val="34"/>
        </w:numPr>
        <w:rPr>
          <w:rStyle w:val="Heading3Char"/>
          <w:position w:val="-2"/>
        </w:rPr>
      </w:pPr>
      <w:r w:rsidRPr="00D851FB">
        <w:t>Benchmarking – comparing with external figures</w:t>
      </w:r>
    </w:p>
    <w:p w14:paraId="51C34434" w14:textId="77777777" w:rsidR="00405CD0" w:rsidRPr="00A04B96" w:rsidRDefault="00405CD0" w:rsidP="00405CD0">
      <w:pPr>
        <w:numPr>
          <w:ilvl w:val="0"/>
          <w:numId w:val="34"/>
        </w:numPr>
        <w:rPr>
          <w:rFonts w:ascii="Arial" w:hAnsi="Arial"/>
          <w:b/>
          <w:bCs/>
          <w:position w:val="-2"/>
        </w:rPr>
      </w:pPr>
      <w:r w:rsidRPr="00D851FB">
        <w:t xml:space="preserve">Multivariate analysis - combining </w:t>
      </w:r>
      <w:r>
        <w:t xml:space="preserve">different data sets (e.g. </w:t>
      </w:r>
      <w:r w:rsidRPr="00D851FB">
        <w:t>financi</w:t>
      </w:r>
      <w:r>
        <w:t>al and non-</w:t>
      </w:r>
      <w:r w:rsidRPr="00D851FB">
        <w:t>financial data</w:t>
      </w:r>
      <w:r>
        <w:t>).</w:t>
      </w:r>
    </w:p>
    <w:p w14:paraId="4B1C5189" w14:textId="77777777" w:rsidR="00405CD0" w:rsidRDefault="00405CD0" w:rsidP="00405C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In the first instance, five of the methods will be applied to causes of death data.  Before proceeding with these, we should not underestimate the value from simply reordering the data.  The table below does this.</w:t>
      </w:r>
    </w:p>
    <w:p w14:paraId="1870DC06" w14:textId="77777777" w:rsidR="00405CD0" w:rsidRDefault="00405CD0" w:rsidP="00405CD0">
      <w:pPr>
        <w:pStyle w:val="Heading4"/>
      </w:pPr>
      <w:r>
        <w:t>Causes of death by chapter ranked - Australia (2020)</w:t>
      </w:r>
    </w:p>
    <w:p w14:paraId="3CB59132" w14:textId="77777777" w:rsidR="00405CD0" w:rsidRDefault="00405CD0" w:rsidP="00405C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rsidRPr="00CD710A">
        <w:rPr>
          <w:noProof/>
        </w:rPr>
        <w:drawing>
          <wp:inline distT="0" distB="0" distL="0" distR="0" wp14:anchorId="6C6C6DA8" wp14:editId="16B7AB90">
            <wp:extent cx="5923722" cy="4450545"/>
            <wp:effectExtent l="0" t="0" r="0" b="0"/>
            <wp:docPr id="18477" name="Picture 18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80490" cy="4493195"/>
                    </a:xfrm>
                    <a:prstGeom prst="rect">
                      <a:avLst/>
                    </a:prstGeom>
                  </pic:spPr>
                </pic:pic>
              </a:graphicData>
            </a:graphic>
          </wp:inline>
        </w:drawing>
      </w:r>
    </w:p>
    <w:p w14:paraId="1C8FFBCA" w14:textId="77777777" w:rsidR="00405CD0" w:rsidRDefault="00405CD0" w:rsidP="00405C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nec – not elsewhere classified</w:t>
      </w:r>
    </w:p>
    <w:p w14:paraId="5ABB38F1" w14:textId="77777777" w:rsidR="00405CD0" w:rsidRDefault="00405CD0" w:rsidP="00405CD0">
      <w:pPr>
        <w:spacing w:after="0"/>
        <w:rPr>
          <w:rFonts w:ascii="Arial" w:hAnsi="Arial"/>
          <w:b/>
          <w:bCs/>
          <w:i/>
          <w:iCs/>
          <w:sz w:val="28"/>
          <w:szCs w:val="28"/>
        </w:rPr>
      </w:pPr>
      <w:bookmarkStart w:id="58" w:name="_Toc175409975"/>
      <w:r>
        <w:br w:type="page"/>
      </w:r>
    </w:p>
    <w:p w14:paraId="5B84571B" w14:textId="77777777" w:rsidR="00405CD0" w:rsidRDefault="00405CD0" w:rsidP="00405CD0">
      <w:pPr>
        <w:pStyle w:val="Heading2"/>
      </w:pPr>
      <w:bookmarkStart w:id="59" w:name="_Toc93828920"/>
      <w:bookmarkStart w:id="60" w:name="_Toc128570836"/>
      <w:r>
        <w:lastRenderedPageBreak/>
        <w:t>Compositional Analysis</w:t>
      </w:r>
      <w:bookmarkEnd w:id="58"/>
      <w:bookmarkEnd w:id="59"/>
      <w:bookmarkEnd w:id="60"/>
    </w:p>
    <w:p w14:paraId="7F0E93AD" w14:textId="77777777" w:rsidR="00405CD0" w:rsidRDefault="00405CD0" w:rsidP="00405C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This type of analysis is required to understand the makeup or structure of a dataset or of the finances of a business or organization.  Compositional analysis is used when you want to understand or get to know a data set or business. This analysis is a starting point for the other forms of analysis.  This provides us with a basic understanding the organisation we are dealing with.</w:t>
      </w:r>
    </w:p>
    <w:p w14:paraId="6D445120" w14:textId="77777777" w:rsidR="00405CD0" w:rsidRDefault="00405CD0" w:rsidP="00405C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The table below summarises Causes of Death for Australia to show the relative size of different components of the dataset.</w:t>
      </w:r>
    </w:p>
    <w:p w14:paraId="70E92D70" w14:textId="77777777" w:rsidR="00405CD0" w:rsidRDefault="00405CD0" w:rsidP="00405CD0">
      <w:pPr>
        <w:pStyle w:val="Heading4"/>
      </w:pPr>
      <w:r>
        <w:t>Causes of death by chapter compositions - Australia (2020)</w:t>
      </w:r>
    </w:p>
    <w:p w14:paraId="3C81026C" w14:textId="77777777" w:rsidR="00405CD0" w:rsidRDefault="00405CD0" w:rsidP="00405C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rsidRPr="007F6A68">
        <w:rPr>
          <w:noProof/>
        </w:rPr>
        <w:drawing>
          <wp:inline distT="0" distB="0" distL="0" distR="0" wp14:anchorId="1F3D6B96" wp14:editId="12551CC8">
            <wp:extent cx="6470347" cy="3633746"/>
            <wp:effectExtent l="0" t="0" r="0" b="0"/>
            <wp:docPr id="18478" name="Picture 18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94583" cy="3647357"/>
                    </a:xfrm>
                    <a:prstGeom prst="rect">
                      <a:avLst/>
                    </a:prstGeom>
                  </pic:spPr>
                </pic:pic>
              </a:graphicData>
            </a:graphic>
          </wp:inline>
        </w:drawing>
      </w:r>
    </w:p>
    <w:p w14:paraId="3C46AFE4" w14:textId="77777777" w:rsidR="00405CD0" w:rsidRDefault="00405CD0" w:rsidP="00405C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p>
    <w:p w14:paraId="7ED6A2AE" w14:textId="77777777" w:rsidR="00405CD0" w:rsidRDefault="00405CD0" w:rsidP="00405C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p>
    <w:p w14:paraId="0B2BD9C9" w14:textId="77777777" w:rsidR="00405CD0" w:rsidRDefault="00405CD0" w:rsidP="00405CD0">
      <w:pPr>
        <w:spacing w:after="0"/>
      </w:pPr>
      <w:r>
        <w:br w:type="page"/>
      </w:r>
    </w:p>
    <w:p w14:paraId="2C4EAF24" w14:textId="77777777" w:rsidR="00405CD0" w:rsidRDefault="00405CD0" w:rsidP="00405CD0">
      <w:pPr>
        <w:pStyle w:val="Heading2"/>
      </w:pPr>
      <w:bookmarkStart w:id="61" w:name="_Toc93828921"/>
      <w:bookmarkStart w:id="62" w:name="_Toc128570837"/>
      <w:r>
        <w:lastRenderedPageBreak/>
        <w:t>Ratio analysis</w:t>
      </w:r>
      <w:bookmarkEnd w:id="61"/>
      <w:bookmarkEnd w:id="62"/>
    </w:p>
    <w:p w14:paraId="61A1B79E" w14:textId="77777777" w:rsidR="00405CD0" w:rsidRDefault="00405CD0" w:rsidP="00405C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 xml:space="preserve">Ratios can be used to provide indications of numbers per…. </w:t>
      </w:r>
    </w:p>
    <w:p w14:paraId="140E0370" w14:textId="77777777" w:rsidR="00405CD0" w:rsidRDefault="00405CD0" w:rsidP="00405C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Ratio analysis is used in financial analysis to assess liquidity (ratio of liquid assets to current liabilities, profitability (return on assets or return on equity) and levels of debt (debt/equity ratio).</w:t>
      </w:r>
    </w:p>
    <w:p w14:paraId="78A6ADC2" w14:textId="77777777" w:rsidR="00405CD0" w:rsidRDefault="00405CD0" w:rsidP="00405C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For our example, we can use the data to calculate the average number of deaths per day, per hour and can calculate an average interval between deaths.  These are shown at the bottom of the table below.</w:t>
      </w:r>
    </w:p>
    <w:p w14:paraId="2D64F605" w14:textId="77777777" w:rsidR="00405CD0" w:rsidRDefault="00405CD0" w:rsidP="00405CD0">
      <w:pPr>
        <w:pStyle w:val="Heading4"/>
      </w:pPr>
      <w:r>
        <w:t>Causes of death by chapter ranked and ratios- Australia (2020)</w:t>
      </w:r>
    </w:p>
    <w:p w14:paraId="153EF21D" w14:textId="77777777" w:rsidR="00405CD0" w:rsidRDefault="00405CD0" w:rsidP="00405C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rsidRPr="007F6A68">
        <w:rPr>
          <w:noProof/>
        </w:rPr>
        <w:drawing>
          <wp:inline distT="0" distB="0" distL="0" distR="0" wp14:anchorId="663DDC7A" wp14:editId="6E401A85">
            <wp:extent cx="5653377" cy="5120598"/>
            <wp:effectExtent l="0" t="0" r="0" b="0"/>
            <wp:docPr id="18479" name="Picture 18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67419" cy="5133316"/>
                    </a:xfrm>
                    <a:prstGeom prst="rect">
                      <a:avLst/>
                    </a:prstGeom>
                  </pic:spPr>
                </pic:pic>
              </a:graphicData>
            </a:graphic>
          </wp:inline>
        </w:drawing>
      </w:r>
    </w:p>
    <w:p w14:paraId="2ADB0346" w14:textId="77777777" w:rsidR="00405CD0" w:rsidRDefault="00405CD0" w:rsidP="00405CD0">
      <w:pPr>
        <w:pStyle w:val="Heading2"/>
      </w:pPr>
      <w:r>
        <w:br w:type="page"/>
      </w:r>
      <w:bookmarkStart w:id="63" w:name="_Toc93828922"/>
      <w:bookmarkStart w:id="64" w:name="_Toc128570838"/>
      <w:r>
        <w:lastRenderedPageBreak/>
        <w:t>Temporal analysis</w:t>
      </w:r>
      <w:bookmarkEnd w:id="63"/>
      <w:bookmarkEnd w:id="64"/>
    </w:p>
    <w:p w14:paraId="2F196BDF" w14:textId="77777777" w:rsidR="00405CD0" w:rsidRDefault="00405CD0" w:rsidP="00405C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To understand current datasets or financial information, insight can come from understanding historical and future trends.  This gives us a sense of how the current data compares with the past and how they have and are projected to change.  Temporal analysis involves analysing changes over time (this includes trend and growth analysis).</w:t>
      </w:r>
    </w:p>
    <w:p w14:paraId="7D4C22E0" w14:textId="77777777" w:rsidR="00405CD0" w:rsidRDefault="00405CD0" w:rsidP="00405CD0">
      <w:pPr>
        <w:pStyle w:val="Heading4"/>
      </w:pPr>
      <w:r>
        <w:t>Causes of death by chapter - Australia (2020 vs 2011)</w:t>
      </w:r>
    </w:p>
    <w:p w14:paraId="6CE2D58C" w14:textId="77777777" w:rsidR="00405CD0" w:rsidRDefault="00405CD0" w:rsidP="00405CD0">
      <w:pPr>
        <w:rPr>
          <w:rStyle w:val="Heading3Char"/>
          <w:b w:val="0"/>
          <w:position w:val="-2"/>
        </w:rPr>
      </w:pPr>
      <w:r w:rsidRPr="007F6A68">
        <w:rPr>
          <w:rStyle w:val="Heading3Char"/>
          <w:b w:val="0"/>
          <w:noProof/>
          <w:position w:val="-2"/>
        </w:rPr>
        <w:drawing>
          <wp:inline distT="0" distB="0" distL="0" distR="0" wp14:anchorId="2C46573B" wp14:editId="218D301A">
            <wp:extent cx="5303520" cy="3499104"/>
            <wp:effectExtent l="0" t="0" r="5080" b="6350"/>
            <wp:docPr id="18480" name="Picture 18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22586" cy="3511683"/>
                    </a:xfrm>
                    <a:prstGeom prst="rect">
                      <a:avLst/>
                    </a:prstGeom>
                  </pic:spPr>
                </pic:pic>
              </a:graphicData>
            </a:graphic>
          </wp:inline>
        </w:drawing>
      </w:r>
    </w:p>
    <w:p w14:paraId="55274489" w14:textId="77777777" w:rsidR="00405CD0" w:rsidRDefault="00405CD0" w:rsidP="00405CD0">
      <w:pPr>
        <w:spacing w:after="0"/>
        <w:rPr>
          <w:rFonts w:ascii="Arial" w:hAnsi="Arial"/>
          <w:sz w:val="20"/>
        </w:rPr>
      </w:pPr>
      <w:r w:rsidRPr="00A4368D">
        <w:rPr>
          <w:rFonts w:ascii="Arial" w:hAnsi="Arial"/>
          <w:sz w:val="20"/>
        </w:rPr>
        <w:t>Source:  ABS catalogue 3301.1</w:t>
      </w:r>
    </w:p>
    <w:p w14:paraId="5E7D0C2B" w14:textId="5E4FA258" w:rsidR="00405CD0" w:rsidRDefault="00405CD0" w:rsidP="00405CD0">
      <w:pPr>
        <w:rPr>
          <w:rFonts w:ascii="Arial" w:hAnsi="Arial"/>
          <w:sz w:val="20"/>
        </w:rPr>
      </w:pPr>
      <w:r>
        <w:rPr>
          <w:rFonts w:ascii="Arial" w:hAnsi="Arial"/>
          <w:sz w:val="20"/>
        </w:rPr>
        <w:t>CAGR – Compound annual growth rate</w:t>
      </w:r>
    </w:p>
    <w:p w14:paraId="3013F0FF" w14:textId="0811371D" w:rsidR="00D010FE" w:rsidRDefault="00D010FE" w:rsidP="00405CD0">
      <w:pPr>
        <w:rPr>
          <w:rFonts w:ascii="Arial" w:hAnsi="Arial"/>
          <w:sz w:val="20"/>
        </w:rPr>
      </w:pPr>
    </w:p>
    <w:p w14:paraId="0C9E8A55" w14:textId="77777777" w:rsidR="00D010FE" w:rsidRDefault="00D010FE" w:rsidP="00D010FE">
      <w:r>
        <w:t>Some possible traps associated with temporal analysis:</w:t>
      </w:r>
    </w:p>
    <w:p w14:paraId="392DA4A3" w14:textId="77777777" w:rsidR="00D010FE" w:rsidRDefault="00D010FE" w:rsidP="00D010FE">
      <w:pPr>
        <w:pStyle w:val="ListParagraph"/>
        <w:numPr>
          <w:ilvl w:val="0"/>
          <w:numId w:val="47"/>
        </w:numPr>
      </w:pPr>
      <w:r>
        <w:t>Selecting beginning and end points to find the ‘right’ story.  This can occur by selecting a low beginning point and high end point to exaggerate growth or vice-versa (a high beginning point and low end point to exaggerate declines)</w:t>
      </w:r>
    </w:p>
    <w:p w14:paraId="2711DF2D" w14:textId="77777777" w:rsidR="00D010FE" w:rsidRDefault="00D010FE" w:rsidP="00D010FE">
      <w:pPr>
        <w:pStyle w:val="ListParagraph"/>
        <w:numPr>
          <w:ilvl w:val="0"/>
          <w:numId w:val="47"/>
        </w:numPr>
      </w:pPr>
      <w:r>
        <w:t>Growth rates are sensitive to the relative size of the initial point.  When the starting point is low, growth rates can be high.</w:t>
      </w:r>
    </w:p>
    <w:p w14:paraId="73AB92A4" w14:textId="77777777" w:rsidR="00D010FE" w:rsidRDefault="00D010FE" w:rsidP="00D010FE">
      <w:pPr>
        <w:pStyle w:val="ListParagraph"/>
        <w:numPr>
          <w:ilvl w:val="0"/>
          <w:numId w:val="47"/>
        </w:numPr>
      </w:pPr>
      <w:r>
        <w:t xml:space="preserve">Quoting growth rates on absolute numbers or nominal numbers when adjustments should be made for underlying changes like population or inflation.  </w:t>
      </w:r>
    </w:p>
    <w:p w14:paraId="1825A0DB" w14:textId="77777777" w:rsidR="00D010FE" w:rsidRDefault="00D010FE" w:rsidP="00D010FE">
      <w:r>
        <w:t>Temporal analysis is aided by trend data presented in a graph over the page.</w:t>
      </w:r>
    </w:p>
    <w:p w14:paraId="43BA9222" w14:textId="77777777" w:rsidR="00405CD0" w:rsidRPr="00E31983" w:rsidRDefault="00405CD0" w:rsidP="00405CD0">
      <w:pPr>
        <w:rPr>
          <w:rFonts w:ascii="Frutiger Next Pro Condensed" w:hAnsi="Frutiger Next Pro Condensed"/>
        </w:rPr>
      </w:pPr>
      <w:r>
        <w:rPr>
          <w:noProof/>
        </w:rPr>
        <w:lastRenderedPageBreak/>
        <w:drawing>
          <wp:inline distT="0" distB="0" distL="0" distR="0" wp14:anchorId="407B1BBA" wp14:editId="28AAD8E8">
            <wp:extent cx="4245881" cy="3336587"/>
            <wp:effectExtent l="0" t="0" r="0" b="3810"/>
            <wp:docPr id="18495" name="Picture 1849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5" name="Picture 18495" descr="Chart, line chart&#10;&#10;Description automatically generated"/>
                    <pic:cNvPicPr/>
                  </pic:nvPicPr>
                  <pic:blipFill>
                    <a:blip r:embed="rId28"/>
                    <a:stretch>
                      <a:fillRect/>
                    </a:stretch>
                  </pic:blipFill>
                  <pic:spPr>
                    <a:xfrm>
                      <a:off x="0" y="0"/>
                      <a:ext cx="4311023" cy="3387779"/>
                    </a:xfrm>
                    <a:prstGeom prst="rect">
                      <a:avLst/>
                    </a:prstGeom>
                  </pic:spPr>
                </pic:pic>
              </a:graphicData>
            </a:graphic>
          </wp:inline>
        </w:drawing>
      </w:r>
      <w:bookmarkStart w:id="65" w:name="_Toc175409977"/>
      <w:r>
        <w:br w:type="page"/>
      </w:r>
    </w:p>
    <w:p w14:paraId="67850E2C" w14:textId="77777777" w:rsidR="00405CD0" w:rsidRDefault="00405CD0" w:rsidP="00405CD0">
      <w:pPr>
        <w:pStyle w:val="Heading2"/>
      </w:pPr>
      <w:bookmarkStart w:id="66" w:name="_Toc93828923"/>
      <w:bookmarkStart w:id="67" w:name="_Toc128570839"/>
      <w:r>
        <w:lastRenderedPageBreak/>
        <w:t>Variance analysis</w:t>
      </w:r>
      <w:bookmarkEnd w:id="65"/>
      <w:bookmarkEnd w:id="66"/>
      <w:bookmarkEnd w:id="67"/>
    </w:p>
    <w:p w14:paraId="767D966E" w14:textId="77777777" w:rsidR="00405CD0" w:rsidRDefault="00405CD0" w:rsidP="00405C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To date we have been looking at the composition of our data and have been comparing changes over time.  Now we need to make comparisons with other measures. For causes of death data we can look at how or whether the data varies across genders.  For financial data, the most common form of variance analysis is to examine whether or not actual results vary from budget.</w:t>
      </w:r>
    </w:p>
    <w:p w14:paraId="4B01021B" w14:textId="77777777" w:rsidR="00405CD0" w:rsidRDefault="00405CD0" w:rsidP="00405CD0">
      <w:pPr>
        <w:pStyle w:val="Heading4"/>
      </w:pPr>
      <w:r>
        <w:t>Causes of death by chapter male vs female - Australia (2020)</w:t>
      </w:r>
    </w:p>
    <w:p w14:paraId="00BAA14D" w14:textId="77777777" w:rsidR="00405CD0" w:rsidRDefault="00405CD0" w:rsidP="00405C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rsidRPr="007F6A68">
        <w:rPr>
          <w:noProof/>
        </w:rPr>
        <w:drawing>
          <wp:inline distT="0" distB="0" distL="0" distR="0" wp14:anchorId="2F229CBA" wp14:editId="5DE36B1A">
            <wp:extent cx="6470347" cy="3633746"/>
            <wp:effectExtent l="0" t="0" r="0" b="0"/>
            <wp:docPr id="18481" name="Picture 18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87298" cy="3643266"/>
                    </a:xfrm>
                    <a:prstGeom prst="rect">
                      <a:avLst/>
                    </a:prstGeom>
                  </pic:spPr>
                </pic:pic>
              </a:graphicData>
            </a:graphic>
          </wp:inline>
        </w:drawing>
      </w:r>
    </w:p>
    <w:p w14:paraId="12CAB222" w14:textId="77777777" w:rsidR="00405CD0" w:rsidRPr="00A4368D" w:rsidRDefault="00405CD0" w:rsidP="00405CD0">
      <w:pPr>
        <w:rPr>
          <w:rFonts w:ascii="Arial" w:hAnsi="Arial"/>
          <w:sz w:val="20"/>
        </w:rPr>
      </w:pPr>
      <w:r w:rsidRPr="00A4368D">
        <w:rPr>
          <w:rFonts w:ascii="Arial" w:hAnsi="Arial"/>
          <w:sz w:val="20"/>
        </w:rPr>
        <w:t>Source:  ABS catalogue 3301.1</w:t>
      </w:r>
    </w:p>
    <w:p w14:paraId="05208DCF" w14:textId="77777777" w:rsidR="00405CD0" w:rsidRDefault="00405CD0" w:rsidP="00405CD0"/>
    <w:p w14:paraId="4CECF9CE" w14:textId="77777777" w:rsidR="00405CD0" w:rsidRDefault="00405CD0" w:rsidP="00405CD0"/>
    <w:p w14:paraId="3A382D7D" w14:textId="77777777" w:rsidR="00405CD0" w:rsidRDefault="00405CD0" w:rsidP="00405CD0"/>
    <w:p w14:paraId="1835E7E2" w14:textId="77777777" w:rsidR="00405CD0" w:rsidRDefault="00405CD0" w:rsidP="00405CD0">
      <w:pPr>
        <w:spacing w:after="0"/>
        <w:rPr>
          <w:rFonts w:ascii="Arial" w:hAnsi="Arial"/>
          <w:b/>
          <w:bCs/>
          <w:i/>
          <w:iCs/>
          <w:sz w:val="28"/>
          <w:szCs w:val="28"/>
        </w:rPr>
      </w:pPr>
      <w:r>
        <w:br w:type="page"/>
      </w:r>
    </w:p>
    <w:p w14:paraId="670D89EA" w14:textId="77777777" w:rsidR="00405CD0" w:rsidRDefault="00405CD0" w:rsidP="00405CD0">
      <w:pPr>
        <w:pStyle w:val="Heading2"/>
      </w:pPr>
      <w:bookmarkStart w:id="68" w:name="_Toc93828924"/>
      <w:bookmarkStart w:id="69" w:name="_Toc128570840"/>
      <w:r>
        <w:lastRenderedPageBreak/>
        <w:t>Benchmarking analysis</w:t>
      </w:r>
      <w:bookmarkEnd w:id="68"/>
      <w:bookmarkEnd w:id="69"/>
    </w:p>
    <w:p w14:paraId="0D70B46C" w14:textId="77777777" w:rsidR="00405CD0" w:rsidRDefault="00405CD0" w:rsidP="00405C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 xml:space="preserve">To date we have been analysing a data set for one unit (Australia) on its own.  An important aspect of data analysis is to compare our unit with external parties using benchmark analysis.  </w:t>
      </w:r>
    </w:p>
    <w:p w14:paraId="37C6419E" w14:textId="77777777" w:rsidR="00405CD0" w:rsidRDefault="00405CD0" w:rsidP="00405C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We can compare other aspects of the data with other jurisdictions or between jurisdictions in Australia</w:t>
      </w:r>
    </w:p>
    <w:p w14:paraId="4BD00E95" w14:textId="77777777" w:rsidR="00405CD0" w:rsidRDefault="00405CD0" w:rsidP="00405C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A common requirement of benchmarking is that you must compare like with like or apples with apples.  This is often taken too far.  No two entities are alike.  We necessarily need to compare different entities to identify the nature and possible causes of differences.</w:t>
      </w:r>
    </w:p>
    <w:p w14:paraId="07CC4F36" w14:textId="77777777" w:rsidR="00405CD0" w:rsidRDefault="00405CD0" w:rsidP="00405CD0">
      <w:r>
        <w:t>For our dataset we can compare causes of death across states like South Australia and Victoria.</w:t>
      </w:r>
    </w:p>
    <w:p w14:paraId="44077F5E" w14:textId="77777777" w:rsidR="00405CD0" w:rsidRDefault="00405CD0" w:rsidP="00405CD0">
      <w:pPr>
        <w:pStyle w:val="Heading4"/>
      </w:pPr>
      <w:r>
        <w:t>Causes of death by chapter – Victoria, South Australia &amp; Tasmania (2020)</w:t>
      </w:r>
    </w:p>
    <w:p w14:paraId="6EAE0E31" w14:textId="77777777" w:rsidR="00405CD0" w:rsidRDefault="00405CD0" w:rsidP="00405CD0">
      <w:r w:rsidRPr="00BA2A12">
        <w:rPr>
          <w:noProof/>
        </w:rPr>
        <w:drawing>
          <wp:inline distT="0" distB="0" distL="0" distR="0" wp14:anchorId="7890B4FC" wp14:editId="627C2101">
            <wp:extent cx="6477762" cy="3212327"/>
            <wp:effectExtent l="0" t="0" r="0" b="1270"/>
            <wp:docPr id="18482" name="Picture 18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509291" cy="3227962"/>
                    </a:xfrm>
                    <a:prstGeom prst="rect">
                      <a:avLst/>
                    </a:prstGeom>
                  </pic:spPr>
                </pic:pic>
              </a:graphicData>
            </a:graphic>
          </wp:inline>
        </w:drawing>
      </w:r>
    </w:p>
    <w:p w14:paraId="26634DDC" w14:textId="77777777" w:rsidR="00405CD0" w:rsidRPr="00A4368D" w:rsidRDefault="00405CD0" w:rsidP="00405CD0">
      <w:pPr>
        <w:rPr>
          <w:rFonts w:ascii="Arial" w:hAnsi="Arial"/>
          <w:sz w:val="20"/>
        </w:rPr>
      </w:pPr>
      <w:r w:rsidRPr="00A4368D">
        <w:rPr>
          <w:rFonts w:ascii="Arial" w:hAnsi="Arial"/>
          <w:sz w:val="20"/>
        </w:rPr>
        <w:t>Source:  ABS Catalogues 3303.3</w:t>
      </w:r>
      <w:r>
        <w:rPr>
          <w:rFonts w:ascii="Arial" w:hAnsi="Arial"/>
          <w:sz w:val="20"/>
        </w:rPr>
        <w:t>,</w:t>
      </w:r>
      <w:r w:rsidRPr="00A4368D">
        <w:rPr>
          <w:rFonts w:ascii="Arial" w:hAnsi="Arial"/>
          <w:sz w:val="20"/>
        </w:rPr>
        <w:t xml:space="preserve"> 3303.5</w:t>
      </w:r>
      <w:r>
        <w:rPr>
          <w:rFonts w:ascii="Arial" w:hAnsi="Arial"/>
          <w:sz w:val="20"/>
        </w:rPr>
        <w:t xml:space="preserve"> and 3303.7</w:t>
      </w:r>
    </w:p>
    <w:p w14:paraId="4AAEC5AA" w14:textId="77777777" w:rsidR="00405CD0" w:rsidRDefault="00405CD0" w:rsidP="00405CD0"/>
    <w:p w14:paraId="2DE1F54F" w14:textId="77777777" w:rsidR="00405CD0" w:rsidRDefault="00405CD0" w:rsidP="00405CD0">
      <w:r>
        <w:t>What is the main problem with this comparison?</w:t>
      </w:r>
    </w:p>
    <w:p w14:paraId="508C966A" w14:textId="77777777" w:rsidR="00405CD0" w:rsidRDefault="00405CD0" w:rsidP="00405CD0"/>
    <w:p w14:paraId="3C733B9F" w14:textId="77777777" w:rsidR="00405CD0" w:rsidRDefault="00405CD0" w:rsidP="00405CD0"/>
    <w:p w14:paraId="2BC317CF" w14:textId="77777777" w:rsidR="00405CD0" w:rsidRDefault="00405CD0" w:rsidP="00405CD0"/>
    <w:p w14:paraId="767519E4" w14:textId="77777777" w:rsidR="00405CD0" w:rsidRDefault="00405CD0" w:rsidP="00405CD0">
      <w:pPr>
        <w:spacing w:after="0"/>
      </w:pPr>
      <w:r>
        <w:br w:type="page"/>
      </w:r>
    </w:p>
    <w:p w14:paraId="056F3ACA" w14:textId="77777777" w:rsidR="00405CD0" w:rsidRDefault="00405CD0" w:rsidP="00405CD0">
      <w:r>
        <w:lastRenderedPageBreak/>
        <w:t>Without population adjusting the data, we can compare the composition of causes across the states.</w:t>
      </w:r>
    </w:p>
    <w:p w14:paraId="172F0DB5" w14:textId="77777777" w:rsidR="00405CD0" w:rsidRDefault="00405CD0" w:rsidP="00405CD0"/>
    <w:p w14:paraId="032DA6AF" w14:textId="77777777" w:rsidR="00405CD0" w:rsidRDefault="00405CD0" w:rsidP="00405CD0">
      <w:pPr>
        <w:pStyle w:val="Heading4"/>
      </w:pPr>
      <w:r>
        <w:t>Causes of death by chapter composition – Victoria, South Australia &amp; Tasmania (2020)</w:t>
      </w:r>
    </w:p>
    <w:p w14:paraId="09603775" w14:textId="77777777" w:rsidR="00405CD0" w:rsidRDefault="00405CD0" w:rsidP="00405CD0">
      <w:r w:rsidRPr="00BA2A12">
        <w:rPr>
          <w:noProof/>
        </w:rPr>
        <w:drawing>
          <wp:inline distT="0" distB="0" distL="0" distR="0" wp14:anchorId="4F0B0E23" wp14:editId="762A2855">
            <wp:extent cx="6493796" cy="3220278"/>
            <wp:effectExtent l="0" t="0" r="0" b="5715"/>
            <wp:docPr id="18483" name="Picture 18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511887" cy="3229250"/>
                    </a:xfrm>
                    <a:prstGeom prst="rect">
                      <a:avLst/>
                    </a:prstGeom>
                  </pic:spPr>
                </pic:pic>
              </a:graphicData>
            </a:graphic>
          </wp:inline>
        </w:drawing>
      </w:r>
    </w:p>
    <w:p w14:paraId="4B3C399B" w14:textId="77777777" w:rsidR="00405CD0" w:rsidRPr="00A4368D" w:rsidRDefault="00405CD0" w:rsidP="00405CD0">
      <w:pPr>
        <w:rPr>
          <w:rFonts w:ascii="Arial" w:hAnsi="Arial"/>
          <w:sz w:val="20"/>
        </w:rPr>
      </w:pPr>
      <w:r w:rsidRPr="00A4368D">
        <w:rPr>
          <w:rFonts w:ascii="Arial" w:hAnsi="Arial"/>
          <w:sz w:val="20"/>
        </w:rPr>
        <w:t>Source:  ABS Catalogues 3303.3</w:t>
      </w:r>
      <w:r>
        <w:rPr>
          <w:rFonts w:ascii="Arial" w:hAnsi="Arial"/>
          <w:sz w:val="20"/>
        </w:rPr>
        <w:t>,</w:t>
      </w:r>
      <w:r w:rsidRPr="00A4368D">
        <w:rPr>
          <w:rFonts w:ascii="Arial" w:hAnsi="Arial"/>
          <w:sz w:val="20"/>
        </w:rPr>
        <w:t xml:space="preserve"> 3303.5</w:t>
      </w:r>
      <w:r>
        <w:rPr>
          <w:rFonts w:ascii="Arial" w:hAnsi="Arial"/>
          <w:sz w:val="20"/>
        </w:rPr>
        <w:t xml:space="preserve"> and 3303.7</w:t>
      </w:r>
    </w:p>
    <w:p w14:paraId="607ABF52" w14:textId="77777777" w:rsidR="00405CD0" w:rsidRDefault="00405CD0" w:rsidP="00405CD0"/>
    <w:p w14:paraId="600A9D68" w14:textId="77777777" w:rsidR="00405CD0" w:rsidRDefault="00405CD0" w:rsidP="00405CD0">
      <w:pPr>
        <w:pStyle w:val="Heading2"/>
      </w:pPr>
      <w:r>
        <w:br w:type="page"/>
      </w:r>
      <w:bookmarkStart w:id="70" w:name="_Toc93828925"/>
      <w:bookmarkStart w:id="71" w:name="_Toc128570841"/>
      <w:r>
        <w:lastRenderedPageBreak/>
        <w:t>Multivariate analysis</w:t>
      </w:r>
      <w:bookmarkEnd w:id="70"/>
      <w:bookmarkEnd w:id="71"/>
    </w:p>
    <w:p w14:paraId="124578D9" w14:textId="77777777" w:rsidR="00405CD0" w:rsidRDefault="00405CD0" w:rsidP="00405C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To date all the analysis we have done has been of specific data in isolation from other data.  Data does not exist in isolation from other variables.  Therefore understanding our dataset better will involve combining our data with other variables.</w:t>
      </w:r>
    </w:p>
    <w:p w14:paraId="0E39DD0D" w14:textId="77777777" w:rsidR="00405CD0" w:rsidRDefault="00405CD0" w:rsidP="00405C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 xml:space="preserve">In some cases we can combine data relating to finances with output data or caseload data to determine costs per unit of output or cost per case.  This is often important in doing benchmarks as we need to take into account the </w:t>
      </w:r>
      <w:r>
        <w:rPr>
          <w:rFonts w:hint="eastAsia"/>
        </w:rPr>
        <w:t>different</w:t>
      </w:r>
      <w:r>
        <w:t xml:space="preserve"> size of states or </w:t>
      </w:r>
      <w:r>
        <w:rPr>
          <w:rFonts w:hint="eastAsia"/>
        </w:rPr>
        <w:t>organizations</w:t>
      </w:r>
      <w:r>
        <w:t xml:space="preserve"> by make data more comparable.</w:t>
      </w:r>
    </w:p>
    <w:p w14:paraId="5CE1E262" w14:textId="77777777" w:rsidR="00405CD0" w:rsidRDefault="00405CD0" w:rsidP="00405C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In the case of comparing states we can compare data figures with the population of each state in order to determine indicators per capita.</w:t>
      </w:r>
    </w:p>
    <w:p w14:paraId="60B6BF50" w14:textId="77777777" w:rsidR="00405CD0" w:rsidRDefault="00405CD0" w:rsidP="00405C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The tables on the following pages present our data on a per capita basis.</w:t>
      </w:r>
    </w:p>
    <w:p w14:paraId="5DD6479D" w14:textId="77777777" w:rsidR="00405CD0" w:rsidRDefault="00405CD0" w:rsidP="00405CD0">
      <w:pPr>
        <w:pStyle w:val="Heading4"/>
      </w:pPr>
      <w:r>
        <w:t>Causes of death by chapter per capita – Victoria, South Australia &amp; Tasmania (2020)</w:t>
      </w:r>
    </w:p>
    <w:p w14:paraId="00862CED" w14:textId="77777777" w:rsidR="00405CD0" w:rsidRPr="00CC3EB9" w:rsidRDefault="00405CD0" w:rsidP="00405CD0"/>
    <w:p w14:paraId="3676403D" w14:textId="77777777" w:rsidR="00405CD0" w:rsidRDefault="00405CD0" w:rsidP="00405CD0">
      <w:r w:rsidRPr="00CC3EB9">
        <w:rPr>
          <w:noProof/>
        </w:rPr>
        <w:drawing>
          <wp:inline distT="0" distB="0" distL="0" distR="0" wp14:anchorId="4A5A39FE" wp14:editId="026F9B85">
            <wp:extent cx="6488785" cy="3291840"/>
            <wp:effectExtent l="0" t="0" r="1270" b="0"/>
            <wp:docPr id="18484" name="Picture 18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515649" cy="3305469"/>
                    </a:xfrm>
                    <a:prstGeom prst="rect">
                      <a:avLst/>
                    </a:prstGeom>
                  </pic:spPr>
                </pic:pic>
              </a:graphicData>
            </a:graphic>
          </wp:inline>
        </w:drawing>
      </w:r>
    </w:p>
    <w:p w14:paraId="718B2A37" w14:textId="77777777" w:rsidR="00405CD0" w:rsidRDefault="00405CD0" w:rsidP="00405CD0">
      <w:pPr>
        <w:rPr>
          <w:rFonts w:ascii="Arial" w:hAnsi="Arial"/>
          <w:sz w:val="20"/>
        </w:rPr>
      </w:pPr>
      <w:r w:rsidRPr="00A4368D">
        <w:rPr>
          <w:rFonts w:ascii="Arial" w:hAnsi="Arial"/>
          <w:sz w:val="20"/>
        </w:rPr>
        <w:t>Source</w:t>
      </w:r>
      <w:r>
        <w:rPr>
          <w:rFonts w:ascii="Arial" w:hAnsi="Arial"/>
          <w:sz w:val="20"/>
        </w:rPr>
        <w:t>s</w:t>
      </w:r>
      <w:r w:rsidRPr="00A4368D">
        <w:rPr>
          <w:rFonts w:ascii="Arial" w:hAnsi="Arial"/>
          <w:sz w:val="20"/>
        </w:rPr>
        <w:t xml:space="preserve">:  ABS Catalogues </w:t>
      </w:r>
      <w:r>
        <w:rPr>
          <w:rFonts w:ascii="Arial" w:hAnsi="Arial"/>
          <w:sz w:val="20"/>
        </w:rPr>
        <w:t xml:space="preserve">3101.0, </w:t>
      </w:r>
      <w:r w:rsidRPr="00A4368D">
        <w:rPr>
          <w:rFonts w:ascii="Arial" w:hAnsi="Arial"/>
          <w:sz w:val="20"/>
        </w:rPr>
        <w:t>3303.3 and 3303.5</w:t>
      </w:r>
    </w:p>
    <w:p w14:paraId="02DF8548" w14:textId="77777777" w:rsidR="00405CD0" w:rsidRDefault="00405CD0" w:rsidP="00405CD0">
      <w:r>
        <w:t>What could be some reasons for the differences across the states?</w:t>
      </w:r>
    </w:p>
    <w:p w14:paraId="5408D407" w14:textId="77777777" w:rsidR="00405CD0" w:rsidRDefault="00405CD0" w:rsidP="00405CD0"/>
    <w:p w14:paraId="71BAE536" w14:textId="77777777" w:rsidR="00405CD0" w:rsidRDefault="00405CD0" w:rsidP="00405CD0"/>
    <w:p w14:paraId="29F84334" w14:textId="77777777" w:rsidR="00405CD0" w:rsidRDefault="00405CD0" w:rsidP="00405CD0"/>
    <w:p w14:paraId="3436DBA9" w14:textId="77777777" w:rsidR="00405CD0" w:rsidRPr="00564BED" w:rsidRDefault="00405CD0" w:rsidP="00405CD0"/>
    <w:p w14:paraId="3795BDF5" w14:textId="77777777" w:rsidR="00405CD0" w:rsidRDefault="00405CD0" w:rsidP="00405CD0">
      <w:pPr>
        <w:pStyle w:val="Heading3"/>
      </w:pPr>
      <w:r>
        <w:t>Discussion</w:t>
      </w:r>
    </w:p>
    <w:p w14:paraId="06A5387F" w14:textId="77777777" w:rsidR="00405CD0" w:rsidRDefault="00405CD0" w:rsidP="00405CD0">
      <w:pPr>
        <w:spacing w:after="0"/>
      </w:pPr>
      <w:r>
        <w:t xml:space="preserve">To date, the data considered has looked at deaths presuming each death is the same (i.e.  each is equal to one).  For the purposes of developing policy, we may need to be more sophisticated than this.  What can we do to improve the quality of our analysis? </w:t>
      </w:r>
    </w:p>
    <w:p w14:paraId="72330B86" w14:textId="77777777" w:rsidR="00B122BC" w:rsidRDefault="00B122BC">
      <w:pPr>
        <w:spacing w:after="0"/>
        <w:rPr>
          <w:rFonts w:ascii="Arial" w:hAnsi="Arial"/>
          <w:b/>
          <w:bCs/>
          <w:sz w:val="26"/>
          <w:szCs w:val="26"/>
        </w:rPr>
      </w:pPr>
      <w:r>
        <w:br w:type="page"/>
      </w:r>
    </w:p>
    <w:p w14:paraId="1743BDDF" w14:textId="77777777" w:rsidR="00080FC3" w:rsidRDefault="00080FC3" w:rsidP="00080FC3">
      <w:pPr>
        <w:pStyle w:val="Heading2"/>
      </w:pPr>
      <w:bookmarkStart w:id="72" w:name="_Toc15840613"/>
      <w:bookmarkStart w:id="73" w:name="_Toc128570842"/>
      <w:r>
        <w:lastRenderedPageBreak/>
        <w:t>Standar</w:t>
      </w:r>
      <w:r w:rsidR="002E35DA">
        <w:t>d</w:t>
      </w:r>
      <w:r>
        <w:t>ising data</w:t>
      </w:r>
      <w:bookmarkEnd w:id="72"/>
      <w:bookmarkEnd w:id="73"/>
    </w:p>
    <w:p w14:paraId="1CD7DBB9" w14:textId="77777777" w:rsidR="00E90CBC" w:rsidRDefault="00080FC3" w:rsidP="00080FC3">
      <w:r>
        <w:t>When using financial data, a dollar is a dollar.  Finances compare across organisations and across functions because of th</w:t>
      </w:r>
      <w:r w:rsidR="00A36A3C">
        <w:t xml:space="preserve">e standard method of valuation </w:t>
      </w:r>
      <w:r>
        <w:t>- the dollar.  Other forms of data cannot always rely on such standardisation or consistency in value.</w:t>
      </w:r>
    </w:p>
    <w:p w14:paraId="201500AB" w14:textId="77777777" w:rsidR="00080FC3" w:rsidRDefault="00080FC3" w:rsidP="00080FC3">
      <w:r>
        <w:t>Relevant examples of where data is not easily comparable include:</w:t>
      </w:r>
    </w:p>
    <w:p w14:paraId="60C761A5" w14:textId="77777777" w:rsidR="00080FC3" w:rsidRDefault="00080FC3" w:rsidP="00490D7B">
      <w:pPr>
        <w:pStyle w:val="ListParagraph"/>
        <w:numPr>
          <w:ilvl w:val="0"/>
          <w:numId w:val="4"/>
        </w:numPr>
      </w:pPr>
      <w:r>
        <w:t>Visitors to hospitals – counting the raw number of visitors does not take into account the relative complexity of each visitor</w:t>
      </w:r>
    </w:p>
    <w:p w14:paraId="5BF9DE01" w14:textId="77777777" w:rsidR="00080FC3" w:rsidRDefault="00080FC3" w:rsidP="00490D7B">
      <w:pPr>
        <w:pStyle w:val="ListParagraph"/>
        <w:numPr>
          <w:ilvl w:val="0"/>
          <w:numId w:val="4"/>
        </w:numPr>
      </w:pPr>
      <w:r>
        <w:t>Number of court trials or cases– counting the number of trials or cases masks that relative complexity of each trial.</w:t>
      </w:r>
    </w:p>
    <w:p w14:paraId="1BC6B378" w14:textId="77777777" w:rsidR="00080FC3" w:rsidRDefault="00080FC3" w:rsidP="00490D7B">
      <w:pPr>
        <w:pStyle w:val="ListParagraph"/>
        <w:numPr>
          <w:ilvl w:val="0"/>
          <w:numId w:val="4"/>
        </w:numPr>
      </w:pPr>
      <w:r>
        <w:t>Number of transactions in a customer service centre – this data will mask both the value and the complexity of transactions.</w:t>
      </w:r>
    </w:p>
    <w:p w14:paraId="6B8D26EA" w14:textId="77777777" w:rsidR="007D355F" w:rsidRDefault="007D355F" w:rsidP="007D355F">
      <w:r>
        <w:t>As a result, methods of standardising data are needed to provide data sets and summary analysis that is more sophisticated than raw counts.  Using the examples above, standardising data will require the application of weights that represent the relative complexity of each transaction.  In health activity measures in hospitals are weighted to enable an analysis of standard measures of activity.  Sophisticated weightings have been developed for different groups of patient treatments and episodes of care.  In education, weights have been developed for different student groups to determine the funding needs of schools.</w:t>
      </w:r>
    </w:p>
    <w:p w14:paraId="10FCA65A" w14:textId="77777777" w:rsidR="00080FC3" w:rsidRDefault="00080FC3" w:rsidP="00080FC3">
      <w:r>
        <w:t xml:space="preserve">For customer service transactions, the raw count of transactions can be weighted by the time for each </w:t>
      </w:r>
      <w:r w:rsidR="002E35DA">
        <w:t>transaction</w:t>
      </w:r>
      <w:r>
        <w:t>.  For example:</w:t>
      </w:r>
    </w:p>
    <w:p w14:paraId="47868E81" w14:textId="77777777" w:rsidR="00080FC3" w:rsidRDefault="00080FC3" w:rsidP="00490D7B">
      <w:pPr>
        <w:pStyle w:val="ListParagraph"/>
        <w:numPr>
          <w:ilvl w:val="0"/>
          <w:numId w:val="5"/>
        </w:numPr>
      </w:pPr>
      <w:r>
        <w:t xml:space="preserve">Renewing a motor vehicle registration takes 3 minutes </w:t>
      </w:r>
    </w:p>
    <w:p w14:paraId="1015D377" w14:textId="77777777" w:rsidR="00080FC3" w:rsidRDefault="00080FC3" w:rsidP="00490D7B">
      <w:pPr>
        <w:pStyle w:val="ListParagraph"/>
        <w:numPr>
          <w:ilvl w:val="0"/>
          <w:numId w:val="5"/>
        </w:numPr>
      </w:pPr>
      <w:r>
        <w:t>Renewing a licence (that includes a photo) takes 6 minutes.</w:t>
      </w:r>
    </w:p>
    <w:p w14:paraId="305E4596" w14:textId="77777777" w:rsidR="00080FC3" w:rsidRDefault="00080FC3" w:rsidP="00490D7B">
      <w:pPr>
        <w:pStyle w:val="ListParagraph"/>
        <w:numPr>
          <w:ilvl w:val="0"/>
          <w:numId w:val="5"/>
        </w:numPr>
      </w:pPr>
      <w:r>
        <w:t>The registration renewal will be deemed a standard transaction.</w:t>
      </w:r>
    </w:p>
    <w:p w14:paraId="2BA05EAA" w14:textId="77777777" w:rsidR="00080FC3" w:rsidRDefault="00080FC3" w:rsidP="00490D7B">
      <w:pPr>
        <w:pStyle w:val="ListParagraph"/>
        <w:numPr>
          <w:ilvl w:val="0"/>
          <w:numId w:val="5"/>
        </w:numPr>
      </w:pPr>
      <w:r>
        <w:t>Each licence renewal will therefore represent 2 standard transactions.</w:t>
      </w:r>
    </w:p>
    <w:p w14:paraId="425C6B10" w14:textId="77777777" w:rsidR="00080FC3" w:rsidRDefault="00080FC3" w:rsidP="00080FC3">
      <w:r>
        <w:t xml:space="preserve">A simple table showing transaction volumes compares the raw transaction count compared with the standardised or adjusted transaction count.  </w:t>
      </w:r>
    </w:p>
    <w:tbl>
      <w:tblPr>
        <w:tblW w:w="0" w:type="auto"/>
        <w:jc w:val="center"/>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2838"/>
        <w:gridCol w:w="1239"/>
        <w:gridCol w:w="1985"/>
      </w:tblGrid>
      <w:tr w:rsidR="00080FC3" w:rsidRPr="00D7134E" w14:paraId="547FCDE4" w14:textId="77777777" w:rsidTr="00E01C75">
        <w:trPr>
          <w:jc w:val="center"/>
        </w:trPr>
        <w:tc>
          <w:tcPr>
            <w:tcW w:w="2838" w:type="dxa"/>
            <w:shd w:val="clear" w:color="auto" w:fill="E6E6E6"/>
          </w:tcPr>
          <w:p w14:paraId="6E840D57" w14:textId="77777777" w:rsidR="00080FC3" w:rsidRPr="00D7134E" w:rsidRDefault="00080FC3" w:rsidP="00021166">
            <w:pPr>
              <w:rPr>
                <w:rFonts w:ascii="Arial" w:hAnsi="Arial"/>
                <w:b/>
                <w:sz w:val="22"/>
              </w:rPr>
            </w:pPr>
            <w:r w:rsidRPr="00D7134E">
              <w:rPr>
                <w:rFonts w:ascii="Arial" w:hAnsi="Arial"/>
                <w:b/>
                <w:sz w:val="22"/>
              </w:rPr>
              <w:t>Number of transactions</w:t>
            </w:r>
          </w:p>
        </w:tc>
        <w:tc>
          <w:tcPr>
            <w:tcW w:w="1239" w:type="dxa"/>
            <w:shd w:val="clear" w:color="auto" w:fill="E6E6E6"/>
          </w:tcPr>
          <w:p w14:paraId="5B00BC36" w14:textId="77777777" w:rsidR="00080FC3" w:rsidRPr="00D7134E" w:rsidRDefault="00080FC3" w:rsidP="00021166">
            <w:pPr>
              <w:jc w:val="right"/>
              <w:rPr>
                <w:rFonts w:ascii="Arial" w:hAnsi="Arial"/>
                <w:b/>
                <w:sz w:val="22"/>
              </w:rPr>
            </w:pPr>
            <w:r w:rsidRPr="00D7134E">
              <w:rPr>
                <w:rFonts w:ascii="Arial" w:hAnsi="Arial"/>
                <w:b/>
                <w:sz w:val="22"/>
              </w:rPr>
              <w:t>Raw</w:t>
            </w:r>
          </w:p>
        </w:tc>
        <w:tc>
          <w:tcPr>
            <w:tcW w:w="1985" w:type="dxa"/>
            <w:shd w:val="clear" w:color="auto" w:fill="E6E6E6"/>
          </w:tcPr>
          <w:p w14:paraId="46415C54" w14:textId="77777777" w:rsidR="00080FC3" w:rsidRPr="00D7134E" w:rsidRDefault="00080FC3" w:rsidP="00021166">
            <w:pPr>
              <w:jc w:val="right"/>
              <w:rPr>
                <w:rFonts w:ascii="Arial" w:hAnsi="Arial"/>
                <w:b/>
                <w:sz w:val="22"/>
              </w:rPr>
            </w:pPr>
            <w:r w:rsidRPr="00D7134E">
              <w:rPr>
                <w:rFonts w:ascii="Arial" w:hAnsi="Arial"/>
                <w:b/>
                <w:sz w:val="22"/>
              </w:rPr>
              <w:t>Standardised</w:t>
            </w:r>
          </w:p>
        </w:tc>
      </w:tr>
      <w:tr w:rsidR="00080FC3" w:rsidRPr="00D7134E" w14:paraId="4FFD73C6" w14:textId="77777777" w:rsidTr="00E01C75">
        <w:trPr>
          <w:jc w:val="center"/>
        </w:trPr>
        <w:tc>
          <w:tcPr>
            <w:tcW w:w="2838" w:type="dxa"/>
            <w:shd w:val="clear" w:color="auto" w:fill="auto"/>
          </w:tcPr>
          <w:p w14:paraId="460A99B1" w14:textId="77777777" w:rsidR="00080FC3" w:rsidRPr="00D7134E" w:rsidRDefault="00080FC3" w:rsidP="00021166">
            <w:pPr>
              <w:rPr>
                <w:rFonts w:ascii="Arial" w:hAnsi="Arial"/>
                <w:sz w:val="22"/>
              </w:rPr>
            </w:pPr>
            <w:r w:rsidRPr="00D7134E">
              <w:rPr>
                <w:rFonts w:ascii="Arial" w:hAnsi="Arial"/>
                <w:sz w:val="22"/>
              </w:rPr>
              <w:t>Registration renewals</w:t>
            </w:r>
          </w:p>
        </w:tc>
        <w:tc>
          <w:tcPr>
            <w:tcW w:w="1239" w:type="dxa"/>
            <w:shd w:val="clear" w:color="auto" w:fill="auto"/>
          </w:tcPr>
          <w:p w14:paraId="1FB6EA6D" w14:textId="77777777" w:rsidR="00080FC3" w:rsidRPr="00D7134E" w:rsidRDefault="00080FC3" w:rsidP="00021166">
            <w:pPr>
              <w:jc w:val="right"/>
              <w:rPr>
                <w:rFonts w:ascii="Arial" w:hAnsi="Arial"/>
                <w:sz w:val="22"/>
              </w:rPr>
            </w:pPr>
            <w:r w:rsidRPr="00D7134E">
              <w:rPr>
                <w:rFonts w:ascii="Arial" w:hAnsi="Arial"/>
                <w:sz w:val="22"/>
              </w:rPr>
              <w:t>1,000</w:t>
            </w:r>
          </w:p>
        </w:tc>
        <w:tc>
          <w:tcPr>
            <w:tcW w:w="1985" w:type="dxa"/>
            <w:shd w:val="clear" w:color="auto" w:fill="auto"/>
          </w:tcPr>
          <w:p w14:paraId="474C2A3E" w14:textId="77777777" w:rsidR="00080FC3" w:rsidRPr="00D7134E" w:rsidRDefault="00080FC3" w:rsidP="00021166">
            <w:pPr>
              <w:jc w:val="right"/>
              <w:rPr>
                <w:rFonts w:ascii="Arial" w:hAnsi="Arial"/>
                <w:sz w:val="22"/>
              </w:rPr>
            </w:pPr>
            <w:r w:rsidRPr="00D7134E">
              <w:rPr>
                <w:rFonts w:ascii="Arial" w:hAnsi="Arial"/>
                <w:sz w:val="22"/>
              </w:rPr>
              <w:t>1,000</w:t>
            </w:r>
          </w:p>
        </w:tc>
      </w:tr>
      <w:tr w:rsidR="00080FC3" w:rsidRPr="00D7134E" w14:paraId="36FAE2AD" w14:textId="77777777" w:rsidTr="00E01C75">
        <w:trPr>
          <w:jc w:val="center"/>
        </w:trPr>
        <w:tc>
          <w:tcPr>
            <w:tcW w:w="2838" w:type="dxa"/>
            <w:shd w:val="clear" w:color="auto" w:fill="auto"/>
          </w:tcPr>
          <w:p w14:paraId="494F584F" w14:textId="77777777" w:rsidR="00080FC3" w:rsidRPr="00D7134E" w:rsidRDefault="00080FC3" w:rsidP="00021166">
            <w:pPr>
              <w:rPr>
                <w:rFonts w:ascii="Arial" w:hAnsi="Arial"/>
                <w:sz w:val="22"/>
              </w:rPr>
            </w:pPr>
            <w:r w:rsidRPr="00D7134E">
              <w:rPr>
                <w:rFonts w:ascii="Arial" w:hAnsi="Arial"/>
                <w:sz w:val="22"/>
              </w:rPr>
              <w:t>Licence renewals</w:t>
            </w:r>
          </w:p>
        </w:tc>
        <w:tc>
          <w:tcPr>
            <w:tcW w:w="1239" w:type="dxa"/>
            <w:shd w:val="clear" w:color="auto" w:fill="auto"/>
          </w:tcPr>
          <w:p w14:paraId="03FB9F53" w14:textId="77777777" w:rsidR="00080FC3" w:rsidRPr="00D7134E" w:rsidRDefault="00080FC3" w:rsidP="00021166">
            <w:pPr>
              <w:jc w:val="right"/>
              <w:rPr>
                <w:rFonts w:ascii="Arial" w:hAnsi="Arial"/>
                <w:sz w:val="22"/>
              </w:rPr>
            </w:pPr>
            <w:r w:rsidRPr="00D7134E">
              <w:rPr>
                <w:rFonts w:ascii="Arial" w:hAnsi="Arial"/>
                <w:sz w:val="22"/>
              </w:rPr>
              <w:t>500</w:t>
            </w:r>
          </w:p>
        </w:tc>
        <w:tc>
          <w:tcPr>
            <w:tcW w:w="1985" w:type="dxa"/>
            <w:shd w:val="clear" w:color="auto" w:fill="auto"/>
          </w:tcPr>
          <w:p w14:paraId="671BF7B6" w14:textId="77777777" w:rsidR="00080FC3" w:rsidRPr="00D7134E" w:rsidRDefault="00E01C75" w:rsidP="00021166">
            <w:pPr>
              <w:jc w:val="right"/>
              <w:rPr>
                <w:rFonts w:ascii="Arial" w:hAnsi="Arial"/>
                <w:sz w:val="22"/>
              </w:rPr>
            </w:pPr>
            <w:r>
              <w:rPr>
                <w:rFonts w:ascii="Arial" w:hAnsi="Arial"/>
                <w:sz w:val="22"/>
              </w:rPr>
              <w:t>1,0</w:t>
            </w:r>
            <w:r w:rsidR="00080FC3" w:rsidRPr="00D7134E">
              <w:rPr>
                <w:rFonts w:ascii="Arial" w:hAnsi="Arial"/>
                <w:sz w:val="22"/>
              </w:rPr>
              <w:t>00</w:t>
            </w:r>
          </w:p>
        </w:tc>
      </w:tr>
      <w:tr w:rsidR="00080FC3" w:rsidRPr="00E01C75" w14:paraId="6D104AB9" w14:textId="77777777" w:rsidTr="00E01C75">
        <w:trPr>
          <w:jc w:val="center"/>
        </w:trPr>
        <w:tc>
          <w:tcPr>
            <w:tcW w:w="2838" w:type="dxa"/>
            <w:shd w:val="clear" w:color="auto" w:fill="auto"/>
          </w:tcPr>
          <w:p w14:paraId="51D6CD5B" w14:textId="77777777" w:rsidR="00080FC3" w:rsidRPr="00E01C75" w:rsidRDefault="00080FC3" w:rsidP="00021166">
            <w:pPr>
              <w:rPr>
                <w:rFonts w:ascii="Arial" w:hAnsi="Arial"/>
                <w:b/>
                <w:sz w:val="22"/>
              </w:rPr>
            </w:pPr>
            <w:r w:rsidRPr="00E01C75">
              <w:rPr>
                <w:rFonts w:ascii="Arial" w:hAnsi="Arial"/>
                <w:b/>
                <w:sz w:val="22"/>
              </w:rPr>
              <w:t>Total Transactions</w:t>
            </w:r>
          </w:p>
        </w:tc>
        <w:tc>
          <w:tcPr>
            <w:tcW w:w="1239" w:type="dxa"/>
            <w:shd w:val="clear" w:color="auto" w:fill="auto"/>
          </w:tcPr>
          <w:p w14:paraId="3890F2FA" w14:textId="77777777" w:rsidR="00080FC3" w:rsidRPr="00E01C75" w:rsidRDefault="00080FC3" w:rsidP="00021166">
            <w:pPr>
              <w:jc w:val="right"/>
              <w:rPr>
                <w:rFonts w:ascii="Arial" w:hAnsi="Arial"/>
                <w:b/>
                <w:sz w:val="22"/>
              </w:rPr>
            </w:pPr>
            <w:r w:rsidRPr="00E01C75">
              <w:rPr>
                <w:rFonts w:ascii="Arial" w:hAnsi="Arial"/>
                <w:b/>
                <w:sz w:val="22"/>
              </w:rPr>
              <w:t>1,500</w:t>
            </w:r>
          </w:p>
        </w:tc>
        <w:tc>
          <w:tcPr>
            <w:tcW w:w="1985" w:type="dxa"/>
            <w:shd w:val="clear" w:color="auto" w:fill="auto"/>
          </w:tcPr>
          <w:p w14:paraId="2BC62F46" w14:textId="77777777" w:rsidR="00080FC3" w:rsidRPr="00E01C75" w:rsidRDefault="00080FC3" w:rsidP="00021166">
            <w:pPr>
              <w:jc w:val="right"/>
              <w:rPr>
                <w:rFonts w:ascii="Arial" w:hAnsi="Arial"/>
                <w:b/>
                <w:sz w:val="22"/>
              </w:rPr>
            </w:pPr>
            <w:r w:rsidRPr="00E01C75">
              <w:rPr>
                <w:rFonts w:ascii="Arial" w:hAnsi="Arial"/>
                <w:b/>
                <w:sz w:val="22"/>
              </w:rPr>
              <w:t>2,000</w:t>
            </w:r>
          </w:p>
        </w:tc>
      </w:tr>
    </w:tbl>
    <w:p w14:paraId="250F8130" w14:textId="77777777" w:rsidR="00080FC3" w:rsidRDefault="00080FC3" w:rsidP="00080FC3">
      <w:r>
        <w:t>Based on raw data, there were 1,500 transactions.  However, after taking into account the relative complexity of the licence renewals, the standardised data shows 2,000 transactions.</w:t>
      </w:r>
    </w:p>
    <w:p w14:paraId="612EC650" w14:textId="77777777" w:rsidR="007D355F" w:rsidRDefault="007D355F" w:rsidP="007D355F">
      <w:r>
        <w:t xml:space="preserve">A </w:t>
      </w:r>
      <w:r w:rsidRPr="008357ED">
        <w:rPr>
          <w:b/>
          <w:bCs/>
        </w:rPr>
        <w:t>full time equivalent (FTE)</w:t>
      </w:r>
      <w:r>
        <w:t xml:space="preserve"> is a measure of standardised data.  We may have four employees working in a team, but if two of those employees are working part time and two are full time, they should not each be counted as one employee for budgeting purposes.  If the part time staff are working three day weeks, they are working 60% the hours of a full time employee and therefore would be counted as 0.6 FTE for budgeting purposes.  Therefore our team of four employees is counted as 3.2 FTE for budgeting purposes.</w:t>
      </w:r>
    </w:p>
    <w:p w14:paraId="781F4F53" w14:textId="2A05646D" w:rsidR="00080FC3" w:rsidRDefault="00080FC3" w:rsidP="00080FC3">
      <w:r>
        <w:t>For data on causes of death, the Australian Bureau of Statistics present complementary data that aims to compare the impact of deaths based on potential years of life lost.  For deaths that occur at an earlier age, more potential years of life are lost.  That is, all deaths are not equal.  The next tables present the original raw data along with the data standardised for years of potential lives lost.</w:t>
      </w:r>
    </w:p>
    <w:p w14:paraId="0996ACCC" w14:textId="77777777" w:rsidR="00E5602A" w:rsidRDefault="00E5602A" w:rsidP="00E5602A">
      <w:pPr>
        <w:pStyle w:val="Heading4"/>
      </w:pPr>
      <w:r>
        <w:lastRenderedPageBreak/>
        <w:t>Causes of death by chapter: number &amp; years of potential life lost - Australia (2020)</w:t>
      </w:r>
    </w:p>
    <w:p w14:paraId="746FC734" w14:textId="77777777" w:rsidR="00E5602A" w:rsidRDefault="00E5602A" w:rsidP="00E5602A">
      <w:r w:rsidRPr="00CC3EB9">
        <w:rPr>
          <w:noProof/>
        </w:rPr>
        <w:drawing>
          <wp:inline distT="0" distB="0" distL="0" distR="0" wp14:anchorId="7F6445B3" wp14:editId="44D2E877">
            <wp:extent cx="6297433" cy="3250581"/>
            <wp:effectExtent l="0" t="0" r="1905" b="635"/>
            <wp:docPr id="18485" name="Picture 18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11723" cy="3257957"/>
                    </a:xfrm>
                    <a:prstGeom prst="rect">
                      <a:avLst/>
                    </a:prstGeom>
                  </pic:spPr>
                </pic:pic>
              </a:graphicData>
            </a:graphic>
          </wp:inline>
        </w:drawing>
      </w:r>
    </w:p>
    <w:p w14:paraId="7F39FF76" w14:textId="77777777" w:rsidR="00E5602A" w:rsidRDefault="00E5602A" w:rsidP="00E5602A"/>
    <w:p w14:paraId="6F0A4F85" w14:textId="77777777" w:rsidR="00E5602A" w:rsidRDefault="00E5602A" w:rsidP="00E5602A">
      <w:pPr>
        <w:pStyle w:val="Heading4"/>
      </w:pPr>
      <w:r>
        <w:t>Causes of death by chapter: years of potential life lost - Australia (2020)</w:t>
      </w:r>
    </w:p>
    <w:p w14:paraId="799992AE" w14:textId="77777777" w:rsidR="00E5602A" w:rsidRDefault="00E5602A" w:rsidP="00E5602A">
      <w:r w:rsidRPr="00CC3EB9">
        <w:rPr>
          <w:noProof/>
        </w:rPr>
        <w:drawing>
          <wp:inline distT="0" distB="0" distL="0" distR="0" wp14:anchorId="6A2CE5D5" wp14:editId="577A1CF4">
            <wp:extent cx="6354500" cy="3379304"/>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374996" cy="3390204"/>
                    </a:xfrm>
                    <a:prstGeom prst="rect">
                      <a:avLst/>
                    </a:prstGeom>
                  </pic:spPr>
                </pic:pic>
              </a:graphicData>
            </a:graphic>
          </wp:inline>
        </w:drawing>
      </w:r>
    </w:p>
    <w:p w14:paraId="139D16AC" w14:textId="77777777" w:rsidR="00E5602A" w:rsidRPr="00A4368D" w:rsidRDefault="00E5602A" w:rsidP="00E5602A">
      <w:pPr>
        <w:rPr>
          <w:rFonts w:ascii="Arial" w:hAnsi="Arial"/>
          <w:sz w:val="20"/>
        </w:rPr>
      </w:pPr>
      <w:r w:rsidRPr="00A4368D">
        <w:rPr>
          <w:rFonts w:ascii="Arial" w:hAnsi="Arial"/>
          <w:sz w:val="20"/>
        </w:rPr>
        <w:t>Source:  ABS catalogue 3301.1</w:t>
      </w:r>
    </w:p>
    <w:p w14:paraId="0C7B88E6" w14:textId="77777777" w:rsidR="00E5602A" w:rsidRDefault="00E5602A" w:rsidP="00E5602A"/>
    <w:p w14:paraId="7A3F8CCF" w14:textId="77777777" w:rsidR="00E5602A" w:rsidRDefault="00E5602A" w:rsidP="00E5602A"/>
    <w:p w14:paraId="7309D64F" w14:textId="77777777" w:rsidR="00E5602A" w:rsidRDefault="00E5602A" w:rsidP="00E5602A"/>
    <w:p w14:paraId="5B6F914E" w14:textId="77777777" w:rsidR="00E5602A" w:rsidRDefault="00E5602A" w:rsidP="00E5602A">
      <w:pPr>
        <w:pStyle w:val="Heading4"/>
      </w:pPr>
      <w:r>
        <w:lastRenderedPageBreak/>
        <w:t>Causes of death by chapter: Years of life lost per capital comparison across jurisdictions</w:t>
      </w:r>
    </w:p>
    <w:p w14:paraId="622639DF" w14:textId="77777777" w:rsidR="00E5602A" w:rsidRDefault="00E5602A" w:rsidP="00E5602A">
      <w:r w:rsidRPr="002A0F22">
        <w:rPr>
          <w:noProof/>
        </w:rPr>
        <w:drawing>
          <wp:inline distT="0" distB="0" distL="0" distR="0" wp14:anchorId="02B5B128" wp14:editId="0F5A1052">
            <wp:extent cx="6379210" cy="3689284"/>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05011" cy="3704205"/>
                    </a:xfrm>
                    <a:prstGeom prst="rect">
                      <a:avLst/>
                    </a:prstGeom>
                  </pic:spPr>
                </pic:pic>
              </a:graphicData>
            </a:graphic>
          </wp:inline>
        </w:drawing>
      </w:r>
    </w:p>
    <w:p w14:paraId="6F87065C" w14:textId="77777777" w:rsidR="00E5602A" w:rsidRDefault="00E5602A" w:rsidP="00E5602A">
      <w:pPr>
        <w:spacing w:after="0"/>
      </w:pPr>
    </w:p>
    <w:p w14:paraId="2A0BFC45" w14:textId="77777777" w:rsidR="00E5602A" w:rsidRDefault="00E5602A" w:rsidP="00E5602A">
      <w:pPr>
        <w:spacing w:after="0"/>
      </w:pPr>
      <w:r w:rsidRPr="002A0F22">
        <w:rPr>
          <w:noProof/>
        </w:rPr>
        <w:drawing>
          <wp:inline distT="0" distB="0" distL="0" distR="0" wp14:anchorId="0D30C388" wp14:editId="22C9E331">
            <wp:extent cx="6379419" cy="3689405"/>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03696" cy="3703445"/>
                    </a:xfrm>
                    <a:prstGeom prst="rect">
                      <a:avLst/>
                    </a:prstGeom>
                  </pic:spPr>
                </pic:pic>
              </a:graphicData>
            </a:graphic>
          </wp:inline>
        </w:drawing>
      </w:r>
    </w:p>
    <w:p w14:paraId="28D9BEDB" w14:textId="77777777" w:rsidR="00E5602A" w:rsidRDefault="00E5602A" w:rsidP="00E5602A">
      <w:pPr>
        <w:spacing w:after="0"/>
      </w:pPr>
    </w:p>
    <w:p w14:paraId="447B9E97" w14:textId="77777777" w:rsidR="00E5602A" w:rsidRPr="00A4368D" w:rsidRDefault="00E5602A" w:rsidP="00E5602A">
      <w:pPr>
        <w:rPr>
          <w:rFonts w:ascii="Arial" w:hAnsi="Arial"/>
          <w:sz w:val="20"/>
        </w:rPr>
      </w:pPr>
      <w:r w:rsidRPr="00A4368D">
        <w:rPr>
          <w:rFonts w:ascii="Arial" w:hAnsi="Arial"/>
          <w:sz w:val="20"/>
        </w:rPr>
        <w:t>Source</w:t>
      </w:r>
      <w:r>
        <w:rPr>
          <w:rFonts w:ascii="Arial" w:hAnsi="Arial"/>
          <w:sz w:val="20"/>
        </w:rPr>
        <w:t>s</w:t>
      </w:r>
      <w:r w:rsidRPr="00A4368D">
        <w:rPr>
          <w:rFonts w:ascii="Arial" w:hAnsi="Arial"/>
          <w:sz w:val="20"/>
        </w:rPr>
        <w:t xml:space="preserve">:  ABS Catalogues </w:t>
      </w:r>
      <w:r>
        <w:rPr>
          <w:rFonts w:ascii="Arial" w:hAnsi="Arial"/>
          <w:sz w:val="20"/>
        </w:rPr>
        <w:t xml:space="preserve">3101.0, </w:t>
      </w:r>
      <w:r w:rsidRPr="00A4368D">
        <w:rPr>
          <w:rFonts w:ascii="Arial" w:hAnsi="Arial"/>
          <w:sz w:val="20"/>
        </w:rPr>
        <w:t>3303.3 and 3303.5</w:t>
      </w:r>
    </w:p>
    <w:p w14:paraId="557FE830" w14:textId="77777777" w:rsidR="00E5602A" w:rsidRPr="008357ED" w:rsidRDefault="00E5602A" w:rsidP="00E5602A">
      <w:pPr>
        <w:spacing w:after="0"/>
        <w:rPr>
          <w:rFonts w:ascii="Arial" w:hAnsi="Arial"/>
          <w:b/>
          <w:bCs/>
          <w:kern w:val="32"/>
          <w:sz w:val="32"/>
          <w:szCs w:val="32"/>
        </w:rPr>
      </w:pPr>
      <w:r>
        <w:br w:type="page"/>
      </w:r>
    </w:p>
    <w:p w14:paraId="26FB5168" w14:textId="77777777" w:rsidR="00E5602A" w:rsidRDefault="00E5602A" w:rsidP="00E5602A">
      <w:pPr>
        <w:pStyle w:val="Heading3"/>
      </w:pPr>
      <w:r>
        <w:lastRenderedPageBreak/>
        <w:t>Explaining differences across states</w:t>
      </w:r>
    </w:p>
    <w:p w14:paraId="126EBFB3" w14:textId="77777777" w:rsidR="00E5602A" w:rsidRDefault="00E5602A" w:rsidP="00E5602A">
      <w:r>
        <w:t xml:space="preserve">The table below summarises data from across the four jurisdictions, Australia, Victoria, South Australia and Tasmania. </w:t>
      </w:r>
    </w:p>
    <w:p w14:paraId="3DBD035B" w14:textId="77777777" w:rsidR="00E5602A" w:rsidRDefault="00E5602A" w:rsidP="00E5602A">
      <w:r w:rsidRPr="00635A15">
        <w:rPr>
          <w:noProof/>
        </w:rPr>
        <w:drawing>
          <wp:inline distT="0" distB="0" distL="0" distR="0" wp14:anchorId="361D9DC7" wp14:editId="293AA001">
            <wp:extent cx="4271480" cy="1160890"/>
            <wp:effectExtent l="0" t="0" r="0" b="0"/>
            <wp:docPr id="18487" name="Picture 18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04384" cy="1169832"/>
                    </a:xfrm>
                    <a:prstGeom prst="rect">
                      <a:avLst/>
                    </a:prstGeom>
                  </pic:spPr>
                </pic:pic>
              </a:graphicData>
            </a:graphic>
          </wp:inline>
        </w:drawing>
      </w:r>
    </w:p>
    <w:p w14:paraId="17367EEC" w14:textId="77777777" w:rsidR="00E5602A" w:rsidRDefault="00E5602A" w:rsidP="00E5602A">
      <w:r>
        <w:t>The tables shows that the years of life lost per capita are lowest in Victoria and highest in Tasmania.  Reasons commonly given for the differences between jurisdictions are:</w:t>
      </w:r>
    </w:p>
    <w:p w14:paraId="20AFD471" w14:textId="77777777" w:rsidR="00E5602A" w:rsidRDefault="00E5602A" w:rsidP="00E5602A">
      <w:pPr>
        <w:pStyle w:val="ListParagraph"/>
        <w:numPr>
          <w:ilvl w:val="0"/>
          <w:numId w:val="44"/>
        </w:numPr>
      </w:pPr>
      <w:r>
        <w:t>Differences in Socio-economic status and</w:t>
      </w:r>
    </w:p>
    <w:p w14:paraId="1475A914" w14:textId="77777777" w:rsidR="00E5602A" w:rsidRDefault="00E5602A" w:rsidP="00E5602A">
      <w:pPr>
        <w:pStyle w:val="ListParagraph"/>
        <w:numPr>
          <w:ilvl w:val="0"/>
          <w:numId w:val="44"/>
        </w:numPr>
      </w:pPr>
      <w:r>
        <w:t>Differences in remoteness and access to health services.</w:t>
      </w:r>
    </w:p>
    <w:p w14:paraId="00E41652" w14:textId="72A97114" w:rsidR="00E5602A" w:rsidRDefault="00E5602A" w:rsidP="00E5602A">
      <w:r>
        <w:t xml:space="preserve">The Commonwealth Grants Commission produces data that reports on both of these </w:t>
      </w:r>
      <w:r w:rsidR="009333A4">
        <w:t>indicators. The</w:t>
      </w:r>
      <w:r>
        <w:t xml:space="preserve"> table below presents the data on socio-economic status across the different jurisdictions.  The population presented across five categories and each category is assigned a weighting from 1 to 5.  This information is used to calculate a socio-economic score for each jurisdiction and the score are compared relative to the Australian score.  The higher the score and percentage, the lower the socio-economic status.  The lower the score and percentage, the higher the socio-economic status.</w:t>
      </w:r>
    </w:p>
    <w:p w14:paraId="49390827" w14:textId="77777777" w:rsidR="00E5602A" w:rsidRDefault="00E5602A" w:rsidP="00E5602A">
      <w:r w:rsidRPr="00641CEB">
        <w:rPr>
          <w:noProof/>
        </w:rPr>
        <w:drawing>
          <wp:inline distT="0" distB="0" distL="0" distR="0" wp14:anchorId="49190F7E" wp14:editId="61743967">
            <wp:extent cx="4009257" cy="3124862"/>
            <wp:effectExtent l="0" t="0" r="4445" b="0"/>
            <wp:docPr id="18489" name="Picture 18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41516" cy="3150005"/>
                    </a:xfrm>
                    <a:prstGeom prst="rect">
                      <a:avLst/>
                    </a:prstGeom>
                  </pic:spPr>
                </pic:pic>
              </a:graphicData>
            </a:graphic>
          </wp:inline>
        </w:drawing>
      </w:r>
    </w:p>
    <w:p w14:paraId="2BFA9B22" w14:textId="77777777" w:rsidR="00E5602A" w:rsidRDefault="00E5602A" w:rsidP="00E5602A">
      <w:r>
        <w:t>The table shows that Victoria has the highest socio-economic status and Tasmania the lowest.</w:t>
      </w:r>
    </w:p>
    <w:p w14:paraId="481E39EC" w14:textId="77777777" w:rsidR="00E5602A" w:rsidRDefault="00E5602A" w:rsidP="00E5602A">
      <w:r>
        <w:t>The next table presents data on remoteness across the different jurisdictions.  The population presented across five categories and each category is assigned a weighting from 1 to 4.  This information is used to calculate a remoteness score for each jurisdiction and the score are compared relative to the Australian score.  The higher the score and percentage, the higher the remoteness status.  The lower the score and percentage, the lower the remoteness status.</w:t>
      </w:r>
    </w:p>
    <w:p w14:paraId="4AA0F304" w14:textId="77777777" w:rsidR="00E5602A" w:rsidRDefault="00E5602A" w:rsidP="00E5602A">
      <w:r w:rsidRPr="00641CEB">
        <w:rPr>
          <w:noProof/>
        </w:rPr>
        <w:lastRenderedPageBreak/>
        <w:drawing>
          <wp:inline distT="0" distB="0" distL="0" distR="0" wp14:anchorId="42CAFC16" wp14:editId="00359F67">
            <wp:extent cx="4002710" cy="2957885"/>
            <wp:effectExtent l="0" t="0" r="0" b="1270"/>
            <wp:docPr id="18490" name="Picture 18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18959" cy="2969893"/>
                    </a:xfrm>
                    <a:prstGeom prst="rect">
                      <a:avLst/>
                    </a:prstGeom>
                  </pic:spPr>
                </pic:pic>
              </a:graphicData>
            </a:graphic>
          </wp:inline>
        </w:drawing>
      </w:r>
    </w:p>
    <w:p w14:paraId="1B97C9F4" w14:textId="77777777" w:rsidR="00E5602A" w:rsidRDefault="00E5602A" w:rsidP="00E5602A">
      <w:r>
        <w:t>The table shows that Victoria has the lowest remoteness score and percentage while Tasmania has the highest remoteness score and percentage.</w:t>
      </w:r>
    </w:p>
    <w:p w14:paraId="292B65E4" w14:textId="77777777" w:rsidR="00E5602A" w:rsidRDefault="00E5602A" w:rsidP="00E5602A">
      <w:r>
        <w:t>The socio-economic and remoteness scores can be compared with the relative years of life lost data to see if they are aligned.  These comparisons are presented in the table below.</w:t>
      </w:r>
    </w:p>
    <w:p w14:paraId="00F0A3EA" w14:textId="77777777" w:rsidR="00E5602A" w:rsidRDefault="00E5602A" w:rsidP="00E5602A">
      <w:r w:rsidRPr="00AB0F7D">
        <w:rPr>
          <w:noProof/>
        </w:rPr>
        <w:drawing>
          <wp:inline distT="0" distB="0" distL="0" distR="0" wp14:anchorId="2430E9DE" wp14:editId="0388AD04">
            <wp:extent cx="4787900" cy="990600"/>
            <wp:effectExtent l="0" t="0" r="0" b="0"/>
            <wp:docPr id="18491" name="Picture 18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787900" cy="990600"/>
                    </a:xfrm>
                    <a:prstGeom prst="rect">
                      <a:avLst/>
                    </a:prstGeom>
                  </pic:spPr>
                </pic:pic>
              </a:graphicData>
            </a:graphic>
          </wp:inline>
        </w:drawing>
      </w:r>
    </w:p>
    <w:p w14:paraId="2ACCF172" w14:textId="77777777" w:rsidR="00E5602A" w:rsidRDefault="00E5602A" w:rsidP="00E5602A">
      <w:r>
        <w:t>The table shows that the years of potential life lost data per capita does align with the socio-economic status and the remoteness of each of the jurisdictions.</w:t>
      </w:r>
    </w:p>
    <w:p w14:paraId="1357670D" w14:textId="77777777" w:rsidR="00E5602A" w:rsidRPr="00C04085" w:rsidRDefault="00E5602A" w:rsidP="00E5602A">
      <w:pPr>
        <w:pStyle w:val="Heading3"/>
      </w:pPr>
      <w:r w:rsidRPr="00C04085">
        <w:t>Summarising the data</w:t>
      </w:r>
    </w:p>
    <w:p w14:paraId="1B192B63" w14:textId="77777777" w:rsidR="00E5602A" w:rsidRDefault="00E5602A" w:rsidP="00E5602A">
      <w:r w:rsidRPr="00C04085">
        <w:t>Table below is one way of trying to summarise the data we have looked at to date</w:t>
      </w:r>
    </w:p>
    <w:p w14:paraId="2FA24600" w14:textId="77777777" w:rsidR="00E5602A" w:rsidRDefault="00E5602A" w:rsidP="00E5602A">
      <w:r w:rsidRPr="00AE4C22">
        <w:rPr>
          <w:noProof/>
        </w:rPr>
        <w:drawing>
          <wp:inline distT="0" distB="0" distL="0" distR="0" wp14:anchorId="2D621944" wp14:editId="277022FE">
            <wp:extent cx="6468414" cy="1796995"/>
            <wp:effectExtent l="0" t="0" r="0" b="0"/>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510312" cy="1808635"/>
                    </a:xfrm>
                    <a:prstGeom prst="rect">
                      <a:avLst/>
                    </a:prstGeom>
                  </pic:spPr>
                </pic:pic>
              </a:graphicData>
            </a:graphic>
          </wp:inline>
        </w:drawing>
      </w:r>
    </w:p>
    <w:p w14:paraId="78575030" w14:textId="77777777" w:rsidR="007663DA" w:rsidRDefault="007663DA" w:rsidP="00001398">
      <w:pPr>
        <w:pStyle w:val="Heading3"/>
      </w:pPr>
      <w:r>
        <w:t>Reflection</w:t>
      </w:r>
    </w:p>
    <w:p w14:paraId="48AC3FC4" w14:textId="77777777" w:rsidR="007663DA" w:rsidRDefault="007663DA">
      <w:pPr>
        <w:spacing w:after="0"/>
      </w:pPr>
      <w:r>
        <w:t>What has been my most important learning and why?</w:t>
      </w:r>
    </w:p>
    <w:p w14:paraId="131725A3" w14:textId="77777777" w:rsidR="007663DA" w:rsidRDefault="007663DA">
      <w:pPr>
        <w:spacing w:after="0"/>
      </w:pPr>
    </w:p>
    <w:p w14:paraId="7A0B931C" w14:textId="77777777" w:rsidR="002D7D55" w:rsidRDefault="002D7D55">
      <w:pPr>
        <w:spacing w:after="0"/>
        <w:rPr>
          <w:rFonts w:ascii="Arial" w:hAnsi="Arial"/>
          <w:b/>
          <w:bCs/>
          <w:kern w:val="32"/>
          <w:sz w:val="32"/>
          <w:szCs w:val="32"/>
        </w:rPr>
      </w:pPr>
      <w:r>
        <w:br w:type="page"/>
      </w:r>
    </w:p>
    <w:p w14:paraId="464ADED7" w14:textId="3CDBD453" w:rsidR="006D3A6C" w:rsidRDefault="000D1567" w:rsidP="006D3A6C">
      <w:bookmarkStart w:id="74" w:name="_Toc15840614"/>
      <w:r>
        <w:rPr>
          <w:noProof/>
        </w:rPr>
        <w:lastRenderedPageBreak/>
        <mc:AlternateContent>
          <mc:Choice Requires="wpg">
            <w:drawing>
              <wp:anchor distT="0" distB="0" distL="114300" distR="114300" simplePos="0" relativeHeight="251683840" behindDoc="0" locked="0" layoutInCell="1" allowOverlap="1" wp14:anchorId="4A9107F6" wp14:editId="794A2315">
                <wp:simplePos x="0" y="0"/>
                <wp:positionH relativeFrom="column">
                  <wp:posOffset>0</wp:posOffset>
                </wp:positionH>
                <wp:positionV relativeFrom="paragraph">
                  <wp:posOffset>249936</wp:posOffset>
                </wp:positionV>
                <wp:extent cx="5199380" cy="4089400"/>
                <wp:effectExtent l="0" t="0" r="0" b="0"/>
                <wp:wrapNone/>
                <wp:docPr id="140" name="Group 140"/>
                <wp:cNvGraphicFramePr/>
                <a:graphic xmlns:a="http://schemas.openxmlformats.org/drawingml/2006/main">
                  <a:graphicData uri="http://schemas.microsoft.com/office/word/2010/wordprocessingGroup">
                    <wpg:wgp>
                      <wpg:cNvGrpSpPr/>
                      <wpg:grpSpPr>
                        <a:xfrm>
                          <a:off x="0" y="0"/>
                          <a:ext cx="5199380" cy="4089400"/>
                          <a:chOff x="0" y="0"/>
                          <a:chExt cx="6182360" cy="5117592"/>
                        </a:xfrm>
                      </wpg:grpSpPr>
                      <wpg:grpSp>
                        <wpg:cNvPr id="141" name="Group 141"/>
                        <wpg:cNvGrpSpPr/>
                        <wpg:grpSpPr>
                          <a:xfrm>
                            <a:off x="0" y="73146"/>
                            <a:ext cx="6182360" cy="5044446"/>
                            <a:chOff x="0" y="-6"/>
                            <a:chExt cx="6182360" cy="5044446"/>
                          </a:xfrm>
                        </wpg:grpSpPr>
                        <wps:wsp>
                          <wps:cNvPr id="142" name="Text Box 142"/>
                          <wps:cNvSpPr txBox="1"/>
                          <wps:spPr>
                            <a:xfrm>
                              <a:off x="42387" y="-6"/>
                              <a:ext cx="1243965" cy="483698"/>
                            </a:xfrm>
                            <a:prstGeom prst="rect">
                              <a:avLst/>
                            </a:prstGeom>
                            <a:solidFill>
                              <a:schemeClr val="lt1"/>
                            </a:solidFill>
                            <a:ln w="6350">
                              <a:noFill/>
                            </a:ln>
                          </wps:spPr>
                          <wps:txbx>
                            <w:txbxContent>
                              <w:p w14:paraId="069A9D10" w14:textId="77777777" w:rsidR="00A401A8" w:rsidRPr="00FC473F" w:rsidRDefault="00A401A8" w:rsidP="006D3A6C">
                                <w:pPr>
                                  <w:rPr>
                                    <w:rFonts w:ascii="Arial" w:hAnsi="Arial"/>
                                    <w:sz w:val="18"/>
                                    <w:szCs w:val="18"/>
                                  </w:rPr>
                                </w:pPr>
                                <w:r w:rsidRPr="00FC473F">
                                  <w:rPr>
                                    <w:rFonts w:ascii="Arial" w:hAnsi="Arial"/>
                                    <w:sz w:val="18"/>
                                    <w:szCs w:val="18"/>
                                  </w:rPr>
                                  <w:t>Introduction and initial discussion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 name="Text Box 143"/>
                          <wps:cNvSpPr txBox="1"/>
                          <wps:spPr>
                            <a:xfrm>
                              <a:off x="1816338" y="242492"/>
                              <a:ext cx="2113851" cy="453833"/>
                            </a:xfrm>
                            <a:prstGeom prst="rect">
                              <a:avLst/>
                            </a:prstGeom>
                            <a:noFill/>
                            <a:ln w="6350">
                              <a:noFill/>
                            </a:ln>
                          </wps:spPr>
                          <wps:txbx>
                            <w:txbxContent>
                              <w:p w14:paraId="42921B5F" w14:textId="77777777" w:rsidR="00A9677E" w:rsidRPr="00A9677E" w:rsidRDefault="00A9677E" w:rsidP="00A9677E">
                                <w:pPr>
                                  <w:rPr>
                                    <w:rFonts w:ascii="Arial" w:hAnsi="Arial"/>
                                    <w:sz w:val="18"/>
                                    <w:szCs w:val="18"/>
                                  </w:rPr>
                                </w:pPr>
                                <w:r w:rsidRPr="00A9677E">
                                  <w:rPr>
                                    <w:rFonts w:ascii="Arial" w:hAnsi="Arial"/>
                                    <w:sz w:val="18"/>
                                    <w:szCs w:val="18"/>
                                  </w:rPr>
                                  <w:t>Data analysis – context and principles</w:t>
                                </w:r>
                              </w:p>
                              <w:p w14:paraId="257B83DA" w14:textId="1C45F343" w:rsidR="00A401A8" w:rsidRPr="00FC473F" w:rsidRDefault="00A401A8" w:rsidP="006D3A6C">
                                <w:pPr>
                                  <w:rPr>
                                    <w:rFonts w:ascii="Arial" w:hAnsi="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 name="Text Box 144"/>
                          <wps:cNvSpPr txBox="1"/>
                          <wps:spPr>
                            <a:xfrm>
                              <a:off x="0" y="696324"/>
                              <a:ext cx="1960694" cy="478350"/>
                            </a:xfrm>
                            <a:prstGeom prst="rect">
                              <a:avLst/>
                            </a:prstGeom>
                            <a:noFill/>
                            <a:ln w="6350">
                              <a:noFill/>
                            </a:ln>
                          </wps:spPr>
                          <wps:txbx>
                            <w:txbxContent>
                              <w:p w14:paraId="3D500F87" w14:textId="77777777" w:rsidR="00A85909" w:rsidRPr="00FC473F" w:rsidRDefault="00A85909" w:rsidP="00A85909">
                                <w:pPr>
                                  <w:jc w:val="right"/>
                                  <w:rPr>
                                    <w:rFonts w:ascii="Arial" w:hAnsi="Arial"/>
                                    <w:sz w:val="18"/>
                                    <w:szCs w:val="18"/>
                                  </w:rPr>
                                </w:pPr>
                                <w:r>
                                  <w:rPr>
                                    <w:rFonts w:ascii="Arial" w:hAnsi="Arial"/>
                                    <w:sz w:val="18"/>
                                    <w:szCs w:val="18"/>
                                  </w:rPr>
                                  <w:t>Data – Types, preparation &amp; quality</w:t>
                                </w:r>
                              </w:p>
                              <w:p w14:paraId="253BA96D" w14:textId="77777777" w:rsidR="00A401A8" w:rsidRPr="00FC473F" w:rsidRDefault="00A401A8" w:rsidP="006D3A6C">
                                <w:pPr>
                                  <w:jc w:val="right"/>
                                  <w:rPr>
                                    <w:rFonts w:ascii="Arial" w:hAnsi="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 name="Text Box 145"/>
                          <wps:cNvSpPr txBox="1"/>
                          <wps:spPr>
                            <a:xfrm>
                              <a:off x="2694113" y="884032"/>
                              <a:ext cx="1399230" cy="347203"/>
                            </a:xfrm>
                            <a:prstGeom prst="rect">
                              <a:avLst/>
                            </a:prstGeom>
                            <a:noFill/>
                            <a:ln w="6350">
                              <a:noFill/>
                            </a:ln>
                          </wps:spPr>
                          <wps:txbx>
                            <w:txbxContent>
                              <w:p w14:paraId="229CFFEE" w14:textId="77777777" w:rsidR="00A401A8" w:rsidRPr="00FC473F" w:rsidRDefault="00A401A8" w:rsidP="006D3A6C">
                                <w:pPr>
                                  <w:rPr>
                                    <w:rFonts w:ascii="Arial" w:hAnsi="Arial"/>
                                    <w:sz w:val="18"/>
                                    <w:szCs w:val="18"/>
                                  </w:rPr>
                                </w:pPr>
                                <w:r w:rsidRPr="00FC473F">
                                  <w:rPr>
                                    <w:rFonts w:ascii="Arial" w:hAnsi="Arial"/>
                                    <w:sz w:val="18"/>
                                    <w:szCs w:val="18"/>
                                  </w:rPr>
                                  <w:t>Types of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 name="Text Box 146"/>
                          <wps:cNvSpPr txBox="1"/>
                          <wps:spPr>
                            <a:xfrm>
                              <a:off x="1126267" y="1347110"/>
                              <a:ext cx="1614170" cy="372880"/>
                            </a:xfrm>
                            <a:prstGeom prst="rect">
                              <a:avLst/>
                            </a:prstGeom>
                            <a:noFill/>
                            <a:ln w="6350">
                              <a:noFill/>
                            </a:ln>
                          </wps:spPr>
                          <wps:txbx>
                            <w:txbxContent>
                              <w:p w14:paraId="02B2AADC" w14:textId="77777777" w:rsidR="00A401A8" w:rsidRPr="00A74D3A" w:rsidRDefault="00A401A8" w:rsidP="006D3A6C">
                                <w:pPr>
                                  <w:jc w:val="right"/>
                                  <w:rPr>
                                    <w:rFonts w:ascii="Arial" w:hAnsi="Arial"/>
                                    <w:b/>
                                    <w:bCs/>
                                    <w:sz w:val="18"/>
                                    <w:szCs w:val="18"/>
                                  </w:rPr>
                                </w:pPr>
                                <w:r w:rsidRPr="00A74D3A">
                                  <w:rPr>
                                    <w:rFonts w:ascii="Arial" w:hAnsi="Arial"/>
                                    <w:b/>
                                    <w:bCs/>
                                    <w:sz w:val="18"/>
                                    <w:szCs w:val="18"/>
                                  </w:rPr>
                                  <w:t>Business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 name="Text Box 147"/>
                          <wps:cNvSpPr txBox="1"/>
                          <wps:spPr>
                            <a:xfrm>
                              <a:off x="3381429" y="1430142"/>
                              <a:ext cx="1663029" cy="622401"/>
                            </a:xfrm>
                            <a:prstGeom prst="rect">
                              <a:avLst/>
                            </a:prstGeom>
                            <a:noFill/>
                            <a:ln w="6350">
                              <a:noFill/>
                            </a:ln>
                          </wps:spPr>
                          <wps:txbx>
                            <w:txbxContent>
                              <w:p w14:paraId="1E462F13" w14:textId="77777777" w:rsidR="00A401A8" w:rsidRPr="00FC473F" w:rsidRDefault="00A401A8" w:rsidP="006D3A6C">
                                <w:pPr>
                                  <w:rPr>
                                    <w:rFonts w:ascii="Arial" w:hAnsi="Arial"/>
                                    <w:sz w:val="18"/>
                                    <w:szCs w:val="18"/>
                                  </w:rPr>
                                </w:pPr>
                                <w:r w:rsidRPr="00FC473F">
                                  <w:rPr>
                                    <w:rFonts w:ascii="Arial" w:hAnsi="Arial"/>
                                    <w:sz w:val="18"/>
                                    <w:szCs w:val="18"/>
                                  </w:rPr>
                                  <w:t>Presenting numbers matters &amp; excellence in presenting numb</w:t>
                                </w:r>
                                <w:r>
                                  <w:rPr>
                                    <w:rFonts w:ascii="Arial" w:hAnsi="Arial"/>
                                    <w:sz w:val="18"/>
                                    <w:szCs w:val="18"/>
                                  </w:rPr>
                                  <w:t>e</w:t>
                                </w:r>
                                <w:r w:rsidRPr="00FC473F">
                                  <w:rPr>
                                    <w:rFonts w:ascii="Arial" w:hAnsi="Arial"/>
                                    <w:sz w:val="18"/>
                                    <w:szCs w:val="18"/>
                                  </w:rPr>
                                  <w:t>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 name="Text Box 148"/>
                          <wps:cNvSpPr txBox="1"/>
                          <wps:spPr>
                            <a:xfrm>
                              <a:off x="1447154" y="2052544"/>
                              <a:ext cx="1853129" cy="496389"/>
                            </a:xfrm>
                            <a:prstGeom prst="rect">
                              <a:avLst/>
                            </a:prstGeom>
                            <a:noFill/>
                            <a:ln w="6350">
                              <a:noFill/>
                            </a:ln>
                          </wps:spPr>
                          <wps:txbx>
                            <w:txbxContent>
                              <w:p w14:paraId="697BCE30" w14:textId="77777777" w:rsidR="00A401A8" w:rsidRPr="00FC473F" w:rsidRDefault="00A401A8" w:rsidP="006D3A6C">
                                <w:pPr>
                                  <w:jc w:val="right"/>
                                  <w:rPr>
                                    <w:rFonts w:ascii="Arial" w:hAnsi="Arial"/>
                                    <w:sz w:val="18"/>
                                    <w:szCs w:val="18"/>
                                  </w:rPr>
                                </w:pPr>
                                <w:r w:rsidRPr="00FC473F">
                                  <w:rPr>
                                    <w:rFonts w:ascii="Arial" w:hAnsi="Arial"/>
                                    <w:sz w:val="18"/>
                                    <w:szCs w:val="18"/>
                                  </w:rPr>
                                  <w:t>Examples of tables and graphs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 name="Text Box 149"/>
                          <wps:cNvSpPr txBox="1"/>
                          <wps:spPr>
                            <a:xfrm>
                              <a:off x="4047616" y="2239473"/>
                              <a:ext cx="1614170" cy="600345"/>
                            </a:xfrm>
                            <a:prstGeom prst="rect">
                              <a:avLst/>
                            </a:prstGeom>
                            <a:noFill/>
                            <a:ln w="6350">
                              <a:noFill/>
                            </a:ln>
                          </wps:spPr>
                          <wps:txbx>
                            <w:txbxContent>
                              <w:p w14:paraId="584EBB50" w14:textId="77777777" w:rsidR="00A401A8" w:rsidRPr="00FC473F" w:rsidRDefault="00A401A8" w:rsidP="006D3A6C">
                                <w:pPr>
                                  <w:rPr>
                                    <w:rFonts w:ascii="Arial" w:hAnsi="Arial"/>
                                    <w:sz w:val="18"/>
                                    <w:szCs w:val="18"/>
                                  </w:rPr>
                                </w:pPr>
                                <w:r w:rsidRPr="00FC473F">
                                  <w:rPr>
                                    <w:rFonts w:ascii="Arial" w:hAnsi="Arial"/>
                                    <w:sz w:val="18"/>
                                    <w:szCs w:val="18"/>
                                  </w:rPr>
                                  <w:t>Data &amp; decision making – telling stories with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 name="Text Box 150"/>
                          <wps:cNvSpPr txBox="1"/>
                          <wps:spPr>
                            <a:xfrm>
                              <a:off x="2064768" y="2839818"/>
                              <a:ext cx="1614170" cy="466232"/>
                            </a:xfrm>
                            <a:prstGeom prst="rect">
                              <a:avLst/>
                            </a:prstGeom>
                            <a:noFill/>
                            <a:ln w="6350">
                              <a:noFill/>
                            </a:ln>
                          </wps:spPr>
                          <wps:txbx>
                            <w:txbxContent>
                              <w:p w14:paraId="22372E49" w14:textId="77777777" w:rsidR="00A401A8" w:rsidRPr="00FC473F" w:rsidRDefault="00A401A8" w:rsidP="006D3A6C">
                                <w:pPr>
                                  <w:jc w:val="right"/>
                                  <w:rPr>
                                    <w:rFonts w:ascii="Arial" w:hAnsi="Arial"/>
                                    <w:sz w:val="18"/>
                                    <w:szCs w:val="18"/>
                                  </w:rPr>
                                </w:pPr>
                                <w:r w:rsidRPr="00FC473F">
                                  <w:rPr>
                                    <w:rFonts w:ascii="Arial" w:hAnsi="Arial"/>
                                    <w:sz w:val="18"/>
                                    <w:szCs w:val="18"/>
                                  </w:rPr>
                                  <w:t>Design Principles for tables and graphs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Text Box 151"/>
                          <wps:cNvSpPr txBox="1"/>
                          <wps:spPr>
                            <a:xfrm>
                              <a:off x="2508910" y="4190495"/>
                              <a:ext cx="3673450" cy="853945"/>
                            </a:xfrm>
                            <a:prstGeom prst="rect">
                              <a:avLst/>
                            </a:prstGeom>
                            <a:solidFill>
                              <a:schemeClr val="bg1">
                                <a:lumMod val="85000"/>
                              </a:schemeClr>
                            </a:solidFill>
                            <a:ln w="6350">
                              <a:noFill/>
                            </a:ln>
                          </wps:spPr>
                          <wps:txbx>
                            <w:txbxContent>
                              <w:p w14:paraId="626C6FFC" w14:textId="5ED1B0B6" w:rsidR="00A401A8" w:rsidRPr="00FC473F" w:rsidRDefault="00A401A8" w:rsidP="006D3A6C">
                                <w:pPr>
                                  <w:rPr>
                                    <w:rFonts w:ascii="Arial" w:hAnsi="Arial"/>
                                    <w:sz w:val="20"/>
                                    <w:szCs w:val="15"/>
                                    <w:lang w:eastAsia="en-GB"/>
                                  </w:rPr>
                                </w:pPr>
                                <w:r w:rsidRPr="00FC473F">
                                  <w:rPr>
                                    <w:rFonts w:ascii="Arial" w:hAnsi="Arial"/>
                                    <w:sz w:val="20"/>
                                    <w:szCs w:val="15"/>
                                  </w:rPr>
                                  <w:t>I better understand a range of analytical techniques and options for presenting data that help me use data in the development of evidence</w:t>
                                </w:r>
                                <w:r w:rsidR="00A85909">
                                  <w:rPr>
                                    <w:rFonts w:ascii="Arial" w:hAnsi="Arial"/>
                                    <w:sz w:val="20"/>
                                    <w:szCs w:val="15"/>
                                  </w:rPr>
                                  <w:t>-</w:t>
                                </w:r>
                                <w:r w:rsidRPr="00FC473F">
                                  <w:rPr>
                                    <w:rFonts w:ascii="Arial" w:hAnsi="Arial"/>
                                    <w:sz w:val="20"/>
                                    <w:szCs w:val="15"/>
                                  </w:rPr>
                                  <w:t>based policy and in reporting</w:t>
                                </w:r>
                                <w:r w:rsidRPr="00FC473F">
                                  <w:rPr>
                                    <w:rFonts w:ascii="Arial" w:hAnsi="Arial"/>
                                    <w:sz w:val="20"/>
                                    <w:szCs w:val="15"/>
                                    <w:shd w:val="clear" w:color="auto" w:fill="DAE4F3"/>
                                    <w:lang w:eastAsia="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2" name="Group 152"/>
                        <wpg:cNvGrpSpPr/>
                        <wpg:grpSpPr>
                          <a:xfrm>
                            <a:off x="1620520" y="0"/>
                            <a:ext cx="2664664" cy="4596130"/>
                            <a:chOff x="0" y="0"/>
                            <a:chExt cx="2664664" cy="4596130"/>
                          </a:xfrm>
                        </wpg:grpSpPr>
                        <wps:wsp>
                          <wps:cNvPr id="153" name="Shape 153"/>
                          <wps:cNvSpPr/>
                          <wps:spPr>
                            <a:xfrm rot="4396374">
                              <a:off x="-936103" y="995362"/>
                              <a:ext cx="4596130" cy="2605405"/>
                            </a:xfrm>
                            <a:prstGeom prst="swooshArrow">
                              <a:avLst>
                                <a:gd name="adj1" fmla="val 16310"/>
                                <a:gd name="adj2" fmla="val 31370"/>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154" name="Rectangle 154"/>
                          <wps:cNvSpPr/>
                          <wps:spPr>
                            <a:xfrm>
                              <a:off x="0" y="624884"/>
                              <a:ext cx="72000"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Rectangle 155"/>
                          <wps:cNvSpPr/>
                          <wps:spPr>
                            <a:xfrm>
                              <a:off x="339115" y="788386"/>
                              <a:ext cx="72000"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Rectangle 156"/>
                          <wps:cNvSpPr/>
                          <wps:spPr>
                            <a:xfrm>
                              <a:off x="811454" y="1085111"/>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Rectangle 157"/>
                          <wps:cNvSpPr/>
                          <wps:spPr>
                            <a:xfrm flipH="1" flipV="1">
                              <a:off x="1174792" y="1496894"/>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Rectangle 158"/>
                          <wps:cNvSpPr/>
                          <wps:spPr>
                            <a:xfrm flipH="1" flipV="1">
                              <a:off x="1532074" y="1787564"/>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Rectangle 159"/>
                          <wps:cNvSpPr/>
                          <wps:spPr>
                            <a:xfrm flipH="1" flipV="1">
                              <a:off x="1756132" y="2265959"/>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Rectangle 160"/>
                          <wps:cNvSpPr/>
                          <wps:spPr>
                            <a:xfrm flipH="1" flipV="1">
                              <a:off x="2101303" y="2550574"/>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61"/>
                          <wps:cNvSpPr/>
                          <wps:spPr>
                            <a:xfrm flipH="1" flipV="1">
                              <a:off x="2198193" y="3010801"/>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A9107F6" id="Group 140" o:spid="_x0000_s1138" style="position:absolute;margin-left:0;margin-top:19.7pt;width:409.4pt;height:322pt;z-index:251683840;mso-position-horizontal-relative:text;mso-position-vertical-relative:text;mso-width-relative:margin;mso-height-relative:margin" coordsize="61823,511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">
                <v:group id="Group 141" o:spid="_x0000_s1139" style="position:absolute;top:731;width:61823;height:50444" coordorigin="" coordsize="61823,504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">
                  <v:shape id="Text Box 142" o:spid="_x0000_s1140" type="#_x0000_t202" style="position:absolute;left:423;width:12440;height:48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" fillcolor="white [3201]" stroked="f" strokeweight=".5pt">
                    <v:textbox>
                      <w:txbxContent>
                        <w:p w14:paraId="069A9D10" w14:textId="77777777" w:rsidR="00A401A8" w:rsidRPr="00FC473F" w:rsidRDefault="00A401A8" w:rsidP="006D3A6C">
                          <w:pPr>
                            <w:rPr>
                              <w:rFonts w:ascii="Arial" w:hAnsi="Arial"/>
                              <w:sz w:val="18"/>
                              <w:szCs w:val="18"/>
                            </w:rPr>
                          </w:pPr>
                          <w:r w:rsidRPr="00FC473F">
                            <w:rPr>
                              <w:rFonts w:ascii="Arial" w:hAnsi="Arial"/>
                              <w:sz w:val="18"/>
                              <w:szCs w:val="18"/>
                            </w:rPr>
                            <w:t>Introduction and initial discussion</w:t>
                          </w:r>
                        </w:p>
                      </w:txbxContent>
                    </v:textbox>
                  </v:shape>
                  <v:shape id="Text Box 143" o:spid="_x0000_s1141" type="#_x0000_t202" style="position:absolute;left:18163;top:2424;width:21138;height:45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" filled="f" stroked="f" strokeweight=".5pt">
                    <v:textbox>
                      <w:txbxContent>
                        <w:p w14:paraId="42921B5F" w14:textId="77777777" w:rsidR="00A9677E" w:rsidRPr="00A9677E" w:rsidRDefault="00A9677E" w:rsidP="00A9677E">
                          <w:pPr>
                            <w:rPr>
                              <w:rFonts w:ascii="Arial" w:hAnsi="Arial"/>
                              <w:sz w:val="18"/>
                              <w:szCs w:val="18"/>
                            </w:rPr>
                          </w:pPr>
                          <w:r w:rsidRPr="00A9677E">
                            <w:rPr>
                              <w:rFonts w:ascii="Arial" w:hAnsi="Arial"/>
                              <w:sz w:val="18"/>
                              <w:szCs w:val="18"/>
                            </w:rPr>
                            <w:t>Data analysis – context and principles</w:t>
                          </w:r>
                        </w:p>
                        <w:p w14:paraId="257B83DA" w14:textId="1C45F343" w:rsidR="00A401A8" w:rsidRPr="00FC473F" w:rsidRDefault="00A401A8" w:rsidP="006D3A6C">
                          <w:pPr>
                            <w:rPr>
                              <w:rFonts w:ascii="Arial" w:hAnsi="Arial"/>
                              <w:sz w:val="18"/>
                              <w:szCs w:val="18"/>
                            </w:rPr>
                          </w:pPr>
                        </w:p>
                      </w:txbxContent>
                    </v:textbox>
                  </v:shape>
                  <v:shape id="Text Box 144" o:spid="_x0000_s1142" type="#_x0000_t202" style="position:absolute;top:6963;width:19606;height:47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" filled="f" stroked="f" strokeweight=".5pt">
                    <v:textbox>
                      <w:txbxContent>
                        <w:p w14:paraId="3D500F87" w14:textId="77777777" w:rsidR="00A85909" w:rsidRPr="00FC473F" w:rsidRDefault="00A85909" w:rsidP="00A85909">
                          <w:pPr>
                            <w:jc w:val="right"/>
                            <w:rPr>
                              <w:rFonts w:ascii="Arial" w:hAnsi="Arial"/>
                              <w:sz w:val="18"/>
                              <w:szCs w:val="18"/>
                            </w:rPr>
                          </w:pPr>
                          <w:r>
                            <w:rPr>
                              <w:rFonts w:ascii="Arial" w:hAnsi="Arial"/>
                              <w:sz w:val="18"/>
                              <w:szCs w:val="18"/>
                            </w:rPr>
                            <w:t>Data – Types, preparation &amp; quality</w:t>
                          </w:r>
                        </w:p>
                        <w:p w14:paraId="253BA96D" w14:textId="77777777" w:rsidR="00A401A8" w:rsidRPr="00FC473F" w:rsidRDefault="00A401A8" w:rsidP="006D3A6C">
                          <w:pPr>
                            <w:jc w:val="right"/>
                            <w:rPr>
                              <w:rFonts w:ascii="Arial" w:hAnsi="Arial"/>
                              <w:sz w:val="18"/>
                              <w:szCs w:val="18"/>
                            </w:rPr>
                          </w:pPr>
                        </w:p>
                      </w:txbxContent>
                    </v:textbox>
                  </v:shape>
                  <v:shape id="Text Box 145" o:spid="_x0000_s1143" type="#_x0000_t202" style="position:absolute;left:26941;top:8840;width:13992;height:34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" filled="f" stroked="f" strokeweight=".5pt">
                    <v:textbox>
                      <w:txbxContent>
                        <w:p w14:paraId="229CFFEE" w14:textId="77777777" w:rsidR="00A401A8" w:rsidRPr="00FC473F" w:rsidRDefault="00A401A8" w:rsidP="006D3A6C">
                          <w:pPr>
                            <w:rPr>
                              <w:rFonts w:ascii="Arial" w:hAnsi="Arial"/>
                              <w:sz w:val="18"/>
                              <w:szCs w:val="18"/>
                            </w:rPr>
                          </w:pPr>
                          <w:r w:rsidRPr="00FC473F">
                            <w:rPr>
                              <w:rFonts w:ascii="Arial" w:hAnsi="Arial"/>
                              <w:sz w:val="18"/>
                              <w:szCs w:val="18"/>
                            </w:rPr>
                            <w:t>Types of analysis</w:t>
                          </w:r>
                        </w:p>
                      </w:txbxContent>
                    </v:textbox>
                  </v:shape>
                  <v:shape id="Text Box 146" o:spid="_x0000_s1144" type="#_x0000_t202" style="position:absolute;left:11262;top:13471;width:16142;height:37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" filled="f" stroked="f" strokeweight=".5pt">
                    <v:textbox>
                      <w:txbxContent>
                        <w:p w14:paraId="02B2AADC" w14:textId="77777777" w:rsidR="00A401A8" w:rsidRPr="00A74D3A" w:rsidRDefault="00A401A8" w:rsidP="006D3A6C">
                          <w:pPr>
                            <w:jc w:val="right"/>
                            <w:rPr>
                              <w:rFonts w:ascii="Arial" w:hAnsi="Arial"/>
                              <w:b/>
                              <w:bCs/>
                              <w:sz w:val="18"/>
                              <w:szCs w:val="18"/>
                            </w:rPr>
                          </w:pPr>
                          <w:r w:rsidRPr="00A74D3A">
                            <w:rPr>
                              <w:rFonts w:ascii="Arial" w:hAnsi="Arial"/>
                              <w:b/>
                              <w:bCs/>
                              <w:sz w:val="18"/>
                              <w:szCs w:val="18"/>
                            </w:rPr>
                            <w:t>Business analysis</w:t>
                          </w:r>
                        </w:p>
                      </w:txbxContent>
                    </v:textbox>
                  </v:shape>
                  <v:shape id="Text Box 147" o:spid="_x0000_s1145" type="#_x0000_t202" style="position:absolute;left:33814;top:14301;width:16630;height:6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" filled="f" stroked="f" strokeweight=".5pt">
                    <v:textbox>
                      <w:txbxContent>
                        <w:p w14:paraId="1E462F13" w14:textId="77777777" w:rsidR="00A401A8" w:rsidRPr="00FC473F" w:rsidRDefault="00A401A8" w:rsidP="006D3A6C">
                          <w:pPr>
                            <w:rPr>
                              <w:rFonts w:ascii="Arial" w:hAnsi="Arial"/>
                              <w:sz w:val="18"/>
                              <w:szCs w:val="18"/>
                            </w:rPr>
                          </w:pPr>
                          <w:r w:rsidRPr="00FC473F">
                            <w:rPr>
                              <w:rFonts w:ascii="Arial" w:hAnsi="Arial"/>
                              <w:sz w:val="18"/>
                              <w:szCs w:val="18"/>
                            </w:rPr>
                            <w:t>Presenting numbers matters &amp; excellence in presenting numb</w:t>
                          </w:r>
                          <w:r>
                            <w:rPr>
                              <w:rFonts w:ascii="Arial" w:hAnsi="Arial"/>
                              <w:sz w:val="18"/>
                              <w:szCs w:val="18"/>
                            </w:rPr>
                            <w:t>e</w:t>
                          </w:r>
                          <w:r w:rsidRPr="00FC473F">
                            <w:rPr>
                              <w:rFonts w:ascii="Arial" w:hAnsi="Arial"/>
                              <w:sz w:val="18"/>
                              <w:szCs w:val="18"/>
                            </w:rPr>
                            <w:t>rs</w:t>
                          </w:r>
                        </w:p>
                      </w:txbxContent>
                    </v:textbox>
                  </v:shape>
                  <v:shape id="Text Box 148" o:spid="_x0000_s1146" type="#_x0000_t202" style="position:absolute;left:14471;top:20525;width:18531;height:49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" filled="f" stroked="f" strokeweight=".5pt">
                    <v:textbox>
                      <w:txbxContent>
                        <w:p w14:paraId="697BCE30" w14:textId="77777777" w:rsidR="00A401A8" w:rsidRPr="00FC473F" w:rsidRDefault="00A401A8" w:rsidP="006D3A6C">
                          <w:pPr>
                            <w:jc w:val="right"/>
                            <w:rPr>
                              <w:rFonts w:ascii="Arial" w:hAnsi="Arial"/>
                              <w:sz w:val="18"/>
                              <w:szCs w:val="18"/>
                            </w:rPr>
                          </w:pPr>
                          <w:r w:rsidRPr="00FC473F">
                            <w:rPr>
                              <w:rFonts w:ascii="Arial" w:hAnsi="Arial"/>
                              <w:sz w:val="18"/>
                              <w:szCs w:val="18"/>
                            </w:rPr>
                            <w:t>Examples of tables and graphs</w:t>
                          </w:r>
                        </w:p>
                      </w:txbxContent>
                    </v:textbox>
                  </v:shape>
                  <v:shape id="Text Box 149" o:spid="_x0000_s1147" type="#_x0000_t202" style="position:absolute;left:40476;top:22394;width:16141;height:6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" filled="f" stroked="f" strokeweight=".5pt">
                    <v:textbox>
                      <w:txbxContent>
                        <w:p w14:paraId="584EBB50" w14:textId="77777777" w:rsidR="00A401A8" w:rsidRPr="00FC473F" w:rsidRDefault="00A401A8" w:rsidP="006D3A6C">
                          <w:pPr>
                            <w:rPr>
                              <w:rFonts w:ascii="Arial" w:hAnsi="Arial"/>
                              <w:sz w:val="18"/>
                              <w:szCs w:val="18"/>
                            </w:rPr>
                          </w:pPr>
                          <w:r w:rsidRPr="00FC473F">
                            <w:rPr>
                              <w:rFonts w:ascii="Arial" w:hAnsi="Arial"/>
                              <w:sz w:val="18"/>
                              <w:szCs w:val="18"/>
                            </w:rPr>
                            <w:t>Data &amp; decision making – telling stories with data</w:t>
                          </w:r>
                        </w:p>
                      </w:txbxContent>
                    </v:textbox>
                  </v:shape>
                  <v:shape id="Text Box 150" o:spid="_x0000_s1148" type="#_x0000_t202" style="position:absolute;left:20647;top:28398;width:16142;height:46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" filled="f" stroked="f" strokeweight=".5pt">
                    <v:textbox>
                      <w:txbxContent>
                        <w:p w14:paraId="22372E49" w14:textId="77777777" w:rsidR="00A401A8" w:rsidRPr="00FC473F" w:rsidRDefault="00A401A8" w:rsidP="006D3A6C">
                          <w:pPr>
                            <w:jc w:val="right"/>
                            <w:rPr>
                              <w:rFonts w:ascii="Arial" w:hAnsi="Arial"/>
                              <w:sz w:val="18"/>
                              <w:szCs w:val="18"/>
                            </w:rPr>
                          </w:pPr>
                          <w:r w:rsidRPr="00FC473F">
                            <w:rPr>
                              <w:rFonts w:ascii="Arial" w:hAnsi="Arial"/>
                              <w:sz w:val="18"/>
                              <w:szCs w:val="18"/>
                            </w:rPr>
                            <w:t>Design Principles for tables and graphs</w:t>
                          </w:r>
                        </w:p>
                      </w:txbxContent>
                    </v:textbox>
                  </v:shape>
                  <v:shape id="Text Box 151" o:spid="_x0000_s1149" type="#_x0000_t202" style="position:absolute;left:25089;top:41904;width:36734;height:8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" fillcolor="#d8d8d8 [2732]" stroked="f" strokeweight=".5pt">
                    <v:textbox>
                      <w:txbxContent>
                        <w:p w14:paraId="626C6FFC" w14:textId="5ED1B0B6" w:rsidR="00A401A8" w:rsidRPr="00FC473F" w:rsidRDefault="00A401A8" w:rsidP="006D3A6C">
                          <w:pPr>
                            <w:rPr>
                              <w:rFonts w:ascii="Arial" w:hAnsi="Arial"/>
                              <w:sz w:val="20"/>
                              <w:szCs w:val="15"/>
                              <w:lang w:eastAsia="en-GB"/>
                            </w:rPr>
                          </w:pPr>
                          <w:r w:rsidRPr="00FC473F">
                            <w:rPr>
                              <w:rFonts w:ascii="Arial" w:hAnsi="Arial"/>
                              <w:sz w:val="20"/>
                              <w:szCs w:val="15"/>
                            </w:rPr>
                            <w:t>I better understand a range of analytical techniques and options for presenting data that help me use data in the development of evidence</w:t>
                          </w:r>
                          <w:r w:rsidR="00A85909">
                            <w:rPr>
                              <w:rFonts w:ascii="Arial" w:hAnsi="Arial"/>
                              <w:sz w:val="20"/>
                              <w:szCs w:val="15"/>
                            </w:rPr>
                            <w:t>-</w:t>
                          </w:r>
                          <w:r w:rsidRPr="00FC473F">
                            <w:rPr>
                              <w:rFonts w:ascii="Arial" w:hAnsi="Arial"/>
                              <w:sz w:val="20"/>
                              <w:szCs w:val="15"/>
                            </w:rPr>
                            <w:t>based policy and in reporting</w:t>
                          </w:r>
                          <w:r w:rsidRPr="00FC473F">
                            <w:rPr>
                              <w:rFonts w:ascii="Arial" w:hAnsi="Arial"/>
                              <w:sz w:val="20"/>
                              <w:szCs w:val="15"/>
                              <w:shd w:val="clear" w:color="auto" w:fill="DAE4F3"/>
                              <w:lang w:eastAsia="en-GB"/>
                            </w:rPr>
                            <w:t>.</w:t>
                          </w:r>
                        </w:p>
                      </w:txbxContent>
                    </v:textbox>
                  </v:shape>
                </v:group>
                <v:group id="Group 152" o:spid="_x0000_s1150" style="position:absolute;left:16205;width:26646;height:45961" coordsize="26646,459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">
                  <v:shape id="Shape 153" o:spid="_x0000_s1151" style="position:absolute;left:-9362;top:9954;width:45961;height:26054;rotation:4802013fd;visibility:visible;mso-wrap-style:square;v-text-anchor:top" coordsize="4596130,26054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" path="m,2605405c510681,1447447,1770286,687537,3778814,325676l3742120,r854010,407876l3863389,1076293,3826694,750617c2041587,895362,766022,1513624,,2605405xe" fillcolor="#4f81bd [3204]" strokecolor="white [3201]" strokeweight="2pt">
                    <v:path arrowok="t" o:connecttype="custom" o:connectlocs="0,2605405;3778814,325676;3742120,0;4596130,407876;3863389,1076293;3826694,750617;0,2605405" o:connectangles="0,0,0,0,0,0,0"/>
                  </v:shape>
                  <v:rect id="Rectangle 154" o:spid="_x0000_s1152" style="position:absolute;top:6248;width:720;height:7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" fillcolor="black [3213]" stroked="f" strokeweight="2pt"/>
                  <v:rect id="Rectangle 155" o:spid="_x0000_s1153" style="position:absolute;left:3391;top:7883;width:720;height:7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" fillcolor="black [3213]" stroked="f" strokeweight="2pt"/>
                  <v:rect id="Rectangle 156" o:spid="_x0000_s1154" style="position:absolute;left:8114;top:10851;width:718;height:7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" fillcolor="black [3213]" stroked="f" strokeweight="2pt"/>
                  <v:rect id="Rectangle 157" o:spid="_x0000_s1155" style="position:absolute;left:11747;top:14968;width:718;height:718;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" fillcolor="black [3213]" stroked="f" strokeweight="2pt"/>
                  <v:rect id="Rectangle 158" o:spid="_x0000_s1156" style="position:absolute;left:15320;top:17875;width:718;height:718;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" fillcolor="black [3213]" stroked="f" strokeweight="2pt"/>
                  <v:rect id="Rectangle 159" o:spid="_x0000_s1157" style="position:absolute;left:17561;top:22659;width:717;height:718;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" fillcolor="black [3213]" stroked="f" strokeweight="2pt"/>
                  <v:rect id="Rectangle 160" o:spid="_x0000_s1158" style="position:absolute;left:21013;top:25505;width:717;height:718;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" fillcolor="black [3213]" stroked="f" strokeweight="2pt"/>
                  <v:rect id="Rectangle 161" o:spid="_x0000_s1159" style="position:absolute;left:21981;top:30108;width:718;height:717;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" fillcolor="black [3213]" stroked="f" strokeweight="2pt"/>
                </v:group>
              </v:group>
            </w:pict>
          </mc:Fallback>
        </mc:AlternateContent>
      </w:r>
    </w:p>
    <w:p w14:paraId="41BF27DD" w14:textId="237E3C4B" w:rsidR="006D3A6C" w:rsidRDefault="006D3A6C" w:rsidP="006D3A6C"/>
    <w:p w14:paraId="27527ED5" w14:textId="77777777" w:rsidR="006D3A6C" w:rsidRDefault="006D3A6C" w:rsidP="006D3A6C"/>
    <w:p w14:paraId="6387ECE2" w14:textId="77777777" w:rsidR="006D3A6C" w:rsidRDefault="006D3A6C" w:rsidP="006D3A6C"/>
    <w:p w14:paraId="7F8C5C18" w14:textId="77777777" w:rsidR="006D3A6C" w:rsidRDefault="006D3A6C" w:rsidP="006D3A6C"/>
    <w:p w14:paraId="51911057" w14:textId="77777777" w:rsidR="006D3A6C" w:rsidRDefault="006D3A6C" w:rsidP="006D3A6C"/>
    <w:p w14:paraId="607C7C1C" w14:textId="77777777" w:rsidR="006D3A6C" w:rsidRDefault="006D3A6C" w:rsidP="006D3A6C"/>
    <w:p w14:paraId="25A35903" w14:textId="1531D258" w:rsidR="006D3A6C" w:rsidRDefault="006D3A6C" w:rsidP="006D3A6C"/>
    <w:p w14:paraId="335F3623" w14:textId="66ACB115" w:rsidR="006D3A6C" w:rsidRDefault="006D3A6C" w:rsidP="006D3A6C"/>
    <w:p w14:paraId="0A1260B4" w14:textId="7E148658" w:rsidR="006D3A6C" w:rsidRDefault="006D3A6C" w:rsidP="006D3A6C"/>
    <w:p w14:paraId="7472DD92" w14:textId="75AB10C3" w:rsidR="006D3A6C" w:rsidRDefault="006D3A6C" w:rsidP="006D3A6C"/>
    <w:p w14:paraId="3EAF0A3E" w14:textId="5C28BAAC" w:rsidR="006D3A6C" w:rsidRDefault="006D3A6C" w:rsidP="006D3A6C"/>
    <w:p w14:paraId="218E43A2" w14:textId="69C56DF3" w:rsidR="006D3A6C" w:rsidRDefault="006D3A6C" w:rsidP="006D3A6C"/>
    <w:p w14:paraId="5617E3C9" w14:textId="6D8A6E0F" w:rsidR="006D3A6C" w:rsidRDefault="006D3A6C" w:rsidP="006D3A6C"/>
    <w:p w14:paraId="72AD1FB2" w14:textId="76A5DF61" w:rsidR="006D3A6C" w:rsidRDefault="006D3A6C" w:rsidP="006D3A6C"/>
    <w:p w14:paraId="547785D9" w14:textId="0856A82F" w:rsidR="006D3A6C" w:rsidRDefault="006D3A6C" w:rsidP="006D3A6C"/>
    <w:p w14:paraId="7F7EB816" w14:textId="3B6919DB" w:rsidR="006D3A6C" w:rsidRDefault="006D3A6C" w:rsidP="006D3A6C"/>
    <w:p w14:paraId="4A11B5C2" w14:textId="77777777" w:rsidR="006D3A6C" w:rsidRDefault="006D3A6C" w:rsidP="006D3A6C"/>
    <w:p w14:paraId="2917A284" w14:textId="22B21A30" w:rsidR="002D7D55" w:rsidRDefault="002D7D55" w:rsidP="002D7D55">
      <w:pPr>
        <w:pStyle w:val="Heading1"/>
      </w:pPr>
      <w:bookmarkStart w:id="75" w:name="_Toc128570843"/>
      <w:r>
        <w:t>Business Analysis</w:t>
      </w:r>
      <w:bookmarkEnd w:id="74"/>
      <w:bookmarkEnd w:id="75"/>
    </w:p>
    <w:p w14:paraId="0AC279D9" w14:textId="77777777" w:rsidR="002D7D55" w:rsidRDefault="002D7D55" w:rsidP="002D7D55">
      <w:r>
        <w:t>Analysis is the process of breaking something into its constituent elements.</w:t>
      </w:r>
    </w:p>
    <w:p w14:paraId="61C92FC7" w14:textId="77777777" w:rsidR="002D7D55" w:rsidRDefault="002D7D55" w:rsidP="002D7D55"/>
    <w:p w14:paraId="7E3ADD1A" w14:textId="77777777" w:rsidR="002D7D55" w:rsidRDefault="002D7D55" w:rsidP="002D7D55">
      <w:r>
        <w:t>Consider an enterprise, business or project.</w:t>
      </w:r>
    </w:p>
    <w:p w14:paraId="3341194B" w14:textId="77777777" w:rsidR="002D7D55" w:rsidRDefault="002D7D55" w:rsidP="002D7D55"/>
    <w:p w14:paraId="63742CFB" w14:textId="77777777" w:rsidR="002D7D55" w:rsidRDefault="002D7D55" w:rsidP="002D7D55">
      <w:r>
        <w:t>Discuss how can we break these down into their constituent elements to gain a better understanding of them.</w:t>
      </w:r>
    </w:p>
    <w:p w14:paraId="7AEE981C" w14:textId="77777777" w:rsidR="002D7D55" w:rsidRDefault="002D7D55">
      <w:pPr>
        <w:spacing w:after="0"/>
      </w:pPr>
    </w:p>
    <w:p w14:paraId="2E4E5ED6" w14:textId="77777777" w:rsidR="002D7D55" w:rsidRDefault="002D7D55">
      <w:pPr>
        <w:spacing w:after="0"/>
      </w:pPr>
    </w:p>
    <w:p w14:paraId="0F990A8B" w14:textId="77777777" w:rsidR="007663DA" w:rsidRDefault="007663DA">
      <w:pPr>
        <w:spacing w:after="0"/>
      </w:pPr>
    </w:p>
    <w:p w14:paraId="7D361EF4" w14:textId="77777777" w:rsidR="00080FC3" w:rsidRDefault="00080FC3">
      <w:pPr>
        <w:spacing w:after="0"/>
      </w:pPr>
      <w:r>
        <w:br w:type="page"/>
      </w:r>
    </w:p>
    <w:p w14:paraId="204E7A24" w14:textId="77777777" w:rsidR="002D7D55" w:rsidRDefault="002D7D55" w:rsidP="002D7D55">
      <w:pPr>
        <w:pStyle w:val="Heading2"/>
      </w:pPr>
      <w:bookmarkStart w:id="76" w:name="_Toc15840615"/>
      <w:bookmarkStart w:id="77" w:name="_Toc128570844"/>
      <w:r>
        <w:lastRenderedPageBreak/>
        <w:t>Business Model Perspective</w:t>
      </w:r>
      <w:bookmarkEnd w:id="76"/>
      <w:bookmarkEnd w:id="77"/>
    </w:p>
    <w:p w14:paraId="7DB08886" w14:textId="77777777" w:rsidR="002D7D55" w:rsidRDefault="002D7D55" w:rsidP="002D7D55"/>
    <w:p w14:paraId="78726786" w14:textId="77777777" w:rsidR="002D7D55" w:rsidRPr="00A278CA" w:rsidRDefault="002D7D55" w:rsidP="002D7D55">
      <w:pPr>
        <w:rPr>
          <w:i/>
        </w:rPr>
      </w:pPr>
      <w:r w:rsidRPr="00A278CA">
        <w:rPr>
          <w:i/>
        </w:rPr>
        <w:t xml:space="preserve">“A business model describes the rationale of how an organisation creates, delivers and captures value.”  </w:t>
      </w:r>
    </w:p>
    <w:p w14:paraId="57FA80C8" w14:textId="77777777" w:rsidR="002D7D55" w:rsidRPr="00031473" w:rsidRDefault="002D7D55" w:rsidP="002D7D55">
      <w:pPr>
        <w:ind w:left="720"/>
        <w:rPr>
          <w:sz w:val="20"/>
        </w:rPr>
      </w:pPr>
      <w:r w:rsidRPr="00031473">
        <w:rPr>
          <w:sz w:val="20"/>
        </w:rPr>
        <w:t xml:space="preserve">Osterwalder, A., &amp; Pigneur, Y. (2010). </w:t>
      </w:r>
      <w:r w:rsidRPr="00031473">
        <w:rPr>
          <w:i/>
          <w:sz w:val="20"/>
        </w:rPr>
        <w:t xml:space="preserve">Business Model Generation: A Handbook for Visionaries, Game Changers, and Challengers. </w:t>
      </w:r>
      <w:r w:rsidRPr="00031473">
        <w:rPr>
          <w:sz w:val="20"/>
        </w:rPr>
        <w:t>New Jersey: John Wiley &amp; Sons.</w:t>
      </w:r>
    </w:p>
    <w:p w14:paraId="402B514C" w14:textId="77777777" w:rsidR="002D7D55" w:rsidRDefault="002D7D55" w:rsidP="002D7D55"/>
    <w:p w14:paraId="58DAA5E0" w14:textId="77777777" w:rsidR="002D7D55" w:rsidRDefault="002D7D55" w:rsidP="002D7D55">
      <w:r>
        <w:t xml:space="preserve">Consider the business model below that presents the logic of an organisation in terms of what it does, how it does it, who it does it for and why it does it.  </w:t>
      </w:r>
    </w:p>
    <w:p w14:paraId="571A7756" w14:textId="657AC4BC" w:rsidR="002D7D55" w:rsidRDefault="00E53875" w:rsidP="002D7D55">
      <w:r>
        <w:rPr>
          <w:noProof/>
        </w:rPr>
        <w:drawing>
          <wp:inline distT="0" distB="0" distL="0" distR="0" wp14:anchorId="31DA3CE9" wp14:editId="1C5F7D9B">
            <wp:extent cx="4800600" cy="2501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800600" cy="2501900"/>
                    </a:xfrm>
                    <a:prstGeom prst="rect">
                      <a:avLst/>
                    </a:prstGeom>
                  </pic:spPr>
                </pic:pic>
              </a:graphicData>
            </a:graphic>
          </wp:inline>
        </w:drawing>
      </w:r>
    </w:p>
    <w:p w14:paraId="60FA6A13" w14:textId="77777777" w:rsidR="002D7D55" w:rsidRDefault="002D7D55" w:rsidP="002D7D55">
      <w:pPr>
        <w:pStyle w:val="Heading3"/>
      </w:pPr>
      <w:bookmarkStart w:id="78" w:name="_Toc426032324"/>
      <w:r>
        <w:t>Key Components of a Business Model</w:t>
      </w:r>
      <w:bookmarkEnd w:id="78"/>
    </w:p>
    <w:p w14:paraId="01C44455" w14:textId="77777777" w:rsidR="002D7D55" w:rsidRDefault="002D7D55" w:rsidP="002D7D55">
      <w:r>
        <w:t>What the business does:</w:t>
      </w:r>
    </w:p>
    <w:p w14:paraId="617E13CB" w14:textId="77777777" w:rsidR="002D7D55" w:rsidRDefault="002D7D55" w:rsidP="00490D7B">
      <w:pPr>
        <w:pStyle w:val="ListParagraph"/>
        <w:numPr>
          <w:ilvl w:val="0"/>
          <w:numId w:val="11"/>
        </w:numPr>
        <w:ind w:left="1080"/>
      </w:pPr>
      <w:r>
        <w:t>Converts inputs (staff, goods and services and technology)</w:t>
      </w:r>
    </w:p>
    <w:p w14:paraId="36D1F47E" w14:textId="4E6611FA" w:rsidR="002D7D55" w:rsidRDefault="002D7D55" w:rsidP="00490D7B">
      <w:pPr>
        <w:pStyle w:val="ListParagraph"/>
        <w:numPr>
          <w:ilvl w:val="0"/>
          <w:numId w:val="11"/>
        </w:numPr>
        <w:ind w:left="1080"/>
      </w:pPr>
      <w:r>
        <w:t>Into outputs (goods and services)</w:t>
      </w:r>
    </w:p>
    <w:p w14:paraId="2F9D44DD" w14:textId="77777777" w:rsidR="002D7D55" w:rsidRDefault="002D7D55" w:rsidP="002D7D55">
      <w:r>
        <w:t>How the organisation does it:</w:t>
      </w:r>
    </w:p>
    <w:p w14:paraId="3F67A9E0" w14:textId="77777777" w:rsidR="002D7D55" w:rsidRDefault="002D7D55" w:rsidP="00490D7B">
      <w:pPr>
        <w:pStyle w:val="ListParagraph"/>
        <w:numPr>
          <w:ilvl w:val="0"/>
          <w:numId w:val="12"/>
        </w:numPr>
        <w:ind w:left="1080"/>
      </w:pPr>
      <w:r>
        <w:t>Processes</w:t>
      </w:r>
    </w:p>
    <w:p w14:paraId="06ECDD2E" w14:textId="77777777" w:rsidR="002D7D55" w:rsidRDefault="002D7D55" w:rsidP="00490D7B">
      <w:pPr>
        <w:pStyle w:val="ListParagraph"/>
        <w:numPr>
          <w:ilvl w:val="0"/>
          <w:numId w:val="12"/>
        </w:numPr>
        <w:ind w:left="1080"/>
      </w:pPr>
      <w:r>
        <w:t xml:space="preserve">Projects </w:t>
      </w:r>
    </w:p>
    <w:p w14:paraId="0D1B3225" w14:textId="0A87E329" w:rsidR="002D7D55" w:rsidRDefault="002D7D55" w:rsidP="00490D7B">
      <w:pPr>
        <w:pStyle w:val="ListParagraph"/>
        <w:numPr>
          <w:ilvl w:val="0"/>
          <w:numId w:val="12"/>
        </w:numPr>
        <w:ind w:left="1080"/>
      </w:pPr>
      <w:r>
        <w:t>Programs</w:t>
      </w:r>
    </w:p>
    <w:p w14:paraId="675F77C0" w14:textId="77777777" w:rsidR="002D7D55" w:rsidRDefault="002D7D55" w:rsidP="002D7D55">
      <w:r>
        <w:t>Who is involved?</w:t>
      </w:r>
    </w:p>
    <w:p w14:paraId="5481F76F" w14:textId="77777777" w:rsidR="002D7D55" w:rsidRDefault="002D7D55" w:rsidP="00490D7B">
      <w:pPr>
        <w:pStyle w:val="ListParagraph"/>
        <w:numPr>
          <w:ilvl w:val="0"/>
          <w:numId w:val="13"/>
        </w:numPr>
        <w:ind w:left="1080"/>
      </w:pPr>
      <w:r>
        <w:t>Suppliers</w:t>
      </w:r>
    </w:p>
    <w:p w14:paraId="18FE52BD" w14:textId="77777777" w:rsidR="002D7D55" w:rsidRDefault="002D7D55" w:rsidP="00490D7B">
      <w:pPr>
        <w:pStyle w:val="ListParagraph"/>
        <w:numPr>
          <w:ilvl w:val="0"/>
          <w:numId w:val="13"/>
        </w:numPr>
        <w:ind w:left="1080"/>
      </w:pPr>
      <w:r>
        <w:t>Employees</w:t>
      </w:r>
    </w:p>
    <w:p w14:paraId="6FB8E856" w14:textId="77777777" w:rsidR="002D7D55" w:rsidRDefault="002D7D55" w:rsidP="00490D7B">
      <w:pPr>
        <w:pStyle w:val="ListParagraph"/>
        <w:numPr>
          <w:ilvl w:val="0"/>
          <w:numId w:val="13"/>
        </w:numPr>
        <w:ind w:left="1080"/>
      </w:pPr>
      <w:r>
        <w:t>Beneficiaries</w:t>
      </w:r>
    </w:p>
    <w:p w14:paraId="23B6169E" w14:textId="77777777" w:rsidR="002D7D55" w:rsidRDefault="002D7D55" w:rsidP="00490D7B">
      <w:pPr>
        <w:pStyle w:val="ListParagraph"/>
        <w:numPr>
          <w:ilvl w:val="0"/>
          <w:numId w:val="13"/>
        </w:numPr>
        <w:ind w:left="1080"/>
      </w:pPr>
      <w:r>
        <w:t>Funders/Financiers</w:t>
      </w:r>
    </w:p>
    <w:p w14:paraId="1B8E6A1E" w14:textId="77777777" w:rsidR="002D7D55" w:rsidRDefault="002D7D55" w:rsidP="00490D7B">
      <w:pPr>
        <w:pStyle w:val="ListParagraph"/>
        <w:numPr>
          <w:ilvl w:val="0"/>
          <w:numId w:val="13"/>
        </w:numPr>
        <w:ind w:left="1080"/>
      </w:pPr>
      <w:r>
        <w:t>Owners</w:t>
      </w:r>
    </w:p>
    <w:p w14:paraId="4189B5A6" w14:textId="5CA74ACF" w:rsidR="002D7D55" w:rsidRDefault="002D7D55" w:rsidP="002D7D55">
      <w:r>
        <w:t>Why?</w:t>
      </w:r>
    </w:p>
    <w:p w14:paraId="5B0A7659" w14:textId="77777777" w:rsidR="002D7D55" w:rsidRDefault="002D7D55" w:rsidP="00490D7B">
      <w:pPr>
        <w:pStyle w:val="ListParagraph"/>
        <w:numPr>
          <w:ilvl w:val="0"/>
          <w:numId w:val="14"/>
        </w:numPr>
        <w:ind w:left="1080"/>
      </w:pPr>
      <w:r>
        <w:t>Purpose</w:t>
      </w:r>
    </w:p>
    <w:p w14:paraId="3B6B1464" w14:textId="77777777" w:rsidR="002D7D55" w:rsidRDefault="002D7D55" w:rsidP="00490D7B">
      <w:pPr>
        <w:pStyle w:val="ListParagraph"/>
        <w:numPr>
          <w:ilvl w:val="0"/>
          <w:numId w:val="14"/>
        </w:numPr>
        <w:ind w:left="1080"/>
      </w:pPr>
      <w:r>
        <w:t>Objectives</w:t>
      </w:r>
    </w:p>
    <w:p w14:paraId="15FA14ED" w14:textId="77777777" w:rsidR="002D7D55" w:rsidRDefault="002D7D55" w:rsidP="00490D7B">
      <w:pPr>
        <w:pStyle w:val="ListParagraph"/>
        <w:numPr>
          <w:ilvl w:val="0"/>
          <w:numId w:val="14"/>
        </w:numPr>
        <w:ind w:left="1080"/>
      </w:pPr>
      <w:r>
        <w:t>Outcomes</w:t>
      </w:r>
    </w:p>
    <w:p w14:paraId="36017E59" w14:textId="77777777" w:rsidR="002D7D55" w:rsidRDefault="002D7D55" w:rsidP="002D7D55">
      <w:r>
        <w:lastRenderedPageBreak/>
        <w:t>The combination of answers to these questions starts to define the business model of an organisation</w:t>
      </w:r>
      <w:r w:rsidR="005563CC">
        <w:t xml:space="preserve"> or enterprise</w:t>
      </w:r>
      <w:r>
        <w:t xml:space="preserve">.  </w:t>
      </w:r>
    </w:p>
    <w:p w14:paraId="656AC463" w14:textId="77777777" w:rsidR="00576540" w:rsidRDefault="00576540" w:rsidP="00576540">
      <w:pPr>
        <w:spacing w:after="0"/>
      </w:pPr>
      <w:r>
        <w:t>Embedded within a business model is a basic logic:</w:t>
      </w:r>
    </w:p>
    <w:p w14:paraId="4BFCE59A" w14:textId="77777777" w:rsidR="00576540" w:rsidRDefault="00576540" w:rsidP="00576540">
      <w:pPr>
        <w:spacing w:after="0"/>
      </w:pPr>
      <w:r>
        <w:rPr>
          <w:noProof/>
        </w:rPr>
        <w:drawing>
          <wp:inline distT="0" distB="0" distL="0" distR="0" wp14:anchorId="40012467" wp14:editId="06DE6CFF">
            <wp:extent cx="5486400" cy="1854200"/>
            <wp:effectExtent l="12700" t="0" r="12700" b="0"/>
            <wp:docPr id="162" name="Diagram 1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7258E349" w14:textId="77777777" w:rsidR="002D7D55" w:rsidRDefault="002D7D55" w:rsidP="002D7D55"/>
    <w:p w14:paraId="5714683F" w14:textId="77777777" w:rsidR="002D7D55" w:rsidRDefault="002D7D55" w:rsidP="002D7D55">
      <w:r>
        <w:t>This logic can provide a framework for the types of data we might want to analyse to understand a business.  It can help ensure we distinguish the following types of data:</w:t>
      </w:r>
    </w:p>
    <w:p w14:paraId="44F01520" w14:textId="77777777" w:rsidR="002D7D55" w:rsidRDefault="002D7D55" w:rsidP="00490D7B">
      <w:pPr>
        <w:pStyle w:val="ListParagraph"/>
        <w:numPr>
          <w:ilvl w:val="0"/>
          <w:numId w:val="15"/>
        </w:numPr>
        <w:spacing w:after="200" w:line="276" w:lineRule="auto"/>
      </w:pPr>
      <w:r>
        <w:t>Input data</w:t>
      </w:r>
    </w:p>
    <w:p w14:paraId="4967371A" w14:textId="77777777" w:rsidR="002D7D55" w:rsidRDefault="002D7D55" w:rsidP="00490D7B">
      <w:pPr>
        <w:pStyle w:val="ListParagraph"/>
        <w:numPr>
          <w:ilvl w:val="0"/>
          <w:numId w:val="15"/>
        </w:numPr>
        <w:spacing w:after="200" w:line="276" w:lineRule="auto"/>
      </w:pPr>
      <w:r>
        <w:t>Activity data</w:t>
      </w:r>
    </w:p>
    <w:p w14:paraId="17B9CF6B" w14:textId="77777777" w:rsidR="002D7D55" w:rsidRDefault="002D7D55" w:rsidP="00490D7B">
      <w:pPr>
        <w:pStyle w:val="ListParagraph"/>
        <w:numPr>
          <w:ilvl w:val="0"/>
          <w:numId w:val="15"/>
        </w:numPr>
        <w:spacing w:after="200" w:line="276" w:lineRule="auto"/>
      </w:pPr>
      <w:r>
        <w:t>Output data</w:t>
      </w:r>
    </w:p>
    <w:p w14:paraId="4E56EFB9" w14:textId="77777777" w:rsidR="002D7D55" w:rsidRDefault="002D7D55" w:rsidP="00490D7B">
      <w:pPr>
        <w:pStyle w:val="ListParagraph"/>
        <w:numPr>
          <w:ilvl w:val="0"/>
          <w:numId w:val="15"/>
        </w:numPr>
        <w:spacing w:after="200" w:line="276" w:lineRule="auto"/>
      </w:pPr>
      <w:r>
        <w:t>Objective and</w:t>
      </w:r>
    </w:p>
    <w:p w14:paraId="78375A5B" w14:textId="77777777" w:rsidR="002D7D55" w:rsidRDefault="002D7D55" w:rsidP="00490D7B">
      <w:pPr>
        <w:pStyle w:val="ListParagraph"/>
        <w:numPr>
          <w:ilvl w:val="0"/>
          <w:numId w:val="15"/>
        </w:numPr>
        <w:spacing w:after="200" w:line="276" w:lineRule="auto"/>
      </w:pPr>
      <w:r>
        <w:t>Outcome data.</w:t>
      </w:r>
    </w:p>
    <w:p w14:paraId="7E924034" w14:textId="77777777" w:rsidR="002D7D55" w:rsidRDefault="002D7D55" w:rsidP="002D7D55">
      <w:r>
        <w:t>In your groups, consider example of types of data that may belong in each category</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0"/>
        <w:gridCol w:w="2835"/>
        <w:gridCol w:w="3021"/>
      </w:tblGrid>
      <w:tr w:rsidR="008D0888" w:rsidRPr="008D0888" w14:paraId="164C8302" w14:textId="77777777" w:rsidTr="008D0888">
        <w:tc>
          <w:tcPr>
            <w:tcW w:w="2660" w:type="dxa"/>
          </w:tcPr>
          <w:p w14:paraId="4BB60180" w14:textId="77777777" w:rsidR="008D0888" w:rsidRPr="008D0888" w:rsidRDefault="008D0888" w:rsidP="00A7017A">
            <w:pPr>
              <w:rPr>
                <w:rFonts w:ascii="Arial" w:hAnsi="Arial"/>
                <w:b/>
                <w:sz w:val="22"/>
              </w:rPr>
            </w:pPr>
            <w:r w:rsidRPr="008D0888">
              <w:rPr>
                <w:rFonts w:ascii="Arial" w:hAnsi="Arial"/>
                <w:b/>
                <w:sz w:val="22"/>
              </w:rPr>
              <w:t>Category</w:t>
            </w:r>
          </w:p>
        </w:tc>
        <w:tc>
          <w:tcPr>
            <w:tcW w:w="2835" w:type="dxa"/>
          </w:tcPr>
          <w:p w14:paraId="20647A05" w14:textId="77777777" w:rsidR="008D0888" w:rsidRPr="008D0888" w:rsidRDefault="008D0888" w:rsidP="00A7017A">
            <w:pPr>
              <w:rPr>
                <w:rFonts w:ascii="Arial" w:hAnsi="Arial"/>
                <w:b/>
                <w:sz w:val="22"/>
              </w:rPr>
            </w:pPr>
            <w:r w:rsidRPr="008D0888">
              <w:rPr>
                <w:rFonts w:ascii="Arial" w:hAnsi="Arial"/>
                <w:b/>
                <w:sz w:val="22"/>
              </w:rPr>
              <w:t>Example</w:t>
            </w:r>
          </w:p>
        </w:tc>
        <w:tc>
          <w:tcPr>
            <w:tcW w:w="3021" w:type="dxa"/>
          </w:tcPr>
          <w:p w14:paraId="49A9E895" w14:textId="77777777" w:rsidR="008D0888" w:rsidRPr="008D0888" w:rsidRDefault="008D0888" w:rsidP="00A7017A">
            <w:pPr>
              <w:rPr>
                <w:rFonts w:ascii="Arial" w:hAnsi="Arial"/>
                <w:b/>
                <w:sz w:val="22"/>
              </w:rPr>
            </w:pPr>
            <w:r w:rsidRPr="008D0888">
              <w:rPr>
                <w:rFonts w:ascii="Arial" w:hAnsi="Arial"/>
                <w:b/>
                <w:sz w:val="22"/>
              </w:rPr>
              <w:t>Example</w:t>
            </w:r>
          </w:p>
        </w:tc>
      </w:tr>
      <w:tr w:rsidR="008D0888" w:rsidRPr="008D0888" w14:paraId="1489C860" w14:textId="77777777" w:rsidTr="008D0888">
        <w:trPr>
          <w:trHeight w:hRule="exact" w:val="567"/>
        </w:trPr>
        <w:tc>
          <w:tcPr>
            <w:tcW w:w="2660" w:type="dxa"/>
          </w:tcPr>
          <w:p w14:paraId="104AA644" w14:textId="77777777" w:rsidR="008D0888" w:rsidRPr="008D0888" w:rsidRDefault="008D0888" w:rsidP="00A7017A">
            <w:pPr>
              <w:rPr>
                <w:rFonts w:ascii="Arial" w:hAnsi="Arial"/>
                <w:sz w:val="22"/>
              </w:rPr>
            </w:pPr>
            <w:r w:rsidRPr="008D0888">
              <w:rPr>
                <w:rFonts w:ascii="Arial" w:hAnsi="Arial"/>
                <w:sz w:val="22"/>
              </w:rPr>
              <w:t>Input data</w:t>
            </w:r>
          </w:p>
        </w:tc>
        <w:tc>
          <w:tcPr>
            <w:tcW w:w="2835" w:type="dxa"/>
          </w:tcPr>
          <w:p w14:paraId="1AD93D92" w14:textId="77777777" w:rsidR="008D0888" w:rsidRPr="008D0888" w:rsidRDefault="008D0888" w:rsidP="00A7017A">
            <w:pPr>
              <w:rPr>
                <w:rFonts w:ascii="Arial" w:hAnsi="Arial"/>
                <w:sz w:val="22"/>
              </w:rPr>
            </w:pPr>
          </w:p>
        </w:tc>
        <w:tc>
          <w:tcPr>
            <w:tcW w:w="3021" w:type="dxa"/>
          </w:tcPr>
          <w:p w14:paraId="1B1BCCBA" w14:textId="77777777" w:rsidR="008D0888" w:rsidRPr="008D0888" w:rsidRDefault="008D0888" w:rsidP="00A7017A">
            <w:pPr>
              <w:rPr>
                <w:rFonts w:ascii="Arial" w:hAnsi="Arial"/>
                <w:sz w:val="22"/>
              </w:rPr>
            </w:pPr>
          </w:p>
        </w:tc>
      </w:tr>
      <w:tr w:rsidR="008D0888" w:rsidRPr="008D0888" w14:paraId="12066638" w14:textId="77777777" w:rsidTr="008D0888">
        <w:trPr>
          <w:trHeight w:hRule="exact" w:val="567"/>
        </w:trPr>
        <w:tc>
          <w:tcPr>
            <w:tcW w:w="2660" w:type="dxa"/>
          </w:tcPr>
          <w:p w14:paraId="04D8C553" w14:textId="77777777" w:rsidR="008D0888" w:rsidRPr="008D0888" w:rsidRDefault="008D0888" w:rsidP="00A7017A">
            <w:pPr>
              <w:rPr>
                <w:rFonts w:ascii="Arial" w:hAnsi="Arial"/>
                <w:sz w:val="22"/>
              </w:rPr>
            </w:pPr>
            <w:r w:rsidRPr="008D0888">
              <w:rPr>
                <w:rFonts w:ascii="Arial" w:hAnsi="Arial"/>
                <w:sz w:val="22"/>
              </w:rPr>
              <w:t>Activity data</w:t>
            </w:r>
          </w:p>
        </w:tc>
        <w:tc>
          <w:tcPr>
            <w:tcW w:w="2835" w:type="dxa"/>
          </w:tcPr>
          <w:p w14:paraId="0B16A858" w14:textId="77777777" w:rsidR="008D0888" w:rsidRPr="008D0888" w:rsidRDefault="008D0888" w:rsidP="00A7017A">
            <w:pPr>
              <w:rPr>
                <w:rFonts w:ascii="Arial" w:hAnsi="Arial"/>
                <w:sz w:val="22"/>
              </w:rPr>
            </w:pPr>
          </w:p>
        </w:tc>
        <w:tc>
          <w:tcPr>
            <w:tcW w:w="3021" w:type="dxa"/>
          </w:tcPr>
          <w:p w14:paraId="7F44EB5E" w14:textId="77777777" w:rsidR="008D0888" w:rsidRPr="008D0888" w:rsidRDefault="008D0888" w:rsidP="00A7017A">
            <w:pPr>
              <w:rPr>
                <w:rFonts w:ascii="Arial" w:hAnsi="Arial"/>
                <w:sz w:val="22"/>
              </w:rPr>
            </w:pPr>
          </w:p>
        </w:tc>
      </w:tr>
      <w:tr w:rsidR="008D0888" w:rsidRPr="008D0888" w14:paraId="0173B2D8" w14:textId="77777777" w:rsidTr="008D0888">
        <w:trPr>
          <w:trHeight w:hRule="exact" w:val="567"/>
        </w:trPr>
        <w:tc>
          <w:tcPr>
            <w:tcW w:w="2660" w:type="dxa"/>
          </w:tcPr>
          <w:p w14:paraId="1A8C2992" w14:textId="77777777" w:rsidR="008D0888" w:rsidRPr="008D0888" w:rsidRDefault="008D0888" w:rsidP="00A7017A">
            <w:pPr>
              <w:rPr>
                <w:rFonts w:ascii="Arial" w:hAnsi="Arial"/>
                <w:sz w:val="22"/>
              </w:rPr>
            </w:pPr>
            <w:r w:rsidRPr="008D0888">
              <w:rPr>
                <w:rFonts w:ascii="Arial" w:hAnsi="Arial"/>
                <w:sz w:val="22"/>
              </w:rPr>
              <w:t>Output data</w:t>
            </w:r>
          </w:p>
        </w:tc>
        <w:tc>
          <w:tcPr>
            <w:tcW w:w="2835" w:type="dxa"/>
          </w:tcPr>
          <w:p w14:paraId="0E23747F" w14:textId="77777777" w:rsidR="008D0888" w:rsidRPr="008D0888" w:rsidRDefault="008D0888" w:rsidP="00A7017A">
            <w:pPr>
              <w:rPr>
                <w:rFonts w:ascii="Arial" w:hAnsi="Arial"/>
                <w:sz w:val="22"/>
              </w:rPr>
            </w:pPr>
          </w:p>
        </w:tc>
        <w:tc>
          <w:tcPr>
            <w:tcW w:w="3021" w:type="dxa"/>
          </w:tcPr>
          <w:p w14:paraId="0138F74B" w14:textId="77777777" w:rsidR="008D0888" w:rsidRPr="008D0888" w:rsidRDefault="008D0888" w:rsidP="00A7017A">
            <w:pPr>
              <w:rPr>
                <w:rFonts w:ascii="Arial" w:hAnsi="Arial"/>
                <w:sz w:val="22"/>
              </w:rPr>
            </w:pPr>
          </w:p>
        </w:tc>
      </w:tr>
      <w:tr w:rsidR="008D0888" w:rsidRPr="008D0888" w14:paraId="16F251A5" w14:textId="77777777" w:rsidTr="008D0888">
        <w:trPr>
          <w:trHeight w:hRule="exact" w:val="567"/>
        </w:trPr>
        <w:tc>
          <w:tcPr>
            <w:tcW w:w="2660" w:type="dxa"/>
          </w:tcPr>
          <w:p w14:paraId="4EA0BD98" w14:textId="77777777" w:rsidR="008D0888" w:rsidRPr="008D0888" w:rsidRDefault="008D0888" w:rsidP="00A7017A">
            <w:pPr>
              <w:rPr>
                <w:rFonts w:ascii="Arial" w:hAnsi="Arial"/>
                <w:sz w:val="22"/>
              </w:rPr>
            </w:pPr>
            <w:r w:rsidRPr="008D0888">
              <w:rPr>
                <w:rFonts w:ascii="Arial" w:hAnsi="Arial"/>
                <w:sz w:val="22"/>
              </w:rPr>
              <w:t>Objective and</w:t>
            </w:r>
          </w:p>
        </w:tc>
        <w:tc>
          <w:tcPr>
            <w:tcW w:w="2835" w:type="dxa"/>
          </w:tcPr>
          <w:p w14:paraId="07964D3E" w14:textId="77777777" w:rsidR="008D0888" w:rsidRPr="008D0888" w:rsidRDefault="008D0888" w:rsidP="00A7017A">
            <w:pPr>
              <w:rPr>
                <w:rFonts w:ascii="Arial" w:hAnsi="Arial"/>
                <w:sz w:val="22"/>
              </w:rPr>
            </w:pPr>
          </w:p>
        </w:tc>
        <w:tc>
          <w:tcPr>
            <w:tcW w:w="3021" w:type="dxa"/>
          </w:tcPr>
          <w:p w14:paraId="2C1E06A9" w14:textId="77777777" w:rsidR="008D0888" w:rsidRPr="008D0888" w:rsidRDefault="008D0888" w:rsidP="00A7017A">
            <w:pPr>
              <w:rPr>
                <w:rFonts w:ascii="Arial" w:hAnsi="Arial"/>
                <w:sz w:val="22"/>
              </w:rPr>
            </w:pPr>
          </w:p>
        </w:tc>
      </w:tr>
      <w:tr w:rsidR="008D0888" w:rsidRPr="008D0888" w14:paraId="33FA3F74" w14:textId="77777777" w:rsidTr="008D0888">
        <w:trPr>
          <w:trHeight w:hRule="exact" w:val="567"/>
        </w:trPr>
        <w:tc>
          <w:tcPr>
            <w:tcW w:w="2660" w:type="dxa"/>
          </w:tcPr>
          <w:p w14:paraId="6932EF05" w14:textId="77777777" w:rsidR="008D0888" w:rsidRPr="008D0888" w:rsidRDefault="008D0888" w:rsidP="00A7017A">
            <w:pPr>
              <w:rPr>
                <w:rFonts w:ascii="Arial" w:hAnsi="Arial"/>
                <w:sz w:val="22"/>
              </w:rPr>
            </w:pPr>
            <w:r w:rsidRPr="008D0888">
              <w:rPr>
                <w:rFonts w:ascii="Arial" w:hAnsi="Arial"/>
                <w:sz w:val="22"/>
              </w:rPr>
              <w:t>Outcome data.</w:t>
            </w:r>
          </w:p>
        </w:tc>
        <w:tc>
          <w:tcPr>
            <w:tcW w:w="2835" w:type="dxa"/>
          </w:tcPr>
          <w:p w14:paraId="620888FA" w14:textId="77777777" w:rsidR="008D0888" w:rsidRPr="008D0888" w:rsidRDefault="008D0888" w:rsidP="00A7017A">
            <w:pPr>
              <w:rPr>
                <w:rFonts w:ascii="Arial" w:hAnsi="Arial"/>
                <w:sz w:val="22"/>
              </w:rPr>
            </w:pPr>
          </w:p>
        </w:tc>
        <w:tc>
          <w:tcPr>
            <w:tcW w:w="3021" w:type="dxa"/>
          </w:tcPr>
          <w:p w14:paraId="7C7BC9D1" w14:textId="77777777" w:rsidR="008D0888" w:rsidRPr="008D0888" w:rsidRDefault="008D0888" w:rsidP="00A7017A">
            <w:pPr>
              <w:rPr>
                <w:rFonts w:ascii="Arial" w:hAnsi="Arial"/>
                <w:sz w:val="22"/>
              </w:rPr>
            </w:pPr>
          </w:p>
        </w:tc>
      </w:tr>
    </w:tbl>
    <w:p w14:paraId="2261079B" w14:textId="77777777" w:rsidR="002D7D55" w:rsidRDefault="002D7D55" w:rsidP="002D7D55"/>
    <w:p w14:paraId="7F6D7D34" w14:textId="77777777" w:rsidR="005563CC" w:rsidRDefault="005563CC" w:rsidP="002D7D55"/>
    <w:p w14:paraId="26692110" w14:textId="77777777" w:rsidR="005563CC" w:rsidRPr="002D7D55" w:rsidRDefault="005563CC" w:rsidP="002D7D55"/>
    <w:p w14:paraId="2A262F51" w14:textId="77777777" w:rsidR="005563CC" w:rsidRDefault="005563CC">
      <w:pPr>
        <w:spacing w:after="0"/>
        <w:rPr>
          <w:rFonts w:ascii="Arial" w:hAnsi="Arial"/>
          <w:b/>
          <w:bCs/>
          <w:kern w:val="32"/>
          <w:sz w:val="32"/>
          <w:szCs w:val="32"/>
        </w:rPr>
      </w:pPr>
      <w:r>
        <w:br w:type="page"/>
      </w:r>
    </w:p>
    <w:p w14:paraId="77EE3083" w14:textId="647C4A87" w:rsidR="00BB2FC7" w:rsidRPr="00897A97" w:rsidRDefault="00BB2FC7" w:rsidP="00BB2FC7">
      <w:r>
        <w:lastRenderedPageBreak/>
        <w:t>Examples of performance measures using a logic model are presented below.</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8"/>
        <w:gridCol w:w="3309"/>
        <w:gridCol w:w="3309"/>
      </w:tblGrid>
      <w:tr w:rsidR="00D010FE" w:rsidRPr="00F350C1" w14:paraId="76FD7FFF" w14:textId="77777777" w:rsidTr="0065364F">
        <w:tc>
          <w:tcPr>
            <w:tcW w:w="1334" w:type="pct"/>
            <w:shd w:val="clear" w:color="auto" w:fill="D9D9D9" w:themeFill="background1" w:themeFillShade="D9"/>
          </w:tcPr>
          <w:p w14:paraId="7A032968" w14:textId="77777777" w:rsidR="00D010FE" w:rsidRPr="00F350C1" w:rsidRDefault="00D010FE" w:rsidP="0065364F">
            <w:pPr>
              <w:spacing w:after="60"/>
              <w:rPr>
                <w:rFonts w:ascii="Arial" w:hAnsi="Arial"/>
                <w:b/>
                <w:bCs/>
                <w:sz w:val="20"/>
              </w:rPr>
            </w:pPr>
          </w:p>
        </w:tc>
        <w:tc>
          <w:tcPr>
            <w:tcW w:w="1833" w:type="pct"/>
            <w:shd w:val="clear" w:color="auto" w:fill="D9D9D9" w:themeFill="background1" w:themeFillShade="D9"/>
          </w:tcPr>
          <w:p w14:paraId="66587CDB" w14:textId="77777777" w:rsidR="00D010FE" w:rsidRPr="00F350C1" w:rsidRDefault="00D010FE" w:rsidP="0065364F">
            <w:pPr>
              <w:spacing w:after="60"/>
              <w:rPr>
                <w:rFonts w:ascii="Arial" w:hAnsi="Arial"/>
                <w:b/>
                <w:bCs/>
                <w:sz w:val="20"/>
              </w:rPr>
            </w:pPr>
            <w:r w:rsidRPr="00F350C1">
              <w:rPr>
                <w:rFonts w:ascii="Arial" w:hAnsi="Arial"/>
                <w:b/>
                <w:bCs/>
                <w:sz w:val="20"/>
              </w:rPr>
              <w:t>Training organisation</w:t>
            </w:r>
          </w:p>
        </w:tc>
        <w:tc>
          <w:tcPr>
            <w:tcW w:w="1833" w:type="pct"/>
            <w:shd w:val="clear" w:color="auto" w:fill="D9D9D9" w:themeFill="background1" w:themeFillShade="D9"/>
          </w:tcPr>
          <w:p w14:paraId="6BBAC3FC" w14:textId="77777777" w:rsidR="00D010FE" w:rsidRPr="00F350C1" w:rsidRDefault="00D010FE" w:rsidP="0065364F">
            <w:pPr>
              <w:spacing w:after="60"/>
              <w:rPr>
                <w:rFonts w:ascii="Arial" w:hAnsi="Arial"/>
                <w:b/>
                <w:bCs/>
                <w:sz w:val="20"/>
              </w:rPr>
            </w:pPr>
            <w:r w:rsidRPr="00F350C1">
              <w:rPr>
                <w:rFonts w:ascii="Arial" w:hAnsi="Arial"/>
                <w:b/>
                <w:bCs/>
                <w:sz w:val="20"/>
              </w:rPr>
              <w:t>Fire service</w:t>
            </w:r>
          </w:p>
        </w:tc>
      </w:tr>
      <w:tr w:rsidR="00D010FE" w:rsidRPr="00F350C1" w14:paraId="3D3878F5" w14:textId="77777777" w:rsidTr="0065364F">
        <w:tc>
          <w:tcPr>
            <w:tcW w:w="1334" w:type="pct"/>
          </w:tcPr>
          <w:p w14:paraId="762457BD" w14:textId="77777777" w:rsidR="00D010FE" w:rsidRPr="00F350C1" w:rsidRDefault="00D010FE" w:rsidP="0065364F">
            <w:pPr>
              <w:spacing w:after="60"/>
              <w:rPr>
                <w:rFonts w:ascii="Arial" w:hAnsi="Arial"/>
                <w:b/>
                <w:bCs/>
                <w:sz w:val="20"/>
              </w:rPr>
            </w:pPr>
            <w:r w:rsidRPr="00F350C1">
              <w:rPr>
                <w:rFonts w:ascii="Arial" w:hAnsi="Arial"/>
                <w:b/>
                <w:bCs/>
                <w:sz w:val="20"/>
              </w:rPr>
              <w:t xml:space="preserve">Input measures </w:t>
            </w:r>
          </w:p>
        </w:tc>
        <w:tc>
          <w:tcPr>
            <w:tcW w:w="1833" w:type="pct"/>
          </w:tcPr>
          <w:p w14:paraId="6B46E279" w14:textId="77777777" w:rsidR="00D010FE" w:rsidRPr="00F350C1" w:rsidRDefault="00D010FE" w:rsidP="0065364F">
            <w:pPr>
              <w:spacing w:after="60"/>
              <w:rPr>
                <w:rFonts w:ascii="Arial" w:hAnsi="Arial"/>
                <w:sz w:val="20"/>
              </w:rPr>
            </w:pPr>
            <w:r w:rsidRPr="00F350C1">
              <w:rPr>
                <w:rFonts w:ascii="Arial" w:hAnsi="Arial"/>
                <w:sz w:val="20"/>
              </w:rPr>
              <w:t xml:space="preserve">number of staff </w:t>
            </w:r>
          </w:p>
        </w:tc>
        <w:tc>
          <w:tcPr>
            <w:tcW w:w="1833" w:type="pct"/>
          </w:tcPr>
          <w:p w14:paraId="196B1CB1" w14:textId="77777777" w:rsidR="00D010FE" w:rsidRPr="00F350C1" w:rsidRDefault="00D010FE" w:rsidP="0065364F">
            <w:pPr>
              <w:spacing w:after="60"/>
              <w:rPr>
                <w:rFonts w:ascii="Arial" w:hAnsi="Arial"/>
                <w:sz w:val="20"/>
              </w:rPr>
            </w:pPr>
            <w:r w:rsidRPr="00F350C1">
              <w:rPr>
                <w:rFonts w:ascii="Arial" w:hAnsi="Arial"/>
                <w:sz w:val="20"/>
              </w:rPr>
              <w:t xml:space="preserve">number of firefighters </w:t>
            </w:r>
          </w:p>
        </w:tc>
      </w:tr>
      <w:tr w:rsidR="00D010FE" w:rsidRPr="00F350C1" w14:paraId="3189D5A0" w14:textId="77777777" w:rsidTr="0065364F">
        <w:tc>
          <w:tcPr>
            <w:tcW w:w="1334" w:type="pct"/>
          </w:tcPr>
          <w:p w14:paraId="3A8533DC" w14:textId="77777777" w:rsidR="00D010FE" w:rsidRPr="00F350C1" w:rsidRDefault="00D010FE" w:rsidP="0065364F">
            <w:pPr>
              <w:spacing w:after="60"/>
              <w:rPr>
                <w:rFonts w:ascii="Arial" w:hAnsi="Arial"/>
                <w:b/>
                <w:bCs/>
                <w:sz w:val="20"/>
              </w:rPr>
            </w:pPr>
          </w:p>
        </w:tc>
        <w:tc>
          <w:tcPr>
            <w:tcW w:w="1833" w:type="pct"/>
          </w:tcPr>
          <w:p w14:paraId="23234522" w14:textId="77777777" w:rsidR="00D010FE" w:rsidRPr="00F350C1" w:rsidRDefault="00D010FE" w:rsidP="0065364F">
            <w:pPr>
              <w:spacing w:after="60"/>
              <w:rPr>
                <w:rFonts w:ascii="Arial" w:hAnsi="Arial"/>
                <w:sz w:val="20"/>
              </w:rPr>
            </w:pPr>
            <w:r w:rsidRPr="00F350C1">
              <w:rPr>
                <w:rFonts w:ascii="Arial" w:hAnsi="Arial"/>
                <w:sz w:val="20"/>
              </w:rPr>
              <w:t>Facilities (rooms, PCs, desks)</w:t>
            </w:r>
          </w:p>
        </w:tc>
        <w:tc>
          <w:tcPr>
            <w:tcW w:w="1833" w:type="pct"/>
          </w:tcPr>
          <w:p w14:paraId="1B1FE466" w14:textId="77777777" w:rsidR="00D010FE" w:rsidRPr="00F350C1" w:rsidRDefault="00D010FE" w:rsidP="0065364F">
            <w:pPr>
              <w:spacing w:after="60"/>
              <w:rPr>
                <w:rFonts w:ascii="Arial" w:hAnsi="Arial"/>
                <w:sz w:val="20"/>
              </w:rPr>
            </w:pPr>
            <w:r w:rsidRPr="00F350C1">
              <w:rPr>
                <w:rFonts w:ascii="Arial" w:hAnsi="Arial"/>
                <w:sz w:val="20"/>
              </w:rPr>
              <w:t xml:space="preserve">number of fire appliances </w:t>
            </w:r>
          </w:p>
        </w:tc>
      </w:tr>
      <w:tr w:rsidR="00D010FE" w:rsidRPr="00F350C1" w14:paraId="5C777AD2" w14:textId="77777777" w:rsidTr="0065364F">
        <w:tc>
          <w:tcPr>
            <w:tcW w:w="1334" w:type="pct"/>
          </w:tcPr>
          <w:p w14:paraId="0FD53A4A" w14:textId="77777777" w:rsidR="00D010FE" w:rsidRPr="00F350C1" w:rsidRDefault="00D010FE" w:rsidP="0065364F">
            <w:pPr>
              <w:spacing w:after="60"/>
              <w:rPr>
                <w:rFonts w:ascii="Arial" w:hAnsi="Arial"/>
                <w:b/>
                <w:bCs/>
                <w:sz w:val="20"/>
              </w:rPr>
            </w:pPr>
          </w:p>
        </w:tc>
        <w:tc>
          <w:tcPr>
            <w:tcW w:w="1833" w:type="pct"/>
          </w:tcPr>
          <w:p w14:paraId="0229D039" w14:textId="77777777" w:rsidR="00D010FE" w:rsidRPr="00F350C1" w:rsidRDefault="00D010FE" w:rsidP="0065364F">
            <w:pPr>
              <w:spacing w:after="60"/>
              <w:rPr>
                <w:rFonts w:ascii="Arial" w:hAnsi="Arial"/>
                <w:sz w:val="20"/>
              </w:rPr>
            </w:pPr>
            <w:r w:rsidRPr="00F350C1">
              <w:rPr>
                <w:rFonts w:ascii="Arial" w:hAnsi="Arial"/>
                <w:sz w:val="20"/>
              </w:rPr>
              <w:t>annual total budget</w:t>
            </w:r>
          </w:p>
        </w:tc>
        <w:tc>
          <w:tcPr>
            <w:tcW w:w="1833" w:type="pct"/>
          </w:tcPr>
          <w:p w14:paraId="1925DC0C" w14:textId="77777777" w:rsidR="00D010FE" w:rsidRPr="00F350C1" w:rsidRDefault="00D010FE" w:rsidP="0065364F">
            <w:pPr>
              <w:spacing w:after="60"/>
              <w:rPr>
                <w:rFonts w:ascii="Arial" w:hAnsi="Arial"/>
                <w:sz w:val="20"/>
              </w:rPr>
            </w:pPr>
            <w:r w:rsidRPr="00F350C1">
              <w:rPr>
                <w:rFonts w:ascii="Arial" w:hAnsi="Arial"/>
                <w:sz w:val="20"/>
              </w:rPr>
              <w:t xml:space="preserve">number of fire stations </w:t>
            </w:r>
          </w:p>
        </w:tc>
      </w:tr>
      <w:tr w:rsidR="00D010FE" w:rsidRPr="00F350C1" w14:paraId="4222E275" w14:textId="77777777" w:rsidTr="0065364F">
        <w:tc>
          <w:tcPr>
            <w:tcW w:w="1334" w:type="pct"/>
          </w:tcPr>
          <w:p w14:paraId="6EAFBF8D" w14:textId="77777777" w:rsidR="00D010FE" w:rsidRPr="00F350C1" w:rsidRDefault="00D010FE" w:rsidP="0065364F">
            <w:pPr>
              <w:spacing w:after="60"/>
              <w:rPr>
                <w:rFonts w:ascii="Arial" w:hAnsi="Arial"/>
                <w:b/>
                <w:bCs/>
                <w:sz w:val="20"/>
              </w:rPr>
            </w:pPr>
          </w:p>
        </w:tc>
        <w:tc>
          <w:tcPr>
            <w:tcW w:w="1833" w:type="pct"/>
          </w:tcPr>
          <w:p w14:paraId="67546853" w14:textId="77777777" w:rsidR="00D010FE" w:rsidRPr="00F350C1" w:rsidRDefault="00D010FE" w:rsidP="0065364F">
            <w:pPr>
              <w:spacing w:after="60"/>
              <w:rPr>
                <w:rFonts w:ascii="Arial" w:hAnsi="Arial"/>
                <w:sz w:val="20"/>
              </w:rPr>
            </w:pPr>
          </w:p>
        </w:tc>
        <w:tc>
          <w:tcPr>
            <w:tcW w:w="1833" w:type="pct"/>
          </w:tcPr>
          <w:p w14:paraId="2C332BC5" w14:textId="77777777" w:rsidR="00D010FE" w:rsidRPr="00F350C1" w:rsidRDefault="00D010FE" w:rsidP="0065364F">
            <w:pPr>
              <w:spacing w:after="60"/>
              <w:rPr>
                <w:rFonts w:ascii="Arial" w:hAnsi="Arial"/>
                <w:sz w:val="20"/>
              </w:rPr>
            </w:pPr>
            <w:r w:rsidRPr="00F350C1">
              <w:rPr>
                <w:rFonts w:ascii="Arial" w:hAnsi="Arial"/>
                <w:sz w:val="20"/>
              </w:rPr>
              <w:t xml:space="preserve">annual total budget </w:t>
            </w:r>
          </w:p>
        </w:tc>
      </w:tr>
      <w:tr w:rsidR="00D010FE" w:rsidRPr="00F350C1" w14:paraId="4BE80CF8" w14:textId="77777777" w:rsidTr="0065364F">
        <w:tc>
          <w:tcPr>
            <w:tcW w:w="1334" w:type="pct"/>
            <w:tcBorders>
              <w:top w:val="single" w:sz="4" w:space="0" w:color="BFBFBF" w:themeColor="background1" w:themeShade="BF"/>
            </w:tcBorders>
          </w:tcPr>
          <w:p w14:paraId="4F567DB1" w14:textId="77777777" w:rsidR="00D010FE" w:rsidRPr="00F350C1" w:rsidRDefault="00D010FE" w:rsidP="0065364F">
            <w:pPr>
              <w:spacing w:after="60"/>
              <w:rPr>
                <w:rFonts w:ascii="Arial" w:hAnsi="Arial"/>
                <w:b/>
                <w:bCs/>
                <w:sz w:val="20"/>
              </w:rPr>
            </w:pPr>
            <w:r w:rsidRPr="00F350C1">
              <w:rPr>
                <w:rFonts w:ascii="Arial" w:hAnsi="Arial"/>
                <w:b/>
                <w:bCs/>
                <w:sz w:val="20"/>
              </w:rPr>
              <w:t xml:space="preserve">Activity measures </w:t>
            </w:r>
          </w:p>
        </w:tc>
        <w:tc>
          <w:tcPr>
            <w:tcW w:w="1833" w:type="pct"/>
            <w:tcBorders>
              <w:top w:val="single" w:sz="4" w:space="0" w:color="BFBFBF" w:themeColor="background1" w:themeShade="BF"/>
            </w:tcBorders>
          </w:tcPr>
          <w:p w14:paraId="4420CB50" w14:textId="77777777" w:rsidR="00D010FE" w:rsidRPr="00F350C1" w:rsidRDefault="00D010FE" w:rsidP="0065364F">
            <w:pPr>
              <w:spacing w:after="60"/>
              <w:rPr>
                <w:rFonts w:ascii="Arial" w:hAnsi="Arial"/>
                <w:sz w:val="20"/>
              </w:rPr>
            </w:pPr>
            <w:r w:rsidRPr="00F350C1">
              <w:rPr>
                <w:rFonts w:ascii="Arial" w:hAnsi="Arial"/>
                <w:sz w:val="20"/>
              </w:rPr>
              <w:t>Training sessions scheduled</w:t>
            </w:r>
          </w:p>
        </w:tc>
        <w:tc>
          <w:tcPr>
            <w:tcW w:w="1833" w:type="pct"/>
            <w:tcBorders>
              <w:top w:val="single" w:sz="4" w:space="0" w:color="BFBFBF" w:themeColor="background1" w:themeShade="BF"/>
            </w:tcBorders>
          </w:tcPr>
          <w:p w14:paraId="39249800" w14:textId="77777777" w:rsidR="00D010FE" w:rsidRPr="00F350C1" w:rsidRDefault="00D010FE" w:rsidP="0065364F">
            <w:pPr>
              <w:spacing w:after="60"/>
              <w:rPr>
                <w:rFonts w:ascii="Arial" w:hAnsi="Arial"/>
                <w:sz w:val="20"/>
              </w:rPr>
            </w:pPr>
            <w:r w:rsidRPr="00F350C1">
              <w:rPr>
                <w:rFonts w:ascii="Arial" w:hAnsi="Arial"/>
                <w:sz w:val="20"/>
              </w:rPr>
              <w:t xml:space="preserve">average time to dispatch a fire truck </w:t>
            </w:r>
          </w:p>
        </w:tc>
      </w:tr>
      <w:tr w:rsidR="00D010FE" w:rsidRPr="00F350C1" w14:paraId="1781B13E" w14:textId="77777777" w:rsidTr="0065364F">
        <w:tc>
          <w:tcPr>
            <w:tcW w:w="1334" w:type="pct"/>
          </w:tcPr>
          <w:p w14:paraId="20465F30" w14:textId="77777777" w:rsidR="00D010FE" w:rsidRPr="00F350C1" w:rsidRDefault="00D010FE" w:rsidP="0065364F">
            <w:pPr>
              <w:spacing w:after="60"/>
              <w:rPr>
                <w:rFonts w:ascii="Arial" w:hAnsi="Arial"/>
                <w:b/>
                <w:bCs/>
                <w:sz w:val="20"/>
              </w:rPr>
            </w:pPr>
          </w:p>
        </w:tc>
        <w:tc>
          <w:tcPr>
            <w:tcW w:w="1833" w:type="pct"/>
          </w:tcPr>
          <w:p w14:paraId="46BE66CA" w14:textId="77777777" w:rsidR="00D010FE" w:rsidRPr="00F350C1" w:rsidRDefault="00D010FE" w:rsidP="0065364F">
            <w:pPr>
              <w:spacing w:after="60"/>
              <w:rPr>
                <w:rFonts w:ascii="Arial" w:hAnsi="Arial"/>
                <w:sz w:val="20"/>
              </w:rPr>
            </w:pPr>
            <w:r w:rsidRPr="00F350C1">
              <w:rPr>
                <w:rFonts w:ascii="Arial" w:hAnsi="Arial"/>
                <w:sz w:val="20"/>
              </w:rPr>
              <w:t xml:space="preserve">Registrations for sessions </w:t>
            </w:r>
          </w:p>
        </w:tc>
        <w:tc>
          <w:tcPr>
            <w:tcW w:w="1833" w:type="pct"/>
          </w:tcPr>
          <w:p w14:paraId="117A2F9F" w14:textId="77777777" w:rsidR="00D010FE" w:rsidRPr="00F350C1" w:rsidRDefault="00D010FE" w:rsidP="0065364F">
            <w:pPr>
              <w:spacing w:after="60"/>
              <w:rPr>
                <w:rFonts w:ascii="Arial" w:hAnsi="Arial"/>
                <w:sz w:val="20"/>
              </w:rPr>
            </w:pPr>
            <w:r w:rsidRPr="00F350C1">
              <w:rPr>
                <w:rFonts w:ascii="Arial" w:hAnsi="Arial"/>
                <w:sz w:val="20"/>
              </w:rPr>
              <w:t xml:space="preserve">percentage of incidents reached by an appliance within X minutes </w:t>
            </w:r>
          </w:p>
        </w:tc>
      </w:tr>
      <w:tr w:rsidR="00D010FE" w:rsidRPr="00F350C1" w14:paraId="07340BDC" w14:textId="77777777" w:rsidTr="0065364F">
        <w:tc>
          <w:tcPr>
            <w:tcW w:w="1334" w:type="pct"/>
            <w:tcBorders>
              <w:bottom w:val="single" w:sz="4" w:space="0" w:color="BFBFBF" w:themeColor="background1" w:themeShade="BF"/>
            </w:tcBorders>
          </w:tcPr>
          <w:p w14:paraId="65796021" w14:textId="77777777" w:rsidR="00D010FE" w:rsidRPr="00F350C1" w:rsidRDefault="00D010FE" w:rsidP="0065364F">
            <w:pPr>
              <w:spacing w:after="60"/>
              <w:rPr>
                <w:rFonts w:ascii="Arial" w:hAnsi="Arial"/>
                <w:b/>
                <w:bCs/>
                <w:sz w:val="20"/>
              </w:rPr>
            </w:pPr>
          </w:p>
        </w:tc>
        <w:tc>
          <w:tcPr>
            <w:tcW w:w="1833" w:type="pct"/>
            <w:tcBorders>
              <w:bottom w:val="single" w:sz="4" w:space="0" w:color="BFBFBF" w:themeColor="background1" w:themeShade="BF"/>
            </w:tcBorders>
          </w:tcPr>
          <w:p w14:paraId="7C69AC33" w14:textId="77777777" w:rsidR="00D010FE" w:rsidRPr="00F350C1" w:rsidRDefault="00D010FE" w:rsidP="0065364F">
            <w:pPr>
              <w:spacing w:after="60"/>
              <w:rPr>
                <w:rFonts w:ascii="Arial" w:hAnsi="Arial"/>
                <w:sz w:val="20"/>
              </w:rPr>
            </w:pPr>
            <w:r w:rsidRPr="00F350C1">
              <w:rPr>
                <w:rFonts w:ascii="Arial" w:hAnsi="Arial"/>
                <w:sz w:val="20"/>
              </w:rPr>
              <w:t xml:space="preserve">Development of materials &amp; resources </w:t>
            </w:r>
          </w:p>
        </w:tc>
        <w:tc>
          <w:tcPr>
            <w:tcW w:w="1833" w:type="pct"/>
            <w:tcBorders>
              <w:bottom w:val="single" w:sz="4" w:space="0" w:color="BFBFBF" w:themeColor="background1" w:themeShade="BF"/>
            </w:tcBorders>
          </w:tcPr>
          <w:p w14:paraId="7D00150A" w14:textId="77777777" w:rsidR="00D010FE" w:rsidRPr="00F350C1" w:rsidRDefault="00D010FE" w:rsidP="0065364F">
            <w:pPr>
              <w:spacing w:after="60"/>
              <w:rPr>
                <w:rFonts w:ascii="Arial" w:hAnsi="Arial"/>
                <w:sz w:val="20"/>
              </w:rPr>
            </w:pPr>
          </w:p>
        </w:tc>
      </w:tr>
      <w:tr w:rsidR="00D010FE" w:rsidRPr="00F350C1" w14:paraId="543FB808" w14:textId="77777777" w:rsidTr="0065364F">
        <w:tc>
          <w:tcPr>
            <w:tcW w:w="1334" w:type="pct"/>
            <w:tcBorders>
              <w:top w:val="single" w:sz="4" w:space="0" w:color="BFBFBF" w:themeColor="background1" w:themeShade="BF"/>
            </w:tcBorders>
          </w:tcPr>
          <w:p w14:paraId="72B7A7B3" w14:textId="77777777" w:rsidR="00D010FE" w:rsidRPr="00F350C1" w:rsidRDefault="00D010FE" w:rsidP="0065364F">
            <w:pPr>
              <w:spacing w:after="60"/>
              <w:rPr>
                <w:rFonts w:ascii="Arial" w:hAnsi="Arial"/>
                <w:b/>
                <w:bCs/>
                <w:sz w:val="20"/>
              </w:rPr>
            </w:pPr>
            <w:r w:rsidRPr="00F350C1">
              <w:rPr>
                <w:rFonts w:ascii="Arial" w:hAnsi="Arial"/>
                <w:b/>
                <w:bCs/>
                <w:sz w:val="20"/>
              </w:rPr>
              <w:t xml:space="preserve">Output measures </w:t>
            </w:r>
          </w:p>
        </w:tc>
        <w:tc>
          <w:tcPr>
            <w:tcW w:w="1833" w:type="pct"/>
            <w:tcBorders>
              <w:top w:val="single" w:sz="4" w:space="0" w:color="BFBFBF" w:themeColor="background1" w:themeShade="BF"/>
            </w:tcBorders>
          </w:tcPr>
          <w:p w14:paraId="0AA96163" w14:textId="77777777" w:rsidR="00D010FE" w:rsidRPr="00F350C1" w:rsidRDefault="00D010FE" w:rsidP="0065364F">
            <w:pPr>
              <w:spacing w:after="60"/>
              <w:rPr>
                <w:rFonts w:ascii="Arial" w:hAnsi="Arial"/>
                <w:sz w:val="20"/>
              </w:rPr>
            </w:pPr>
            <w:r w:rsidRPr="00F350C1">
              <w:rPr>
                <w:rFonts w:ascii="Arial" w:hAnsi="Arial"/>
                <w:sz w:val="20"/>
              </w:rPr>
              <w:t xml:space="preserve">Materials produced </w:t>
            </w:r>
          </w:p>
        </w:tc>
        <w:tc>
          <w:tcPr>
            <w:tcW w:w="1833" w:type="pct"/>
            <w:tcBorders>
              <w:top w:val="single" w:sz="4" w:space="0" w:color="BFBFBF" w:themeColor="background1" w:themeShade="BF"/>
            </w:tcBorders>
          </w:tcPr>
          <w:p w14:paraId="1F09C10C" w14:textId="77777777" w:rsidR="00D010FE" w:rsidRPr="00F350C1" w:rsidRDefault="00D010FE" w:rsidP="0065364F">
            <w:pPr>
              <w:spacing w:after="60"/>
              <w:rPr>
                <w:rFonts w:ascii="Arial" w:hAnsi="Arial"/>
                <w:sz w:val="20"/>
              </w:rPr>
            </w:pPr>
            <w:r w:rsidRPr="00F350C1">
              <w:rPr>
                <w:rFonts w:ascii="Arial" w:hAnsi="Arial"/>
                <w:sz w:val="20"/>
              </w:rPr>
              <w:t xml:space="preserve">number of incidents attended </w:t>
            </w:r>
          </w:p>
        </w:tc>
      </w:tr>
      <w:tr w:rsidR="00D010FE" w:rsidRPr="00F350C1" w14:paraId="7C2ED65A" w14:textId="77777777" w:rsidTr="0065364F">
        <w:tc>
          <w:tcPr>
            <w:tcW w:w="1334" w:type="pct"/>
          </w:tcPr>
          <w:p w14:paraId="2B840078" w14:textId="77777777" w:rsidR="00D010FE" w:rsidRPr="00F350C1" w:rsidRDefault="00D010FE" w:rsidP="0065364F">
            <w:pPr>
              <w:spacing w:after="60"/>
              <w:rPr>
                <w:rFonts w:ascii="Arial" w:hAnsi="Arial"/>
                <w:b/>
                <w:bCs/>
                <w:sz w:val="20"/>
              </w:rPr>
            </w:pPr>
          </w:p>
        </w:tc>
        <w:tc>
          <w:tcPr>
            <w:tcW w:w="1833" w:type="pct"/>
          </w:tcPr>
          <w:p w14:paraId="0212D536" w14:textId="77777777" w:rsidR="00D010FE" w:rsidRPr="00F350C1" w:rsidRDefault="00D010FE" w:rsidP="0065364F">
            <w:pPr>
              <w:spacing w:after="60"/>
              <w:rPr>
                <w:rFonts w:ascii="Arial" w:hAnsi="Arial"/>
                <w:sz w:val="20"/>
              </w:rPr>
            </w:pPr>
            <w:r w:rsidRPr="00F350C1">
              <w:rPr>
                <w:rFonts w:ascii="Arial" w:hAnsi="Arial"/>
                <w:sz w:val="20"/>
              </w:rPr>
              <w:t xml:space="preserve">Courses delivered </w:t>
            </w:r>
          </w:p>
        </w:tc>
        <w:tc>
          <w:tcPr>
            <w:tcW w:w="1833" w:type="pct"/>
          </w:tcPr>
          <w:p w14:paraId="278A3563" w14:textId="77777777" w:rsidR="00D010FE" w:rsidRPr="00F350C1" w:rsidRDefault="00D010FE" w:rsidP="0065364F">
            <w:pPr>
              <w:spacing w:after="60"/>
              <w:rPr>
                <w:rFonts w:ascii="Arial" w:hAnsi="Arial"/>
                <w:sz w:val="20"/>
              </w:rPr>
            </w:pPr>
          </w:p>
        </w:tc>
      </w:tr>
      <w:tr w:rsidR="00D010FE" w:rsidRPr="00F350C1" w14:paraId="0704FDE0" w14:textId="77777777" w:rsidTr="0065364F">
        <w:tc>
          <w:tcPr>
            <w:tcW w:w="1334" w:type="pct"/>
            <w:tcBorders>
              <w:bottom w:val="single" w:sz="4" w:space="0" w:color="BFBFBF" w:themeColor="background1" w:themeShade="BF"/>
            </w:tcBorders>
          </w:tcPr>
          <w:p w14:paraId="2BE2452A" w14:textId="77777777" w:rsidR="00D010FE" w:rsidRPr="00F350C1" w:rsidRDefault="00D010FE" w:rsidP="0065364F">
            <w:pPr>
              <w:spacing w:after="60"/>
              <w:rPr>
                <w:rFonts w:ascii="Arial" w:hAnsi="Arial"/>
                <w:b/>
                <w:bCs/>
                <w:sz w:val="20"/>
              </w:rPr>
            </w:pPr>
          </w:p>
        </w:tc>
        <w:tc>
          <w:tcPr>
            <w:tcW w:w="1833" w:type="pct"/>
            <w:tcBorders>
              <w:bottom w:val="single" w:sz="4" w:space="0" w:color="BFBFBF" w:themeColor="background1" w:themeShade="BF"/>
            </w:tcBorders>
          </w:tcPr>
          <w:p w14:paraId="22842983" w14:textId="77777777" w:rsidR="00D010FE" w:rsidRPr="00F350C1" w:rsidRDefault="00D010FE" w:rsidP="0065364F">
            <w:pPr>
              <w:spacing w:after="60"/>
              <w:rPr>
                <w:rFonts w:ascii="Arial" w:hAnsi="Arial"/>
                <w:sz w:val="20"/>
              </w:rPr>
            </w:pPr>
            <w:r w:rsidRPr="00F350C1">
              <w:rPr>
                <w:rFonts w:ascii="Arial" w:hAnsi="Arial"/>
                <w:sz w:val="20"/>
              </w:rPr>
              <w:t xml:space="preserve">Assessments completed </w:t>
            </w:r>
          </w:p>
        </w:tc>
        <w:tc>
          <w:tcPr>
            <w:tcW w:w="1833" w:type="pct"/>
            <w:tcBorders>
              <w:bottom w:val="single" w:sz="4" w:space="0" w:color="BFBFBF" w:themeColor="background1" w:themeShade="BF"/>
            </w:tcBorders>
          </w:tcPr>
          <w:p w14:paraId="4339447B" w14:textId="77777777" w:rsidR="00D010FE" w:rsidRPr="00F350C1" w:rsidRDefault="00D010FE" w:rsidP="0065364F">
            <w:pPr>
              <w:spacing w:after="60"/>
              <w:rPr>
                <w:rFonts w:ascii="Arial" w:hAnsi="Arial"/>
                <w:sz w:val="20"/>
              </w:rPr>
            </w:pPr>
          </w:p>
        </w:tc>
      </w:tr>
      <w:tr w:rsidR="00D010FE" w:rsidRPr="00F350C1" w14:paraId="380F86BD" w14:textId="77777777" w:rsidTr="0065364F">
        <w:tc>
          <w:tcPr>
            <w:tcW w:w="1334" w:type="pct"/>
            <w:tcBorders>
              <w:top w:val="single" w:sz="4" w:space="0" w:color="BFBFBF" w:themeColor="background1" w:themeShade="BF"/>
            </w:tcBorders>
          </w:tcPr>
          <w:p w14:paraId="658C3006" w14:textId="77777777" w:rsidR="00D010FE" w:rsidRPr="00F350C1" w:rsidRDefault="00D010FE" w:rsidP="0065364F">
            <w:pPr>
              <w:spacing w:after="60"/>
              <w:rPr>
                <w:rFonts w:ascii="Arial" w:hAnsi="Arial"/>
                <w:b/>
                <w:bCs/>
                <w:sz w:val="20"/>
              </w:rPr>
            </w:pPr>
            <w:r w:rsidRPr="00F350C1">
              <w:rPr>
                <w:rFonts w:ascii="Arial" w:hAnsi="Arial"/>
                <w:b/>
                <w:bCs/>
                <w:sz w:val="20"/>
              </w:rPr>
              <w:t xml:space="preserve">Objective measures </w:t>
            </w:r>
          </w:p>
        </w:tc>
        <w:tc>
          <w:tcPr>
            <w:tcW w:w="1833" w:type="pct"/>
            <w:tcBorders>
              <w:top w:val="single" w:sz="4" w:space="0" w:color="BFBFBF" w:themeColor="background1" w:themeShade="BF"/>
            </w:tcBorders>
          </w:tcPr>
          <w:p w14:paraId="4E1B321E" w14:textId="77777777" w:rsidR="00D010FE" w:rsidRPr="00F350C1" w:rsidRDefault="00D010FE" w:rsidP="0065364F">
            <w:pPr>
              <w:spacing w:after="60"/>
              <w:rPr>
                <w:rFonts w:ascii="Arial" w:hAnsi="Arial"/>
                <w:sz w:val="20"/>
              </w:rPr>
            </w:pPr>
            <w:r w:rsidRPr="00F350C1">
              <w:rPr>
                <w:rFonts w:ascii="Arial" w:hAnsi="Arial"/>
                <w:sz w:val="20"/>
              </w:rPr>
              <w:t xml:space="preserve">Learning goals achieved </w:t>
            </w:r>
          </w:p>
        </w:tc>
        <w:tc>
          <w:tcPr>
            <w:tcW w:w="1833" w:type="pct"/>
            <w:tcBorders>
              <w:top w:val="single" w:sz="4" w:space="0" w:color="BFBFBF" w:themeColor="background1" w:themeShade="BF"/>
            </w:tcBorders>
          </w:tcPr>
          <w:p w14:paraId="045E7DDF" w14:textId="77777777" w:rsidR="00D010FE" w:rsidRPr="00F350C1" w:rsidRDefault="00D010FE" w:rsidP="0065364F">
            <w:pPr>
              <w:spacing w:after="60"/>
              <w:rPr>
                <w:rFonts w:ascii="Arial" w:hAnsi="Arial"/>
                <w:sz w:val="20"/>
              </w:rPr>
            </w:pPr>
            <w:r w:rsidRPr="00F350C1">
              <w:rPr>
                <w:rFonts w:ascii="Arial" w:hAnsi="Arial"/>
                <w:sz w:val="20"/>
              </w:rPr>
              <w:t xml:space="preserve">percentage of incidences where fire is contained </w:t>
            </w:r>
          </w:p>
        </w:tc>
      </w:tr>
      <w:tr w:rsidR="00D010FE" w:rsidRPr="00F350C1" w14:paraId="485CCD0F" w14:textId="77777777" w:rsidTr="0065364F">
        <w:tc>
          <w:tcPr>
            <w:tcW w:w="1334" w:type="pct"/>
          </w:tcPr>
          <w:p w14:paraId="46B0D960" w14:textId="77777777" w:rsidR="00D010FE" w:rsidRPr="00F350C1" w:rsidRDefault="00D010FE" w:rsidP="0065364F">
            <w:pPr>
              <w:spacing w:after="60"/>
              <w:rPr>
                <w:rFonts w:ascii="Arial" w:hAnsi="Arial"/>
                <w:b/>
                <w:bCs/>
                <w:sz w:val="20"/>
              </w:rPr>
            </w:pPr>
          </w:p>
        </w:tc>
        <w:tc>
          <w:tcPr>
            <w:tcW w:w="1833" w:type="pct"/>
          </w:tcPr>
          <w:p w14:paraId="0990141E" w14:textId="77777777" w:rsidR="00D010FE" w:rsidRPr="00F350C1" w:rsidRDefault="00D010FE" w:rsidP="0065364F">
            <w:pPr>
              <w:spacing w:after="60"/>
              <w:rPr>
                <w:rFonts w:ascii="Arial" w:hAnsi="Arial"/>
                <w:sz w:val="20"/>
              </w:rPr>
            </w:pPr>
            <w:r w:rsidRPr="00F350C1">
              <w:rPr>
                <w:rFonts w:ascii="Arial" w:hAnsi="Arial"/>
                <w:sz w:val="20"/>
              </w:rPr>
              <w:t>students qualified</w:t>
            </w:r>
          </w:p>
        </w:tc>
        <w:tc>
          <w:tcPr>
            <w:tcW w:w="1833" w:type="pct"/>
          </w:tcPr>
          <w:p w14:paraId="77606703" w14:textId="77777777" w:rsidR="00D010FE" w:rsidRPr="00F350C1" w:rsidRDefault="00D010FE" w:rsidP="0065364F">
            <w:pPr>
              <w:spacing w:after="60"/>
              <w:rPr>
                <w:rFonts w:ascii="Arial" w:hAnsi="Arial"/>
                <w:sz w:val="20"/>
              </w:rPr>
            </w:pPr>
            <w:r w:rsidRPr="00F350C1">
              <w:rPr>
                <w:rFonts w:ascii="Arial" w:hAnsi="Arial"/>
                <w:sz w:val="20"/>
              </w:rPr>
              <w:t xml:space="preserve">citizen satisfaction </w:t>
            </w:r>
          </w:p>
        </w:tc>
      </w:tr>
      <w:tr w:rsidR="00D010FE" w:rsidRPr="00F350C1" w14:paraId="1740C857" w14:textId="77777777" w:rsidTr="0065364F">
        <w:tc>
          <w:tcPr>
            <w:tcW w:w="1334" w:type="pct"/>
            <w:tcBorders>
              <w:bottom w:val="single" w:sz="4" w:space="0" w:color="BFBFBF" w:themeColor="background1" w:themeShade="BF"/>
            </w:tcBorders>
          </w:tcPr>
          <w:p w14:paraId="2B3392BD" w14:textId="77777777" w:rsidR="00D010FE" w:rsidRPr="00F350C1" w:rsidRDefault="00D010FE" w:rsidP="0065364F">
            <w:pPr>
              <w:spacing w:after="60"/>
              <w:rPr>
                <w:rFonts w:ascii="Arial" w:hAnsi="Arial"/>
                <w:b/>
                <w:bCs/>
                <w:sz w:val="20"/>
              </w:rPr>
            </w:pPr>
          </w:p>
        </w:tc>
        <w:tc>
          <w:tcPr>
            <w:tcW w:w="1833" w:type="pct"/>
            <w:tcBorders>
              <w:bottom w:val="single" w:sz="4" w:space="0" w:color="BFBFBF" w:themeColor="background1" w:themeShade="BF"/>
            </w:tcBorders>
          </w:tcPr>
          <w:p w14:paraId="749131C7" w14:textId="77777777" w:rsidR="00D010FE" w:rsidRPr="00F350C1" w:rsidRDefault="00D010FE" w:rsidP="0065364F">
            <w:pPr>
              <w:spacing w:after="60"/>
              <w:rPr>
                <w:rFonts w:ascii="Arial" w:hAnsi="Arial"/>
                <w:sz w:val="20"/>
              </w:rPr>
            </w:pPr>
            <w:r w:rsidRPr="00F350C1">
              <w:rPr>
                <w:rFonts w:ascii="Arial" w:hAnsi="Arial"/>
                <w:sz w:val="20"/>
              </w:rPr>
              <w:t xml:space="preserve">attendee satisfaction </w:t>
            </w:r>
          </w:p>
        </w:tc>
        <w:tc>
          <w:tcPr>
            <w:tcW w:w="1833" w:type="pct"/>
            <w:tcBorders>
              <w:bottom w:val="single" w:sz="4" w:space="0" w:color="BFBFBF" w:themeColor="background1" w:themeShade="BF"/>
            </w:tcBorders>
          </w:tcPr>
          <w:p w14:paraId="012F8653" w14:textId="77777777" w:rsidR="00D010FE" w:rsidRPr="00F350C1" w:rsidRDefault="00D010FE" w:rsidP="0065364F">
            <w:pPr>
              <w:spacing w:after="60"/>
              <w:rPr>
                <w:rFonts w:ascii="Arial" w:hAnsi="Arial"/>
                <w:sz w:val="20"/>
              </w:rPr>
            </w:pPr>
          </w:p>
        </w:tc>
      </w:tr>
      <w:tr w:rsidR="00D010FE" w:rsidRPr="00F350C1" w14:paraId="3687669A" w14:textId="77777777" w:rsidTr="0065364F">
        <w:tc>
          <w:tcPr>
            <w:tcW w:w="1334" w:type="pct"/>
            <w:tcBorders>
              <w:top w:val="single" w:sz="4" w:space="0" w:color="BFBFBF" w:themeColor="background1" w:themeShade="BF"/>
            </w:tcBorders>
          </w:tcPr>
          <w:p w14:paraId="2B526F33" w14:textId="77777777" w:rsidR="00D010FE" w:rsidRPr="00F350C1" w:rsidRDefault="00D010FE" w:rsidP="0065364F">
            <w:pPr>
              <w:spacing w:after="60"/>
              <w:rPr>
                <w:rFonts w:ascii="Arial" w:hAnsi="Arial"/>
                <w:b/>
                <w:bCs/>
                <w:sz w:val="20"/>
              </w:rPr>
            </w:pPr>
            <w:r w:rsidRPr="00F350C1">
              <w:rPr>
                <w:rFonts w:ascii="Arial" w:hAnsi="Arial"/>
                <w:b/>
                <w:bCs/>
                <w:sz w:val="20"/>
              </w:rPr>
              <w:t xml:space="preserve">Outcome measures </w:t>
            </w:r>
          </w:p>
        </w:tc>
        <w:tc>
          <w:tcPr>
            <w:tcW w:w="1833" w:type="pct"/>
            <w:tcBorders>
              <w:top w:val="single" w:sz="4" w:space="0" w:color="BFBFBF" w:themeColor="background1" w:themeShade="BF"/>
            </w:tcBorders>
          </w:tcPr>
          <w:p w14:paraId="1480C259" w14:textId="77777777" w:rsidR="00D010FE" w:rsidRPr="00F350C1" w:rsidRDefault="00D010FE" w:rsidP="0065364F">
            <w:pPr>
              <w:spacing w:after="60"/>
              <w:rPr>
                <w:rFonts w:ascii="Arial" w:hAnsi="Arial"/>
                <w:sz w:val="20"/>
              </w:rPr>
            </w:pPr>
            <w:r w:rsidRPr="00F350C1">
              <w:rPr>
                <w:rFonts w:ascii="Arial" w:hAnsi="Arial"/>
                <w:sz w:val="20"/>
              </w:rPr>
              <w:t xml:space="preserve">Career progression of attendees </w:t>
            </w:r>
          </w:p>
        </w:tc>
        <w:tc>
          <w:tcPr>
            <w:tcW w:w="1833" w:type="pct"/>
            <w:tcBorders>
              <w:top w:val="single" w:sz="4" w:space="0" w:color="BFBFBF" w:themeColor="background1" w:themeShade="BF"/>
            </w:tcBorders>
          </w:tcPr>
          <w:p w14:paraId="2AAC7EC0" w14:textId="77777777" w:rsidR="00D010FE" w:rsidRPr="00F350C1" w:rsidRDefault="00D010FE" w:rsidP="0065364F">
            <w:pPr>
              <w:spacing w:after="60"/>
              <w:rPr>
                <w:rFonts w:ascii="Arial" w:hAnsi="Arial"/>
                <w:sz w:val="20"/>
              </w:rPr>
            </w:pPr>
            <w:r w:rsidRPr="00F350C1">
              <w:rPr>
                <w:rFonts w:ascii="Arial" w:hAnsi="Arial"/>
                <w:sz w:val="20"/>
              </w:rPr>
              <w:t xml:space="preserve">number of deaths per thousand fires </w:t>
            </w:r>
          </w:p>
        </w:tc>
      </w:tr>
      <w:tr w:rsidR="00D010FE" w:rsidRPr="00F350C1" w14:paraId="67762682" w14:textId="77777777" w:rsidTr="0065364F">
        <w:tc>
          <w:tcPr>
            <w:tcW w:w="1334" w:type="pct"/>
            <w:tcBorders>
              <w:bottom w:val="single" w:sz="4" w:space="0" w:color="BFBFBF" w:themeColor="background1" w:themeShade="BF"/>
            </w:tcBorders>
          </w:tcPr>
          <w:p w14:paraId="0377F1C9" w14:textId="77777777" w:rsidR="00D010FE" w:rsidRPr="00F350C1" w:rsidRDefault="00D010FE" w:rsidP="0065364F">
            <w:pPr>
              <w:spacing w:after="60"/>
              <w:rPr>
                <w:rFonts w:ascii="Arial" w:hAnsi="Arial"/>
                <w:b/>
                <w:bCs/>
                <w:sz w:val="20"/>
              </w:rPr>
            </w:pPr>
          </w:p>
        </w:tc>
        <w:tc>
          <w:tcPr>
            <w:tcW w:w="1833" w:type="pct"/>
            <w:tcBorders>
              <w:bottom w:val="single" w:sz="4" w:space="0" w:color="BFBFBF" w:themeColor="background1" w:themeShade="BF"/>
            </w:tcBorders>
          </w:tcPr>
          <w:p w14:paraId="2B8360EC" w14:textId="77777777" w:rsidR="00D010FE" w:rsidRPr="00F350C1" w:rsidRDefault="00D010FE" w:rsidP="0065364F">
            <w:pPr>
              <w:spacing w:after="60"/>
              <w:rPr>
                <w:rFonts w:ascii="Arial" w:hAnsi="Arial"/>
                <w:sz w:val="20"/>
              </w:rPr>
            </w:pPr>
            <w:r w:rsidRPr="00F350C1">
              <w:rPr>
                <w:rFonts w:ascii="Arial" w:hAnsi="Arial"/>
                <w:sz w:val="20"/>
              </w:rPr>
              <w:t>Manager/business satisfaction</w:t>
            </w:r>
          </w:p>
        </w:tc>
        <w:tc>
          <w:tcPr>
            <w:tcW w:w="1833" w:type="pct"/>
            <w:tcBorders>
              <w:bottom w:val="single" w:sz="4" w:space="0" w:color="BFBFBF" w:themeColor="background1" w:themeShade="BF"/>
            </w:tcBorders>
          </w:tcPr>
          <w:p w14:paraId="6A29FA59" w14:textId="77777777" w:rsidR="00D010FE" w:rsidRPr="00F350C1" w:rsidRDefault="00D010FE" w:rsidP="0065364F">
            <w:pPr>
              <w:spacing w:after="60"/>
              <w:rPr>
                <w:rFonts w:ascii="Arial" w:hAnsi="Arial"/>
                <w:sz w:val="20"/>
              </w:rPr>
            </w:pPr>
            <w:r w:rsidRPr="00F350C1">
              <w:rPr>
                <w:rFonts w:ascii="Arial" w:hAnsi="Arial"/>
                <w:sz w:val="20"/>
              </w:rPr>
              <w:t>perceptions of public safety</w:t>
            </w:r>
          </w:p>
        </w:tc>
      </w:tr>
    </w:tbl>
    <w:p w14:paraId="4F865E23" w14:textId="77777777" w:rsidR="00D010FE" w:rsidRDefault="00D010FE" w:rsidP="00D010FE">
      <w:pPr>
        <w:rPr>
          <w:rFonts w:ascii="Frutiger Neue LT Pro Cn Regular" w:hAnsi="Frutiger Neue LT Pro Cn Regular"/>
          <w:sz w:val="20"/>
        </w:rPr>
      </w:pPr>
      <w:r w:rsidRPr="00D15717">
        <w:rPr>
          <w:rFonts w:ascii="Frutiger Neue LT Pro Cn Regular" w:hAnsi="Frutiger Neue LT Pro Cn Regular"/>
          <w:sz w:val="20"/>
        </w:rPr>
        <w:t>Source</w:t>
      </w:r>
      <w:r>
        <w:rPr>
          <w:rFonts w:ascii="Frutiger Neue LT Pro Cn Regular" w:hAnsi="Frutiger Neue LT Pro Cn Regular"/>
          <w:sz w:val="20"/>
        </w:rPr>
        <w:t xml:space="preserve"> (fire service)</w:t>
      </w:r>
      <w:r w:rsidRPr="00D15717">
        <w:rPr>
          <w:rFonts w:ascii="Frutiger Neue LT Pro Cn Regular" w:hAnsi="Frutiger Neue LT Pro Cn Regular"/>
          <w:sz w:val="20"/>
        </w:rPr>
        <w:t xml:space="preserve">:  </w:t>
      </w:r>
      <w:r w:rsidRPr="00D15717">
        <w:rPr>
          <w:rFonts w:ascii="Frutiger Neue LT Pro Cn Regular" w:hAnsi="Frutiger Neue LT Pro Cn Regular"/>
          <w:i/>
          <w:iCs/>
          <w:sz w:val="20"/>
        </w:rPr>
        <w:t>Financial Management and Accounting in the Public Sector</w:t>
      </w:r>
      <w:r w:rsidRPr="00D15717">
        <w:rPr>
          <w:rFonts w:ascii="Frutiger Neue LT Pro Cn Regular" w:hAnsi="Frutiger Neue LT Pro Cn Regular"/>
          <w:sz w:val="20"/>
        </w:rPr>
        <w:t xml:space="preserve"> - Author Gary Bandy. </w:t>
      </w:r>
    </w:p>
    <w:p w14:paraId="413461CE" w14:textId="77777777" w:rsidR="00BB2FC7" w:rsidRDefault="00BB2FC7" w:rsidP="00E113F5"/>
    <w:p w14:paraId="310222F5" w14:textId="77777777" w:rsidR="00BB2FC7" w:rsidRDefault="00BB2FC7" w:rsidP="00E113F5"/>
    <w:p w14:paraId="66BAD41C" w14:textId="1198E126" w:rsidR="00E113F5" w:rsidRDefault="00E113F5" w:rsidP="00E113F5">
      <w:r>
        <w:t>It is also possible to take this further, by breaking the data into:</w:t>
      </w:r>
    </w:p>
    <w:p w14:paraId="286825E4" w14:textId="77777777" w:rsidR="00E113F5" w:rsidRDefault="00E113F5" w:rsidP="00490D7B">
      <w:pPr>
        <w:pStyle w:val="ListParagraph"/>
        <w:numPr>
          <w:ilvl w:val="0"/>
          <w:numId w:val="16"/>
        </w:numPr>
        <w:spacing w:after="200" w:line="276" w:lineRule="auto"/>
      </w:pPr>
      <w:r>
        <w:t>Quantity</w:t>
      </w:r>
    </w:p>
    <w:p w14:paraId="3E826F00" w14:textId="77777777" w:rsidR="00E113F5" w:rsidRDefault="00E113F5" w:rsidP="00490D7B">
      <w:pPr>
        <w:pStyle w:val="ListParagraph"/>
        <w:numPr>
          <w:ilvl w:val="0"/>
          <w:numId w:val="16"/>
        </w:numPr>
        <w:spacing w:after="200" w:line="276" w:lineRule="auto"/>
      </w:pPr>
      <w:r>
        <w:t>Quality</w:t>
      </w:r>
    </w:p>
    <w:p w14:paraId="2CE91E4E" w14:textId="77777777" w:rsidR="00E113F5" w:rsidRDefault="00E113F5" w:rsidP="00490D7B">
      <w:pPr>
        <w:pStyle w:val="ListParagraph"/>
        <w:numPr>
          <w:ilvl w:val="0"/>
          <w:numId w:val="16"/>
        </w:numPr>
        <w:spacing w:after="200" w:line="276" w:lineRule="auto"/>
      </w:pPr>
      <w:r>
        <w:t xml:space="preserve">Cost and </w:t>
      </w:r>
    </w:p>
    <w:p w14:paraId="063C5EDF" w14:textId="77777777" w:rsidR="00E113F5" w:rsidRDefault="00E113F5" w:rsidP="00490D7B">
      <w:pPr>
        <w:pStyle w:val="ListParagraph"/>
        <w:numPr>
          <w:ilvl w:val="0"/>
          <w:numId w:val="16"/>
        </w:numPr>
        <w:spacing w:after="200" w:line="276" w:lineRule="auto"/>
      </w:pPr>
      <w:r>
        <w:t>Effectiveness data.</w:t>
      </w:r>
    </w:p>
    <w:p w14:paraId="55103DE5" w14:textId="77777777" w:rsidR="00E113F5" w:rsidRDefault="00E113F5" w:rsidP="00E113F5"/>
    <w:p w14:paraId="19251602" w14:textId="03810B9E" w:rsidR="00BB2FC7" w:rsidRDefault="00810CAD" w:rsidP="00D010FE">
      <w:pPr>
        <w:pStyle w:val="Heading1"/>
      </w:pPr>
      <w:r>
        <w:br w:type="page"/>
      </w:r>
    </w:p>
    <w:p w14:paraId="45638FA4" w14:textId="08A7547D" w:rsidR="00071952" w:rsidRDefault="00071952" w:rsidP="00AD6CC0">
      <w:pPr>
        <w:pStyle w:val="Heading1"/>
      </w:pPr>
      <w:bookmarkStart w:id="79" w:name="_Toc15840625"/>
      <w:bookmarkStart w:id="80" w:name="_Toc128570845"/>
      <w:r>
        <w:lastRenderedPageBreak/>
        <w:t>References</w:t>
      </w:r>
      <w:bookmarkEnd w:id="79"/>
      <w:bookmarkEnd w:id="80"/>
    </w:p>
    <w:p w14:paraId="1AC86A2A" w14:textId="77777777" w:rsidR="001239F7" w:rsidRDefault="001239F7" w:rsidP="001239F7">
      <w:pPr>
        <w:autoSpaceDE w:val="0"/>
        <w:autoSpaceDN w:val="0"/>
        <w:adjustRightInd w:val="0"/>
        <w:rPr>
          <w:rFonts w:cs="Times New Roman"/>
          <w:lang w:val="en-US"/>
        </w:rPr>
      </w:pPr>
      <w:r>
        <w:rPr>
          <w:rFonts w:cs="Times New Roman"/>
          <w:lang w:val="en-US"/>
        </w:rPr>
        <w:t>Australian Bureau of Statistics</w:t>
      </w:r>
    </w:p>
    <w:p w14:paraId="159D8D2D" w14:textId="4823B661" w:rsidR="001239F7" w:rsidRDefault="001239F7" w:rsidP="001239F7">
      <w:pPr>
        <w:ind w:left="284"/>
        <w:rPr>
          <w:lang w:eastAsia="en-GB"/>
        </w:rPr>
      </w:pPr>
      <w:r w:rsidRPr="00A97A67">
        <w:t xml:space="preserve">Catalogue 1500.0 - </w:t>
      </w:r>
      <w:r w:rsidRPr="00A97A67">
        <w:rPr>
          <w:lang w:eastAsia="en-GB"/>
        </w:rPr>
        <w:t xml:space="preserve">A guide for using statistics for </w:t>
      </w:r>
      <w:r w:rsidR="009A653D" w:rsidRPr="00A97A67">
        <w:rPr>
          <w:lang w:eastAsia="en-GB"/>
        </w:rPr>
        <w:t>evidence-based</w:t>
      </w:r>
      <w:r w:rsidRPr="00A97A67">
        <w:rPr>
          <w:lang w:eastAsia="en-GB"/>
        </w:rPr>
        <w:t xml:space="preserve"> policy, 2010</w:t>
      </w:r>
    </w:p>
    <w:p w14:paraId="583DA880" w14:textId="77777777" w:rsidR="001239F7" w:rsidRPr="00A97A67" w:rsidRDefault="001239F7" w:rsidP="001239F7">
      <w:pPr>
        <w:ind w:left="284"/>
        <w:rPr>
          <w:lang w:eastAsia="en-GB"/>
        </w:rPr>
      </w:pPr>
      <w:r>
        <w:rPr>
          <w:lang w:eastAsia="en-GB"/>
        </w:rPr>
        <w:t xml:space="preserve">Understanding statistical language - </w:t>
      </w:r>
      <w:hyperlink r:id="rId48" w:history="1">
        <w:r w:rsidRPr="004F29FD">
          <w:rPr>
            <w:rStyle w:val="Hyperlink"/>
            <w:lang w:eastAsia="en-GB"/>
          </w:rPr>
          <w:t>https://www.abs.gov.au/websitedbs/D3310114.nsf/Home/Statistical+Language?OpenDocument</w:t>
        </w:r>
      </w:hyperlink>
    </w:p>
    <w:p w14:paraId="50761655" w14:textId="77777777" w:rsidR="001239F7" w:rsidRPr="0017341A" w:rsidRDefault="001239F7" w:rsidP="001239F7">
      <w:pPr>
        <w:ind w:left="284"/>
        <w:rPr>
          <w:lang w:val="en-US"/>
        </w:rPr>
      </w:pPr>
      <w:r w:rsidRPr="0017341A">
        <w:rPr>
          <w:lang w:val="en-US"/>
        </w:rPr>
        <w:t>ABS Data Quality Framework</w:t>
      </w:r>
    </w:p>
    <w:p w14:paraId="5D43A0EE" w14:textId="77777777" w:rsidR="001239F7" w:rsidRPr="004F29FD" w:rsidRDefault="001239F7" w:rsidP="001239F7">
      <w:pPr>
        <w:autoSpaceDE w:val="0"/>
        <w:autoSpaceDN w:val="0"/>
        <w:adjustRightInd w:val="0"/>
        <w:ind w:left="284"/>
        <w:rPr>
          <w:rFonts w:cs="Times New Roman"/>
          <w:sz w:val="20"/>
          <w:lang w:val="en-US"/>
        </w:rPr>
      </w:pPr>
      <w:r w:rsidRPr="00B86F50">
        <w:rPr>
          <w:rFonts w:cs="Times New Roman"/>
          <w:sz w:val="20"/>
          <w:lang w:val="en-US"/>
        </w:rPr>
        <w:t>(http://www.abs.gov.au/ausstats/abs@.nsf/Latestproducts/1520.0Main%20Features10May%202009?opendocument&amp;tabname=Summary&amp;prodno=1520.0&amp;issue=May%202009&amp;num=&amp;view=) – to help you assess the quality of a dataset and design data collections which are fit for purpose.</w:t>
      </w:r>
    </w:p>
    <w:p w14:paraId="0681B370" w14:textId="77777777" w:rsidR="001239F7" w:rsidRDefault="001239F7" w:rsidP="001239F7">
      <w:pPr>
        <w:rPr>
          <w:lang w:val="en-US"/>
        </w:rPr>
      </w:pPr>
      <w:r>
        <w:rPr>
          <w:lang w:val="en-US"/>
        </w:rPr>
        <w:t>Moment of Clarity (2014), Christian Madsbjerg, Mikkel Vedby Rasmussen</w:t>
      </w:r>
    </w:p>
    <w:p w14:paraId="38CD9585" w14:textId="77777777" w:rsidR="001239F7" w:rsidRDefault="001239F7" w:rsidP="001239F7">
      <w:pPr>
        <w:rPr>
          <w:lang w:val="en-US"/>
        </w:rPr>
      </w:pPr>
      <w:r>
        <w:rPr>
          <w:lang w:val="en-US"/>
        </w:rPr>
        <w:t>Naked Statistics (2013), Charles Wheelan</w:t>
      </w:r>
    </w:p>
    <w:p w14:paraId="41EDF43F" w14:textId="77777777" w:rsidR="001239F7" w:rsidRDefault="001239F7" w:rsidP="001239F7">
      <w:pPr>
        <w:rPr>
          <w:lang w:val="en-US"/>
        </w:rPr>
      </w:pPr>
      <w:r>
        <w:rPr>
          <w:lang w:val="en-US"/>
        </w:rPr>
        <w:t>Everybody Lies (2017), Seth Stephens-Davidowitz</w:t>
      </w:r>
    </w:p>
    <w:p w14:paraId="60BFE210" w14:textId="77777777" w:rsidR="001239F7" w:rsidRDefault="001239F7" w:rsidP="001239F7">
      <w:pPr>
        <w:rPr>
          <w:lang w:val="en-US"/>
        </w:rPr>
      </w:pPr>
      <w:r>
        <w:rPr>
          <w:lang w:val="en-US"/>
        </w:rPr>
        <w:t>I Think You’ll Find It’s a Bit More Complicated Than That (2015), Ben Goldacre</w:t>
      </w:r>
    </w:p>
    <w:p w14:paraId="3C505D19" w14:textId="77777777" w:rsidR="001239F7" w:rsidRDefault="001239F7" w:rsidP="001239F7">
      <w:pPr>
        <w:rPr>
          <w:lang w:val="en-US"/>
        </w:rPr>
      </w:pPr>
      <w:r>
        <w:rPr>
          <w:lang w:val="en-US"/>
        </w:rPr>
        <w:t>DataStory (2019), Nancy Duarte</w:t>
      </w:r>
    </w:p>
    <w:p w14:paraId="72106763" w14:textId="5F55AF27" w:rsidR="001239F7" w:rsidRDefault="001239F7" w:rsidP="001239F7">
      <w:pPr>
        <w:rPr>
          <w:lang w:val="en-US"/>
        </w:rPr>
      </w:pPr>
      <w:r>
        <w:rPr>
          <w:lang w:val="en-US"/>
        </w:rPr>
        <w:t>Storytelling with Data (2015), Cole Nussbaumer Knaflic</w:t>
      </w:r>
    </w:p>
    <w:p w14:paraId="752D4262" w14:textId="58966B4E" w:rsidR="00E5602A" w:rsidRDefault="00E5602A" w:rsidP="001239F7">
      <w:pPr>
        <w:rPr>
          <w:lang w:val="en-US"/>
        </w:rPr>
      </w:pPr>
      <w:r>
        <w:rPr>
          <w:lang w:val="en-US"/>
        </w:rPr>
        <w:t>The Data Detective (2021), Tim Harford</w:t>
      </w:r>
    </w:p>
    <w:p w14:paraId="7A5B42F6" w14:textId="77777777" w:rsidR="001239F7" w:rsidRPr="00FC5EC1" w:rsidRDefault="001239F7" w:rsidP="001239F7">
      <w:pPr>
        <w:rPr>
          <w:lang w:val="en-US"/>
        </w:rPr>
      </w:pPr>
      <w:r>
        <w:rPr>
          <w:lang w:val="en-US"/>
        </w:rPr>
        <w:t>Style Manual, Commonwealth of Australia</w:t>
      </w:r>
    </w:p>
    <w:p w14:paraId="6AE51D76" w14:textId="77777777" w:rsidR="00A401A8" w:rsidRPr="00A668CE" w:rsidRDefault="00A401A8" w:rsidP="00A401A8">
      <w:pPr>
        <w:rPr>
          <w:b/>
          <w:bCs/>
          <w:i/>
          <w:iCs/>
          <w:lang w:val="en-US"/>
        </w:rPr>
      </w:pPr>
      <w:r w:rsidRPr="00A668CE">
        <w:rPr>
          <w:b/>
          <w:bCs/>
          <w:i/>
          <w:iCs/>
          <w:lang w:val="en-US"/>
        </w:rPr>
        <w:t xml:space="preserve">Edward Tufte:  </w:t>
      </w:r>
    </w:p>
    <w:p w14:paraId="72A8342C" w14:textId="77777777" w:rsidR="00A401A8" w:rsidRDefault="00A401A8" w:rsidP="00A401A8">
      <w:pPr>
        <w:ind w:left="142"/>
        <w:rPr>
          <w:lang w:val="en-US"/>
        </w:rPr>
      </w:pPr>
      <w:r w:rsidRPr="00DF3353">
        <w:rPr>
          <w:b/>
          <w:lang w:val="en-US"/>
        </w:rPr>
        <w:t>Website</w:t>
      </w:r>
      <w:r>
        <w:rPr>
          <w:lang w:val="en-US"/>
        </w:rPr>
        <w:t xml:space="preserve">:  </w:t>
      </w:r>
      <w:r w:rsidRPr="00DF3353">
        <w:rPr>
          <w:lang w:val="en-US"/>
        </w:rPr>
        <w:t>www.edwardtufte.com/tufte/index</w:t>
      </w:r>
    </w:p>
    <w:p w14:paraId="39E66303" w14:textId="77777777" w:rsidR="00A401A8" w:rsidRDefault="00A401A8" w:rsidP="00A401A8">
      <w:pPr>
        <w:ind w:left="142"/>
        <w:rPr>
          <w:lang w:val="en-US"/>
        </w:rPr>
      </w:pPr>
      <w:r w:rsidRPr="00DF3353">
        <w:rPr>
          <w:b/>
          <w:lang w:val="en-US"/>
        </w:rPr>
        <w:t>Books</w:t>
      </w:r>
      <w:r>
        <w:rPr>
          <w:lang w:val="en-US"/>
        </w:rPr>
        <w:t>:</w:t>
      </w:r>
    </w:p>
    <w:p w14:paraId="56713AA3" w14:textId="77777777" w:rsidR="00A401A8" w:rsidRDefault="00A401A8" w:rsidP="00A401A8">
      <w:pPr>
        <w:ind w:left="720"/>
        <w:rPr>
          <w:lang w:val="en-US"/>
        </w:rPr>
      </w:pPr>
      <w:r>
        <w:rPr>
          <w:lang w:val="en-US"/>
        </w:rPr>
        <w:t>The Visual Display of Quantitative Information</w:t>
      </w:r>
    </w:p>
    <w:p w14:paraId="50E3632B" w14:textId="77777777" w:rsidR="00A401A8" w:rsidRDefault="00A401A8" w:rsidP="00A401A8">
      <w:pPr>
        <w:ind w:left="720"/>
        <w:rPr>
          <w:lang w:val="en-US"/>
        </w:rPr>
      </w:pPr>
      <w:r>
        <w:rPr>
          <w:lang w:val="en-US"/>
        </w:rPr>
        <w:t>Visual Explanations</w:t>
      </w:r>
    </w:p>
    <w:p w14:paraId="3E604E4D" w14:textId="77777777" w:rsidR="00A401A8" w:rsidRDefault="00A401A8" w:rsidP="00A401A8">
      <w:pPr>
        <w:ind w:left="720"/>
        <w:rPr>
          <w:lang w:val="en-US"/>
        </w:rPr>
      </w:pPr>
      <w:r>
        <w:rPr>
          <w:lang w:val="en-US"/>
        </w:rPr>
        <w:t>Envisioning Information</w:t>
      </w:r>
    </w:p>
    <w:p w14:paraId="0FA8A61C" w14:textId="77777777" w:rsidR="00A401A8" w:rsidRDefault="00A401A8" w:rsidP="00A401A8">
      <w:pPr>
        <w:ind w:left="720"/>
        <w:rPr>
          <w:lang w:val="en-US"/>
        </w:rPr>
      </w:pPr>
      <w:r>
        <w:rPr>
          <w:lang w:val="en-US"/>
        </w:rPr>
        <w:t>Beautiful Evidence</w:t>
      </w:r>
    </w:p>
    <w:p w14:paraId="53F9343F" w14:textId="77777777" w:rsidR="00A401A8" w:rsidRPr="00A668CE" w:rsidRDefault="00A401A8" w:rsidP="00A401A8">
      <w:pPr>
        <w:rPr>
          <w:b/>
          <w:bCs/>
          <w:i/>
          <w:iCs/>
          <w:lang w:val="en-US"/>
        </w:rPr>
      </w:pPr>
      <w:r w:rsidRPr="00A668CE">
        <w:rPr>
          <w:b/>
          <w:bCs/>
          <w:i/>
          <w:iCs/>
          <w:lang w:val="en-US"/>
        </w:rPr>
        <w:t>Stephen Few</w:t>
      </w:r>
    </w:p>
    <w:p w14:paraId="1A5637F2" w14:textId="77777777" w:rsidR="00A401A8" w:rsidRDefault="00A401A8" w:rsidP="00A401A8">
      <w:pPr>
        <w:ind w:left="142"/>
        <w:rPr>
          <w:lang w:val="en-US"/>
        </w:rPr>
      </w:pPr>
      <w:r w:rsidRPr="00494E49">
        <w:rPr>
          <w:b/>
          <w:lang w:val="en-US"/>
        </w:rPr>
        <w:t>Website</w:t>
      </w:r>
      <w:r>
        <w:rPr>
          <w:lang w:val="en-US"/>
        </w:rPr>
        <w:t xml:space="preserve">:  </w:t>
      </w:r>
      <w:r w:rsidRPr="00494E49">
        <w:rPr>
          <w:lang w:val="en-US"/>
        </w:rPr>
        <w:t>www.perceptualedge.com</w:t>
      </w:r>
    </w:p>
    <w:p w14:paraId="78ACF755" w14:textId="77777777" w:rsidR="00A401A8" w:rsidRDefault="00A401A8" w:rsidP="00A401A8">
      <w:pPr>
        <w:ind w:left="142"/>
        <w:rPr>
          <w:lang w:val="en-US"/>
        </w:rPr>
      </w:pPr>
      <w:r w:rsidRPr="00494E49">
        <w:rPr>
          <w:b/>
          <w:lang w:val="en-US"/>
        </w:rPr>
        <w:t>Book</w:t>
      </w:r>
      <w:r>
        <w:rPr>
          <w:b/>
          <w:lang w:val="en-US"/>
        </w:rPr>
        <w:t>s</w:t>
      </w:r>
      <w:r>
        <w:rPr>
          <w:lang w:val="en-US"/>
        </w:rPr>
        <w:t xml:space="preserve">:  </w:t>
      </w:r>
    </w:p>
    <w:p w14:paraId="1E996F78" w14:textId="77777777" w:rsidR="00A401A8" w:rsidRDefault="00A401A8" w:rsidP="00A401A8">
      <w:pPr>
        <w:ind w:left="709"/>
        <w:rPr>
          <w:lang w:val="en-US"/>
        </w:rPr>
      </w:pPr>
      <w:r>
        <w:rPr>
          <w:lang w:val="en-US"/>
        </w:rPr>
        <w:t>Show Me the Numbers</w:t>
      </w:r>
    </w:p>
    <w:p w14:paraId="7F55FE2B" w14:textId="77777777" w:rsidR="00A401A8" w:rsidRDefault="00A401A8" w:rsidP="00A401A8">
      <w:pPr>
        <w:ind w:left="709"/>
        <w:rPr>
          <w:lang w:val="en-US"/>
        </w:rPr>
      </w:pPr>
      <w:r>
        <w:rPr>
          <w:lang w:val="en-US"/>
        </w:rPr>
        <w:t>Signal</w:t>
      </w:r>
    </w:p>
    <w:p w14:paraId="2104C4F0" w14:textId="77777777" w:rsidR="00A401A8" w:rsidRDefault="00A401A8" w:rsidP="00A401A8">
      <w:pPr>
        <w:ind w:left="709"/>
        <w:rPr>
          <w:lang w:val="en-US"/>
        </w:rPr>
      </w:pPr>
      <w:r>
        <w:rPr>
          <w:lang w:val="en-US"/>
        </w:rPr>
        <w:t>Information Dashboard Design</w:t>
      </w:r>
    </w:p>
    <w:p w14:paraId="4F03F4D7" w14:textId="77777777" w:rsidR="00A401A8" w:rsidRDefault="00A401A8" w:rsidP="00A401A8">
      <w:pPr>
        <w:ind w:left="709"/>
        <w:rPr>
          <w:lang w:val="en-US"/>
        </w:rPr>
      </w:pPr>
      <w:r>
        <w:rPr>
          <w:lang w:val="en-US"/>
        </w:rPr>
        <w:t>The Data Loom</w:t>
      </w:r>
    </w:p>
    <w:p w14:paraId="65D4CB26" w14:textId="77777777" w:rsidR="00A401A8" w:rsidRPr="00A668CE" w:rsidRDefault="00A401A8" w:rsidP="00A401A8">
      <w:pPr>
        <w:rPr>
          <w:b/>
          <w:bCs/>
          <w:i/>
          <w:iCs/>
          <w:lang w:val="en-US"/>
        </w:rPr>
      </w:pPr>
      <w:r w:rsidRPr="00A668CE">
        <w:rPr>
          <w:b/>
          <w:bCs/>
          <w:i/>
          <w:iCs/>
          <w:lang w:val="en-US"/>
        </w:rPr>
        <w:t>Sally Bigwood &amp; Melissa Spore</w:t>
      </w:r>
    </w:p>
    <w:p w14:paraId="2F8251FD" w14:textId="77777777" w:rsidR="00A401A8" w:rsidRDefault="00A401A8" w:rsidP="00A401A8">
      <w:pPr>
        <w:ind w:left="142"/>
        <w:rPr>
          <w:lang w:val="en-US"/>
        </w:rPr>
      </w:pPr>
      <w:r w:rsidRPr="00494E49">
        <w:rPr>
          <w:b/>
          <w:lang w:val="en-US"/>
        </w:rPr>
        <w:t>Website</w:t>
      </w:r>
      <w:r>
        <w:rPr>
          <w:lang w:val="en-US"/>
        </w:rPr>
        <w:t xml:space="preserve">:  </w:t>
      </w:r>
      <w:r w:rsidRPr="00494E49">
        <w:rPr>
          <w:lang w:val="en-US"/>
        </w:rPr>
        <w:t>www.plainfigures.com</w:t>
      </w:r>
    </w:p>
    <w:p w14:paraId="359020F1" w14:textId="77777777" w:rsidR="00A401A8" w:rsidRPr="00DF3353" w:rsidRDefault="00A401A8" w:rsidP="00A401A8">
      <w:pPr>
        <w:ind w:left="142"/>
        <w:rPr>
          <w:lang w:val="en-US"/>
        </w:rPr>
      </w:pPr>
      <w:r w:rsidRPr="00494E49">
        <w:rPr>
          <w:b/>
          <w:lang w:val="en-US"/>
        </w:rPr>
        <w:t>Book</w:t>
      </w:r>
      <w:r>
        <w:rPr>
          <w:lang w:val="en-US"/>
        </w:rPr>
        <w:t>:  Presenting Numbers, Tables and Charts</w:t>
      </w:r>
    </w:p>
    <w:p w14:paraId="300CA3C1" w14:textId="77777777" w:rsidR="00071952" w:rsidRDefault="00071952">
      <w:pPr>
        <w:spacing w:after="0"/>
        <w:rPr>
          <w:rFonts w:ascii="Arial" w:hAnsi="Arial"/>
          <w:b/>
          <w:bCs/>
          <w:kern w:val="32"/>
          <w:sz w:val="32"/>
          <w:szCs w:val="32"/>
        </w:rPr>
      </w:pPr>
      <w:r>
        <w:br w:type="page"/>
      </w:r>
    </w:p>
    <w:p w14:paraId="1EC5112A" w14:textId="77777777" w:rsidR="00D010FE" w:rsidRDefault="00D010FE" w:rsidP="00D010FE">
      <w:pPr>
        <w:pStyle w:val="Heading1"/>
      </w:pPr>
      <w:bookmarkStart w:id="81" w:name="_Toc125890846"/>
      <w:bookmarkStart w:id="82" w:name="_Toc15840626"/>
      <w:bookmarkStart w:id="83" w:name="_Toc128570846"/>
      <w:r>
        <w:lastRenderedPageBreak/>
        <w:t>Appendix 1:  Assorted terminology and principles</w:t>
      </w:r>
      <w:bookmarkEnd w:id="81"/>
      <w:bookmarkEnd w:id="83"/>
    </w:p>
    <w:p w14:paraId="09304369" w14:textId="77777777" w:rsidR="00D010FE" w:rsidRDefault="00D010FE" w:rsidP="00D010FE">
      <w:pPr>
        <w:pStyle w:val="Heading2"/>
      </w:pPr>
      <w:bookmarkStart w:id="84" w:name="_Toc125890847"/>
      <w:bookmarkStart w:id="85" w:name="_Toc128570847"/>
      <w:r>
        <w:t>Ackoff’s Path</w:t>
      </w:r>
      <w:bookmarkEnd w:id="84"/>
      <w:bookmarkEnd w:id="85"/>
    </w:p>
    <w:p w14:paraId="1B96BA99" w14:textId="77777777" w:rsidR="00D010FE" w:rsidRDefault="00D010FE" w:rsidP="00D010FE">
      <w:r>
        <w:t>Analysis helps me navigate along a path described by Russell Ackoff (from Data to Wisdom)</w:t>
      </w:r>
    </w:p>
    <w:p w14:paraId="00813832" w14:textId="77777777" w:rsidR="00D010FE" w:rsidRPr="00E4668F" w:rsidRDefault="00D010FE" w:rsidP="00D010FE">
      <w:pPr>
        <w:jc w:val="center"/>
        <w:rPr>
          <w:b/>
          <w:bCs/>
          <w:sz w:val="28"/>
          <w:szCs w:val="21"/>
        </w:rPr>
      </w:pPr>
      <w:r w:rsidRPr="00E4668F">
        <w:rPr>
          <w:b/>
          <w:bCs/>
          <w:sz w:val="28"/>
          <w:szCs w:val="21"/>
        </w:rPr>
        <w:t>Data – Information – Knowledge – Understanding - Wisdom</w:t>
      </w:r>
    </w:p>
    <w:p w14:paraId="78557F42" w14:textId="77777777" w:rsidR="00D010FE" w:rsidRDefault="00D010FE" w:rsidP="00D010FE">
      <w:r>
        <w:t>I do analysis to organise, discover and learn from data. I present data and analysis to help others discover and learn from data.</w:t>
      </w:r>
    </w:p>
    <w:p w14:paraId="03000C2B" w14:textId="77777777" w:rsidR="00D010FE" w:rsidRDefault="00D010FE" w:rsidP="00D010FE">
      <w:r w:rsidRPr="00B955EB">
        <w:rPr>
          <w:b/>
          <w:bCs/>
        </w:rPr>
        <w:t>Data</w:t>
      </w:r>
      <w:r>
        <w:t xml:space="preserve"> – a set of symbols or signals.  In its raw form it is unorganised and unprocessed.  Census takers collect data.</w:t>
      </w:r>
    </w:p>
    <w:p w14:paraId="33DF745C" w14:textId="77777777" w:rsidR="00D010FE" w:rsidRDefault="00D010FE" w:rsidP="00D010FE">
      <w:r w:rsidRPr="00B955EB">
        <w:rPr>
          <w:b/>
          <w:bCs/>
        </w:rPr>
        <w:t>Information</w:t>
      </w:r>
      <w:r>
        <w:t xml:space="preserve"> – consists of processed data.  We apply systems to classify, organise and arrange data.  Information is data with meaning.  Data from the census is converted into tables that present the results from the census takers.</w:t>
      </w:r>
    </w:p>
    <w:p w14:paraId="1E7FC3BE" w14:textId="77777777" w:rsidR="00D010FE" w:rsidRDefault="00D010FE" w:rsidP="00D010FE">
      <w:r w:rsidRPr="00B955EB">
        <w:rPr>
          <w:b/>
          <w:bCs/>
        </w:rPr>
        <w:t>Knowledge</w:t>
      </w:r>
      <w:r>
        <w:t xml:space="preserve"> – While information can help us understand relationships, knowledge is about finding meaning and patterns.  Knowledge is conveyed by instructions – answers to how-to questions.  From the census we know what the average age of Australians is or how may Australians are living in different locations.  We need to do some analysis to determine this.  </w:t>
      </w:r>
    </w:p>
    <w:p w14:paraId="26852418" w14:textId="77777777" w:rsidR="00D010FE" w:rsidRDefault="00D010FE" w:rsidP="00D010FE">
      <w:r w:rsidRPr="00B955EB">
        <w:rPr>
          <w:b/>
          <w:bCs/>
        </w:rPr>
        <w:t>Understanding</w:t>
      </w:r>
      <w:r>
        <w:t xml:space="preserve"> – understanding is conveyed by explanations – answers to why questions.  We need to do further analysis to answer why questions.  The difference between knowledge and understanding is the difference between memorising (knowledge) and learning (understanding).  Our analysis helps us understand why the average age has changed or why Australians have changed where they live.</w:t>
      </w:r>
    </w:p>
    <w:p w14:paraId="5CC67EEA" w14:textId="77777777" w:rsidR="00D010FE" w:rsidRDefault="00D010FE" w:rsidP="00D010FE">
      <w:r w:rsidRPr="00B955EB">
        <w:rPr>
          <w:b/>
          <w:bCs/>
        </w:rPr>
        <w:t>Wisdom</w:t>
      </w:r>
      <w:r>
        <w:t xml:space="preserve"> – apply our knowledge for future prediction and decision-making.  Wisdom involves the exercising of judgement – to adapt our understanding to different circumstances requiring discernment.  We can make policy decisions that improve health outcomes or improve quality of life.</w:t>
      </w:r>
    </w:p>
    <w:p w14:paraId="45FFBAD0" w14:textId="77777777" w:rsidR="00D010FE" w:rsidRDefault="00D010FE" w:rsidP="00D010FE">
      <w:r>
        <w:t>Analysis is most heavily used to get from Information to Knowledge and from Knowledge to Understanding.</w:t>
      </w:r>
    </w:p>
    <w:p w14:paraId="7EAE954D" w14:textId="77777777" w:rsidR="00D010FE" w:rsidRDefault="00D010FE" w:rsidP="00D010FE">
      <w:r w:rsidRPr="00D6301D">
        <w:rPr>
          <w:noProof/>
        </w:rPr>
        <w:drawing>
          <wp:inline distT="0" distB="0" distL="0" distR="0" wp14:anchorId="313FD3CB" wp14:editId="78ACE4B7">
            <wp:extent cx="4984230" cy="2896331"/>
            <wp:effectExtent l="0" t="0" r="0" b="0"/>
            <wp:docPr id="18494" name="Picture 18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00894" cy="2906014"/>
                    </a:xfrm>
                    <a:prstGeom prst="rect">
                      <a:avLst/>
                    </a:prstGeom>
                  </pic:spPr>
                </pic:pic>
              </a:graphicData>
            </a:graphic>
          </wp:inline>
        </w:drawing>
      </w:r>
    </w:p>
    <w:p w14:paraId="0AA29FB7" w14:textId="77777777" w:rsidR="00D010FE" w:rsidRDefault="00D010FE" w:rsidP="00D010FE">
      <w:pPr>
        <w:spacing w:after="0"/>
        <w:rPr>
          <w:rFonts w:ascii="Arial" w:hAnsi="Arial"/>
          <w:b/>
          <w:bCs/>
          <w:i/>
          <w:iCs/>
          <w:sz w:val="28"/>
          <w:szCs w:val="28"/>
        </w:rPr>
      </w:pPr>
      <w:bookmarkStart w:id="86" w:name="_Toc125890848"/>
      <w:r>
        <w:br w:type="page"/>
      </w:r>
    </w:p>
    <w:p w14:paraId="1BD5E2F5" w14:textId="77777777" w:rsidR="00D010FE" w:rsidRDefault="00D010FE" w:rsidP="00D010FE">
      <w:pPr>
        <w:pStyle w:val="Heading2"/>
      </w:pPr>
      <w:bookmarkStart w:id="87" w:name="_Toc128570848"/>
      <w:r>
        <w:lastRenderedPageBreak/>
        <w:t>The MECE Principle (McKinsey Way)</w:t>
      </w:r>
      <w:bookmarkEnd w:id="86"/>
      <w:bookmarkEnd w:id="87"/>
    </w:p>
    <w:p w14:paraId="7770A2AC" w14:textId="77777777" w:rsidR="00D010FE" w:rsidRDefault="00D010FE" w:rsidP="00D010FE">
      <w:pPr>
        <w:rPr>
          <w:lang w:val="en-US"/>
        </w:rPr>
      </w:pPr>
      <w:r>
        <w:rPr>
          <w:lang w:val="en-US"/>
        </w:rPr>
        <w:t xml:space="preserve">“The </w:t>
      </w:r>
      <w:r>
        <w:rPr>
          <w:b/>
          <w:bCs/>
          <w:lang w:val="en-US"/>
        </w:rPr>
        <w:t>MECE principle</w:t>
      </w:r>
      <w:r>
        <w:rPr>
          <w:lang w:val="en-US"/>
        </w:rPr>
        <w:t xml:space="preserve">, pronounced 'me see', is a grouping principle for separating a set of items into subsets that are </w:t>
      </w:r>
      <w:r w:rsidRPr="00576540">
        <w:t>mutually exclusive and collectively exhaustive</w:t>
      </w:r>
      <w:r>
        <w:rPr>
          <w:lang w:val="en-US"/>
        </w:rPr>
        <w:t>.”  Wikipedia.</w:t>
      </w:r>
    </w:p>
    <w:p w14:paraId="371DA03D" w14:textId="77777777" w:rsidR="00D010FE" w:rsidRDefault="00D010FE" w:rsidP="00D010FE">
      <w:pPr>
        <w:rPr>
          <w:lang w:val="en-US"/>
        </w:rPr>
      </w:pPr>
      <w:r>
        <w:rPr>
          <w:lang w:val="en-US"/>
        </w:rPr>
        <w:t>The term has been popularized by McKinsey as is deemed part of the McKinsey Way.</w:t>
      </w:r>
    </w:p>
    <w:p w14:paraId="06991277" w14:textId="77777777" w:rsidR="00D010FE" w:rsidRDefault="00D010FE" w:rsidP="00D010FE">
      <w:pPr>
        <w:rPr>
          <w:lang w:val="en-US"/>
        </w:rPr>
      </w:pPr>
      <w:r>
        <w:rPr>
          <w:lang w:val="en-US"/>
        </w:rPr>
        <w:t>These terms are traditionally associated with probability theory but combine well as a principle for analyzing data and setting up data sets.</w:t>
      </w:r>
    </w:p>
    <w:p w14:paraId="39660B97" w14:textId="77777777" w:rsidR="00D010FE" w:rsidRPr="004C5911" w:rsidRDefault="00D010FE" w:rsidP="00D010FE">
      <w:pPr>
        <w:rPr>
          <w:rFonts w:ascii="Arial Narrow" w:hAnsi="Arial Narrow"/>
          <w:b/>
          <w:i/>
          <w:lang w:val="en-US"/>
        </w:rPr>
      </w:pPr>
      <w:r w:rsidRPr="004C5911">
        <w:rPr>
          <w:rFonts w:ascii="Arial Narrow" w:hAnsi="Arial Narrow"/>
          <w:b/>
          <w:i/>
          <w:lang w:val="en-US"/>
        </w:rPr>
        <w:t>Mutually Exclusive</w:t>
      </w:r>
    </w:p>
    <w:p w14:paraId="1AD767B7" w14:textId="36D6B29A" w:rsidR="00D010FE" w:rsidRDefault="00D010FE" w:rsidP="00D010FE">
      <w:pPr>
        <w:rPr>
          <w:lang w:val="en-US"/>
        </w:rPr>
      </w:pPr>
      <w:r>
        <w:rPr>
          <w:lang w:val="en-US"/>
        </w:rPr>
        <w:t xml:space="preserve">Related in such a way that each thing makes the other thing impossible: not able to be true at the same time or to exist </w:t>
      </w:r>
      <w:r w:rsidR="00AF309A">
        <w:rPr>
          <w:lang w:val="en-US"/>
        </w:rPr>
        <w:t>together.</w:t>
      </w:r>
    </w:p>
    <w:p w14:paraId="54B29260" w14:textId="77777777" w:rsidR="00D010FE" w:rsidRDefault="00D010FE" w:rsidP="00D010FE">
      <w:pPr>
        <w:rPr>
          <w:lang w:val="en-US"/>
        </w:rPr>
      </w:pPr>
      <w:r>
        <w:rPr>
          <w:lang w:val="en-US"/>
        </w:rPr>
        <w:t>Pertains to the categorization of data – categories should be mutually exclusive to ensure no double counting and to remove ambiguity on where items belong.</w:t>
      </w:r>
    </w:p>
    <w:p w14:paraId="61A63DDF" w14:textId="77777777" w:rsidR="00D010FE" w:rsidRPr="006E56CB" w:rsidRDefault="00D010FE" w:rsidP="00D010FE">
      <w:pPr>
        <w:rPr>
          <w:rFonts w:ascii="Arial Narrow" w:hAnsi="Arial Narrow"/>
          <w:b/>
          <w:i/>
          <w:lang w:val="en-US"/>
        </w:rPr>
      </w:pPr>
      <w:r w:rsidRPr="006E56CB">
        <w:rPr>
          <w:rFonts w:ascii="Arial Narrow" w:hAnsi="Arial Narrow"/>
          <w:b/>
          <w:i/>
          <w:lang w:val="en-US"/>
        </w:rPr>
        <w:t>Completely Exhaustive</w:t>
      </w:r>
    </w:p>
    <w:p w14:paraId="41A07B6A" w14:textId="77777777" w:rsidR="00D010FE" w:rsidRPr="004E4633" w:rsidRDefault="00D010FE" w:rsidP="00D010FE">
      <w:r>
        <w:t>Does the data set capture the totality of what it is you are analysing?  If so, the data set is completely exhaustive.  It is a common failure of analysis to focus too narrowly on a subset of data in isolation from the total data set.  This causes valuable information to be lost and can cause a change in conclusions from changes in scope.</w:t>
      </w:r>
    </w:p>
    <w:p w14:paraId="44AB5E76" w14:textId="77777777" w:rsidR="00D010FE" w:rsidRDefault="00D010FE" w:rsidP="00D010FE">
      <w:pPr>
        <w:pStyle w:val="Heading2"/>
      </w:pPr>
      <w:bookmarkStart w:id="88" w:name="_Toc15840630"/>
      <w:bookmarkStart w:id="89" w:name="_Toc34055491"/>
      <w:bookmarkStart w:id="90" w:name="_Toc62733443"/>
      <w:bookmarkStart w:id="91" w:name="_Toc62735179"/>
      <w:bookmarkStart w:id="92" w:name="_Toc93837872"/>
      <w:bookmarkStart w:id="93" w:name="_Toc93838060"/>
      <w:bookmarkStart w:id="94" w:name="_Toc125890851"/>
      <w:bookmarkStart w:id="95" w:name="_Toc122439319"/>
      <w:bookmarkStart w:id="96" w:name="_Toc125890849"/>
      <w:bookmarkStart w:id="97" w:name="_Toc128570849"/>
      <w:r>
        <w:t>Correlation vs Causation</w:t>
      </w:r>
      <w:bookmarkEnd w:id="88"/>
      <w:bookmarkEnd w:id="89"/>
      <w:bookmarkEnd w:id="90"/>
      <w:bookmarkEnd w:id="91"/>
      <w:bookmarkEnd w:id="92"/>
      <w:bookmarkEnd w:id="93"/>
      <w:bookmarkEnd w:id="94"/>
      <w:bookmarkEnd w:id="97"/>
    </w:p>
    <w:p w14:paraId="7D539D3F" w14:textId="77777777" w:rsidR="00D010FE" w:rsidRDefault="00D010FE" w:rsidP="00D010FE">
      <w:r>
        <w:t>The volume of data does not adequately address what is causing what.  We need to look at causation vs correlation.</w:t>
      </w:r>
    </w:p>
    <w:p w14:paraId="0BC46590" w14:textId="77777777" w:rsidR="00D010FE" w:rsidRPr="003B61EF" w:rsidRDefault="00D010FE" w:rsidP="00D010FE">
      <w:pPr>
        <w:rPr>
          <w:rFonts w:cs="Times New Roman"/>
          <w:lang w:eastAsia="en-AU"/>
        </w:rPr>
      </w:pPr>
      <w:r w:rsidRPr="00932C5E">
        <w:rPr>
          <w:b/>
        </w:rPr>
        <w:t>Correlation</w:t>
      </w:r>
      <w:r>
        <w:t xml:space="preserve"> - </w:t>
      </w:r>
      <w:r w:rsidRPr="00932C5E">
        <w:t>Correlation i</w:t>
      </w:r>
      <w:r w:rsidRPr="00511661">
        <w:rPr>
          <w:shd w:val="clear" w:color="auto" w:fill="FFFFFF"/>
          <w:lang w:eastAsia="en-AU"/>
        </w:rPr>
        <w:t>s a statistical measure that indicates the extent to which two or more variables fluctuate together. A positive </w:t>
      </w:r>
      <w:r w:rsidRPr="00932C5E">
        <w:t>correlation</w:t>
      </w:r>
      <w:r w:rsidRPr="00511661">
        <w:rPr>
          <w:shd w:val="clear" w:color="auto" w:fill="FFFFFF"/>
          <w:lang w:eastAsia="en-AU"/>
        </w:rPr>
        <w:t> indicates the extent to which those variables increase or decrease in parallel; a negative </w:t>
      </w:r>
      <w:r w:rsidRPr="00932C5E">
        <w:t>correlation</w:t>
      </w:r>
      <w:r w:rsidRPr="00511661">
        <w:rPr>
          <w:shd w:val="clear" w:color="auto" w:fill="FFFFFF"/>
          <w:lang w:eastAsia="en-AU"/>
        </w:rPr>
        <w:t> indicates the extent to which one variable increases as the other decreases</w:t>
      </w:r>
    </w:p>
    <w:p w14:paraId="0878F98B" w14:textId="77777777" w:rsidR="00D010FE" w:rsidRPr="003B61EF" w:rsidRDefault="00D010FE" w:rsidP="00D010FE">
      <w:pPr>
        <w:rPr>
          <w:rFonts w:cs="Times New Roman"/>
          <w:lang w:eastAsia="en-AU"/>
        </w:rPr>
      </w:pPr>
      <w:r w:rsidRPr="00932C5E">
        <w:rPr>
          <w:b/>
        </w:rPr>
        <w:t xml:space="preserve">Causation </w:t>
      </w:r>
      <w:r>
        <w:t xml:space="preserve">- </w:t>
      </w:r>
      <w:r w:rsidRPr="00BB1AD5">
        <w:rPr>
          <w:shd w:val="clear" w:color="auto" w:fill="FFFFFF"/>
          <w:lang w:eastAsia="en-AU"/>
        </w:rPr>
        <w:t>Connection between two events or states such that one produces or brings about the other; where one is the cause and the other its effect. Also called </w:t>
      </w:r>
      <w:r w:rsidRPr="00932C5E">
        <w:t>causality</w:t>
      </w:r>
    </w:p>
    <w:p w14:paraId="2409EDC3" w14:textId="77777777" w:rsidR="00D010FE" w:rsidRDefault="00D010FE" w:rsidP="00D010FE">
      <w:r>
        <w:t>Correlation can often be confused with causation.  Two variables can move together without it being clear which is causing which or with the possibility that a third variable could be triggering both.</w:t>
      </w:r>
    </w:p>
    <w:p w14:paraId="2BF32862" w14:textId="77777777" w:rsidR="00D010FE" w:rsidRDefault="00D010FE" w:rsidP="00D010FE">
      <w:pPr>
        <w:spacing w:after="0"/>
        <w:rPr>
          <w:rFonts w:ascii="Arial" w:hAnsi="Arial"/>
          <w:b/>
          <w:bCs/>
          <w:i/>
          <w:iCs/>
          <w:sz w:val="28"/>
          <w:szCs w:val="28"/>
        </w:rPr>
      </w:pPr>
      <w:r>
        <w:br w:type="page"/>
      </w:r>
    </w:p>
    <w:p w14:paraId="2A610993" w14:textId="77777777" w:rsidR="00D010FE" w:rsidRDefault="00D010FE" w:rsidP="00D010FE">
      <w:pPr>
        <w:pStyle w:val="Heading2"/>
      </w:pPr>
      <w:bookmarkStart w:id="98" w:name="_Toc128570850"/>
      <w:r>
        <w:lastRenderedPageBreak/>
        <w:t>The Importance of Metadata</w:t>
      </w:r>
      <w:bookmarkEnd w:id="95"/>
      <w:bookmarkEnd w:id="96"/>
      <w:bookmarkEnd w:id="98"/>
    </w:p>
    <w:p w14:paraId="67B91B4D" w14:textId="77777777" w:rsidR="00D010FE" w:rsidRDefault="00D010FE" w:rsidP="00D010FE">
      <w:pPr>
        <w:rPr>
          <w:lang w:val="en-GB"/>
        </w:rPr>
      </w:pPr>
      <w:r>
        <w:rPr>
          <w:lang w:val="en-GB"/>
        </w:rPr>
        <w:t xml:space="preserve">Imagine you have just joined a new team and you have been asked to analyse data for a monthly report. </w:t>
      </w:r>
    </w:p>
    <w:p w14:paraId="43593D14" w14:textId="77777777" w:rsidR="00D010FE" w:rsidRDefault="00D010FE" w:rsidP="00D010FE">
      <w:pPr>
        <w:rPr>
          <w:lang w:val="en-GB"/>
        </w:rPr>
      </w:pPr>
      <w:r>
        <w:rPr>
          <w:lang w:val="en-GB"/>
        </w:rPr>
        <w:t xml:space="preserve">You look at the data file and all the column headers are abbreviations, and you aren’t sure what the data is in each of the columns. </w:t>
      </w:r>
    </w:p>
    <w:p w14:paraId="5188F584" w14:textId="77777777" w:rsidR="00D010FE" w:rsidRDefault="00D010FE" w:rsidP="00D010FE">
      <w:pPr>
        <w:rPr>
          <w:lang w:val="en-GB"/>
        </w:rPr>
      </w:pPr>
      <w:r>
        <w:rPr>
          <w:lang w:val="en-GB"/>
        </w:rPr>
        <w:t>You ask your colleague for written instructions on how the data is compiled and analysed so you can repeat the process, but nothing is written down and you must be shown.</w:t>
      </w:r>
    </w:p>
    <w:p w14:paraId="0E3FAD36" w14:textId="77777777" w:rsidR="00D010FE" w:rsidRDefault="00D010FE" w:rsidP="00D010FE">
      <w:pPr>
        <w:rPr>
          <w:lang w:val="en-GB"/>
        </w:rPr>
      </w:pPr>
      <w:r>
        <w:rPr>
          <w:lang w:val="en-GB"/>
        </w:rPr>
        <w:t>You look at the last report to get further information, and can see the data refers to licenses, service providers and consumers, but there is not further information about who service providers and consumers are, and what sort of licenses are included in the report.</w:t>
      </w:r>
    </w:p>
    <w:p w14:paraId="3BE4A571" w14:textId="77777777" w:rsidR="00D010FE" w:rsidRDefault="00D010FE" w:rsidP="00D010FE">
      <w:pPr>
        <w:rPr>
          <w:lang w:val="en-GB"/>
        </w:rPr>
      </w:pPr>
      <w:r>
        <w:rPr>
          <w:lang w:val="en-GB"/>
        </w:rPr>
        <w:t>Your team members can verbally provide you with some information about the data, but in some cases, no one knows because your predecessor “managed all that”.</w:t>
      </w:r>
    </w:p>
    <w:p w14:paraId="4DABBC10" w14:textId="77777777" w:rsidR="00D010FE" w:rsidRDefault="00D010FE" w:rsidP="00D010FE">
      <w:pPr>
        <w:rPr>
          <w:lang w:val="en-GB"/>
        </w:rPr>
      </w:pPr>
      <w:r>
        <w:rPr>
          <w:lang w:val="en-GB"/>
        </w:rPr>
        <w:t>Your job would be so much easier if information about the data had been written down…</w:t>
      </w:r>
    </w:p>
    <w:p w14:paraId="505A8DC0" w14:textId="77777777" w:rsidR="00D010FE" w:rsidRDefault="00D010FE" w:rsidP="00D010FE">
      <w:pPr>
        <w:rPr>
          <w:lang w:val="en-GB"/>
        </w:rPr>
      </w:pPr>
      <w:r>
        <w:rPr>
          <w:lang w:val="en-GB"/>
        </w:rPr>
        <w:t xml:space="preserve">Data is an asset, and its users need information about the data to help them make better use of it.  The descriptive information about data we use is referred to as </w:t>
      </w:r>
      <w:r w:rsidRPr="000C21B5">
        <w:rPr>
          <w:b/>
          <w:bCs/>
          <w:lang w:val="en-GB"/>
        </w:rPr>
        <w:t>metadata</w:t>
      </w:r>
      <w:r>
        <w:rPr>
          <w:lang w:val="en-GB"/>
        </w:rPr>
        <w:t>.</w:t>
      </w:r>
    </w:p>
    <w:p w14:paraId="3CFCD3B8" w14:textId="77777777" w:rsidR="00D010FE" w:rsidRDefault="00D010FE" w:rsidP="00D010FE">
      <w:pPr>
        <w:pStyle w:val="Heading3"/>
        <w:rPr>
          <w:lang w:val="en-GB"/>
        </w:rPr>
      </w:pPr>
      <w:bookmarkStart w:id="99" w:name="_Toc122439320"/>
      <w:r>
        <w:rPr>
          <w:lang w:val="en-GB"/>
        </w:rPr>
        <w:t xml:space="preserve">Definition </w:t>
      </w:r>
      <w:bookmarkEnd w:id="99"/>
    </w:p>
    <w:p w14:paraId="4A5312EF" w14:textId="77777777" w:rsidR="00D010FE" w:rsidRPr="002A380D" w:rsidRDefault="00D010FE" w:rsidP="00D010FE">
      <w:pPr>
        <w:ind w:left="142"/>
        <w:rPr>
          <w:rFonts w:cs="Times New Roman"/>
          <w:i/>
          <w:iCs/>
          <w:lang w:eastAsia="en-GB"/>
        </w:rPr>
      </w:pPr>
      <w:r w:rsidRPr="002A380D">
        <w:rPr>
          <w:i/>
          <w:iCs/>
          <w:lang w:eastAsia="en-GB"/>
        </w:rPr>
        <w:t>Metadata is the information that defines and describes data.</w:t>
      </w:r>
    </w:p>
    <w:p w14:paraId="700A3389" w14:textId="77777777" w:rsidR="00D010FE" w:rsidRPr="001C4C43" w:rsidRDefault="00D010FE" w:rsidP="00D010FE">
      <w:pPr>
        <w:ind w:left="142"/>
        <w:rPr>
          <w:i/>
          <w:iCs/>
        </w:rPr>
      </w:pPr>
      <w:r w:rsidRPr="001C4C43">
        <w:rPr>
          <w:i/>
          <w:iCs/>
        </w:rPr>
        <w:t xml:space="preserve">Metadata is the information you need to have in order to have an accurate understanding of the (associated) dataset. </w:t>
      </w:r>
    </w:p>
    <w:p w14:paraId="5268115E" w14:textId="77777777" w:rsidR="00D010FE" w:rsidRPr="001C4C43" w:rsidRDefault="00D010FE" w:rsidP="00D010FE">
      <w:pPr>
        <w:ind w:left="142"/>
        <w:rPr>
          <w:i/>
          <w:iCs/>
        </w:rPr>
      </w:pPr>
      <w:r w:rsidRPr="001C4C43">
        <w:rPr>
          <w:i/>
          <w:iCs/>
        </w:rPr>
        <w:t xml:space="preserve">Metadata helps people to correctly interpret the data. It also helps future producers of the same or similar collections </w:t>
      </w:r>
      <w:r>
        <w:rPr>
          <w:i/>
          <w:iCs/>
        </w:rPr>
        <w:t xml:space="preserve">of data </w:t>
      </w:r>
      <w:r w:rsidRPr="001C4C43">
        <w:rPr>
          <w:i/>
          <w:iCs/>
        </w:rPr>
        <w:t xml:space="preserve">to understand the collection or issues that might arise in a new but similar collection. </w:t>
      </w:r>
    </w:p>
    <w:p w14:paraId="7D6F3410" w14:textId="77777777" w:rsidR="00D010FE" w:rsidRPr="00A51457" w:rsidRDefault="00D010FE" w:rsidP="00D010FE">
      <w:pPr>
        <w:ind w:left="142"/>
        <w:rPr>
          <w:rFonts w:cstheme="minorBidi"/>
          <w:szCs w:val="24"/>
          <w:lang w:val="en-GB"/>
        </w:rPr>
      </w:pPr>
      <w:r w:rsidRPr="00A51457">
        <w:rPr>
          <w:i/>
          <w:iCs/>
        </w:rPr>
        <w:t xml:space="preserve">Metadata includes details of what the data is measuring, that is, exactly how the data items are defined. Any standards of classifications used to categorise data items are also part of the metadata, as is the sort of information contained in many explanatory notes, such as, giving details of the scope of the collection. </w:t>
      </w:r>
      <w:r w:rsidRPr="002F2913">
        <w:rPr>
          <w:rFonts w:ascii="Arial" w:hAnsi="Arial"/>
          <w:sz w:val="21"/>
          <w:szCs w:val="21"/>
        </w:rPr>
        <w:t>Source: ABS</w:t>
      </w:r>
    </w:p>
    <w:p w14:paraId="2E2D3FC0" w14:textId="77777777" w:rsidR="00D010FE" w:rsidRPr="00E12641" w:rsidRDefault="00D010FE" w:rsidP="00D010FE">
      <w:r>
        <w:rPr>
          <w:lang w:val="en-US"/>
        </w:rPr>
        <w:t>For</w:t>
      </w:r>
      <w:r w:rsidRPr="00E12641">
        <w:rPr>
          <w:lang w:val="en-US"/>
        </w:rPr>
        <w:t xml:space="preserve"> an everyday example</w:t>
      </w:r>
      <w:r>
        <w:rPr>
          <w:lang w:val="en-US"/>
        </w:rPr>
        <w:t xml:space="preserve"> consider what happens w</w:t>
      </w:r>
      <w:r w:rsidRPr="00E12641">
        <w:rPr>
          <w:lang w:val="en-US"/>
        </w:rPr>
        <w:t>hen you take a photo</w:t>
      </w:r>
      <w:r>
        <w:rPr>
          <w:lang w:val="en-US"/>
        </w:rPr>
        <w:t xml:space="preserve">. </w:t>
      </w:r>
      <w:r w:rsidRPr="00E12641">
        <w:rPr>
          <w:lang w:val="en-US"/>
        </w:rPr>
        <w:t xml:space="preserve"> </w:t>
      </w:r>
      <w:r>
        <w:rPr>
          <w:lang w:val="en-US"/>
        </w:rPr>
        <w:t>Y</w:t>
      </w:r>
      <w:r w:rsidRPr="00E12641">
        <w:rPr>
          <w:lang w:val="en-US"/>
        </w:rPr>
        <w:t>ou</w:t>
      </w:r>
      <w:r>
        <w:rPr>
          <w:lang w:val="en-US"/>
        </w:rPr>
        <w:t xml:space="preserve"> a</w:t>
      </w:r>
      <w:r w:rsidRPr="00E12641">
        <w:rPr>
          <w:lang w:val="en-US"/>
        </w:rPr>
        <w:t>re creating data in the form of a saved digital image.</w:t>
      </w:r>
    </w:p>
    <w:p w14:paraId="18F37EFF" w14:textId="77777777" w:rsidR="00D010FE" w:rsidRPr="00E12641" w:rsidRDefault="00D010FE" w:rsidP="00D010FE">
      <w:r w:rsidRPr="00E12641">
        <w:rPr>
          <w:noProof/>
        </w:rPr>
        <w:drawing>
          <wp:anchor distT="0" distB="0" distL="114300" distR="114300" simplePos="0" relativeHeight="251693056" behindDoc="0" locked="0" layoutInCell="1" allowOverlap="1" wp14:anchorId="1BCF35BF" wp14:editId="774D9E33">
            <wp:simplePos x="0" y="0"/>
            <wp:positionH relativeFrom="column">
              <wp:posOffset>3227070</wp:posOffset>
            </wp:positionH>
            <wp:positionV relativeFrom="paragraph">
              <wp:posOffset>208915</wp:posOffset>
            </wp:positionV>
            <wp:extent cx="901700" cy="963930"/>
            <wp:effectExtent l="0" t="0" r="0" b="1270"/>
            <wp:wrapSquare wrapText="bothSides"/>
            <wp:docPr id="122" name="Picture 6" descr="A picture containing text, tree, person, cellphone&#10;&#10;Description automatically generated">
              <a:extLst xmlns:a="http://schemas.openxmlformats.org/drawingml/2006/main">
                <a:ext uri="{FF2B5EF4-FFF2-40B4-BE49-F238E27FC236}">
                  <a16:creationId xmlns:a16="http://schemas.microsoft.com/office/drawing/2014/main" id="{A3E004E0-2B68-45F9-85FA-6FCD13FDA0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text, tree, person, cellphone&#10;&#10;Description automatically generated">
                      <a:extLst>
                        <a:ext uri="{FF2B5EF4-FFF2-40B4-BE49-F238E27FC236}">
                          <a16:creationId xmlns:a16="http://schemas.microsoft.com/office/drawing/2014/main" id="{A3E004E0-2B68-45F9-85FA-6FCD13FDA0D7}"/>
                        </a:ext>
                      </a:extLst>
                    </pic:cNvPr>
                    <pic:cNvPicPr>
                      <a:picLocks noChangeAspect="1"/>
                    </pic:cNvPicPr>
                  </pic:nvPicPr>
                  <pic:blipFill rotWithShape="1">
                    <a:blip r:embed="rId50" cstate="print">
                      <a:extLst>
                        <a:ext uri="{28A0092B-C50C-407E-A947-70E740481C1C}">
                          <a14:useLocalDpi xmlns:a14="http://schemas.microsoft.com/office/drawing/2010/main" val="0"/>
                        </a:ext>
                        <a:ext uri="{837473B0-CC2E-450A-ABE3-18F120FF3D39}">
                          <a1611:picAttrSrcUrl xmlns:a1611="http://schemas.microsoft.com/office/drawing/2016/11/main" r:id="rId51"/>
                        </a:ext>
                      </a:extLst>
                    </a:blip>
                    <a:srcRect l="11006" r="26369"/>
                    <a:stretch/>
                  </pic:blipFill>
                  <pic:spPr>
                    <a:xfrm>
                      <a:off x="0" y="0"/>
                      <a:ext cx="901700" cy="963930"/>
                    </a:xfrm>
                    <a:prstGeom prst="rect">
                      <a:avLst/>
                    </a:prstGeom>
                  </pic:spPr>
                </pic:pic>
              </a:graphicData>
            </a:graphic>
            <wp14:sizeRelH relativeFrom="page">
              <wp14:pctWidth>0</wp14:pctWidth>
            </wp14:sizeRelH>
            <wp14:sizeRelV relativeFrom="page">
              <wp14:pctHeight>0</wp14:pctHeight>
            </wp14:sizeRelV>
          </wp:anchor>
        </w:drawing>
      </w:r>
      <w:r>
        <w:rPr>
          <w:lang w:val="en-US"/>
        </w:rPr>
        <w:t xml:space="preserve">While what you see is the photo, </w:t>
      </w:r>
      <w:r w:rsidRPr="00E12641">
        <w:rPr>
          <w:lang w:val="en-US"/>
        </w:rPr>
        <w:t>your smartphone also creates metadata accompanying that image such as:</w:t>
      </w:r>
    </w:p>
    <w:p w14:paraId="505BB2BC" w14:textId="77777777" w:rsidR="00D010FE" w:rsidRPr="00E12641" w:rsidRDefault="00D010FE" w:rsidP="00D010FE">
      <w:pPr>
        <w:pStyle w:val="ListParagraph"/>
        <w:numPr>
          <w:ilvl w:val="0"/>
          <w:numId w:val="48"/>
        </w:numPr>
        <w:tabs>
          <w:tab w:val="clear" w:pos="1440"/>
          <w:tab w:val="num" w:pos="567"/>
        </w:tabs>
        <w:ind w:left="567" w:hanging="283"/>
      </w:pPr>
      <w:r w:rsidRPr="00E12641">
        <w:rPr>
          <w:lang w:val="en-US"/>
        </w:rPr>
        <w:t>Image size</w:t>
      </w:r>
    </w:p>
    <w:p w14:paraId="68E4B5AE" w14:textId="77777777" w:rsidR="00D010FE" w:rsidRPr="00E12641" w:rsidRDefault="00D010FE" w:rsidP="00D010FE">
      <w:pPr>
        <w:pStyle w:val="ListParagraph"/>
        <w:numPr>
          <w:ilvl w:val="0"/>
          <w:numId w:val="48"/>
        </w:numPr>
        <w:tabs>
          <w:tab w:val="clear" w:pos="1440"/>
          <w:tab w:val="num" w:pos="567"/>
        </w:tabs>
        <w:ind w:left="567" w:hanging="283"/>
      </w:pPr>
      <w:r w:rsidRPr="00E12641">
        <w:rPr>
          <w:lang w:val="en-US"/>
        </w:rPr>
        <w:t>Time when the photo was taken</w:t>
      </w:r>
    </w:p>
    <w:p w14:paraId="291AB6D1" w14:textId="77777777" w:rsidR="00D010FE" w:rsidRPr="00E12641" w:rsidRDefault="00D010FE" w:rsidP="00D010FE">
      <w:pPr>
        <w:pStyle w:val="ListParagraph"/>
        <w:numPr>
          <w:ilvl w:val="0"/>
          <w:numId w:val="48"/>
        </w:numPr>
        <w:tabs>
          <w:tab w:val="clear" w:pos="1440"/>
          <w:tab w:val="num" w:pos="567"/>
        </w:tabs>
        <w:ind w:left="567" w:hanging="283"/>
      </w:pPr>
      <w:r w:rsidRPr="00E12641">
        <w:rPr>
          <w:lang w:val="en-US"/>
        </w:rPr>
        <w:t>Location of where the photo was taken</w:t>
      </w:r>
    </w:p>
    <w:p w14:paraId="00E44B44" w14:textId="658E86B3" w:rsidR="00D010FE" w:rsidRPr="00E12641" w:rsidRDefault="00D010FE" w:rsidP="00D010FE">
      <w:pPr>
        <w:pStyle w:val="ListParagraph"/>
        <w:numPr>
          <w:ilvl w:val="0"/>
          <w:numId w:val="48"/>
        </w:numPr>
        <w:tabs>
          <w:tab w:val="clear" w:pos="1440"/>
          <w:tab w:val="num" w:pos="567"/>
        </w:tabs>
        <w:ind w:left="567" w:hanging="283"/>
      </w:pPr>
      <w:r w:rsidRPr="00E12641">
        <w:rPr>
          <w:lang w:val="en-US"/>
        </w:rPr>
        <w:t>Thumbnail of the image</w:t>
      </w:r>
      <w:r w:rsidR="00AF309A">
        <w:rPr>
          <w:lang w:val="en-US"/>
        </w:rPr>
        <w:t>.</w:t>
      </w:r>
    </w:p>
    <w:p w14:paraId="5128334A" w14:textId="77777777" w:rsidR="00D010FE" w:rsidRPr="00E12641" w:rsidRDefault="00D010FE" w:rsidP="00D010FE">
      <w:r w:rsidRPr="00E12641">
        <w:rPr>
          <w:lang w:val="en-US"/>
        </w:rPr>
        <w:t xml:space="preserve">Your phone manages this metadata, allowing the image to be easily searched and identified. </w:t>
      </w:r>
    </w:p>
    <w:p w14:paraId="0E447195" w14:textId="77777777" w:rsidR="00D010FE" w:rsidRDefault="00D010FE" w:rsidP="00D010FE">
      <w:pPr>
        <w:rPr>
          <w:lang w:val="en-GB"/>
        </w:rPr>
      </w:pPr>
      <w:r>
        <w:rPr>
          <w:lang w:val="en-GB"/>
        </w:rPr>
        <w:t>These descriptions will not only help those using the data, but they will also help those who are designing and building datasets as the descriptions provide rules for how data should be collected and structured.  They will also help people providing ACMA data as the descriptions help them to understand exactly what data we are asking for.</w:t>
      </w:r>
    </w:p>
    <w:p w14:paraId="72C61BF2" w14:textId="77777777" w:rsidR="00D010FE" w:rsidRDefault="00D010FE" w:rsidP="00D010FE">
      <w:pPr>
        <w:pStyle w:val="Heading2"/>
      </w:pPr>
      <w:bookmarkStart w:id="100" w:name="_Toc15840629"/>
      <w:bookmarkStart w:id="101" w:name="_Toc34055489"/>
      <w:bookmarkStart w:id="102" w:name="_Toc62733442"/>
      <w:bookmarkStart w:id="103" w:name="_Toc62735178"/>
      <w:bookmarkStart w:id="104" w:name="_Toc93837871"/>
      <w:bookmarkStart w:id="105" w:name="_Toc93838059"/>
      <w:bookmarkStart w:id="106" w:name="_Toc125890850"/>
      <w:bookmarkStart w:id="107" w:name="_Toc128570851"/>
      <w:r>
        <w:lastRenderedPageBreak/>
        <w:t>Big data</w:t>
      </w:r>
      <w:bookmarkEnd w:id="100"/>
      <w:bookmarkEnd w:id="101"/>
      <w:bookmarkEnd w:id="102"/>
      <w:bookmarkEnd w:id="103"/>
      <w:bookmarkEnd w:id="104"/>
      <w:bookmarkEnd w:id="105"/>
      <w:bookmarkEnd w:id="106"/>
      <w:bookmarkEnd w:id="107"/>
    </w:p>
    <w:p w14:paraId="352B034F" w14:textId="77777777" w:rsidR="00D010FE" w:rsidRPr="00DB7FAB" w:rsidRDefault="00D010FE" w:rsidP="00D010FE">
      <w:pPr>
        <w:rPr>
          <w:rFonts w:ascii="Arial" w:hAnsi="Arial"/>
          <w:sz w:val="20"/>
        </w:rPr>
      </w:pPr>
      <w:r w:rsidRPr="006F0D46">
        <w:rPr>
          <w:i/>
        </w:rPr>
        <w:t>“Extremely large data sets that may be analysed computationally to reveal patterns, trends, and associations, especially relating to human behaviour and interactions.”</w:t>
      </w:r>
      <w:r>
        <w:t xml:space="preserve">  </w:t>
      </w:r>
      <w:r w:rsidRPr="00DB7FAB">
        <w:rPr>
          <w:rFonts w:ascii="Arial" w:hAnsi="Arial"/>
          <w:sz w:val="20"/>
        </w:rPr>
        <w:t>Source Dictionary.com</w:t>
      </w:r>
    </w:p>
    <w:p w14:paraId="4E2AB2DC" w14:textId="4E19CF9E" w:rsidR="00D010FE" w:rsidRDefault="00D010FE" w:rsidP="00D010FE">
      <w:r w:rsidRPr="006F0D46">
        <w:rPr>
          <w:i/>
        </w:rPr>
        <w:t xml:space="preserve">“Big data is a term applied to data sets whose size of type is beyond the ability of traditional relational databases to capture, manager, and process the data with </w:t>
      </w:r>
      <w:r w:rsidR="00AF309A" w:rsidRPr="006F0D46">
        <w:rPr>
          <w:i/>
        </w:rPr>
        <w:t>low latency</w:t>
      </w:r>
      <w:r w:rsidRPr="006F0D46">
        <w:rPr>
          <w:i/>
        </w:rPr>
        <w:t>.  The data has one or more of the following characteristics – high volume, high velocity or high variety.  Big data comes from sensors, devices, video/audio, networks, log files, transactional applications, web and social media.  Much of this data is generated in real time and on a very</w:t>
      </w:r>
      <w:r>
        <w:t xml:space="preserve"> </w:t>
      </w:r>
      <w:r w:rsidRPr="006F0D46">
        <w:rPr>
          <w:i/>
        </w:rPr>
        <w:t>large scale</w:t>
      </w:r>
      <w:r>
        <w:t xml:space="preserve">.”  </w:t>
      </w:r>
      <w:r w:rsidRPr="006F0D46">
        <w:rPr>
          <w:rFonts w:ascii="Arial" w:hAnsi="Arial"/>
          <w:sz w:val="20"/>
        </w:rPr>
        <w:t>Source IBM Analytics</w:t>
      </w:r>
    </w:p>
    <w:p w14:paraId="571C6E7F" w14:textId="77777777" w:rsidR="00D010FE" w:rsidRPr="00372371" w:rsidRDefault="00D010FE" w:rsidP="00D010FE">
      <w:pPr>
        <w:pStyle w:val="Heading3"/>
        <w:rPr>
          <w:lang w:eastAsia="en-AU"/>
        </w:rPr>
      </w:pPr>
      <w:r w:rsidRPr="00372371">
        <w:rPr>
          <w:lang w:eastAsia="en-AU"/>
        </w:rPr>
        <w:t xml:space="preserve">Examples of </w:t>
      </w:r>
      <w:r>
        <w:rPr>
          <w:lang w:eastAsia="en-AU"/>
        </w:rPr>
        <w:t>how Government</w:t>
      </w:r>
      <w:r w:rsidRPr="00372371">
        <w:rPr>
          <w:lang w:eastAsia="en-AU"/>
        </w:rPr>
        <w:t xml:space="preserve"> Agencies </w:t>
      </w:r>
      <w:r>
        <w:rPr>
          <w:lang w:eastAsia="en-AU"/>
        </w:rPr>
        <w:t>could use b</w:t>
      </w:r>
      <w:r w:rsidRPr="00372371">
        <w:rPr>
          <w:lang w:eastAsia="en-AU"/>
        </w:rPr>
        <w:t>ig</w:t>
      </w:r>
      <w:r>
        <w:rPr>
          <w:lang w:eastAsia="en-AU"/>
        </w:rPr>
        <w:t xml:space="preserve"> d</w:t>
      </w:r>
      <w:r w:rsidRPr="00372371">
        <w:rPr>
          <w:lang w:eastAsia="en-AU"/>
        </w:rPr>
        <w:t>ata</w:t>
      </w:r>
    </w:p>
    <w:p w14:paraId="78C7F066" w14:textId="77777777" w:rsidR="00D010FE" w:rsidRPr="006D0D4B" w:rsidRDefault="00D010FE" w:rsidP="00D010FE">
      <w:pPr>
        <w:pStyle w:val="ListParagraph"/>
        <w:numPr>
          <w:ilvl w:val="0"/>
          <w:numId w:val="25"/>
        </w:numPr>
        <w:rPr>
          <w:lang w:eastAsia="en-AU"/>
        </w:rPr>
      </w:pPr>
      <w:r>
        <w:t>To</w:t>
      </w:r>
      <w:r w:rsidRPr="006D0D4B">
        <w:rPr>
          <w:lang w:eastAsia="en-AU"/>
        </w:rPr>
        <w:t xml:space="preserve"> Assist in Fraud Detection and Financial Market Analysis</w:t>
      </w:r>
      <w:r>
        <w:rPr>
          <w:lang w:eastAsia="en-AU"/>
        </w:rPr>
        <w:t xml:space="preserve"> – Centrelink and Social Security</w:t>
      </w:r>
    </w:p>
    <w:p w14:paraId="295E7955" w14:textId="77777777" w:rsidR="00D010FE" w:rsidRPr="006D0D4B" w:rsidRDefault="00D010FE" w:rsidP="00D010FE">
      <w:pPr>
        <w:pStyle w:val="ListParagraph"/>
        <w:numPr>
          <w:ilvl w:val="0"/>
          <w:numId w:val="25"/>
        </w:numPr>
        <w:rPr>
          <w:lang w:eastAsia="en-AU"/>
        </w:rPr>
      </w:pPr>
      <w:r>
        <w:t>To</w:t>
      </w:r>
      <w:r w:rsidRPr="006D0D4B">
        <w:rPr>
          <w:lang w:eastAsia="en-AU"/>
        </w:rPr>
        <w:t xml:space="preserve"> Assist in Health-Related Research</w:t>
      </w:r>
      <w:r>
        <w:rPr>
          <w:lang w:eastAsia="en-AU"/>
        </w:rPr>
        <w:t xml:space="preserve"> – Food and drug administration for foodborne illnesses</w:t>
      </w:r>
    </w:p>
    <w:p w14:paraId="28618A85" w14:textId="77777777" w:rsidR="00D010FE" w:rsidRPr="006D0D4B" w:rsidRDefault="00D010FE" w:rsidP="00D010FE">
      <w:pPr>
        <w:pStyle w:val="ListParagraph"/>
        <w:numPr>
          <w:ilvl w:val="0"/>
          <w:numId w:val="25"/>
        </w:numPr>
        <w:rPr>
          <w:lang w:eastAsia="en-AU"/>
        </w:rPr>
      </w:pPr>
      <w:r w:rsidRPr="006D0D4B">
        <w:rPr>
          <w:lang w:eastAsia="en-AU"/>
        </w:rPr>
        <w:t>To Assist in Government Oversight and Education</w:t>
      </w:r>
      <w:r>
        <w:rPr>
          <w:lang w:eastAsia="en-AU"/>
        </w:rPr>
        <w:t xml:space="preserve"> – tracking legislative changes or for school results</w:t>
      </w:r>
    </w:p>
    <w:p w14:paraId="410BE596" w14:textId="77777777" w:rsidR="00D010FE" w:rsidRPr="006D0D4B" w:rsidRDefault="00D010FE" w:rsidP="00D010FE">
      <w:pPr>
        <w:pStyle w:val="ListParagraph"/>
        <w:numPr>
          <w:ilvl w:val="0"/>
          <w:numId w:val="25"/>
        </w:numPr>
        <w:rPr>
          <w:lang w:eastAsia="en-AU"/>
        </w:rPr>
      </w:pPr>
      <w:r w:rsidRPr="006D0D4B">
        <w:rPr>
          <w:lang w:eastAsia="en-AU"/>
        </w:rPr>
        <w:t>To Assist in Fighting Crime</w:t>
      </w:r>
      <w:r>
        <w:rPr>
          <w:lang w:eastAsia="en-AU"/>
        </w:rPr>
        <w:t xml:space="preserve"> – Home Affairs and homeland security</w:t>
      </w:r>
    </w:p>
    <w:p w14:paraId="00737A19" w14:textId="77777777" w:rsidR="00D010FE" w:rsidRPr="006D0D4B" w:rsidRDefault="00D010FE" w:rsidP="00D010FE">
      <w:pPr>
        <w:pStyle w:val="ListParagraph"/>
        <w:numPr>
          <w:ilvl w:val="0"/>
          <w:numId w:val="25"/>
        </w:numPr>
        <w:rPr>
          <w:lang w:eastAsia="en-AU"/>
        </w:rPr>
      </w:pPr>
      <w:r w:rsidRPr="006D0D4B">
        <w:rPr>
          <w:lang w:eastAsia="en-AU"/>
        </w:rPr>
        <w:t>To Assist in Environmental Protection and Energy Ex</w:t>
      </w:r>
      <w:r>
        <w:rPr>
          <w:lang w:eastAsia="en-AU"/>
        </w:rPr>
        <w:t>ploration.</w:t>
      </w:r>
    </w:p>
    <w:p w14:paraId="691FB2F3" w14:textId="77777777" w:rsidR="00D010FE" w:rsidRDefault="00D010FE" w:rsidP="00D010FE">
      <w:r>
        <w:t xml:space="preserve">See:  </w:t>
      </w:r>
      <w:hyperlink r:id="rId52" w:history="1">
        <w:r w:rsidRPr="007B3999">
          <w:rPr>
            <w:rStyle w:val="Hyperlink"/>
          </w:rPr>
          <w:t>http://www.businessofgovernment.org/BigData3Blog.html</w:t>
        </w:r>
      </w:hyperlink>
      <w:r>
        <w:t xml:space="preserve"> for more details</w:t>
      </w:r>
    </w:p>
    <w:p w14:paraId="0020F205" w14:textId="77777777" w:rsidR="00D010FE" w:rsidRDefault="00D010FE" w:rsidP="00D010FE">
      <w:r>
        <w:t>Big data will include data sets that are too large to view.  Information about the data is sought through graphs or data summarisation.  Working with big data will also require analytics to be done to test the quality of the data for things like missing values, outliers etc.</w:t>
      </w:r>
    </w:p>
    <w:p w14:paraId="0AF14B50" w14:textId="77777777" w:rsidR="00D010FE" w:rsidRDefault="00D010FE" w:rsidP="00D010FE">
      <w:r>
        <w:t>With big data, visualisation techniques like different types of graphs are used to understand the data. With such large data sets the size of the data set prohibits being able to draw conclusions from within the data.</w:t>
      </w:r>
    </w:p>
    <w:p w14:paraId="65E2F6F5" w14:textId="77777777" w:rsidR="00D010FE" w:rsidRDefault="00D010FE" w:rsidP="00D010FE">
      <w:r>
        <w:t>The analysis of big data sets usually requires some programming skills which is beyond the scope of this course. The skills are required to cleanse the data and to run hypothesis testing to identify relationships between different variables. Skills are also required to convert starter that is not quantity into some numbers. For data of over 1 million rows this work cannot be done in traditional software like Microsoft Excel and requires more specialist software is Like Microsoft R, Hadoop (from SAS).</w:t>
      </w:r>
    </w:p>
    <w:p w14:paraId="4F28F461" w14:textId="77777777" w:rsidR="00D010FE" w:rsidRDefault="00D010FE" w:rsidP="00D010FE">
      <w:r>
        <w:t>Another software package called Microsoft Power BI, is a data visualisation package that enables summary tables like those from pivot tables in Microsoft Excel and it enables quick graphics to be produced to understand relationships within the data.</w:t>
      </w:r>
    </w:p>
    <w:p w14:paraId="7134008E" w14:textId="77777777" w:rsidR="00D010FE" w:rsidRDefault="00D010FE" w:rsidP="00D010FE">
      <w:r>
        <w:t>With big datasets, Data visualisation is part of the analytical process to establish a view into the underlying data, its quality and to test possible relationships within it.</w:t>
      </w:r>
    </w:p>
    <w:p w14:paraId="73064730" w14:textId="77777777" w:rsidR="00D010FE" w:rsidRDefault="00D010FE" w:rsidP="00D010FE"/>
    <w:p w14:paraId="52E5E32A" w14:textId="77777777" w:rsidR="00D010FE" w:rsidRDefault="00D010FE" w:rsidP="00D010FE">
      <w:pPr>
        <w:spacing w:after="0"/>
        <w:rPr>
          <w:rFonts w:ascii="Arial" w:hAnsi="Arial"/>
          <w:b/>
          <w:bCs/>
          <w:i/>
          <w:iCs/>
          <w:sz w:val="28"/>
          <w:szCs w:val="28"/>
        </w:rPr>
      </w:pPr>
      <w:bookmarkStart w:id="108" w:name="_Toc15840631"/>
      <w:bookmarkStart w:id="109" w:name="_Toc34055492"/>
      <w:bookmarkStart w:id="110" w:name="_Toc62733444"/>
      <w:bookmarkStart w:id="111" w:name="_Toc62735180"/>
      <w:bookmarkStart w:id="112" w:name="_Toc93837873"/>
      <w:bookmarkStart w:id="113" w:name="_Toc93838061"/>
      <w:bookmarkStart w:id="114" w:name="_Toc125890852"/>
      <w:r>
        <w:br w:type="page"/>
      </w:r>
    </w:p>
    <w:p w14:paraId="58489D4B" w14:textId="77777777" w:rsidR="00D010FE" w:rsidRDefault="00D010FE" w:rsidP="00D010FE">
      <w:pPr>
        <w:pStyle w:val="Heading2"/>
      </w:pPr>
      <w:bookmarkStart w:id="115" w:name="_Toc128570852"/>
      <w:r>
        <w:lastRenderedPageBreak/>
        <w:t>Other terms</w:t>
      </w:r>
      <w:bookmarkEnd w:id="108"/>
      <w:bookmarkEnd w:id="109"/>
      <w:bookmarkEnd w:id="110"/>
      <w:bookmarkEnd w:id="111"/>
      <w:bookmarkEnd w:id="112"/>
      <w:bookmarkEnd w:id="113"/>
      <w:bookmarkEnd w:id="114"/>
      <w:bookmarkEnd w:id="115"/>
      <w:r>
        <w:t xml:space="preserve"> </w:t>
      </w:r>
    </w:p>
    <w:p w14:paraId="74C73AAF" w14:textId="77777777" w:rsidR="00D010FE" w:rsidRPr="004E5BFD" w:rsidRDefault="00D010FE" w:rsidP="00D010FE">
      <w:pPr>
        <w:rPr>
          <w:rFonts w:cs="Times New Roman"/>
          <w:lang w:eastAsia="en-AU"/>
        </w:rPr>
      </w:pPr>
      <w:r w:rsidRPr="00932C5E">
        <w:rPr>
          <w:b/>
        </w:rPr>
        <w:t>Predictive analytics</w:t>
      </w:r>
      <w:r>
        <w:rPr>
          <w:b/>
        </w:rPr>
        <w:t xml:space="preserve"> </w:t>
      </w:r>
      <w:r w:rsidRPr="00932C5E">
        <w:t>is the use of data, statistical algorithms and machine learning techniques</w:t>
      </w:r>
      <w:r w:rsidRPr="004E5BFD">
        <w:rPr>
          <w:shd w:val="clear" w:color="auto" w:fill="FFFFFF"/>
          <w:lang w:eastAsia="en-AU"/>
        </w:rPr>
        <w:t xml:space="preserve"> to identify the likelihood of future outcomes based on historical data.</w:t>
      </w:r>
    </w:p>
    <w:p w14:paraId="1A232FC2" w14:textId="77777777" w:rsidR="00D010FE" w:rsidRPr="00932C5E" w:rsidRDefault="00D010FE" w:rsidP="00D010FE">
      <w:pPr>
        <w:rPr>
          <w:shd w:val="clear" w:color="auto" w:fill="FFFFFF"/>
          <w:lang w:eastAsia="en-AU"/>
        </w:rPr>
      </w:pPr>
      <w:r w:rsidRPr="007E706D">
        <w:rPr>
          <w:shd w:val="clear" w:color="auto" w:fill="FFFFFF"/>
          <w:lang w:eastAsia="en-AU"/>
        </w:rPr>
        <w:t>The core of predictive analytics relies on capturing relationships between</w:t>
      </w:r>
      <w:r>
        <w:rPr>
          <w:shd w:val="clear" w:color="auto" w:fill="FFFFFF"/>
          <w:lang w:eastAsia="en-AU"/>
        </w:rPr>
        <w:t xml:space="preserve"> </w:t>
      </w:r>
      <w:r w:rsidRPr="007A0DBF">
        <w:t>explanatory variables</w:t>
      </w:r>
      <w:r>
        <w:rPr>
          <w:shd w:val="clear" w:color="auto" w:fill="FFFFFF"/>
          <w:lang w:eastAsia="en-AU"/>
        </w:rPr>
        <w:t xml:space="preserve"> </w:t>
      </w:r>
      <w:r w:rsidRPr="007E706D">
        <w:rPr>
          <w:shd w:val="clear" w:color="auto" w:fill="FFFFFF"/>
          <w:lang w:eastAsia="en-AU"/>
        </w:rPr>
        <w:t>and the predicted variables from past occurrences and exploiting them to predict the unknown outcome.</w:t>
      </w:r>
    </w:p>
    <w:p w14:paraId="52EBD368" w14:textId="77777777" w:rsidR="00D010FE" w:rsidRDefault="00D010FE" w:rsidP="00D010FE">
      <w:r>
        <w:t>It uses historical data to find patterns that can be extrapolated into the future.  This has been done for years in financial markets, sports and gaming.  Predictive analytics is aiming to use correlations and causations to remain to predict future directions of data.</w:t>
      </w:r>
    </w:p>
    <w:p w14:paraId="3C1A23E2" w14:textId="77777777" w:rsidR="00D010FE" w:rsidRDefault="00D010FE" w:rsidP="00D010FE">
      <w:r w:rsidRPr="00D76022">
        <w:rPr>
          <w:b/>
          <w:bCs/>
          <w:shd w:val="clear" w:color="auto" w:fill="FFFFFF"/>
        </w:rPr>
        <w:t>Data cleansing</w:t>
      </w:r>
      <w:r>
        <w:rPr>
          <w:shd w:val="clear" w:color="auto" w:fill="FFFFFF"/>
        </w:rPr>
        <w:t xml:space="preserve"> </w:t>
      </w:r>
      <w:r w:rsidRPr="00D76022">
        <w:rPr>
          <w:shd w:val="clear" w:color="auto" w:fill="FFFFFF"/>
        </w:rPr>
        <w:t>or</w:t>
      </w:r>
      <w:r>
        <w:rPr>
          <w:shd w:val="clear" w:color="auto" w:fill="FFFFFF"/>
        </w:rPr>
        <w:t xml:space="preserve"> </w:t>
      </w:r>
      <w:r w:rsidRPr="00D76022">
        <w:rPr>
          <w:b/>
          <w:bCs/>
          <w:shd w:val="clear" w:color="auto" w:fill="FFFFFF"/>
        </w:rPr>
        <w:t>data cleaning</w:t>
      </w:r>
      <w:r w:rsidRPr="00D76022">
        <w:rPr>
          <w:shd w:val="clear" w:color="auto" w:fill="FFFFFF"/>
        </w:rPr>
        <w:t> is the process of detecting and correcting (or removing) corrupt or inaccurate</w:t>
      </w:r>
      <w:r>
        <w:rPr>
          <w:shd w:val="clear" w:color="auto" w:fill="FFFFFF"/>
        </w:rPr>
        <w:t xml:space="preserve"> </w:t>
      </w:r>
      <w:r w:rsidRPr="00D76022">
        <w:rPr>
          <w:color w:val="0B0080"/>
          <w:shd w:val="clear" w:color="auto" w:fill="FFFFFF"/>
        </w:rPr>
        <w:t>records</w:t>
      </w:r>
      <w:r>
        <w:rPr>
          <w:shd w:val="clear" w:color="auto" w:fill="FFFFFF"/>
        </w:rPr>
        <w:t xml:space="preserve"> </w:t>
      </w:r>
      <w:r w:rsidRPr="00D76022">
        <w:rPr>
          <w:shd w:val="clear" w:color="auto" w:fill="FFFFFF"/>
        </w:rPr>
        <w:t>from a record set,</w:t>
      </w:r>
      <w:r>
        <w:rPr>
          <w:shd w:val="clear" w:color="auto" w:fill="FFFFFF"/>
        </w:rPr>
        <w:t xml:space="preserve"> </w:t>
      </w:r>
      <w:r w:rsidRPr="00D76022">
        <w:rPr>
          <w:color w:val="0B0080"/>
          <w:shd w:val="clear" w:color="auto" w:fill="FFFFFF"/>
        </w:rPr>
        <w:t>table</w:t>
      </w:r>
      <w:r w:rsidRPr="00D76022">
        <w:rPr>
          <w:shd w:val="clear" w:color="auto" w:fill="FFFFFF"/>
        </w:rPr>
        <w:t>, or</w:t>
      </w:r>
      <w:r>
        <w:rPr>
          <w:shd w:val="clear" w:color="auto" w:fill="FFFFFF"/>
        </w:rPr>
        <w:t xml:space="preserve"> </w:t>
      </w:r>
      <w:r w:rsidRPr="00D76022">
        <w:rPr>
          <w:color w:val="0B0080"/>
          <w:shd w:val="clear" w:color="auto" w:fill="FFFFFF"/>
        </w:rPr>
        <w:t>database</w:t>
      </w:r>
      <w:r>
        <w:rPr>
          <w:shd w:val="clear" w:color="auto" w:fill="FFFFFF"/>
        </w:rPr>
        <w:t xml:space="preserve"> </w:t>
      </w:r>
      <w:r w:rsidRPr="00D76022">
        <w:rPr>
          <w:shd w:val="clear" w:color="auto" w:fill="FFFFFF"/>
        </w:rPr>
        <w:t>and refers to identifying incomplete, incorrect, inaccurate or irrelevant parts of the data and then replacing, modifying, or deleting the</w:t>
      </w:r>
      <w:r>
        <w:rPr>
          <w:shd w:val="clear" w:color="auto" w:fill="FFFFFF"/>
        </w:rPr>
        <w:t xml:space="preserve"> </w:t>
      </w:r>
      <w:r w:rsidRPr="00D76022">
        <w:rPr>
          <w:color w:val="0B0080"/>
          <w:shd w:val="clear" w:color="auto" w:fill="FFFFFF"/>
        </w:rPr>
        <w:t>dirty</w:t>
      </w:r>
      <w:r>
        <w:rPr>
          <w:shd w:val="clear" w:color="auto" w:fill="FFFFFF"/>
        </w:rPr>
        <w:t xml:space="preserve"> </w:t>
      </w:r>
      <w:r w:rsidRPr="00D76022">
        <w:rPr>
          <w:shd w:val="clear" w:color="auto" w:fill="FFFFFF"/>
        </w:rPr>
        <w:t>or coarse data</w:t>
      </w:r>
    </w:p>
    <w:p w14:paraId="51DF6C8B" w14:textId="77777777" w:rsidR="00D010FE" w:rsidRDefault="00D010FE" w:rsidP="00D010FE">
      <w:pPr>
        <w:rPr>
          <w:shd w:val="clear" w:color="auto" w:fill="FFFFFF"/>
        </w:rPr>
      </w:pPr>
      <w:r w:rsidRPr="00932C5E">
        <w:rPr>
          <w:b/>
        </w:rPr>
        <w:t>Missing values</w:t>
      </w:r>
      <w:r>
        <w:t xml:space="preserve">: </w:t>
      </w:r>
      <w:r>
        <w:rPr>
          <w:shd w:val="clear" w:color="auto" w:fill="FFFFFF"/>
        </w:rPr>
        <w:t xml:space="preserve">In </w:t>
      </w:r>
      <w:r w:rsidRPr="00932C5E">
        <w:rPr>
          <w:shd w:val="clear" w:color="auto" w:fill="FFFFFF"/>
        </w:rPr>
        <w:t>statistics</w:t>
      </w:r>
      <w:r>
        <w:rPr>
          <w:shd w:val="clear" w:color="auto" w:fill="FFFFFF"/>
        </w:rPr>
        <w:t xml:space="preserve">, </w:t>
      </w:r>
      <w:r>
        <w:rPr>
          <w:b/>
          <w:bCs/>
          <w:shd w:val="clear" w:color="auto" w:fill="FFFFFF"/>
        </w:rPr>
        <w:t>missing data</w:t>
      </w:r>
      <w:r>
        <w:rPr>
          <w:shd w:val="clear" w:color="auto" w:fill="FFFFFF"/>
        </w:rPr>
        <w:t xml:space="preserve">, or </w:t>
      </w:r>
      <w:r>
        <w:rPr>
          <w:b/>
          <w:bCs/>
          <w:shd w:val="clear" w:color="auto" w:fill="FFFFFF"/>
        </w:rPr>
        <w:t>missing values</w:t>
      </w:r>
      <w:r>
        <w:rPr>
          <w:shd w:val="clear" w:color="auto" w:fill="FFFFFF"/>
        </w:rPr>
        <w:t xml:space="preserve">, occur when no </w:t>
      </w:r>
      <w:r w:rsidRPr="00932C5E">
        <w:rPr>
          <w:shd w:val="clear" w:color="auto" w:fill="FFFFFF"/>
        </w:rPr>
        <w:t>data</w:t>
      </w:r>
      <w:r>
        <w:rPr>
          <w:shd w:val="clear" w:color="auto" w:fill="FFFFFF"/>
        </w:rPr>
        <w:t xml:space="preserve"> </w:t>
      </w:r>
      <w:r w:rsidRPr="00932C5E">
        <w:rPr>
          <w:shd w:val="clear" w:color="auto" w:fill="FFFFFF"/>
        </w:rPr>
        <w:t>value</w:t>
      </w:r>
      <w:r>
        <w:rPr>
          <w:shd w:val="clear" w:color="auto" w:fill="FFFFFF"/>
        </w:rPr>
        <w:t xml:space="preserve"> is stored for the </w:t>
      </w:r>
      <w:r w:rsidRPr="00932C5E">
        <w:rPr>
          <w:shd w:val="clear" w:color="auto" w:fill="FFFFFF"/>
        </w:rPr>
        <w:t>variable</w:t>
      </w:r>
      <w:r>
        <w:rPr>
          <w:shd w:val="clear" w:color="auto" w:fill="FFFFFF"/>
        </w:rPr>
        <w:t xml:space="preserve"> in an </w:t>
      </w:r>
      <w:r w:rsidRPr="00932C5E">
        <w:rPr>
          <w:shd w:val="clear" w:color="auto" w:fill="FFFFFF"/>
        </w:rPr>
        <w:t>observation</w:t>
      </w:r>
      <w:r>
        <w:rPr>
          <w:shd w:val="clear" w:color="auto" w:fill="FFFFFF"/>
        </w:rPr>
        <w:t>. Missing data are a common occurrence and can have a significant effect on the conclusions that can be drawn from the data.</w:t>
      </w:r>
    </w:p>
    <w:p w14:paraId="0353E95D" w14:textId="77777777" w:rsidR="00D010FE" w:rsidRDefault="00D010FE" w:rsidP="00D010FE">
      <w:pPr>
        <w:rPr>
          <w:shd w:val="clear" w:color="auto" w:fill="FFFFFF"/>
        </w:rPr>
      </w:pPr>
      <w:r>
        <w:rPr>
          <w:shd w:val="clear" w:color="auto" w:fill="FFFFFF"/>
        </w:rPr>
        <w:t xml:space="preserve">The presence of missing value means we may have to exclude the data or in some cases impute values.  </w:t>
      </w:r>
    </w:p>
    <w:p w14:paraId="452C5898" w14:textId="77777777" w:rsidR="00D010FE" w:rsidRDefault="00D010FE" w:rsidP="00D010FE">
      <w:pPr>
        <w:rPr>
          <w:lang w:val="en-GB"/>
        </w:rPr>
      </w:pPr>
    </w:p>
    <w:p w14:paraId="514FA7D2" w14:textId="77777777" w:rsidR="00D010FE" w:rsidRDefault="00D010FE" w:rsidP="00D010FE">
      <w:pPr>
        <w:spacing w:after="0"/>
        <w:rPr>
          <w:rFonts w:ascii="Arial" w:hAnsi="Arial"/>
          <w:b/>
          <w:bCs/>
          <w:kern w:val="32"/>
          <w:sz w:val="32"/>
          <w:szCs w:val="32"/>
        </w:rPr>
      </w:pPr>
      <w:r>
        <w:br w:type="page"/>
      </w:r>
    </w:p>
    <w:p w14:paraId="77E603A5" w14:textId="77777777" w:rsidR="00D010FE" w:rsidRDefault="00D010FE" w:rsidP="00D010FE">
      <w:pPr>
        <w:pStyle w:val="Heading1"/>
      </w:pPr>
      <w:bookmarkStart w:id="116" w:name="_Toc125890853"/>
      <w:bookmarkStart w:id="117" w:name="_Toc128570853"/>
      <w:r>
        <w:lastRenderedPageBreak/>
        <w:t>Appendix 2:  ABS data quality framework</w:t>
      </w:r>
      <w:bookmarkEnd w:id="116"/>
      <w:bookmarkEnd w:id="117"/>
    </w:p>
    <w:p w14:paraId="4E26C169" w14:textId="77777777" w:rsidR="00D010FE" w:rsidRDefault="00D010FE" w:rsidP="00D010FE">
      <w:r>
        <w:t>The Australian Bureau of Statistics provide information on a data quality framework on its website.  Details of the framework can be found on the ABS website by referencing:</w:t>
      </w:r>
    </w:p>
    <w:p w14:paraId="3FD6A559" w14:textId="77777777" w:rsidR="00D010FE" w:rsidRPr="000247D4" w:rsidRDefault="00D010FE" w:rsidP="00D010FE">
      <w:pPr>
        <w:ind w:left="720"/>
        <w:rPr>
          <w:rFonts w:cs="Times New Roman"/>
          <w:i/>
          <w:iCs/>
          <w:szCs w:val="24"/>
        </w:rPr>
      </w:pPr>
      <w:r w:rsidRPr="000247D4">
        <w:rPr>
          <w:i/>
          <w:iCs/>
          <w:shd w:val="clear" w:color="auto" w:fill="FFFFFF"/>
        </w:rPr>
        <w:t>1520.0 - ABS Data Quality Framework, May 2009</w:t>
      </w:r>
    </w:p>
    <w:p w14:paraId="289216C2" w14:textId="77777777" w:rsidR="00D010FE" w:rsidRDefault="00D010FE" w:rsidP="00D010FE">
      <w:r>
        <w:t>A graphic overview of the framework is below.</w:t>
      </w:r>
    </w:p>
    <w:p w14:paraId="077FD8A3" w14:textId="77777777" w:rsidR="00D010FE" w:rsidRDefault="00D010FE" w:rsidP="00D010FE">
      <w:r w:rsidRPr="005455B4">
        <w:rPr>
          <w:noProof/>
        </w:rPr>
        <w:drawing>
          <wp:inline distT="0" distB="0" distL="0" distR="0" wp14:anchorId="77BB051B" wp14:editId="5CBFE34E">
            <wp:extent cx="5352871" cy="3684028"/>
            <wp:effectExtent l="0" t="0" r="0" b="0"/>
            <wp:docPr id="18434" name="Picture 6" descr="Diagram&#10;&#10;Description automatically generated">
              <a:extLst xmlns:a="http://schemas.openxmlformats.org/drawingml/2006/main">
                <a:ext uri="{FF2B5EF4-FFF2-40B4-BE49-F238E27FC236}">
                  <a16:creationId xmlns:a16="http://schemas.microsoft.com/office/drawing/2014/main" id="{4D3575CA-5BBD-C44A-8633-76F7D58880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6" descr="Diagram&#10;&#10;Description automatically generated">
                      <a:extLst>
                        <a:ext uri="{FF2B5EF4-FFF2-40B4-BE49-F238E27FC236}">
                          <a16:creationId xmlns:a16="http://schemas.microsoft.com/office/drawing/2014/main" id="{4D3575CA-5BBD-C44A-8633-76F7D58880A4}"/>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66791" cy="3693608"/>
                    </a:xfrm>
                    <a:prstGeom prst="rect">
                      <a:avLst/>
                    </a:prstGeom>
                    <a:noFill/>
                    <a:ln>
                      <a:noFill/>
                    </a:ln>
                  </pic:spPr>
                </pic:pic>
              </a:graphicData>
            </a:graphic>
          </wp:inline>
        </w:drawing>
      </w:r>
    </w:p>
    <w:p w14:paraId="4EA6959E" w14:textId="77777777" w:rsidR="00D010FE" w:rsidRDefault="00D010FE" w:rsidP="00D010FE">
      <w:r>
        <w:t>The framework refers to seven elements to assessing data quality.</w:t>
      </w:r>
    </w:p>
    <w:p w14:paraId="67C6B546" w14:textId="77777777" w:rsidR="00D010FE" w:rsidRPr="005455B4" w:rsidRDefault="00D010FE" w:rsidP="00D010FE">
      <w:pPr>
        <w:pStyle w:val="ListParagraph"/>
        <w:numPr>
          <w:ilvl w:val="0"/>
          <w:numId w:val="28"/>
        </w:numPr>
      </w:pPr>
      <w:r>
        <w:t xml:space="preserve">Institutional Environment - </w:t>
      </w:r>
      <w:r w:rsidRPr="005455B4">
        <w:t>Who produced or collected the data</w:t>
      </w:r>
      <w:r>
        <w:t xml:space="preserve">?  </w:t>
      </w:r>
      <w:r w:rsidRPr="005455B4">
        <w:t>Under what authority or legislation were the data collected?</w:t>
      </w:r>
      <w:r>
        <w:t xml:space="preserve">  </w:t>
      </w:r>
      <w:r w:rsidRPr="005455B4">
        <w:t>To what extent are quality guidelines documented by the agency?</w:t>
      </w:r>
      <w:r>
        <w:t xml:space="preserve">  </w:t>
      </w:r>
      <w:r w:rsidRPr="005455B4">
        <w:t>Agency capability to meet production or collection of data</w:t>
      </w:r>
    </w:p>
    <w:p w14:paraId="4D252754" w14:textId="77777777" w:rsidR="00D010FE" w:rsidRDefault="00D010FE" w:rsidP="00D010FE">
      <w:pPr>
        <w:pStyle w:val="ListParagraph"/>
        <w:numPr>
          <w:ilvl w:val="0"/>
          <w:numId w:val="28"/>
        </w:numPr>
      </w:pPr>
      <w:r>
        <w:t xml:space="preserve">Relevance - </w:t>
      </w:r>
      <w:r w:rsidRPr="005455B4">
        <w:rPr>
          <w:rFonts w:eastAsiaTheme="minorEastAsia"/>
        </w:rPr>
        <w:t>Details on exactly what data was collected</w:t>
      </w:r>
      <w:r w:rsidRPr="005455B4">
        <w:t xml:space="preserve"> (e.g.</w:t>
      </w:r>
      <w:r>
        <w:t xml:space="preserve">  </w:t>
      </w:r>
      <w:r w:rsidRPr="005455B4">
        <w:t>Key data items and definitions</w:t>
      </w:r>
      <w:r>
        <w:t xml:space="preserve">, </w:t>
      </w:r>
      <w:r w:rsidRPr="005455B4">
        <w:t>Geographies</w:t>
      </w:r>
      <w:r>
        <w:t xml:space="preserve">, </w:t>
      </w:r>
      <w:r w:rsidRPr="005455B4">
        <w:t xml:space="preserve">Populations </w:t>
      </w:r>
      <w:r>
        <w:t xml:space="preserve">from which the data came, </w:t>
      </w:r>
      <w:r w:rsidRPr="005455B4">
        <w:t>Relevant time periods</w:t>
      </w:r>
      <w:r>
        <w:t>)</w:t>
      </w:r>
    </w:p>
    <w:p w14:paraId="2562A6BF" w14:textId="77777777" w:rsidR="00D010FE" w:rsidRDefault="00D010FE" w:rsidP="00D010FE">
      <w:pPr>
        <w:pStyle w:val="ListParagraph"/>
        <w:numPr>
          <w:ilvl w:val="0"/>
          <w:numId w:val="28"/>
        </w:numPr>
      </w:pPr>
      <w:r>
        <w:t>Timeliness – how old is the data and what is t</w:t>
      </w:r>
      <w:r w:rsidRPr="002C3BD2">
        <w:t>he reference period (gap between the date of reference and use)</w:t>
      </w:r>
      <w:r>
        <w:t>, w</w:t>
      </w:r>
      <w:r w:rsidRPr="002C3BD2">
        <w:t>hen data becomes available (publication dates)</w:t>
      </w:r>
      <w:r>
        <w:t xml:space="preserve"> and t</w:t>
      </w:r>
      <w:r w:rsidRPr="002C3BD2">
        <w:t>he frequency of data collectio</w:t>
      </w:r>
      <w:r>
        <w:t>n</w:t>
      </w:r>
    </w:p>
    <w:p w14:paraId="54A3B012" w14:textId="77777777" w:rsidR="00D010FE" w:rsidRDefault="00D010FE" w:rsidP="00D010FE">
      <w:pPr>
        <w:pStyle w:val="ListParagraph"/>
        <w:numPr>
          <w:ilvl w:val="0"/>
          <w:numId w:val="28"/>
        </w:numPr>
      </w:pPr>
      <w:r>
        <w:t xml:space="preserve">Accuracy – considers aspects like: </w:t>
      </w:r>
      <w:r w:rsidRPr="002F1F04">
        <w:t>Sampling error</w:t>
      </w:r>
      <w:r>
        <w:t>, n</w:t>
      </w:r>
      <w:r w:rsidRPr="002F1F04">
        <w:t>on-response error</w:t>
      </w:r>
      <w:r>
        <w:t>, c</w:t>
      </w:r>
      <w:r w:rsidRPr="002F1F04">
        <w:t>overage error</w:t>
      </w:r>
      <w:r>
        <w:t xml:space="preserve"> and a</w:t>
      </w:r>
      <w:r w:rsidRPr="002F1F04">
        <w:t xml:space="preserve">ny revisions that have been applied to the data </w:t>
      </w:r>
    </w:p>
    <w:p w14:paraId="26A695B5" w14:textId="77777777" w:rsidR="00D010FE" w:rsidRDefault="00D010FE" w:rsidP="00D010FE">
      <w:pPr>
        <w:pStyle w:val="ListParagraph"/>
        <w:numPr>
          <w:ilvl w:val="0"/>
          <w:numId w:val="28"/>
        </w:numPr>
      </w:pPr>
      <w:r>
        <w:t xml:space="preserve">Coherence – ability to link or compare with other data and has regard to </w:t>
      </w:r>
      <w:r>
        <w:rPr>
          <w:lang w:val="en-US"/>
        </w:rPr>
        <w:t>whether the</w:t>
      </w:r>
      <w:r w:rsidRPr="00386C54">
        <w:rPr>
          <w:lang w:val="en-US"/>
        </w:rPr>
        <w:t xml:space="preserve"> data been confronted with other data sources, and are the messages consistent from all data sources?</w:t>
      </w:r>
    </w:p>
    <w:p w14:paraId="5FC9FB32" w14:textId="77777777" w:rsidR="00D010FE" w:rsidRDefault="00D010FE" w:rsidP="00D010FE">
      <w:pPr>
        <w:pStyle w:val="ListParagraph"/>
        <w:numPr>
          <w:ilvl w:val="0"/>
          <w:numId w:val="28"/>
        </w:numPr>
      </w:pPr>
      <w:r>
        <w:t xml:space="preserve">Interpretability - is there supporting information (e.g. </w:t>
      </w:r>
      <w:r w:rsidRPr="00F0212D">
        <w:t>concepts, sources and methods</w:t>
      </w:r>
      <w:r>
        <w:t>) to enable interpretation of the data</w:t>
      </w:r>
    </w:p>
    <w:p w14:paraId="62B6A114" w14:textId="77777777" w:rsidR="00D010FE" w:rsidRDefault="00D010FE" w:rsidP="00D010FE">
      <w:pPr>
        <w:pStyle w:val="ListParagraph"/>
        <w:numPr>
          <w:ilvl w:val="0"/>
          <w:numId w:val="28"/>
        </w:numPr>
      </w:pPr>
      <w:r>
        <w:t>Accessibility – ease or difficulty of access and use (e.g. what format does the data come it or is it confined to particular types of software?).</w:t>
      </w:r>
    </w:p>
    <w:p w14:paraId="134E5608" w14:textId="77777777" w:rsidR="00D010FE" w:rsidRDefault="00D010FE" w:rsidP="00D010FE">
      <w:pPr>
        <w:pStyle w:val="Heading1"/>
      </w:pPr>
      <w:bookmarkStart w:id="118" w:name="_Toc125890854"/>
      <w:bookmarkStart w:id="119" w:name="_Toc128570854"/>
      <w:r>
        <w:lastRenderedPageBreak/>
        <w:t>Appendix 3:  Establishing data sets</w:t>
      </w:r>
      <w:bookmarkEnd w:id="82"/>
      <w:bookmarkEnd w:id="118"/>
      <w:bookmarkEnd w:id="119"/>
    </w:p>
    <w:p w14:paraId="3F473B9C" w14:textId="77777777" w:rsidR="00D010FE" w:rsidRDefault="00D010FE" w:rsidP="00D010FE">
      <w:r>
        <w:t>Everything is being converted to data</w:t>
      </w:r>
    </w:p>
    <w:p w14:paraId="2AC6AD2F" w14:textId="77777777" w:rsidR="00D010FE" w:rsidRDefault="00D010FE" w:rsidP="00D010FE">
      <w:pPr>
        <w:pStyle w:val="ListParagraph"/>
        <w:numPr>
          <w:ilvl w:val="0"/>
          <w:numId w:val="23"/>
        </w:numPr>
      </w:pPr>
      <w:r>
        <w:t>Our names</w:t>
      </w:r>
    </w:p>
    <w:p w14:paraId="22EEB1ED" w14:textId="77777777" w:rsidR="00D010FE" w:rsidRDefault="00D010FE" w:rsidP="00D010FE">
      <w:pPr>
        <w:pStyle w:val="ListParagraph"/>
        <w:numPr>
          <w:ilvl w:val="0"/>
          <w:numId w:val="23"/>
        </w:numPr>
      </w:pPr>
      <w:r>
        <w:t>Our addresses</w:t>
      </w:r>
    </w:p>
    <w:p w14:paraId="3A2CA05F" w14:textId="77777777" w:rsidR="00D010FE" w:rsidRDefault="00D010FE" w:rsidP="00D010FE">
      <w:pPr>
        <w:pStyle w:val="ListParagraph"/>
        <w:numPr>
          <w:ilvl w:val="0"/>
          <w:numId w:val="23"/>
        </w:numPr>
      </w:pPr>
      <w:r>
        <w:t>Our movements tracked by GPS</w:t>
      </w:r>
    </w:p>
    <w:p w14:paraId="5D113D18" w14:textId="77777777" w:rsidR="00D010FE" w:rsidRDefault="00D010FE" w:rsidP="00D010FE">
      <w:pPr>
        <w:pStyle w:val="ListParagraph"/>
        <w:numPr>
          <w:ilvl w:val="0"/>
          <w:numId w:val="23"/>
        </w:numPr>
      </w:pPr>
      <w:r>
        <w:t>The type of car we drive</w:t>
      </w:r>
    </w:p>
    <w:p w14:paraId="7961A0BA" w14:textId="77777777" w:rsidR="00D010FE" w:rsidRDefault="00D010FE" w:rsidP="00D010FE">
      <w:pPr>
        <w:pStyle w:val="ListParagraph"/>
        <w:numPr>
          <w:ilvl w:val="0"/>
          <w:numId w:val="23"/>
        </w:numPr>
      </w:pPr>
      <w:r>
        <w:t>Our age</w:t>
      </w:r>
    </w:p>
    <w:p w14:paraId="315FE5B3" w14:textId="77777777" w:rsidR="00D010FE" w:rsidRDefault="00D010FE" w:rsidP="00D010FE">
      <w:pPr>
        <w:pStyle w:val="ListParagraph"/>
        <w:numPr>
          <w:ilvl w:val="0"/>
          <w:numId w:val="23"/>
        </w:numPr>
      </w:pPr>
      <w:r>
        <w:t>Our marital status</w:t>
      </w:r>
    </w:p>
    <w:p w14:paraId="46FBCDAF" w14:textId="77777777" w:rsidR="00D010FE" w:rsidRDefault="00D010FE" w:rsidP="00D010FE">
      <w:pPr>
        <w:pStyle w:val="ListParagraph"/>
        <w:numPr>
          <w:ilvl w:val="0"/>
          <w:numId w:val="23"/>
        </w:numPr>
      </w:pPr>
      <w:r>
        <w:t>The medications we take</w:t>
      </w:r>
    </w:p>
    <w:p w14:paraId="450E7B41" w14:textId="77777777" w:rsidR="00D010FE" w:rsidRDefault="00D010FE" w:rsidP="00D010FE">
      <w:pPr>
        <w:pStyle w:val="ListParagraph"/>
        <w:numPr>
          <w:ilvl w:val="0"/>
          <w:numId w:val="23"/>
        </w:numPr>
      </w:pPr>
      <w:r>
        <w:t>Our taxation history.</w:t>
      </w:r>
    </w:p>
    <w:p w14:paraId="579B4DCB" w14:textId="77777777" w:rsidR="00D010FE" w:rsidRDefault="00D010FE" w:rsidP="00D010FE">
      <w:r>
        <w:t xml:space="preserve">Data can take many forms.  I most commonly work with financial data or with transactional data.  </w:t>
      </w:r>
    </w:p>
    <w:p w14:paraId="7C045523" w14:textId="77777777" w:rsidR="00D010FE" w:rsidRDefault="00D010FE" w:rsidP="00D010FE">
      <w:r>
        <w:t xml:space="preserve">The first starting point is to ensure our data is arranged into different fields that contain categories or value.  In excel, datasets will be presented in fields, each represented as a column.  </w:t>
      </w:r>
    </w:p>
    <w:p w14:paraId="4D430B3D" w14:textId="77777777" w:rsidR="00D010FE" w:rsidRDefault="00D010FE" w:rsidP="00D010FE">
      <w:r>
        <w:t>The data I work with relies on being able to establish the follow types of fields:</w:t>
      </w:r>
    </w:p>
    <w:p w14:paraId="2012EFD0" w14:textId="77777777" w:rsidR="00D010FE" w:rsidRDefault="00D010FE" w:rsidP="00D010FE">
      <w:pPr>
        <w:pStyle w:val="ListParagraph"/>
        <w:numPr>
          <w:ilvl w:val="0"/>
          <w:numId w:val="22"/>
        </w:numPr>
      </w:pPr>
      <w:r>
        <w:t>Categories – e.g. teams, products/services, accounts, regions</w:t>
      </w:r>
    </w:p>
    <w:p w14:paraId="1186D170" w14:textId="77777777" w:rsidR="00D010FE" w:rsidRDefault="00D010FE" w:rsidP="00D010FE">
      <w:pPr>
        <w:pStyle w:val="ListParagraph"/>
        <w:numPr>
          <w:ilvl w:val="0"/>
          <w:numId w:val="22"/>
        </w:numPr>
      </w:pPr>
      <w:r>
        <w:t>Time – ensuring different time periods are separated</w:t>
      </w:r>
    </w:p>
    <w:p w14:paraId="7C1D651D" w14:textId="77777777" w:rsidR="00D010FE" w:rsidRDefault="00D010FE" w:rsidP="00D010FE">
      <w:pPr>
        <w:pStyle w:val="ListParagraph"/>
        <w:numPr>
          <w:ilvl w:val="0"/>
          <w:numId w:val="22"/>
        </w:numPr>
      </w:pPr>
      <w:r>
        <w:t>Quantified values – dollar values, transactions volumes, number of people</w:t>
      </w:r>
    </w:p>
    <w:p w14:paraId="0EBD08EB" w14:textId="77777777" w:rsidR="00D010FE" w:rsidRDefault="00D010FE" w:rsidP="00D010FE">
      <w:pPr>
        <w:pStyle w:val="ListParagraph"/>
        <w:numPr>
          <w:ilvl w:val="0"/>
          <w:numId w:val="22"/>
        </w:numPr>
      </w:pPr>
      <w:r>
        <w:t>Weights – values assigned to recognise the complexity, difficulty or time associated with a category.</w:t>
      </w:r>
    </w:p>
    <w:p w14:paraId="050BCAC2" w14:textId="77777777" w:rsidR="00D010FE" w:rsidRDefault="00D010FE" w:rsidP="00D010FE">
      <w:pPr>
        <w:pStyle w:val="ListParagraph"/>
        <w:numPr>
          <w:ilvl w:val="0"/>
          <w:numId w:val="22"/>
        </w:numPr>
      </w:pPr>
      <w:r>
        <w:t>Weighted values – where original values are converted into weighted values.</w:t>
      </w:r>
    </w:p>
    <w:p w14:paraId="306E2E79" w14:textId="77777777" w:rsidR="00D010FE" w:rsidRDefault="00D010FE" w:rsidP="00D010FE">
      <w:r>
        <w:t>This often requires that modifications be done to the original data to get it into a form possible to undertake and to present analysis.</w:t>
      </w:r>
    </w:p>
    <w:p w14:paraId="0DF9A211" w14:textId="77777777" w:rsidR="00D010FE" w:rsidRDefault="00D010FE" w:rsidP="00D010FE">
      <w:r>
        <w:t>This is best demonstrated by way of example.</w:t>
      </w:r>
    </w:p>
    <w:p w14:paraId="3CCB0BF1" w14:textId="77777777" w:rsidR="00D010FE" w:rsidRPr="001F0675" w:rsidRDefault="00D010FE" w:rsidP="00D010FE">
      <w:pPr>
        <w:pStyle w:val="Heading2"/>
      </w:pPr>
      <w:bookmarkStart w:id="120" w:name="_Toc15840627"/>
      <w:bookmarkStart w:id="121" w:name="_Toc34055487"/>
      <w:bookmarkStart w:id="122" w:name="_Toc62733440"/>
      <w:bookmarkStart w:id="123" w:name="_Toc62735176"/>
      <w:bookmarkStart w:id="124" w:name="_Toc93837869"/>
      <w:bookmarkStart w:id="125" w:name="_Toc93838057"/>
      <w:bookmarkStart w:id="126" w:name="_Toc125890855"/>
      <w:bookmarkStart w:id="127" w:name="_Toc128570855"/>
      <w:r w:rsidRPr="001F0675">
        <w:t>Working with vehicle registration data</w:t>
      </w:r>
      <w:bookmarkEnd w:id="120"/>
      <w:bookmarkEnd w:id="121"/>
      <w:bookmarkEnd w:id="122"/>
      <w:bookmarkEnd w:id="123"/>
      <w:bookmarkEnd w:id="124"/>
      <w:bookmarkEnd w:id="125"/>
      <w:bookmarkEnd w:id="126"/>
      <w:bookmarkEnd w:id="127"/>
    </w:p>
    <w:p w14:paraId="5495E501" w14:textId="77777777" w:rsidR="00D010FE" w:rsidRDefault="00D010FE" w:rsidP="00D010FE">
      <w:r>
        <w:t>The largest data set I have ever work with the register of vehicles in South Australia.</w:t>
      </w:r>
    </w:p>
    <w:p w14:paraId="157F4A02" w14:textId="77777777" w:rsidR="00D010FE" w:rsidRDefault="00D010FE" w:rsidP="00D010FE">
      <w:r>
        <w:t>Although large (about 243,000 lines) I could work with the data in excel.  That means I could see the data and scroll through it, albeit glancing only.</w:t>
      </w:r>
    </w:p>
    <w:p w14:paraId="4F46DEC1" w14:textId="77777777" w:rsidR="00D010FE" w:rsidRDefault="00D010FE" w:rsidP="00D010FE">
      <w:r>
        <w:t>The data set included:</w:t>
      </w:r>
    </w:p>
    <w:p w14:paraId="6CDC7C82" w14:textId="77777777" w:rsidR="00D010FE" w:rsidRDefault="00D010FE" w:rsidP="00D010FE">
      <w:pPr>
        <w:pStyle w:val="ListParagraph"/>
        <w:numPr>
          <w:ilvl w:val="0"/>
          <w:numId w:val="21"/>
        </w:numPr>
      </w:pPr>
      <w:r>
        <w:t>The make of vehicles</w:t>
      </w:r>
    </w:p>
    <w:p w14:paraId="61A184BB" w14:textId="77777777" w:rsidR="00D010FE" w:rsidRDefault="00D010FE" w:rsidP="00D010FE">
      <w:pPr>
        <w:pStyle w:val="ListParagraph"/>
        <w:numPr>
          <w:ilvl w:val="0"/>
          <w:numId w:val="21"/>
        </w:numPr>
      </w:pPr>
      <w:r>
        <w:t>The model of the vehicle</w:t>
      </w:r>
    </w:p>
    <w:p w14:paraId="0C6DDD5E" w14:textId="77777777" w:rsidR="00D010FE" w:rsidRDefault="00D010FE" w:rsidP="00D010FE">
      <w:pPr>
        <w:pStyle w:val="ListParagraph"/>
        <w:numPr>
          <w:ilvl w:val="0"/>
          <w:numId w:val="21"/>
        </w:numPr>
      </w:pPr>
      <w:r>
        <w:t>The year of manufacture</w:t>
      </w:r>
    </w:p>
    <w:p w14:paraId="6DD2140C" w14:textId="77777777" w:rsidR="00D010FE" w:rsidRDefault="00D010FE" w:rsidP="00D010FE">
      <w:pPr>
        <w:pStyle w:val="ListParagraph"/>
        <w:numPr>
          <w:ilvl w:val="0"/>
          <w:numId w:val="21"/>
        </w:numPr>
      </w:pPr>
      <w:r>
        <w:t>The number of cylinders</w:t>
      </w:r>
    </w:p>
    <w:p w14:paraId="2F57F357" w14:textId="77777777" w:rsidR="00D010FE" w:rsidRDefault="00D010FE" w:rsidP="00D010FE">
      <w:pPr>
        <w:pStyle w:val="ListParagraph"/>
        <w:numPr>
          <w:ilvl w:val="0"/>
          <w:numId w:val="21"/>
        </w:numPr>
      </w:pPr>
      <w:r>
        <w:t xml:space="preserve">The number of vehicles in these categories </w:t>
      </w:r>
    </w:p>
    <w:p w14:paraId="5C1F287F" w14:textId="77777777" w:rsidR="00D010FE" w:rsidRDefault="00D010FE" w:rsidP="00D010FE">
      <w:r>
        <w:t>The data included no names, addresses.  The only locational data was the fact the register was of vehicles in South Australia.</w:t>
      </w:r>
    </w:p>
    <w:p w14:paraId="32616C73" w14:textId="77777777" w:rsidR="00D010FE" w:rsidRDefault="00D010FE" w:rsidP="00D010FE"/>
    <w:p w14:paraId="5E8A4939" w14:textId="77777777" w:rsidR="00D010FE" w:rsidRDefault="00D010FE" w:rsidP="00D010FE">
      <w:pPr>
        <w:spacing w:after="0"/>
      </w:pPr>
      <w:r>
        <w:br w:type="page"/>
      </w:r>
    </w:p>
    <w:p w14:paraId="7A27FA8D" w14:textId="77777777" w:rsidR="00D010FE" w:rsidRDefault="00D010FE" w:rsidP="00D010FE">
      <w:r>
        <w:lastRenderedPageBreak/>
        <w:t>The data would be provided in a table format as per below:</w:t>
      </w:r>
    </w:p>
    <w:tbl>
      <w:tblPr>
        <w:tblStyle w:val="TableGrid"/>
        <w:tblW w:w="0" w:type="auto"/>
        <w:tblLook w:val="04A0" w:firstRow="1" w:lastRow="0" w:firstColumn="1" w:lastColumn="0" w:noHBand="0" w:noVBand="1"/>
      </w:tblPr>
      <w:tblGrid>
        <w:gridCol w:w="1119"/>
        <w:gridCol w:w="1119"/>
        <w:gridCol w:w="1126"/>
        <w:gridCol w:w="1488"/>
        <w:gridCol w:w="1150"/>
        <w:gridCol w:w="1143"/>
      </w:tblGrid>
      <w:tr w:rsidR="00D010FE" w:rsidRPr="00547008" w14:paraId="39952258" w14:textId="77777777" w:rsidTr="0065364F">
        <w:tc>
          <w:tcPr>
            <w:tcW w:w="1119" w:type="dxa"/>
          </w:tcPr>
          <w:p w14:paraId="6AC3F42C" w14:textId="77777777" w:rsidR="00D010FE" w:rsidRPr="00547008" w:rsidRDefault="00D010FE" w:rsidP="0065364F">
            <w:pPr>
              <w:jc w:val="center"/>
              <w:rPr>
                <w:rFonts w:ascii="Arial" w:hAnsi="Arial"/>
                <w:b/>
                <w:sz w:val="20"/>
              </w:rPr>
            </w:pPr>
            <w:r w:rsidRPr="00547008">
              <w:rPr>
                <w:rFonts w:ascii="Arial" w:hAnsi="Arial"/>
                <w:b/>
                <w:sz w:val="20"/>
              </w:rPr>
              <w:t>Source data</w:t>
            </w:r>
          </w:p>
        </w:tc>
        <w:tc>
          <w:tcPr>
            <w:tcW w:w="1119" w:type="dxa"/>
          </w:tcPr>
          <w:p w14:paraId="7A7B2D0C" w14:textId="77777777" w:rsidR="00D010FE" w:rsidRPr="00547008" w:rsidRDefault="00D010FE" w:rsidP="0065364F">
            <w:pPr>
              <w:jc w:val="center"/>
              <w:rPr>
                <w:rFonts w:ascii="Arial" w:hAnsi="Arial"/>
                <w:b/>
                <w:sz w:val="20"/>
              </w:rPr>
            </w:pPr>
            <w:r w:rsidRPr="00547008">
              <w:rPr>
                <w:rFonts w:ascii="Arial" w:hAnsi="Arial"/>
                <w:b/>
                <w:sz w:val="20"/>
              </w:rPr>
              <w:t>A</w:t>
            </w:r>
          </w:p>
        </w:tc>
        <w:tc>
          <w:tcPr>
            <w:tcW w:w="1126" w:type="dxa"/>
          </w:tcPr>
          <w:p w14:paraId="627C293B" w14:textId="77777777" w:rsidR="00D010FE" w:rsidRPr="00547008" w:rsidRDefault="00D010FE" w:rsidP="0065364F">
            <w:pPr>
              <w:jc w:val="center"/>
              <w:rPr>
                <w:rFonts w:ascii="Arial" w:hAnsi="Arial"/>
                <w:b/>
                <w:sz w:val="20"/>
              </w:rPr>
            </w:pPr>
            <w:r w:rsidRPr="00547008">
              <w:rPr>
                <w:rFonts w:ascii="Arial" w:hAnsi="Arial"/>
                <w:b/>
                <w:sz w:val="20"/>
              </w:rPr>
              <w:t>B</w:t>
            </w:r>
          </w:p>
        </w:tc>
        <w:tc>
          <w:tcPr>
            <w:tcW w:w="1488" w:type="dxa"/>
          </w:tcPr>
          <w:p w14:paraId="5046B0A6" w14:textId="77777777" w:rsidR="00D010FE" w:rsidRPr="00547008" w:rsidRDefault="00D010FE" w:rsidP="0065364F">
            <w:pPr>
              <w:jc w:val="center"/>
              <w:rPr>
                <w:rFonts w:ascii="Arial" w:hAnsi="Arial"/>
                <w:b/>
                <w:sz w:val="20"/>
              </w:rPr>
            </w:pPr>
            <w:r w:rsidRPr="00547008">
              <w:rPr>
                <w:rFonts w:ascii="Arial" w:hAnsi="Arial"/>
                <w:b/>
                <w:sz w:val="20"/>
              </w:rPr>
              <w:t>C</w:t>
            </w:r>
          </w:p>
        </w:tc>
        <w:tc>
          <w:tcPr>
            <w:tcW w:w="1150" w:type="dxa"/>
          </w:tcPr>
          <w:p w14:paraId="42F39F94" w14:textId="77777777" w:rsidR="00D010FE" w:rsidRPr="00547008" w:rsidRDefault="00D010FE" w:rsidP="0065364F">
            <w:pPr>
              <w:jc w:val="center"/>
              <w:rPr>
                <w:rFonts w:ascii="Arial" w:hAnsi="Arial"/>
                <w:b/>
                <w:sz w:val="20"/>
              </w:rPr>
            </w:pPr>
            <w:r w:rsidRPr="00547008">
              <w:rPr>
                <w:rFonts w:ascii="Arial" w:hAnsi="Arial"/>
                <w:b/>
                <w:sz w:val="20"/>
              </w:rPr>
              <w:t>D</w:t>
            </w:r>
          </w:p>
        </w:tc>
        <w:tc>
          <w:tcPr>
            <w:tcW w:w="1143" w:type="dxa"/>
          </w:tcPr>
          <w:p w14:paraId="173DD15A" w14:textId="77777777" w:rsidR="00D010FE" w:rsidRPr="00547008" w:rsidRDefault="00D010FE" w:rsidP="0065364F">
            <w:pPr>
              <w:jc w:val="center"/>
              <w:rPr>
                <w:rFonts w:ascii="Arial" w:hAnsi="Arial"/>
                <w:b/>
                <w:sz w:val="20"/>
              </w:rPr>
            </w:pPr>
            <w:r w:rsidRPr="00547008">
              <w:rPr>
                <w:rFonts w:ascii="Arial" w:hAnsi="Arial"/>
                <w:b/>
                <w:sz w:val="20"/>
              </w:rPr>
              <w:t>E</w:t>
            </w:r>
          </w:p>
        </w:tc>
      </w:tr>
      <w:tr w:rsidR="00D010FE" w:rsidRPr="00547008" w14:paraId="65F87BCD" w14:textId="77777777" w:rsidTr="0065364F">
        <w:tc>
          <w:tcPr>
            <w:tcW w:w="1119" w:type="dxa"/>
          </w:tcPr>
          <w:p w14:paraId="295349BC" w14:textId="77777777" w:rsidR="00D010FE" w:rsidRPr="00547008" w:rsidRDefault="00D010FE" w:rsidP="0065364F">
            <w:pPr>
              <w:jc w:val="right"/>
              <w:rPr>
                <w:rFonts w:ascii="Arial" w:hAnsi="Arial"/>
                <w:b/>
                <w:sz w:val="20"/>
              </w:rPr>
            </w:pPr>
            <w:r w:rsidRPr="00547008">
              <w:rPr>
                <w:rFonts w:ascii="Arial" w:hAnsi="Arial"/>
                <w:b/>
                <w:sz w:val="20"/>
              </w:rPr>
              <w:t>1</w:t>
            </w:r>
          </w:p>
        </w:tc>
        <w:tc>
          <w:tcPr>
            <w:tcW w:w="1119" w:type="dxa"/>
          </w:tcPr>
          <w:p w14:paraId="7B407AE0" w14:textId="77777777" w:rsidR="00D010FE" w:rsidRPr="00547008" w:rsidRDefault="00D010FE" w:rsidP="0065364F">
            <w:pPr>
              <w:jc w:val="right"/>
              <w:rPr>
                <w:rFonts w:ascii="Arial" w:hAnsi="Arial"/>
                <w:sz w:val="20"/>
              </w:rPr>
            </w:pPr>
            <w:r w:rsidRPr="00547008">
              <w:rPr>
                <w:rFonts w:ascii="Arial" w:hAnsi="Arial"/>
                <w:sz w:val="20"/>
              </w:rPr>
              <w:t>Make</w:t>
            </w:r>
          </w:p>
        </w:tc>
        <w:tc>
          <w:tcPr>
            <w:tcW w:w="1126" w:type="dxa"/>
          </w:tcPr>
          <w:p w14:paraId="73B6CB73" w14:textId="77777777" w:rsidR="00D010FE" w:rsidRPr="00547008" w:rsidRDefault="00D010FE" w:rsidP="0065364F">
            <w:pPr>
              <w:jc w:val="right"/>
              <w:rPr>
                <w:rFonts w:ascii="Arial" w:hAnsi="Arial"/>
                <w:sz w:val="20"/>
              </w:rPr>
            </w:pPr>
            <w:r w:rsidRPr="00547008">
              <w:rPr>
                <w:rFonts w:ascii="Arial" w:hAnsi="Arial"/>
                <w:sz w:val="20"/>
              </w:rPr>
              <w:t>Model</w:t>
            </w:r>
          </w:p>
        </w:tc>
        <w:tc>
          <w:tcPr>
            <w:tcW w:w="1488" w:type="dxa"/>
          </w:tcPr>
          <w:p w14:paraId="46A7E028" w14:textId="77777777" w:rsidR="00D010FE" w:rsidRPr="00547008" w:rsidRDefault="00D010FE" w:rsidP="0065364F">
            <w:pPr>
              <w:jc w:val="right"/>
              <w:rPr>
                <w:rFonts w:ascii="Arial" w:hAnsi="Arial"/>
                <w:sz w:val="20"/>
              </w:rPr>
            </w:pPr>
            <w:r w:rsidRPr="00547008">
              <w:rPr>
                <w:rFonts w:ascii="Arial" w:hAnsi="Arial"/>
                <w:sz w:val="20"/>
              </w:rPr>
              <w:t>Year of Manufacture</w:t>
            </w:r>
          </w:p>
        </w:tc>
        <w:tc>
          <w:tcPr>
            <w:tcW w:w="1150" w:type="dxa"/>
          </w:tcPr>
          <w:p w14:paraId="314F2F3B" w14:textId="77777777" w:rsidR="00D010FE" w:rsidRPr="00547008" w:rsidRDefault="00D010FE" w:rsidP="0065364F">
            <w:pPr>
              <w:jc w:val="right"/>
              <w:rPr>
                <w:rFonts w:ascii="Arial" w:hAnsi="Arial"/>
                <w:sz w:val="20"/>
              </w:rPr>
            </w:pPr>
            <w:r w:rsidRPr="00547008">
              <w:rPr>
                <w:rFonts w:ascii="Arial" w:hAnsi="Arial"/>
                <w:sz w:val="20"/>
              </w:rPr>
              <w:t>Number of Cylinders</w:t>
            </w:r>
          </w:p>
        </w:tc>
        <w:tc>
          <w:tcPr>
            <w:tcW w:w="1143" w:type="dxa"/>
          </w:tcPr>
          <w:p w14:paraId="45D3B5F6" w14:textId="77777777" w:rsidR="00D010FE" w:rsidRPr="00547008" w:rsidRDefault="00D010FE" w:rsidP="0065364F">
            <w:pPr>
              <w:jc w:val="right"/>
              <w:rPr>
                <w:rFonts w:ascii="Arial" w:hAnsi="Arial"/>
                <w:sz w:val="20"/>
              </w:rPr>
            </w:pPr>
            <w:r w:rsidRPr="00547008">
              <w:rPr>
                <w:rFonts w:ascii="Arial" w:hAnsi="Arial"/>
                <w:sz w:val="20"/>
              </w:rPr>
              <w:t>Number of vehicles</w:t>
            </w:r>
          </w:p>
        </w:tc>
      </w:tr>
      <w:tr w:rsidR="00D010FE" w:rsidRPr="00547008" w14:paraId="0EDAD124" w14:textId="77777777" w:rsidTr="0065364F">
        <w:tc>
          <w:tcPr>
            <w:tcW w:w="1119" w:type="dxa"/>
          </w:tcPr>
          <w:p w14:paraId="08B254B9" w14:textId="77777777" w:rsidR="00D010FE" w:rsidRPr="00547008" w:rsidRDefault="00D010FE" w:rsidP="0065364F">
            <w:pPr>
              <w:jc w:val="right"/>
              <w:rPr>
                <w:rFonts w:ascii="Arial" w:hAnsi="Arial"/>
                <w:b/>
                <w:sz w:val="20"/>
              </w:rPr>
            </w:pPr>
            <w:r w:rsidRPr="00547008">
              <w:rPr>
                <w:rFonts w:ascii="Arial" w:hAnsi="Arial"/>
                <w:b/>
                <w:sz w:val="20"/>
              </w:rPr>
              <w:t>2</w:t>
            </w:r>
          </w:p>
        </w:tc>
        <w:tc>
          <w:tcPr>
            <w:tcW w:w="1119" w:type="dxa"/>
          </w:tcPr>
          <w:p w14:paraId="3C68EA3D" w14:textId="77777777" w:rsidR="00D010FE" w:rsidRPr="00547008" w:rsidRDefault="00D010FE" w:rsidP="0065364F">
            <w:pPr>
              <w:jc w:val="right"/>
              <w:rPr>
                <w:rFonts w:ascii="Arial" w:hAnsi="Arial"/>
                <w:sz w:val="20"/>
              </w:rPr>
            </w:pPr>
            <w:r w:rsidRPr="00547008">
              <w:rPr>
                <w:rFonts w:ascii="Arial" w:hAnsi="Arial"/>
                <w:sz w:val="20"/>
              </w:rPr>
              <w:t>Toyota</w:t>
            </w:r>
          </w:p>
        </w:tc>
        <w:tc>
          <w:tcPr>
            <w:tcW w:w="1126" w:type="dxa"/>
          </w:tcPr>
          <w:p w14:paraId="1FEF065F" w14:textId="77777777" w:rsidR="00D010FE" w:rsidRPr="00547008" w:rsidRDefault="00D010FE" w:rsidP="0065364F">
            <w:pPr>
              <w:jc w:val="right"/>
              <w:rPr>
                <w:rFonts w:ascii="Arial" w:hAnsi="Arial"/>
                <w:sz w:val="20"/>
              </w:rPr>
            </w:pPr>
            <w:r w:rsidRPr="00547008">
              <w:rPr>
                <w:rFonts w:ascii="Arial" w:hAnsi="Arial"/>
                <w:sz w:val="20"/>
              </w:rPr>
              <w:t>Camry</w:t>
            </w:r>
          </w:p>
        </w:tc>
        <w:tc>
          <w:tcPr>
            <w:tcW w:w="1488" w:type="dxa"/>
          </w:tcPr>
          <w:p w14:paraId="2FD426AE" w14:textId="77777777" w:rsidR="00D010FE" w:rsidRPr="00547008" w:rsidRDefault="00D010FE" w:rsidP="0065364F">
            <w:pPr>
              <w:jc w:val="right"/>
              <w:rPr>
                <w:rFonts w:ascii="Arial" w:hAnsi="Arial"/>
                <w:sz w:val="20"/>
              </w:rPr>
            </w:pPr>
            <w:r w:rsidRPr="00547008">
              <w:rPr>
                <w:rFonts w:ascii="Arial" w:hAnsi="Arial"/>
                <w:sz w:val="20"/>
              </w:rPr>
              <w:t>1997</w:t>
            </w:r>
          </w:p>
        </w:tc>
        <w:tc>
          <w:tcPr>
            <w:tcW w:w="1150" w:type="dxa"/>
          </w:tcPr>
          <w:p w14:paraId="78DCB594" w14:textId="77777777" w:rsidR="00D010FE" w:rsidRPr="00547008" w:rsidRDefault="00D010FE" w:rsidP="0065364F">
            <w:pPr>
              <w:jc w:val="right"/>
              <w:rPr>
                <w:rFonts w:ascii="Arial" w:hAnsi="Arial"/>
                <w:sz w:val="20"/>
              </w:rPr>
            </w:pPr>
            <w:r w:rsidRPr="00547008">
              <w:rPr>
                <w:rFonts w:ascii="Arial" w:hAnsi="Arial"/>
                <w:sz w:val="20"/>
              </w:rPr>
              <w:t>6</w:t>
            </w:r>
          </w:p>
        </w:tc>
        <w:tc>
          <w:tcPr>
            <w:tcW w:w="1143" w:type="dxa"/>
          </w:tcPr>
          <w:p w14:paraId="462EDCD6" w14:textId="77777777" w:rsidR="00D010FE" w:rsidRPr="00547008" w:rsidRDefault="00D010FE" w:rsidP="0065364F">
            <w:pPr>
              <w:jc w:val="right"/>
              <w:rPr>
                <w:rFonts w:ascii="Arial" w:hAnsi="Arial"/>
                <w:sz w:val="20"/>
              </w:rPr>
            </w:pPr>
            <w:r w:rsidRPr="00547008">
              <w:rPr>
                <w:rFonts w:ascii="Arial" w:hAnsi="Arial"/>
                <w:sz w:val="20"/>
              </w:rPr>
              <w:t>450</w:t>
            </w:r>
          </w:p>
        </w:tc>
      </w:tr>
      <w:tr w:rsidR="00D010FE" w:rsidRPr="00547008" w14:paraId="1147979D" w14:textId="77777777" w:rsidTr="0065364F">
        <w:tc>
          <w:tcPr>
            <w:tcW w:w="1119" w:type="dxa"/>
          </w:tcPr>
          <w:p w14:paraId="7B960BEB" w14:textId="77777777" w:rsidR="00D010FE" w:rsidRPr="00547008" w:rsidRDefault="00D010FE" w:rsidP="0065364F">
            <w:pPr>
              <w:jc w:val="right"/>
              <w:rPr>
                <w:rFonts w:ascii="Arial" w:hAnsi="Arial"/>
                <w:b/>
                <w:sz w:val="20"/>
              </w:rPr>
            </w:pPr>
            <w:r w:rsidRPr="00547008">
              <w:rPr>
                <w:rFonts w:ascii="Arial" w:hAnsi="Arial"/>
                <w:b/>
                <w:sz w:val="20"/>
              </w:rPr>
              <w:t>3</w:t>
            </w:r>
          </w:p>
        </w:tc>
        <w:tc>
          <w:tcPr>
            <w:tcW w:w="1119" w:type="dxa"/>
          </w:tcPr>
          <w:p w14:paraId="46543F44" w14:textId="77777777" w:rsidR="00D010FE" w:rsidRPr="00547008" w:rsidRDefault="00D010FE" w:rsidP="0065364F">
            <w:pPr>
              <w:jc w:val="right"/>
              <w:rPr>
                <w:rFonts w:ascii="Arial" w:hAnsi="Arial"/>
                <w:sz w:val="20"/>
              </w:rPr>
            </w:pPr>
            <w:r w:rsidRPr="00547008">
              <w:rPr>
                <w:rFonts w:ascii="Arial" w:hAnsi="Arial"/>
                <w:sz w:val="20"/>
              </w:rPr>
              <w:t>Honda</w:t>
            </w:r>
          </w:p>
        </w:tc>
        <w:tc>
          <w:tcPr>
            <w:tcW w:w="1126" w:type="dxa"/>
          </w:tcPr>
          <w:p w14:paraId="290BE826" w14:textId="77777777" w:rsidR="00D010FE" w:rsidRPr="00547008" w:rsidRDefault="00D010FE" w:rsidP="0065364F">
            <w:pPr>
              <w:jc w:val="right"/>
              <w:rPr>
                <w:rFonts w:ascii="Arial" w:hAnsi="Arial"/>
                <w:sz w:val="20"/>
              </w:rPr>
            </w:pPr>
            <w:r w:rsidRPr="00547008">
              <w:rPr>
                <w:rFonts w:ascii="Arial" w:hAnsi="Arial"/>
                <w:sz w:val="20"/>
              </w:rPr>
              <w:t>Jazz</w:t>
            </w:r>
          </w:p>
        </w:tc>
        <w:tc>
          <w:tcPr>
            <w:tcW w:w="1488" w:type="dxa"/>
          </w:tcPr>
          <w:p w14:paraId="48D5C87B" w14:textId="77777777" w:rsidR="00D010FE" w:rsidRPr="00547008" w:rsidRDefault="00D010FE" w:rsidP="0065364F">
            <w:pPr>
              <w:jc w:val="right"/>
              <w:rPr>
                <w:rFonts w:ascii="Arial" w:hAnsi="Arial"/>
                <w:sz w:val="20"/>
              </w:rPr>
            </w:pPr>
            <w:r w:rsidRPr="00547008">
              <w:rPr>
                <w:rFonts w:ascii="Arial" w:hAnsi="Arial"/>
                <w:sz w:val="20"/>
              </w:rPr>
              <w:t>2002</w:t>
            </w:r>
          </w:p>
        </w:tc>
        <w:tc>
          <w:tcPr>
            <w:tcW w:w="1150" w:type="dxa"/>
          </w:tcPr>
          <w:p w14:paraId="4C78E5E2" w14:textId="77777777" w:rsidR="00D010FE" w:rsidRPr="00547008" w:rsidRDefault="00D010FE" w:rsidP="0065364F">
            <w:pPr>
              <w:jc w:val="right"/>
              <w:rPr>
                <w:rFonts w:ascii="Arial" w:hAnsi="Arial"/>
                <w:sz w:val="20"/>
              </w:rPr>
            </w:pPr>
            <w:r w:rsidRPr="00547008">
              <w:rPr>
                <w:rFonts w:ascii="Arial" w:hAnsi="Arial"/>
                <w:sz w:val="20"/>
              </w:rPr>
              <w:t>4</w:t>
            </w:r>
          </w:p>
        </w:tc>
        <w:tc>
          <w:tcPr>
            <w:tcW w:w="1143" w:type="dxa"/>
          </w:tcPr>
          <w:p w14:paraId="5517E8B7" w14:textId="77777777" w:rsidR="00D010FE" w:rsidRPr="00547008" w:rsidRDefault="00D010FE" w:rsidP="0065364F">
            <w:pPr>
              <w:jc w:val="right"/>
              <w:rPr>
                <w:rFonts w:ascii="Arial" w:hAnsi="Arial"/>
                <w:sz w:val="20"/>
              </w:rPr>
            </w:pPr>
            <w:r w:rsidRPr="00547008">
              <w:rPr>
                <w:rFonts w:ascii="Arial" w:hAnsi="Arial"/>
                <w:sz w:val="20"/>
              </w:rPr>
              <w:t>321</w:t>
            </w:r>
          </w:p>
        </w:tc>
      </w:tr>
      <w:tr w:rsidR="00D010FE" w:rsidRPr="00547008" w14:paraId="7822690C" w14:textId="77777777" w:rsidTr="0065364F">
        <w:tc>
          <w:tcPr>
            <w:tcW w:w="1119" w:type="dxa"/>
          </w:tcPr>
          <w:p w14:paraId="0290216E" w14:textId="77777777" w:rsidR="00D010FE" w:rsidRPr="00547008" w:rsidRDefault="00D010FE" w:rsidP="0065364F">
            <w:pPr>
              <w:jc w:val="right"/>
              <w:rPr>
                <w:rFonts w:ascii="Arial" w:hAnsi="Arial"/>
                <w:b/>
                <w:sz w:val="20"/>
              </w:rPr>
            </w:pPr>
            <w:r w:rsidRPr="00547008">
              <w:rPr>
                <w:rFonts w:ascii="Arial" w:hAnsi="Arial"/>
                <w:b/>
                <w:sz w:val="20"/>
              </w:rPr>
              <w:t>4</w:t>
            </w:r>
          </w:p>
        </w:tc>
        <w:tc>
          <w:tcPr>
            <w:tcW w:w="1119" w:type="dxa"/>
          </w:tcPr>
          <w:p w14:paraId="6E5F1FB2" w14:textId="77777777" w:rsidR="00D010FE" w:rsidRPr="00547008" w:rsidRDefault="00D010FE" w:rsidP="0065364F">
            <w:pPr>
              <w:jc w:val="right"/>
              <w:rPr>
                <w:rFonts w:ascii="Arial" w:hAnsi="Arial"/>
                <w:sz w:val="20"/>
              </w:rPr>
            </w:pPr>
            <w:r w:rsidRPr="00547008">
              <w:rPr>
                <w:rFonts w:ascii="Arial" w:hAnsi="Arial"/>
                <w:sz w:val="20"/>
              </w:rPr>
              <w:t>Ford</w:t>
            </w:r>
          </w:p>
        </w:tc>
        <w:tc>
          <w:tcPr>
            <w:tcW w:w="1126" w:type="dxa"/>
          </w:tcPr>
          <w:p w14:paraId="524FEC59" w14:textId="77777777" w:rsidR="00D010FE" w:rsidRPr="00547008" w:rsidRDefault="00D010FE" w:rsidP="0065364F">
            <w:pPr>
              <w:jc w:val="right"/>
              <w:rPr>
                <w:rFonts w:ascii="Arial" w:hAnsi="Arial"/>
                <w:sz w:val="20"/>
              </w:rPr>
            </w:pPr>
            <w:r w:rsidRPr="00547008">
              <w:rPr>
                <w:rFonts w:ascii="Arial" w:hAnsi="Arial"/>
                <w:sz w:val="20"/>
              </w:rPr>
              <w:t>Mondeo</w:t>
            </w:r>
          </w:p>
        </w:tc>
        <w:tc>
          <w:tcPr>
            <w:tcW w:w="1488" w:type="dxa"/>
          </w:tcPr>
          <w:p w14:paraId="5F2AE67A" w14:textId="77777777" w:rsidR="00D010FE" w:rsidRPr="00547008" w:rsidRDefault="00D010FE" w:rsidP="0065364F">
            <w:pPr>
              <w:jc w:val="right"/>
              <w:rPr>
                <w:rFonts w:ascii="Arial" w:hAnsi="Arial"/>
                <w:sz w:val="20"/>
              </w:rPr>
            </w:pPr>
            <w:r w:rsidRPr="00547008">
              <w:rPr>
                <w:rFonts w:ascii="Arial" w:hAnsi="Arial"/>
                <w:sz w:val="20"/>
              </w:rPr>
              <w:t>2004</w:t>
            </w:r>
          </w:p>
        </w:tc>
        <w:tc>
          <w:tcPr>
            <w:tcW w:w="1150" w:type="dxa"/>
          </w:tcPr>
          <w:p w14:paraId="0BD8AF7D" w14:textId="77777777" w:rsidR="00D010FE" w:rsidRPr="00547008" w:rsidRDefault="00D010FE" w:rsidP="0065364F">
            <w:pPr>
              <w:jc w:val="right"/>
              <w:rPr>
                <w:rFonts w:ascii="Arial" w:hAnsi="Arial"/>
                <w:sz w:val="20"/>
              </w:rPr>
            </w:pPr>
            <w:r w:rsidRPr="00547008">
              <w:rPr>
                <w:rFonts w:ascii="Arial" w:hAnsi="Arial"/>
                <w:sz w:val="20"/>
              </w:rPr>
              <w:t>6</w:t>
            </w:r>
          </w:p>
        </w:tc>
        <w:tc>
          <w:tcPr>
            <w:tcW w:w="1143" w:type="dxa"/>
          </w:tcPr>
          <w:p w14:paraId="12D107BC" w14:textId="77777777" w:rsidR="00D010FE" w:rsidRPr="00547008" w:rsidRDefault="00D010FE" w:rsidP="0065364F">
            <w:pPr>
              <w:jc w:val="right"/>
              <w:rPr>
                <w:rFonts w:ascii="Arial" w:hAnsi="Arial"/>
                <w:sz w:val="20"/>
              </w:rPr>
            </w:pPr>
            <w:r w:rsidRPr="00547008">
              <w:rPr>
                <w:rFonts w:ascii="Arial" w:hAnsi="Arial"/>
                <w:sz w:val="20"/>
              </w:rPr>
              <w:t>150</w:t>
            </w:r>
          </w:p>
        </w:tc>
      </w:tr>
      <w:tr w:rsidR="00D010FE" w:rsidRPr="00547008" w14:paraId="76B3C352" w14:textId="77777777" w:rsidTr="0065364F">
        <w:tc>
          <w:tcPr>
            <w:tcW w:w="1119" w:type="dxa"/>
          </w:tcPr>
          <w:p w14:paraId="5B24E293" w14:textId="77777777" w:rsidR="00D010FE" w:rsidRPr="00547008" w:rsidRDefault="00D010FE" w:rsidP="0065364F">
            <w:pPr>
              <w:jc w:val="right"/>
              <w:rPr>
                <w:rFonts w:ascii="Arial" w:hAnsi="Arial"/>
                <w:b/>
                <w:sz w:val="20"/>
              </w:rPr>
            </w:pPr>
            <w:r w:rsidRPr="00547008">
              <w:rPr>
                <w:rFonts w:ascii="Arial" w:hAnsi="Arial"/>
                <w:b/>
                <w:sz w:val="20"/>
              </w:rPr>
              <w:t>5</w:t>
            </w:r>
          </w:p>
        </w:tc>
        <w:tc>
          <w:tcPr>
            <w:tcW w:w="1119" w:type="dxa"/>
          </w:tcPr>
          <w:p w14:paraId="31150CED" w14:textId="77777777" w:rsidR="00D010FE" w:rsidRPr="00547008" w:rsidRDefault="00D010FE" w:rsidP="0065364F">
            <w:pPr>
              <w:jc w:val="right"/>
              <w:rPr>
                <w:rFonts w:ascii="Arial" w:hAnsi="Arial"/>
                <w:sz w:val="20"/>
              </w:rPr>
            </w:pPr>
            <w:r w:rsidRPr="00547008">
              <w:rPr>
                <w:rFonts w:ascii="Arial" w:hAnsi="Arial"/>
                <w:sz w:val="20"/>
              </w:rPr>
              <w:t>Holden</w:t>
            </w:r>
          </w:p>
        </w:tc>
        <w:tc>
          <w:tcPr>
            <w:tcW w:w="1126" w:type="dxa"/>
          </w:tcPr>
          <w:p w14:paraId="0F9DACAD" w14:textId="77777777" w:rsidR="00D010FE" w:rsidRPr="00547008" w:rsidRDefault="00D010FE" w:rsidP="0065364F">
            <w:pPr>
              <w:jc w:val="right"/>
              <w:rPr>
                <w:rFonts w:ascii="Arial" w:hAnsi="Arial"/>
                <w:sz w:val="20"/>
              </w:rPr>
            </w:pPr>
            <w:r w:rsidRPr="00547008">
              <w:rPr>
                <w:rFonts w:ascii="Arial" w:hAnsi="Arial"/>
                <w:sz w:val="20"/>
              </w:rPr>
              <w:t>Jackeroo</w:t>
            </w:r>
          </w:p>
        </w:tc>
        <w:tc>
          <w:tcPr>
            <w:tcW w:w="1488" w:type="dxa"/>
          </w:tcPr>
          <w:p w14:paraId="2EF634C0" w14:textId="77777777" w:rsidR="00D010FE" w:rsidRPr="00547008" w:rsidRDefault="00D010FE" w:rsidP="0065364F">
            <w:pPr>
              <w:jc w:val="right"/>
              <w:rPr>
                <w:rFonts w:ascii="Arial" w:hAnsi="Arial"/>
                <w:sz w:val="20"/>
              </w:rPr>
            </w:pPr>
            <w:r w:rsidRPr="00547008">
              <w:rPr>
                <w:rFonts w:ascii="Arial" w:hAnsi="Arial"/>
                <w:sz w:val="20"/>
              </w:rPr>
              <w:t>2000</w:t>
            </w:r>
          </w:p>
        </w:tc>
        <w:tc>
          <w:tcPr>
            <w:tcW w:w="1150" w:type="dxa"/>
          </w:tcPr>
          <w:p w14:paraId="365283AA" w14:textId="77777777" w:rsidR="00D010FE" w:rsidRPr="00547008" w:rsidRDefault="00D010FE" w:rsidP="0065364F">
            <w:pPr>
              <w:jc w:val="right"/>
              <w:rPr>
                <w:rFonts w:ascii="Arial" w:hAnsi="Arial"/>
                <w:sz w:val="20"/>
              </w:rPr>
            </w:pPr>
            <w:r w:rsidRPr="00547008">
              <w:rPr>
                <w:rFonts w:ascii="Arial" w:hAnsi="Arial"/>
                <w:sz w:val="20"/>
              </w:rPr>
              <w:t>6</w:t>
            </w:r>
          </w:p>
        </w:tc>
        <w:tc>
          <w:tcPr>
            <w:tcW w:w="1143" w:type="dxa"/>
          </w:tcPr>
          <w:p w14:paraId="1691E967" w14:textId="77777777" w:rsidR="00D010FE" w:rsidRPr="00547008" w:rsidRDefault="00D010FE" w:rsidP="0065364F">
            <w:pPr>
              <w:jc w:val="right"/>
              <w:rPr>
                <w:rFonts w:ascii="Arial" w:hAnsi="Arial"/>
                <w:sz w:val="20"/>
              </w:rPr>
            </w:pPr>
            <w:r w:rsidRPr="00547008">
              <w:rPr>
                <w:rFonts w:ascii="Arial" w:hAnsi="Arial"/>
                <w:sz w:val="20"/>
              </w:rPr>
              <w:t>240</w:t>
            </w:r>
          </w:p>
        </w:tc>
      </w:tr>
    </w:tbl>
    <w:p w14:paraId="695915C0" w14:textId="77777777" w:rsidR="00D010FE" w:rsidRDefault="00D010FE" w:rsidP="00D010FE"/>
    <w:p w14:paraId="19A4556C" w14:textId="77777777" w:rsidR="00D010FE" w:rsidRDefault="00D010FE" w:rsidP="00D010FE">
      <w:r>
        <w:t>A data set like might be used to explore the impact of different options for registering or treating vehicles.  Options could include:</w:t>
      </w:r>
    </w:p>
    <w:p w14:paraId="506DCE93" w14:textId="77777777" w:rsidR="00D010FE" w:rsidRDefault="00D010FE" w:rsidP="00D010FE">
      <w:pPr>
        <w:pStyle w:val="ListParagraph"/>
        <w:numPr>
          <w:ilvl w:val="0"/>
          <w:numId w:val="24"/>
        </w:numPr>
      </w:pPr>
      <w:r>
        <w:t>Register by age</w:t>
      </w:r>
    </w:p>
    <w:p w14:paraId="1F9ABC0A" w14:textId="77777777" w:rsidR="00D010FE" w:rsidRDefault="00D010FE" w:rsidP="00D010FE">
      <w:pPr>
        <w:pStyle w:val="ListParagraph"/>
        <w:numPr>
          <w:ilvl w:val="0"/>
          <w:numId w:val="24"/>
        </w:numPr>
      </w:pPr>
      <w:r>
        <w:t>Register by mass</w:t>
      </w:r>
    </w:p>
    <w:p w14:paraId="0E2C8EEC" w14:textId="77777777" w:rsidR="00D010FE" w:rsidRDefault="00D010FE" w:rsidP="00D010FE">
      <w:pPr>
        <w:pStyle w:val="ListParagraph"/>
        <w:numPr>
          <w:ilvl w:val="0"/>
          <w:numId w:val="24"/>
        </w:numPr>
      </w:pPr>
      <w:r>
        <w:t>Register by length/size.</w:t>
      </w:r>
    </w:p>
    <w:p w14:paraId="5E73AB8E" w14:textId="77777777" w:rsidR="00D010FE" w:rsidRDefault="00D010FE" w:rsidP="00D010FE">
      <w:r>
        <w:t>However, the original data does not come with information about mass or length for vehicles.  This is quite common in working with data – recategorising the data.  In this case, cars would have to be recategorised by mass.</w:t>
      </w:r>
    </w:p>
    <w:p w14:paraId="16894CCA" w14:textId="77777777" w:rsidR="00D010FE" w:rsidRDefault="00D010FE" w:rsidP="00D010FE">
      <w:r>
        <w:t>To recategorise data, I create data maps.  Data maps will seek to assign existing categories to a new category.  For example a data map for vehicle models to a new category is:</w:t>
      </w:r>
    </w:p>
    <w:tbl>
      <w:tblPr>
        <w:tblStyle w:val="TableGrid"/>
        <w:tblW w:w="0" w:type="auto"/>
        <w:tblLook w:val="04A0" w:firstRow="1" w:lastRow="0" w:firstColumn="1" w:lastColumn="0" w:noHBand="0" w:noVBand="1"/>
      </w:tblPr>
      <w:tblGrid>
        <w:gridCol w:w="959"/>
        <w:gridCol w:w="2551"/>
        <w:gridCol w:w="2694"/>
      </w:tblGrid>
      <w:tr w:rsidR="00D010FE" w:rsidRPr="00547008" w14:paraId="01189293" w14:textId="77777777" w:rsidTr="0065364F">
        <w:tc>
          <w:tcPr>
            <w:tcW w:w="959" w:type="dxa"/>
          </w:tcPr>
          <w:p w14:paraId="2C53B1EF" w14:textId="77777777" w:rsidR="00D010FE" w:rsidRPr="00547008" w:rsidRDefault="00D010FE" w:rsidP="0065364F">
            <w:pPr>
              <w:rPr>
                <w:rFonts w:ascii="Arial" w:hAnsi="Arial"/>
                <w:b/>
                <w:sz w:val="20"/>
              </w:rPr>
            </w:pPr>
            <w:r>
              <w:rPr>
                <w:rFonts w:ascii="Arial" w:hAnsi="Arial"/>
                <w:b/>
                <w:sz w:val="20"/>
              </w:rPr>
              <w:t>MAP</w:t>
            </w:r>
          </w:p>
        </w:tc>
        <w:tc>
          <w:tcPr>
            <w:tcW w:w="2551" w:type="dxa"/>
          </w:tcPr>
          <w:p w14:paraId="21DDDB6B" w14:textId="77777777" w:rsidR="00D010FE" w:rsidRPr="00547008" w:rsidRDefault="00D010FE" w:rsidP="0065364F">
            <w:pPr>
              <w:rPr>
                <w:rFonts w:ascii="Arial" w:hAnsi="Arial"/>
                <w:b/>
                <w:sz w:val="20"/>
              </w:rPr>
            </w:pPr>
            <w:r w:rsidRPr="00547008">
              <w:rPr>
                <w:rFonts w:ascii="Arial" w:hAnsi="Arial"/>
                <w:b/>
                <w:sz w:val="20"/>
              </w:rPr>
              <w:t>A</w:t>
            </w:r>
          </w:p>
        </w:tc>
        <w:tc>
          <w:tcPr>
            <w:tcW w:w="2694" w:type="dxa"/>
          </w:tcPr>
          <w:p w14:paraId="5737572F" w14:textId="77777777" w:rsidR="00D010FE" w:rsidRPr="00547008" w:rsidRDefault="00D010FE" w:rsidP="0065364F">
            <w:pPr>
              <w:rPr>
                <w:rFonts w:ascii="Arial" w:hAnsi="Arial"/>
                <w:b/>
                <w:sz w:val="20"/>
              </w:rPr>
            </w:pPr>
            <w:r w:rsidRPr="00547008">
              <w:rPr>
                <w:rFonts w:ascii="Arial" w:hAnsi="Arial"/>
                <w:b/>
                <w:sz w:val="20"/>
              </w:rPr>
              <w:t>B</w:t>
            </w:r>
          </w:p>
        </w:tc>
      </w:tr>
      <w:tr w:rsidR="00D010FE" w:rsidRPr="00547008" w14:paraId="373699C4" w14:textId="77777777" w:rsidTr="0065364F">
        <w:tc>
          <w:tcPr>
            <w:tcW w:w="959" w:type="dxa"/>
          </w:tcPr>
          <w:p w14:paraId="26BBC57B" w14:textId="77777777" w:rsidR="00D010FE" w:rsidRPr="00547008" w:rsidRDefault="00D010FE" w:rsidP="0065364F">
            <w:pPr>
              <w:rPr>
                <w:rFonts w:ascii="Arial" w:hAnsi="Arial"/>
                <w:b/>
                <w:sz w:val="20"/>
              </w:rPr>
            </w:pPr>
            <w:r w:rsidRPr="00547008">
              <w:rPr>
                <w:rFonts w:ascii="Arial" w:hAnsi="Arial"/>
                <w:b/>
                <w:sz w:val="20"/>
              </w:rPr>
              <w:t>1</w:t>
            </w:r>
          </w:p>
        </w:tc>
        <w:tc>
          <w:tcPr>
            <w:tcW w:w="2551" w:type="dxa"/>
          </w:tcPr>
          <w:p w14:paraId="0C93BC61" w14:textId="77777777" w:rsidR="00D010FE" w:rsidRPr="00547008" w:rsidRDefault="00D010FE" w:rsidP="0065364F">
            <w:pPr>
              <w:rPr>
                <w:rFonts w:ascii="Arial" w:hAnsi="Arial"/>
                <w:b/>
                <w:sz w:val="20"/>
              </w:rPr>
            </w:pPr>
            <w:r w:rsidRPr="00547008">
              <w:rPr>
                <w:rFonts w:ascii="Arial" w:hAnsi="Arial"/>
                <w:b/>
                <w:sz w:val="20"/>
              </w:rPr>
              <w:t>Current category</w:t>
            </w:r>
          </w:p>
        </w:tc>
        <w:tc>
          <w:tcPr>
            <w:tcW w:w="2694" w:type="dxa"/>
          </w:tcPr>
          <w:p w14:paraId="1AAE992A" w14:textId="77777777" w:rsidR="00D010FE" w:rsidRPr="00547008" w:rsidRDefault="00D010FE" w:rsidP="0065364F">
            <w:pPr>
              <w:rPr>
                <w:rFonts w:ascii="Arial" w:hAnsi="Arial"/>
                <w:b/>
                <w:sz w:val="20"/>
              </w:rPr>
            </w:pPr>
            <w:r w:rsidRPr="00547008">
              <w:rPr>
                <w:rFonts w:ascii="Arial" w:hAnsi="Arial"/>
                <w:b/>
                <w:sz w:val="20"/>
              </w:rPr>
              <w:t>New Category – size</w:t>
            </w:r>
          </w:p>
        </w:tc>
      </w:tr>
      <w:tr w:rsidR="00D010FE" w:rsidRPr="00547008" w14:paraId="6B8A7D54" w14:textId="77777777" w:rsidTr="0065364F">
        <w:tc>
          <w:tcPr>
            <w:tcW w:w="959" w:type="dxa"/>
          </w:tcPr>
          <w:p w14:paraId="44B5CA8F" w14:textId="77777777" w:rsidR="00D010FE" w:rsidRPr="00547008" w:rsidRDefault="00D010FE" w:rsidP="0065364F">
            <w:pPr>
              <w:rPr>
                <w:rFonts w:ascii="Arial" w:hAnsi="Arial"/>
                <w:b/>
                <w:sz w:val="20"/>
              </w:rPr>
            </w:pPr>
            <w:r w:rsidRPr="00547008">
              <w:rPr>
                <w:rFonts w:ascii="Arial" w:hAnsi="Arial"/>
                <w:b/>
                <w:sz w:val="20"/>
              </w:rPr>
              <w:t>2</w:t>
            </w:r>
          </w:p>
        </w:tc>
        <w:tc>
          <w:tcPr>
            <w:tcW w:w="2551" w:type="dxa"/>
          </w:tcPr>
          <w:p w14:paraId="0D28A3B9" w14:textId="77777777" w:rsidR="00D010FE" w:rsidRPr="00547008" w:rsidRDefault="00D010FE" w:rsidP="0065364F">
            <w:pPr>
              <w:rPr>
                <w:rFonts w:ascii="Arial" w:hAnsi="Arial"/>
                <w:sz w:val="20"/>
              </w:rPr>
            </w:pPr>
            <w:r w:rsidRPr="00547008">
              <w:rPr>
                <w:rFonts w:ascii="Arial" w:hAnsi="Arial"/>
                <w:sz w:val="20"/>
              </w:rPr>
              <w:t>Camry</w:t>
            </w:r>
          </w:p>
        </w:tc>
        <w:tc>
          <w:tcPr>
            <w:tcW w:w="2694" w:type="dxa"/>
          </w:tcPr>
          <w:p w14:paraId="6B1DA687" w14:textId="77777777" w:rsidR="00D010FE" w:rsidRPr="00547008" w:rsidRDefault="00D010FE" w:rsidP="0065364F">
            <w:pPr>
              <w:rPr>
                <w:rFonts w:ascii="Arial" w:hAnsi="Arial"/>
                <w:sz w:val="20"/>
              </w:rPr>
            </w:pPr>
            <w:r w:rsidRPr="00547008">
              <w:rPr>
                <w:rFonts w:ascii="Arial" w:hAnsi="Arial"/>
                <w:sz w:val="20"/>
              </w:rPr>
              <w:t>Medium light vehicle</w:t>
            </w:r>
          </w:p>
        </w:tc>
      </w:tr>
      <w:tr w:rsidR="00D010FE" w:rsidRPr="00547008" w14:paraId="29675A5A" w14:textId="77777777" w:rsidTr="0065364F">
        <w:tc>
          <w:tcPr>
            <w:tcW w:w="959" w:type="dxa"/>
          </w:tcPr>
          <w:p w14:paraId="3AF6FC1F" w14:textId="77777777" w:rsidR="00D010FE" w:rsidRPr="00547008" w:rsidRDefault="00D010FE" w:rsidP="0065364F">
            <w:pPr>
              <w:rPr>
                <w:rFonts w:ascii="Arial" w:hAnsi="Arial"/>
                <w:b/>
                <w:sz w:val="20"/>
              </w:rPr>
            </w:pPr>
            <w:r w:rsidRPr="00547008">
              <w:rPr>
                <w:rFonts w:ascii="Arial" w:hAnsi="Arial"/>
                <w:b/>
                <w:sz w:val="20"/>
              </w:rPr>
              <w:t>3</w:t>
            </w:r>
          </w:p>
        </w:tc>
        <w:tc>
          <w:tcPr>
            <w:tcW w:w="2551" w:type="dxa"/>
          </w:tcPr>
          <w:p w14:paraId="30330DCD" w14:textId="77777777" w:rsidR="00D010FE" w:rsidRPr="00547008" w:rsidRDefault="00D010FE" w:rsidP="0065364F">
            <w:pPr>
              <w:rPr>
                <w:rFonts w:ascii="Arial" w:hAnsi="Arial"/>
                <w:sz w:val="20"/>
              </w:rPr>
            </w:pPr>
            <w:r w:rsidRPr="00547008">
              <w:rPr>
                <w:rFonts w:ascii="Arial" w:hAnsi="Arial"/>
                <w:sz w:val="20"/>
              </w:rPr>
              <w:t>Jackeroo</w:t>
            </w:r>
          </w:p>
        </w:tc>
        <w:tc>
          <w:tcPr>
            <w:tcW w:w="2694" w:type="dxa"/>
          </w:tcPr>
          <w:p w14:paraId="31A53176" w14:textId="77777777" w:rsidR="00D010FE" w:rsidRPr="00547008" w:rsidRDefault="00D010FE" w:rsidP="0065364F">
            <w:pPr>
              <w:rPr>
                <w:rFonts w:ascii="Arial" w:hAnsi="Arial"/>
                <w:sz w:val="20"/>
              </w:rPr>
            </w:pPr>
            <w:r>
              <w:rPr>
                <w:rFonts w:ascii="Arial" w:hAnsi="Arial"/>
                <w:sz w:val="20"/>
              </w:rPr>
              <w:t>Large l</w:t>
            </w:r>
            <w:r w:rsidRPr="00547008">
              <w:rPr>
                <w:rFonts w:ascii="Arial" w:hAnsi="Arial"/>
                <w:sz w:val="20"/>
              </w:rPr>
              <w:t>ight vehicle</w:t>
            </w:r>
          </w:p>
        </w:tc>
      </w:tr>
      <w:tr w:rsidR="00D010FE" w:rsidRPr="00547008" w14:paraId="25442338" w14:textId="77777777" w:rsidTr="0065364F">
        <w:tc>
          <w:tcPr>
            <w:tcW w:w="959" w:type="dxa"/>
          </w:tcPr>
          <w:p w14:paraId="7D020A67" w14:textId="77777777" w:rsidR="00D010FE" w:rsidRPr="00547008" w:rsidRDefault="00D010FE" w:rsidP="0065364F">
            <w:pPr>
              <w:rPr>
                <w:rFonts w:ascii="Arial" w:hAnsi="Arial"/>
                <w:b/>
                <w:sz w:val="20"/>
              </w:rPr>
            </w:pPr>
            <w:r w:rsidRPr="00547008">
              <w:rPr>
                <w:rFonts w:ascii="Arial" w:hAnsi="Arial"/>
                <w:b/>
                <w:sz w:val="20"/>
              </w:rPr>
              <w:t>4</w:t>
            </w:r>
          </w:p>
        </w:tc>
        <w:tc>
          <w:tcPr>
            <w:tcW w:w="2551" w:type="dxa"/>
          </w:tcPr>
          <w:p w14:paraId="52561E35" w14:textId="77777777" w:rsidR="00D010FE" w:rsidRPr="00547008" w:rsidRDefault="00D010FE" w:rsidP="0065364F">
            <w:pPr>
              <w:rPr>
                <w:rFonts w:ascii="Arial" w:hAnsi="Arial"/>
                <w:sz w:val="20"/>
              </w:rPr>
            </w:pPr>
            <w:r w:rsidRPr="00547008">
              <w:rPr>
                <w:rFonts w:ascii="Arial" w:hAnsi="Arial"/>
                <w:sz w:val="20"/>
              </w:rPr>
              <w:t>Mondeo</w:t>
            </w:r>
          </w:p>
        </w:tc>
        <w:tc>
          <w:tcPr>
            <w:tcW w:w="2694" w:type="dxa"/>
          </w:tcPr>
          <w:p w14:paraId="4CD1BCC8" w14:textId="77777777" w:rsidR="00D010FE" w:rsidRPr="00547008" w:rsidRDefault="00D010FE" w:rsidP="0065364F">
            <w:pPr>
              <w:rPr>
                <w:rFonts w:ascii="Arial" w:hAnsi="Arial"/>
                <w:sz w:val="20"/>
              </w:rPr>
            </w:pPr>
            <w:r w:rsidRPr="00547008">
              <w:rPr>
                <w:rFonts w:ascii="Arial" w:hAnsi="Arial"/>
                <w:sz w:val="20"/>
              </w:rPr>
              <w:t>Medium light vehicle</w:t>
            </w:r>
          </w:p>
        </w:tc>
      </w:tr>
      <w:tr w:rsidR="00D010FE" w:rsidRPr="00547008" w14:paraId="0E2B4DA2" w14:textId="77777777" w:rsidTr="0065364F">
        <w:tc>
          <w:tcPr>
            <w:tcW w:w="959" w:type="dxa"/>
          </w:tcPr>
          <w:p w14:paraId="4207D7A9" w14:textId="77777777" w:rsidR="00D010FE" w:rsidRPr="00547008" w:rsidRDefault="00D010FE" w:rsidP="0065364F">
            <w:pPr>
              <w:rPr>
                <w:rFonts w:ascii="Arial" w:hAnsi="Arial"/>
                <w:b/>
                <w:sz w:val="20"/>
              </w:rPr>
            </w:pPr>
            <w:r w:rsidRPr="00547008">
              <w:rPr>
                <w:rFonts w:ascii="Arial" w:hAnsi="Arial"/>
                <w:b/>
                <w:sz w:val="20"/>
              </w:rPr>
              <w:t>5</w:t>
            </w:r>
          </w:p>
        </w:tc>
        <w:tc>
          <w:tcPr>
            <w:tcW w:w="2551" w:type="dxa"/>
          </w:tcPr>
          <w:p w14:paraId="41E950B3" w14:textId="77777777" w:rsidR="00D010FE" w:rsidRPr="00547008" w:rsidRDefault="00D010FE" w:rsidP="0065364F">
            <w:pPr>
              <w:rPr>
                <w:rFonts w:ascii="Arial" w:hAnsi="Arial"/>
                <w:sz w:val="20"/>
              </w:rPr>
            </w:pPr>
            <w:r w:rsidRPr="00547008">
              <w:rPr>
                <w:rFonts w:ascii="Arial" w:hAnsi="Arial"/>
                <w:sz w:val="20"/>
              </w:rPr>
              <w:t>Jazz</w:t>
            </w:r>
          </w:p>
        </w:tc>
        <w:tc>
          <w:tcPr>
            <w:tcW w:w="2694" w:type="dxa"/>
          </w:tcPr>
          <w:p w14:paraId="2EC9C8DB" w14:textId="77777777" w:rsidR="00D010FE" w:rsidRPr="00547008" w:rsidRDefault="00D010FE" w:rsidP="0065364F">
            <w:pPr>
              <w:rPr>
                <w:rFonts w:ascii="Arial" w:hAnsi="Arial"/>
                <w:sz w:val="20"/>
              </w:rPr>
            </w:pPr>
            <w:r w:rsidRPr="00547008">
              <w:rPr>
                <w:rFonts w:ascii="Arial" w:hAnsi="Arial"/>
                <w:sz w:val="20"/>
              </w:rPr>
              <w:t>Small light vehicle</w:t>
            </w:r>
          </w:p>
        </w:tc>
      </w:tr>
    </w:tbl>
    <w:p w14:paraId="2E4DEBB0" w14:textId="77777777" w:rsidR="00D010FE" w:rsidRDefault="00D010FE" w:rsidP="00D010FE">
      <w:pPr>
        <w:spacing w:before="120"/>
      </w:pPr>
      <w:r>
        <w:t>In Excel, we can use a function called VLOOKUP to assign a new value to an existing category.</w:t>
      </w:r>
    </w:p>
    <w:p w14:paraId="7E577C60" w14:textId="77777777" w:rsidR="00D010FE" w:rsidRDefault="00D010FE" w:rsidP="00D010FE">
      <w:r>
        <w:t xml:space="preserve">To do this, we can save a new version of our data set and add another column for “Size”.  I usually insert the new category before the values or numbers columns.  We can then use the VLOOKUP function to assign the sizes in our map to the vehicles in our dataset. </w:t>
      </w:r>
    </w:p>
    <w:p w14:paraId="7D4B6CFA" w14:textId="77777777" w:rsidR="00D010FE" w:rsidRDefault="00D010FE" w:rsidP="00D010FE">
      <w:r>
        <w:t>For the Toyota Camry, the formula would be:</w:t>
      </w:r>
    </w:p>
    <w:p w14:paraId="51A0A7A2" w14:textId="77777777" w:rsidR="00D010FE" w:rsidRDefault="00D010FE" w:rsidP="00D010FE">
      <w:r>
        <w:t>=VLOOKUP(Source Data B2,MAP $A$1:$B$5,2,=FALSE)</w:t>
      </w:r>
    </w:p>
    <w:p w14:paraId="1B4BD296" w14:textId="77777777" w:rsidR="00D010FE" w:rsidRDefault="00D010FE" w:rsidP="00D010FE">
      <w:pPr>
        <w:spacing w:after="0"/>
      </w:pPr>
      <w:r>
        <w:br w:type="page"/>
      </w:r>
    </w:p>
    <w:p w14:paraId="46DA8B13" w14:textId="77777777" w:rsidR="00D010FE" w:rsidRDefault="00D010FE" w:rsidP="00D010FE">
      <w:r>
        <w:lastRenderedPageBreak/>
        <w:t>This would result in the following table:</w:t>
      </w:r>
    </w:p>
    <w:tbl>
      <w:tblPr>
        <w:tblStyle w:val="TableGrid"/>
        <w:tblW w:w="8897" w:type="dxa"/>
        <w:tblLook w:val="04A0" w:firstRow="1" w:lastRow="0" w:firstColumn="1" w:lastColumn="0" w:noHBand="0" w:noVBand="1"/>
      </w:tblPr>
      <w:tblGrid>
        <w:gridCol w:w="1119"/>
        <w:gridCol w:w="1126"/>
        <w:gridCol w:w="1488"/>
        <w:gridCol w:w="1150"/>
        <w:gridCol w:w="2446"/>
        <w:gridCol w:w="1568"/>
      </w:tblGrid>
      <w:tr w:rsidR="00D010FE" w:rsidRPr="00547008" w14:paraId="10CB1C59" w14:textId="77777777" w:rsidTr="0065364F">
        <w:trPr>
          <w:trHeight w:val="606"/>
        </w:trPr>
        <w:tc>
          <w:tcPr>
            <w:tcW w:w="1119" w:type="dxa"/>
          </w:tcPr>
          <w:p w14:paraId="491635CA" w14:textId="77777777" w:rsidR="00D010FE" w:rsidRPr="00547008" w:rsidRDefault="00D010FE" w:rsidP="0065364F">
            <w:pPr>
              <w:jc w:val="right"/>
              <w:rPr>
                <w:rFonts w:ascii="Arial" w:hAnsi="Arial"/>
                <w:sz w:val="20"/>
              </w:rPr>
            </w:pPr>
            <w:r w:rsidRPr="00547008">
              <w:rPr>
                <w:rFonts w:ascii="Arial" w:hAnsi="Arial"/>
                <w:sz w:val="20"/>
              </w:rPr>
              <w:t>Make</w:t>
            </w:r>
          </w:p>
        </w:tc>
        <w:tc>
          <w:tcPr>
            <w:tcW w:w="1126" w:type="dxa"/>
          </w:tcPr>
          <w:p w14:paraId="741A50B5" w14:textId="77777777" w:rsidR="00D010FE" w:rsidRPr="00547008" w:rsidRDefault="00D010FE" w:rsidP="0065364F">
            <w:pPr>
              <w:jc w:val="right"/>
              <w:rPr>
                <w:rFonts w:ascii="Arial" w:hAnsi="Arial"/>
                <w:sz w:val="20"/>
              </w:rPr>
            </w:pPr>
            <w:r w:rsidRPr="00547008">
              <w:rPr>
                <w:rFonts w:ascii="Arial" w:hAnsi="Arial"/>
                <w:sz w:val="20"/>
              </w:rPr>
              <w:t>Model</w:t>
            </w:r>
          </w:p>
        </w:tc>
        <w:tc>
          <w:tcPr>
            <w:tcW w:w="1488" w:type="dxa"/>
          </w:tcPr>
          <w:p w14:paraId="30973727" w14:textId="77777777" w:rsidR="00D010FE" w:rsidRPr="00547008" w:rsidRDefault="00D010FE" w:rsidP="0065364F">
            <w:pPr>
              <w:jc w:val="right"/>
              <w:rPr>
                <w:rFonts w:ascii="Arial" w:hAnsi="Arial"/>
                <w:sz w:val="20"/>
              </w:rPr>
            </w:pPr>
            <w:r w:rsidRPr="00547008">
              <w:rPr>
                <w:rFonts w:ascii="Arial" w:hAnsi="Arial"/>
                <w:sz w:val="20"/>
              </w:rPr>
              <w:t>Year of Manufacture</w:t>
            </w:r>
          </w:p>
        </w:tc>
        <w:tc>
          <w:tcPr>
            <w:tcW w:w="1150" w:type="dxa"/>
          </w:tcPr>
          <w:p w14:paraId="342B8F56" w14:textId="77777777" w:rsidR="00D010FE" w:rsidRPr="00547008" w:rsidRDefault="00D010FE" w:rsidP="0065364F">
            <w:pPr>
              <w:jc w:val="right"/>
              <w:rPr>
                <w:rFonts w:ascii="Arial" w:hAnsi="Arial"/>
                <w:sz w:val="20"/>
              </w:rPr>
            </w:pPr>
            <w:r w:rsidRPr="00547008">
              <w:rPr>
                <w:rFonts w:ascii="Arial" w:hAnsi="Arial"/>
                <w:sz w:val="20"/>
              </w:rPr>
              <w:t>Number of Cylinders</w:t>
            </w:r>
          </w:p>
        </w:tc>
        <w:tc>
          <w:tcPr>
            <w:tcW w:w="2446" w:type="dxa"/>
          </w:tcPr>
          <w:p w14:paraId="0626AA9E" w14:textId="77777777" w:rsidR="00D010FE" w:rsidRPr="00547008" w:rsidRDefault="00D010FE" w:rsidP="0065364F">
            <w:pPr>
              <w:jc w:val="right"/>
              <w:rPr>
                <w:rFonts w:ascii="Arial" w:hAnsi="Arial"/>
                <w:sz w:val="20"/>
              </w:rPr>
            </w:pPr>
            <w:r w:rsidRPr="00547008">
              <w:rPr>
                <w:rFonts w:ascii="Arial" w:hAnsi="Arial"/>
                <w:sz w:val="20"/>
              </w:rPr>
              <w:t>Size (using the VLOOKUP formula)</w:t>
            </w:r>
          </w:p>
        </w:tc>
        <w:tc>
          <w:tcPr>
            <w:tcW w:w="1568" w:type="dxa"/>
          </w:tcPr>
          <w:p w14:paraId="146C10BF" w14:textId="77777777" w:rsidR="00D010FE" w:rsidRPr="00547008" w:rsidRDefault="00D010FE" w:rsidP="0065364F">
            <w:pPr>
              <w:jc w:val="right"/>
              <w:rPr>
                <w:rFonts w:ascii="Arial" w:hAnsi="Arial"/>
                <w:sz w:val="20"/>
              </w:rPr>
            </w:pPr>
            <w:r w:rsidRPr="00547008">
              <w:rPr>
                <w:rFonts w:ascii="Arial" w:hAnsi="Arial"/>
                <w:sz w:val="20"/>
              </w:rPr>
              <w:t>Number of vehicles</w:t>
            </w:r>
          </w:p>
        </w:tc>
      </w:tr>
      <w:tr w:rsidR="00D010FE" w:rsidRPr="00547008" w14:paraId="3B88783A" w14:textId="77777777" w:rsidTr="0065364F">
        <w:tc>
          <w:tcPr>
            <w:tcW w:w="1119" w:type="dxa"/>
          </w:tcPr>
          <w:p w14:paraId="5B0B3535" w14:textId="77777777" w:rsidR="00D010FE" w:rsidRPr="00547008" w:rsidRDefault="00D010FE" w:rsidP="0065364F">
            <w:pPr>
              <w:jc w:val="right"/>
              <w:rPr>
                <w:rFonts w:ascii="Arial" w:hAnsi="Arial"/>
                <w:sz w:val="20"/>
              </w:rPr>
            </w:pPr>
            <w:r w:rsidRPr="00547008">
              <w:rPr>
                <w:rFonts w:ascii="Arial" w:hAnsi="Arial"/>
                <w:sz w:val="20"/>
              </w:rPr>
              <w:t>Toyota</w:t>
            </w:r>
          </w:p>
        </w:tc>
        <w:tc>
          <w:tcPr>
            <w:tcW w:w="1126" w:type="dxa"/>
          </w:tcPr>
          <w:p w14:paraId="580518E8" w14:textId="77777777" w:rsidR="00D010FE" w:rsidRPr="00547008" w:rsidRDefault="00D010FE" w:rsidP="0065364F">
            <w:pPr>
              <w:jc w:val="right"/>
              <w:rPr>
                <w:rFonts w:ascii="Arial" w:hAnsi="Arial"/>
                <w:sz w:val="20"/>
              </w:rPr>
            </w:pPr>
            <w:r w:rsidRPr="00547008">
              <w:rPr>
                <w:rFonts w:ascii="Arial" w:hAnsi="Arial"/>
                <w:sz w:val="20"/>
              </w:rPr>
              <w:t>Camry</w:t>
            </w:r>
          </w:p>
        </w:tc>
        <w:tc>
          <w:tcPr>
            <w:tcW w:w="1488" w:type="dxa"/>
          </w:tcPr>
          <w:p w14:paraId="56995046" w14:textId="77777777" w:rsidR="00D010FE" w:rsidRPr="00547008" w:rsidRDefault="00D010FE" w:rsidP="0065364F">
            <w:pPr>
              <w:jc w:val="right"/>
              <w:rPr>
                <w:rFonts w:ascii="Arial" w:hAnsi="Arial"/>
                <w:sz w:val="20"/>
              </w:rPr>
            </w:pPr>
            <w:r w:rsidRPr="00547008">
              <w:rPr>
                <w:rFonts w:ascii="Arial" w:hAnsi="Arial"/>
                <w:sz w:val="20"/>
              </w:rPr>
              <w:t>1997</w:t>
            </w:r>
          </w:p>
        </w:tc>
        <w:tc>
          <w:tcPr>
            <w:tcW w:w="1150" w:type="dxa"/>
          </w:tcPr>
          <w:p w14:paraId="52A97F05" w14:textId="77777777" w:rsidR="00D010FE" w:rsidRPr="00547008" w:rsidRDefault="00D010FE" w:rsidP="0065364F">
            <w:pPr>
              <w:jc w:val="right"/>
              <w:rPr>
                <w:rFonts w:ascii="Arial" w:hAnsi="Arial"/>
                <w:sz w:val="20"/>
              </w:rPr>
            </w:pPr>
            <w:r w:rsidRPr="00547008">
              <w:rPr>
                <w:rFonts w:ascii="Arial" w:hAnsi="Arial"/>
                <w:sz w:val="20"/>
              </w:rPr>
              <w:t>6</w:t>
            </w:r>
          </w:p>
        </w:tc>
        <w:tc>
          <w:tcPr>
            <w:tcW w:w="2446" w:type="dxa"/>
          </w:tcPr>
          <w:p w14:paraId="4B7ACABE" w14:textId="77777777" w:rsidR="00D010FE" w:rsidRPr="00547008" w:rsidRDefault="00D010FE" w:rsidP="0065364F">
            <w:pPr>
              <w:jc w:val="right"/>
              <w:rPr>
                <w:rFonts w:ascii="Arial" w:hAnsi="Arial"/>
                <w:sz w:val="20"/>
              </w:rPr>
            </w:pPr>
            <w:r w:rsidRPr="00547008">
              <w:rPr>
                <w:rFonts w:ascii="Arial" w:hAnsi="Arial"/>
                <w:sz w:val="20"/>
              </w:rPr>
              <w:t>Medium light vehicle</w:t>
            </w:r>
          </w:p>
        </w:tc>
        <w:tc>
          <w:tcPr>
            <w:tcW w:w="1568" w:type="dxa"/>
          </w:tcPr>
          <w:p w14:paraId="40C0B264" w14:textId="77777777" w:rsidR="00D010FE" w:rsidRPr="00547008" w:rsidRDefault="00D010FE" w:rsidP="0065364F">
            <w:pPr>
              <w:jc w:val="right"/>
              <w:rPr>
                <w:rFonts w:ascii="Arial" w:hAnsi="Arial"/>
                <w:sz w:val="20"/>
              </w:rPr>
            </w:pPr>
            <w:r w:rsidRPr="00547008">
              <w:rPr>
                <w:rFonts w:ascii="Arial" w:hAnsi="Arial"/>
                <w:sz w:val="20"/>
              </w:rPr>
              <w:t>450</w:t>
            </w:r>
          </w:p>
        </w:tc>
      </w:tr>
      <w:tr w:rsidR="00D010FE" w:rsidRPr="00547008" w14:paraId="22E0073D" w14:textId="77777777" w:rsidTr="0065364F">
        <w:tc>
          <w:tcPr>
            <w:tcW w:w="1119" w:type="dxa"/>
          </w:tcPr>
          <w:p w14:paraId="7D791100" w14:textId="77777777" w:rsidR="00D010FE" w:rsidRPr="00547008" w:rsidRDefault="00D010FE" w:rsidP="0065364F">
            <w:pPr>
              <w:jc w:val="right"/>
              <w:rPr>
                <w:rFonts w:ascii="Arial" w:hAnsi="Arial"/>
                <w:sz w:val="20"/>
              </w:rPr>
            </w:pPr>
            <w:r w:rsidRPr="00547008">
              <w:rPr>
                <w:rFonts w:ascii="Arial" w:hAnsi="Arial"/>
                <w:sz w:val="20"/>
              </w:rPr>
              <w:t>Honda</w:t>
            </w:r>
          </w:p>
        </w:tc>
        <w:tc>
          <w:tcPr>
            <w:tcW w:w="1126" w:type="dxa"/>
          </w:tcPr>
          <w:p w14:paraId="288E153A" w14:textId="77777777" w:rsidR="00D010FE" w:rsidRPr="00547008" w:rsidRDefault="00D010FE" w:rsidP="0065364F">
            <w:pPr>
              <w:jc w:val="right"/>
              <w:rPr>
                <w:rFonts w:ascii="Arial" w:hAnsi="Arial"/>
                <w:sz w:val="20"/>
              </w:rPr>
            </w:pPr>
            <w:r w:rsidRPr="00547008">
              <w:rPr>
                <w:rFonts w:ascii="Arial" w:hAnsi="Arial"/>
                <w:sz w:val="20"/>
              </w:rPr>
              <w:t>Jazz</w:t>
            </w:r>
          </w:p>
        </w:tc>
        <w:tc>
          <w:tcPr>
            <w:tcW w:w="1488" w:type="dxa"/>
          </w:tcPr>
          <w:p w14:paraId="6DD11F05" w14:textId="77777777" w:rsidR="00D010FE" w:rsidRPr="00547008" w:rsidRDefault="00D010FE" w:rsidP="0065364F">
            <w:pPr>
              <w:jc w:val="right"/>
              <w:rPr>
                <w:rFonts w:ascii="Arial" w:hAnsi="Arial"/>
                <w:sz w:val="20"/>
              </w:rPr>
            </w:pPr>
            <w:r w:rsidRPr="00547008">
              <w:rPr>
                <w:rFonts w:ascii="Arial" w:hAnsi="Arial"/>
                <w:sz w:val="20"/>
              </w:rPr>
              <w:t>2002</w:t>
            </w:r>
          </w:p>
        </w:tc>
        <w:tc>
          <w:tcPr>
            <w:tcW w:w="1150" w:type="dxa"/>
          </w:tcPr>
          <w:p w14:paraId="0A9FF190" w14:textId="77777777" w:rsidR="00D010FE" w:rsidRPr="00547008" w:rsidRDefault="00D010FE" w:rsidP="0065364F">
            <w:pPr>
              <w:jc w:val="right"/>
              <w:rPr>
                <w:rFonts w:ascii="Arial" w:hAnsi="Arial"/>
                <w:sz w:val="20"/>
              </w:rPr>
            </w:pPr>
            <w:r w:rsidRPr="00547008">
              <w:rPr>
                <w:rFonts w:ascii="Arial" w:hAnsi="Arial"/>
                <w:sz w:val="20"/>
              </w:rPr>
              <w:t>4</w:t>
            </w:r>
          </w:p>
        </w:tc>
        <w:tc>
          <w:tcPr>
            <w:tcW w:w="2446" w:type="dxa"/>
          </w:tcPr>
          <w:p w14:paraId="3502E6C6" w14:textId="77777777" w:rsidR="00D010FE" w:rsidRPr="00547008" w:rsidRDefault="00D010FE" w:rsidP="0065364F">
            <w:pPr>
              <w:jc w:val="right"/>
              <w:rPr>
                <w:rFonts w:ascii="Arial" w:hAnsi="Arial"/>
                <w:sz w:val="20"/>
              </w:rPr>
            </w:pPr>
            <w:r>
              <w:rPr>
                <w:rFonts w:ascii="Arial" w:hAnsi="Arial"/>
                <w:sz w:val="20"/>
              </w:rPr>
              <w:t>Small light vehicle</w:t>
            </w:r>
          </w:p>
        </w:tc>
        <w:tc>
          <w:tcPr>
            <w:tcW w:w="1568" w:type="dxa"/>
          </w:tcPr>
          <w:p w14:paraId="4B5BFC04" w14:textId="77777777" w:rsidR="00D010FE" w:rsidRPr="00547008" w:rsidRDefault="00D010FE" w:rsidP="0065364F">
            <w:pPr>
              <w:jc w:val="right"/>
              <w:rPr>
                <w:rFonts w:ascii="Arial" w:hAnsi="Arial"/>
                <w:sz w:val="20"/>
              </w:rPr>
            </w:pPr>
            <w:r w:rsidRPr="00547008">
              <w:rPr>
                <w:rFonts w:ascii="Arial" w:hAnsi="Arial"/>
                <w:sz w:val="20"/>
              </w:rPr>
              <w:t>321</w:t>
            </w:r>
          </w:p>
        </w:tc>
      </w:tr>
      <w:tr w:rsidR="00D010FE" w:rsidRPr="00547008" w14:paraId="1315DD69" w14:textId="77777777" w:rsidTr="0065364F">
        <w:trPr>
          <w:trHeight w:val="381"/>
        </w:trPr>
        <w:tc>
          <w:tcPr>
            <w:tcW w:w="1119" w:type="dxa"/>
          </w:tcPr>
          <w:p w14:paraId="07826437" w14:textId="77777777" w:rsidR="00D010FE" w:rsidRPr="00547008" w:rsidRDefault="00D010FE" w:rsidP="0065364F">
            <w:pPr>
              <w:jc w:val="right"/>
              <w:rPr>
                <w:rFonts w:ascii="Arial" w:hAnsi="Arial"/>
                <w:sz w:val="20"/>
              </w:rPr>
            </w:pPr>
            <w:r w:rsidRPr="00547008">
              <w:rPr>
                <w:rFonts w:ascii="Arial" w:hAnsi="Arial"/>
                <w:sz w:val="20"/>
              </w:rPr>
              <w:t>Ford</w:t>
            </w:r>
          </w:p>
        </w:tc>
        <w:tc>
          <w:tcPr>
            <w:tcW w:w="1126" w:type="dxa"/>
          </w:tcPr>
          <w:p w14:paraId="304B362C" w14:textId="77777777" w:rsidR="00D010FE" w:rsidRPr="00547008" w:rsidRDefault="00D010FE" w:rsidP="0065364F">
            <w:pPr>
              <w:jc w:val="right"/>
              <w:rPr>
                <w:rFonts w:ascii="Arial" w:hAnsi="Arial"/>
                <w:sz w:val="20"/>
              </w:rPr>
            </w:pPr>
            <w:r w:rsidRPr="00547008">
              <w:rPr>
                <w:rFonts w:ascii="Arial" w:hAnsi="Arial"/>
                <w:sz w:val="20"/>
              </w:rPr>
              <w:t>Mondeo</w:t>
            </w:r>
          </w:p>
        </w:tc>
        <w:tc>
          <w:tcPr>
            <w:tcW w:w="1488" w:type="dxa"/>
          </w:tcPr>
          <w:p w14:paraId="506A058F" w14:textId="77777777" w:rsidR="00D010FE" w:rsidRPr="00547008" w:rsidRDefault="00D010FE" w:rsidP="0065364F">
            <w:pPr>
              <w:jc w:val="right"/>
              <w:rPr>
                <w:rFonts w:ascii="Arial" w:hAnsi="Arial"/>
                <w:sz w:val="20"/>
              </w:rPr>
            </w:pPr>
            <w:r w:rsidRPr="00547008">
              <w:rPr>
                <w:rFonts w:ascii="Arial" w:hAnsi="Arial"/>
                <w:sz w:val="20"/>
              </w:rPr>
              <w:t>2004</w:t>
            </w:r>
          </w:p>
        </w:tc>
        <w:tc>
          <w:tcPr>
            <w:tcW w:w="1150" w:type="dxa"/>
          </w:tcPr>
          <w:p w14:paraId="0E64150C" w14:textId="77777777" w:rsidR="00D010FE" w:rsidRPr="00547008" w:rsidRDefault="00D010FE" w:rsidP="0065364F">
            <w:pPr>
              <w:jc w:val="right"/>
              <w:rPr>
                <w:rFonts w:ascii="Arial" w:hAnsi="Arial"/>
                <w:sz w:val="20"/>
              </w:rPr>
            </w:pPr>
            <w:r w:rsidRPr="00547008">
              <w:rPr>
                <w:rFonts w:ascii="Arial" w:hAnsi="Arial"/>
                <w:sz w:val="20"/>
              </w:rPr>
              <w:t>6</w:t>
            </w:r>
          </w:p>
        </w:tc>
        <w:tc>
          <w:tcPr>
            <w:tcW w:w="2446" w:type="dxa"/>
          </w:tcPr>
          <w:p w14:paraId="30881586" w14:textId="77777777" w:rsidR="00D010FE" w:rsidRPr="00547008" w:rsidRDefault="00D010FE" w:rsidP="0065364F">
            <w:pPr>
              <w:jc w:val="right"/>
              <w:rPr>
                <w:rFonts w:ascii="Arial" w:hAnsi="Arial"/>
                <w:sz w:val="20"/>
              </w:rPr>
            </w:pPr>
            <w:r w:rsidRPr="00547008">
              <w:rPr>
                <w:rFonts w:ascii="Arial" w:hAnsi="Arial"/>
                <w:sz w:val="20"/>
              </w:rPr>
              <w:t>Medium light vehicle</w:t>
            </w:r>
          </w:p>
        </w:tc>
        <w:tc>
          <w:tcPr>
            <w:tcW w:w="1568" w:type="dxa"/>
          </w:tcPr>
          <w:p w14:paraId="6FAE76F1" w14:textId="77777777" w:rsidR="00D010FE" w:rsidRPr="00547008" w:rsidRDefault="00D010FE" w:rsidP="0065364F">
            <w:pPr>
              <w:jc w:val="right"/>
              <w:rPr>
                <w:rFonts w:ascii="Arial" w:hAnsi="Arial"/>
                <w:sz w:val="20"/>
              </w:rPr>
            </w:pPr>
            <w:r w:rsidRPr="00547008">
              <w:rPr>
                <w:rFonts w:ascii="Arial" w:hAnsi="Arial"/>
                <w:sz w:val="20"/>
              </w:rPr>
              <w:t>150</w:t>
            </w:r>
          </w:p>
        </w:tc>
      </w:tr>
      <w:tr w:rsidR="00D010FE" w:rsidRPr="00547008" w14:paraId="334B51B1" w14:textId="77777777" w:rsidTr="0065364F">
        <w:tc>
          <w:tcPr>
            <w:tcW w:w="1119" w:type="dxa"/>
          </w:tcPr>
          <w:p w14:paraId="48DBC150" w14:textId="77777777" w:rsidR="00D010FE" w:rsidRPr="00547008" w:rsidRDefault="00D010FE" w:rsidP="0065364F">
            <w:pPr>
              <w:jc w:val="right"/>
              <w:rPr>
                <w:rFonts w:ascii="Arial" w:hAnsi="Arial"/>
                <w:sz w:val="20"/>
              </w:rPr>
            </w:pPr>
            <w:r w:rsidRPr="00547008">
              <w:rPr>
                <w:rFonts w:ascii="Arial" w:hAnsi="Arial"/>
                <w:sz w:val="20"/>
              </w:rPr>
              <w:t>Holden</w:t>
            </w:r>
          </w:p>
        </w:tc>
        <w:tc>
          <w:tcPr>
            <w:tcW w:w="1126" w:type="dxa"/>
          </w:tcPr>
          <w:p w14:paraId="3193EE6F" w14:textId="77777777" w:rsidR="00D010FE" w:rsidRPr="00547008" w:rsidRDefault="00D010FE" w:rsidP="0065364F">
            <w:pPr>
              <w:jc w:val="right"/>
              <w:rPr>
                <w:rFonts w:ascii="Arial" w:hAnsi="Arial"/>
                <w:sz w:val="20"/>
              </w:rPr>
            </w:pPr>
            <w:r w:rsidRPr="00547008">
              <w:rPr>
                <w:rFonts w:ascii="Arial" w:hAnsi="Arial"/>
                <w:sz w:val="20"/>
              </w:rPr>
              <w:t>Jackeroo</w:t>
            </w:r>
          </w:p>
        </w:tc>
        <w:tc>
          <w:tcPr>
            <w:tcW w:w="1488" w:type="dxa"/>
          </w:tcPr>
          <w:p w14:paraId="132EE009" w14:textId="77777777" w:rsidR="00D010FE" w:rsidRPr="00547008" w:rsidRDefault="00D010FE" w:rsidP="0065364F">
            <w:pPr>
              <w:jc w:val="right"/>
              <w:rPr>
                <w:rFonts w:ascii="Arial" w:hAnsi="Arial"/>
                <w:sz w:val="20"/>
              </w:rPr>
            </w:pPr>
            <w:r w:rsidRPr="00547008">
              <w:rPr>
                <w:rFonts w:ascii="Arial" w:hAnsi="Arial"/>
                <w:sz w:val="20"/>
              </w:rPr>
              <w:t>2000</w:t>
            </w:r>
          </w:p>
        </w:tc>
        <w:tc>
          <w:tcPr>
            <w:tcW w:w="1150" w:type="dxa"/>
          </w:tcPr>
          <w:p w14:paraId="0855663B" w14:textId="77777777" w:rsidR="00D010FE" w:rsidRPr="00547008" w:rsidRDefault="00D010FE" w:rsidP="0065364F">
            <w:pPr>
              <w:jc w:val="right"/>
              <w:rPr>
                <w:rFonts w:ascii="Arial" w:hAnsi="Arial"/>
                <w:sz w:val="20"/>
              </w:rPr>
            </w:pPr>
            <w:r w:rsidRPr="00547008">
              <w:rPr>
                <w:rFonts w:ascii="Arial" w:hAnsi="Arial"/>
                <w:sz w:val="20"/>
              </w:rPr>
              <w:t>6</w:t>
            </w:r>
          </w:p>
        </w:tc>
        <w:tc>
          <w:tcPr>
            <w:tcW w:w="2446" w:type="dxa"/>
          </w:tcPr>
          <w:p w14:paraId="4F3F984F" w14:textId="77777777" w:rsidR="00D010FE" w:rsidRPr="00547008" w:rsidRDefault="00D010FE" w:rsidP="0065364F">
            <w:pPr>
              <w:jc w:val="right"/>
              <w:rPr>
                <w:rFonts w:ascii="Arial" w:hAnsi="Arial"/>
                <w:sz w:val="20"/>
              </w:rPr>
            </w:pPr>
            <w:r>
              <w:rPr>
                <w:rFonts w:ascii="Arial" w:hAnsi="Arial"/>
                <w:sz w:val="20"/>
              </w:rPr>
              <w:t>Large l</w:t>
            </w:r>
            <w:r w:rsidRPr="00547008">
              <w:rPr>
                <w:rFonts w:ascii="Arial" w:hAnsi="Arial"/>
                <w:sz w:val="20"/>
              </w:rPr>
              <w:t>ight vehicle</w:t>
            </w:r>
          </w:p>
        </w:tc>
        <w:tc>
          <w:tcPr>
            <w:tcW w:w="1568" w:type="dxa"/>
          </w:tcPr>
          <w:p w14:paraId="55C2F55A" w14:textId="77777777" w:rsidR="00D010FE" w:rsidRPr="00547008" w:rsidRDefault="00D010FE" w:rsidP="0065364F">
            <w:pPr>
              <w:jc w:val="right"/>
              <w:rPr>
                <w:rFonts w:ascii="Arial" w:hAnsi="Arial"/>
                <w:sz w:val="20"/>
              </w:rPr>
            </w:pPr>
            <w:r w:rsidRPr="00547008">
              <w:rPr>
                <w:rFonts w:ascii="Arial" w:hAnsi="Arial"/>
                <w:sz w:val="20"/>
              </w:rPr>
              <w:t>240</w:t>
            </w:r>
          </w:p>
        </w:tc>
      </w:tr>
    </w:tbl>
    <w:p w14:paraId="6B89BE87" w14:textId="77777777" w:rsidR="00D010FE" w:rsidRDefault="00D010FE" w:rsidP="00D010FE"/>
    <w:p w14:paraId="1E5F28F9" w14:textId="77777777" w:rsidR="00D010FE" w:rsidRDefault="00D010FE" w:rsidP="00D010FE">
      <w:r>
        <w:t>This provides a new way of categorising and therefore, analysing the vehicles.</w:t>
      </w:r>
    </w:p>
    <w:p w14:paraId="43B38989" w14:textId="77777777" w:rsidR="00D010FE" w:rsidRDefault="00D010FE" w:rsidP="00D010FE">
      <w:r>
        <w:t>The process can be repeated for other new categories.</w:t>
      </w:r>
    </w:p>
    <w:p w14:paraId="59B025A2" w14:textId="77777777" w:rsidR="00D010FE" w:rsidRDefault="00D010FE" w:rsidP="00D010FE">
      <w:r>
        <w:t>Once a good dataset is established, Excel tools like pivot tables and a range of formulas can be used to summarise the data.</w:t>
      </w:r>
    </w:p>
    <w:p w14:paraId="55A0A206" w14:textId="77777777" w:rsidR="00D010FE" w:rsidRPr="00E17001" w:rsidRDefault="00D010FE" w:rsidP="00D010FE">
      <w:pPr>
        <w:rPr>
          <w:lang w:eastAsia="en-GB"/>
        </w:rPr>
      </w:pPr>
      <w:r w:rsidRPr="00E17001">
        <w:rPr>
          <w:shd w:val="clear" w:color="auto" w:fill="FFFFFF"/>
          <w:lang w:eastAsia="en-GB"/>
        </w:rPr>
        <w:t>A</w:t>
      </w:r>
      <w:r>
        <w:rPr>
          <w:shd w:val="clear" w:color="auto" w:fill="FFFFFF"/>
          <w:lang w:eastAsia="en-GB"/>
        </w:rPr>
        <w:t xml:space="preserve"> </w:t>
      </w:r>
      <w:r w:rsidRPr="00E17001">
        <w:rPr>
          <w:b/>
          <w:bCs/>
          <w:i/>
          <w:iCs/>
          <w:lang w:eastAsia="en-GB"/>
        </w:rPr>
        <w:t>pivot table</w:t>
      </w:r>
      <w:r>
        <w:rPr>
          <w:shd w:val="clear" w:color="auto" w:fill="FFFFFF"/>
          <w:lang w:eastAsia="en-GB"/>
        </w:rPr>
        <w:t xml:space="preserve"> </w:t>
      </w:r>
      <w:r w:rsidRPr="00E17001">
        <w:rPr>
          <w:shd w:val="clear" w:color="auto" w:fill="FFFFFF"/>
          <w:lang w:eastAsia="en-GB"/>
        </w:rPr>
        <w:t>is a table that summarizes data in another table and is made by applying an operation such as sorting, averaging, or summing to data in the first table, typically including grouping of the data.</w:t>
      </w:r>
      <w:r>
        <w:rPr>
          <w:shd w:val="clear" w:color="auto" w:fill="FFFFFF"/>
          <w:lang w:eastAsia="en-GB"/>
        </w:rPr>
        <w:t xml:space="preserve">  Source:  Wikipedia</w:t>
      </w:r>
    </w:p>
    <w:p w14:paraId="0E74A8C8" w14:textId="77777777" w:rsidR="00D010FE" w:rsidRPr="00366A91" w:rsidRDefault="00D010FE" w:rsidP="00D010FE">
      <w:pPr>
        <w:rPr>
          <w:lang w:eastAsia="en-GB"/>
        </w:rPr>
      </w:pPr>
      <w:r w:rsidRPr="00527801">
        <w:t>A pivot table </w:t>
      </w:r>
      <w:r w:rsidRPr="00366A91">
        <w:rPr>
          <w:shd w:val="clear" w:color="auto" w:fill="FFFFFF"/>
          <w:lang w:eastAsia="en-GB"/>
        </w:rPr>
        <w:t xml:space="preserve">doesn't change the </w:t>
      </w:r>
      <w:r>
        <w:rPr>
          <w:shd w:val="clear" w:color="auto" w:fill="FFFFFF"/>
          <w:lang w:eastAsia="en-GB"/>
        </w:rPr>
        <w:t xml:space="preserve">original </w:t>
      </w:r>
      <w:r w:rsidRPr="00366A91">
        <w:rPr>
          <w:shd w:val="clear" w:color="auto" w:fill="FFFFFF"/>
          <w:lang w:eastAsia="en-GB"/>
        </w:rPr>
        <w:t>spreadsheet or database itself.</w:t>
      </w:r>
    </w:p>
    <w:p w14:paraId="2C7BCA03" w14:textId="77777777" w:rsidR="00D010FE" w:rsidRDefault="00D010FE" w:rsidP="00D010FE">
      <w:r>
        <w:t>For motor vehicles a pivot table could generate a summarised table like the one below</w:t>
      </w:r>
    </w:p>
    <w:tbl>
      <w:tblPr>
        <w:tblStyle w:val="TableGrid"/>
        <w:tblW w:w="0" w:type="auto"/>
        <w:tblLook w:val="04A0" w:firstRow="1" w:lastRow="0" w:firstColumn="1" w:lastColumn="0" w:noHBand="0" w:noVBand="1"/>
      </w:tblPr>
      <w:tblGrid>
        <w:gridCol w:w="1522"/>
        <w:gridCol w:w="1496"/>
        <w:gridCol w:w="1497"/>
        <w:gridCol w:w="1497"/>
        <w:gridCol w:w="1502"/>
        <w:gridCol w:w="1502"/>
      </w:tblGrid>
      <w:tr w:rsidR="00D010FE" w14:paraId="2C63CB79" w14:textId="77777777" w:rsidTr="0065364F">
        <w:tc>
          <w:tcPr>
            <w:tcW w:w="1539" w:type="dxa"/>
          </w:tcPr>
          <w:p w14:paraId="2401A843" w14:textId="77777777" w:rsidR="00D010FE" w:rsidRPr="002F79EA" w:rsidRDefault="00D010FE" w:rsidP="0065364F">
            <w:pPr>
              <w:rPr>
                <w:rFonts w:ascii="Arial" w:hAnsi="Arial"/>
                <w:sz w:val="20"/>
              </w:rPr>
            </w:pPr>
          </w:p>
        </w:tc>
        <w:tc>
          <w:tcPr>
            <w:tcW w:w="7697" w:type="dxa"/>
            <w:gridSpan w:val="5"/>
          </w:tcPr>
          <w:p w14:paraId="6EA0DDA4" w14:textId="77777777" w:rsidR="00D010FE" w:rsidRPr="00D325DD" w:rsidRDefault="00D010FE" w:rsidP="0065364F">
            <w:pPr>
              <w:jc w:val="center"/>
              <w:rPr>
                <w:rFonts w:ascii="Arial" w:hAnsi="Arial"/>
                <w:b/>
                <w:sz w:val="20"/>
              </w:rPr>
            </w:pPr>
            <w:r w:rsidRPr="00D325DD">
              <w:rPr>
                <w:rFonts w:ascii="Arial" w:hAnsi="Arial"/>
                <w:b/>
                <w:sz w:val="20"/>
              </w:rPr>
              <w:t>Number of cylinders</w:t>
            </w:r>
          </w:p>
        </w:tc>
      </w:tr>
      <w:tr w:rsidR="00D010FE" w14:paraId="001DF894" w14:textId="77777777" w:rsidTr="0065364F">
        <w:tc>
          <w:tcPr>
            <w:tcW w:w="1539" w:type="dxa"/>
          </w:tcPr>
          <w:p w14:paraId="0B81B435" w14:textId="77777777" w:rsidR="00D010FE" w:rsidRPr="002F79EA" w:rsidRDefault="00D010FE" w:rsidP="0065364F">
            <w:pPr>
              <w:rPr>
                <w:rFonts w:ascii="Arial" w:hAnsi="Arial"/>
                <w:b/>
                <w:sz w:val="20"/>
              </w:rPr>
            </w:pPr>
            <w:r w:rsidRPr="002F79EA">
              <w:rPr>
                <w:rFonts w:ascii="Arial" w:hAnsi="Arial"/>
                <w:b/>
                <w:sz w:val="20"/>
              </w:rPr>
              <w:t>Size</w:t>
            </w:r>
          </w:p>
        </w:tc>
        <w:tc>
          <w:tcPr>
            <w:tcW w:w="1539" w:type="dxa"/>
          </w:tcPr>
          <w:p w14:paraId="09EB012A" w14:textId="77777777" w:rsidR="00D010FE" w:rsidRPr="00D325DD" w:rsidRDefault="00D010FE" w:rsidP="0065364F">
            <w:pPr>
              <w:jc w:val="center"/>
              <w:rPr>
                <w:rFonts w:ascii="Arial" w:hAnsi="Arial"/>
                <w:b/>
                <w:sz w:val="20"/>
              </w:rPr>
            </w:pPr>
            <w:r w:rsidRPr="00D325DD">
              <w:rPr>
                <w:rFonts w:ascii="Arial" w:hAnsi="Arial"/>
                <w:b/>
                <w:sz w:val="20"/>
              </w:rPr>
              <w:t>4</w:t>
            </w:r>
          </w:p>
        </w:tc>
        <w:tc>
          <w:tcPr>
            <w:tcW w:w="1539" w:type="dxa"/>
          </w:tcPr>
          <w:p w14:paraId="17986CAC" w14:textId="77777777" w:rsidR="00D010FE" w:rsidRPr="00D325DD" w:rsidRDefault="00D010FE" w:rsidP="0065364F">
            <w:pPr>
              <w:jc w:val="center"/>
              <w:rPr>
                <w:rFonts w:ascii="Arial" w:hAnsi="Arial"/>
                <w:b/>
                <w:sz w:val="20"/>
              </w:rPr>
            </w:pPr>
            <w:r w:rsidRPr="00D325DD">
              <w:rPr>
                <w:rFonts w:ascii="Arial" w:hAnsi="Arial"/>
                <w:b/>
                <w:sz w:val="20"/>
              </w:rPr>
              <w:t>6</w:t>
            </w:r>
          </w:p>
        </w:tc>
        <w:tc>
          <w:tcPr>
            <w:tcW w:w="1539" w:type="dxa"/>
          </w:tcPr>
          <w:p w14:paraId="4D8DAFBE" w14:textId="77777777" w:rsidR="00D010FE" w:rsidRPr="00D325DD" w:rsidRDefault="00D010FE" w:rsidP="0065364F">
            <w:pPr>
              <w:jc w:val="center"/>
              <w:rPr>
                <w:rFonts w:ascii="Arial" w:hAnsi="Arial"/>
                <w:b/>
                <w:sz w:val="20"/>
              </w:rPr>
            </w:pPr>
            <w:r w:rsidRPr="00D325DD">
              <w:rPr>
                <w:rFonts w:ascii="Arial" w:hAnsi="Arial"/>
                <w:b/>
                <w:sz w:val="20"/>
              </w:rPr>
              <w:t>8</w:t>
            </w:r>
          </w:p>
        </w:tc>
        <w:tc>
          <w:tcPr>
            <w:tcW w:w="1540" w:type="dxa"/>
          </w:tcPr>
          <w:p w14:paraId="4F9BDAC6" w14:textId="77777777" w:rsidR="00D010FE" w:rsidRPr="00D325DD" w:rsidRDefault="00D010FE" w:rsidP="0065364F">
            <w:pPr>
              <w:jc w:val="center"/>
              <w:rPr>
                <w:rFonts w:ascii="Arial" w:hAnsi="Arial"/>
                <w:b/>
                <w:sz w:val="20"/>
              </w:rPr>
            </w:pPr>
            <w:r w:rsidRPr="00D325DD">
              <w:rPr>
                <w:rFonts w:ascii="Arial" w:hAnsi="Arial"/>
                <w:b/>
                <w:sz w:val="20"/>
              </w:rPr>
              <w:t>10</w:t>
            </w:r>
          </w:p>
        </w:tc>
        <w:tc>
          <w:tcPr>
            <w:tcW w:w="1540" w:type="dxa"/>
          </w:tcPr>
          <w:p w14:paraId="2924B419" w14:textId="77777777" w:rsidR="00D010FE" w:rsidRPr="00D325DD" w:rsidRDefault="00D010FE" w:rsidP="0065364F">
            <w:pPr>
              <w:jc w:val="center"/>
              <w:rPr>
                <w:rFonts w:ascii="Arial" w:hAnsi="Arial"/>
                <w:b/>
                <w:sz w:val="20"/>
              </w:rPr>
            </w:pPr>
            <w:r w:rsidRPr="00D325DD">
              <w:rPr>
                <w:rFonts w:ascii="Arial" w:hAnsi="Arial"/>
                <w:b/>
                <w:sz w:val="20"/>
              </w:rPr>
              <w:t>12</w:t>
            </w:r>
          </w:p>
        </w:tc>
      </w:tr>
      <w:tr w:rsidR="00D010FE" w14:paraId="35B4D827" w14:textId="77777777" w:rsidTr="0065364F">
        <w:tc>
          <w:tcPr>
            <w:tcW w:w="1539" w:type="dxa"/>
          </w:tcPr>
          <w:p w14:paraId="18D602E9" w14:textId="77777777" w:rsidR="00D010FE" w:rsidRPr="00D325DD" w:rsidRDefault="00D010FE" w:rsidP="0065364F">
            <w:pPr>
              <w:ind w:left="142"/>
              <w:rPr>
                <w:rFonts w:ascii="Arial" w:hAnsi="Arial"/>
                <w:i/>
                <w:sz w:val="20"/>
              </w:rPr>
            </w:pPr>
            <w:r w:rsidRPr="00D325DD">
              <w:rPr>
                <w:rFonts w:ascii="Arial" w:hAnsi="Arial"/>
                <w:i/>
                <w:sz w:val="20"/>
              </w:rPr>
              <w:t>Small</w:t>
            </w:r>
          </w:p>
        </w:tc>
        <w:tc>
          <w:tcPr>
            <w:tcW w:w="1539" w:type="dxa"/>
          </w:tcPr>
          <w:p w14:paraId="653A6083" w14:textId="77777777" w:rsidR="00D010FE" w:rsidRPr="001D104A" w:rsidRDefault="00D010FE" w:rsidP="0065364F">
            <w:pPr>
              <w:jc w:val="center"/>
              <w:rPr>
                <w:rFonts w:ascii="Arial" w:hAnsi="Arial"/>
                <w:color w:val="808080" w:themeColor="background1" w:themeShade="80"/>
                <w:sz w:val="20"/>
              </w:rPr>
            </w:pPr>
            <w:r w:rsidRPr="001D104A">
              <w:rPr>
                <w:rFonts w:ascii="Arial" w:hAnsi="Arial"/>
                <w:color w:val="808080" w:themeColor="background1" w:themeShade="80"/>
                <w:sz w:val="20"/>
              </w:rPr>
              <w:t>#</w:t>
            </w:r>
          </w:p>
        </w:tc>
        <w:tc>
          <w:tcPr>
            <w:tcW w:w="1539" w:type="dxa"/>
          </w:tcPr>
          <w:p w14:paraId="0B956ED2" w14:textId="77777777" w:rsidR="00D010FE" w:rsidRPr="001D104A" w:rsidRDefault="00D010FE" w:rsidP="0065364F">
            <w:pPr>
              <w:jc w:val="center"/>
              <w:rPr>
                <w:rFonts w:ascii="Arial" w:hAnsi="Arial"/>
                <w:color w:val="808080" w:themeColor="background1" w:themeShade="80"/>
                <w:sz w:val="20"/>
              </w:rPr>
            </w:pPr>
            <w:r w:rsidRPr="001D104A">
              <w:rPr>
                <w:rFonts w:ascii="Arial" w:hAnsi="Arial"/>
                <w:color w:val="808080" w:themeColor="background1" w:themeShade="80"/>
                <w:sz w:val="20"/>
              </w:rPr>
              <w:t>#</w:t>
            </w:r>
          </w:p>
        </w:tc>
        <w:tc>
          <w:tcPr>
            <w:tcW w:w="1539" w:type="dxa"/>
          </w:tcPr>
          <w:p w14:paraId="7EC9232F" w14:textId="77777777" w:rsidR="00D010FE" w:rsidRPr="001D104A" w:rsidRDefault="00D010FE" w:rsidP="0065364F">
            <w:pPr>
              <w:jc w:val="center"/>
              <w:rPr>
                <w:rFonts w:ascii="Arial" w:hAnsi="Arial"/>
                <w:color w:val="808080" w:themeColor="background1" w:themeShade="80"/>
                <w:sz w:val="20"/>
              </w:rPr>
            </w:pPr>
            <w:r w:rsidRPr="001D104A">
              <w:rPr>
                <w:rFonts w:ascii="Arial" w:hAnsi="Arial"/>
                <w:color w:val="808080" w:themeColor="background1" w:themeShade="80"/>
                <w:sz w:val="20"/>
              </w:rPr>
              <w:t>#</w:t>
            </w:r>
          </w:p>
        </w:tc>
        <w:tc>
          <w:tcPr>
            <w:tcW w:w="1540" w:type="dxa"/>
          </w:tcPr>
          <w:p w14:paraId="0557CB6C" w14:textId="77777777" w:rsidR="00D010FE" w:rsidRPr="001D104A" w:rsidRDefault="00D010FE" w:rsidP="0065364F">
            <w:pPr>
              <w:jc w:val="center"/>
              <w:rPr>
                <w:rFonts w:ascii="Arial" w:hAnsi="Arial"/>
                <w:color w:val="808080" w:themeColor="background1" w:themeShade="80"/>
                <w:sz w:val="20"/>
              </w:rPr>
            </w:pPr>
            <w:r w:rsidRPr="001D104A">
              <w:rPr>
                <w:rFonts w:ascii="Arial" w:hAnsi="Arial"/>
                <w:color w:val="808080" w:themeColor="background1" w:themeShade="80"/>
                <w:sz w:val="20"/>
              </w:rPr>
              <w:t>#</w:t>
            </w:r>
          </w:p>
        </w:tc>
        <w:tc>
          <w:tcPr>
            <w:tcW w:w="1540" w:type="dxa"/>
          </w:tcPr>
          <w:p w14:paraId="14239FC4" w14:textId="77777777" w:rsidR="00D010FE" w:rsidRPr="001D104A" w:rsidRDefault="00D010FE" w:rsidP="0065364F">
            <w:pPr>
              <w:jc w:val="center"/>
              <w:rPr>
                <w:rFonts w:ascii="Arial" w:hAnsi="Arial"/>
                <w:color w:val="808080" w:themeColor="background1" w:themeShade="80"/>
                <w:sz w:val="20"/>
              </w:rPr>
            </w:pPr>
            <w:r w:rsidRPr="001D104A">
              <w:rPr>
                <w:rFonts w:ascii="Arial" w:hAnsi="Arial"/>
                <w:color w:val="808080" w:themeColor="background1" w:themeShade="80"/>
                <w:sz w:val="20"/>
              </w:rPr>
              <w:t>#</w:t>
            </w:r>
          </w:p>
        </w:tc>
      </w:tr>
      <w:tr w:rsidR="00D010FE" w14:paraId="7F003FD2" w14:textId="77777777" w:rsidTr="0065364F">
        <w:tc>
          <w:tcPr>
            <w:tcW w:w="1539" w:type="dxa"/>
          </w:tcPr>
          <w:p w14:paraId="75D5219D" w14:textId="77777777" w:rsidR="00D010FE" w:rsidRPr="00D325DD" w:rsidRDefault="00D010FE" w:rsidP="0065364F">
            <w:pPr>
              <w:ind w:left="142"/>
              <w:rPr>
                <w:rFonts w:ascii="Arial" w:hAnsi="Arial"/>
                <w:i/>
                <w:sz w:val="20"/>
              </w:rPr>
            </w:pPr>
            <w:r w:rsidRPr="00D325DD">
              <w:rPr>
                <w:rFonts w:ascii="Arial" w:hAnsi="Arial"/>
                <w:i/>
                <w:sz w:val="20"/>
              </w:rPr>
              <w:t>Medium</w:t>
            </w:r>
          </w:p>
        </w:tc>
        <w:tc>
          <w:tcPr>
            <w:tcW w:w="1539" w:type="dxa"/>
          </w:tcPr>
          <w:p w14:paraId="0C776EE3" w14:textId="77777777" w:rsidR="00D010FE" w:rsidRPr="001D104A" w:rsidRDefault="00D010FE" w:rsidP="0065364F">
            <w:pPr>
              <w:jc w:val="center"/>
              <w:rPr>
                <w:rFonts w:ascii="Arial" w:hAnsi="Arial"/>
                <w:color w:val="808080" w:themeColor="background1" w:themeShade="80"/>
                <w:sz w:val="20"/>
              </w:rPr>
            </w:pPr>
            <w:r w:rsidRPr="001D104A">
              <w:rPr>
                <w:rFonts w:ascii="Arial" w:hAnsi="Arial"/>
                <w:color w:val="808080" w:themeColor="background1" w:themeShade="80"/>
                <w:sz w:val="20"/>
              </w:rPr>
              <w:t>#</w:t>
            </w:r>
          </w:p>
        </w:tc>
        <w:tc>
          <w:tcPr>
            <w:tcW w:w="1539" w:type="dxa"/>
          </w:tcPr>
          <w:p w14:paraId="5CE5AED7" w14:textId="77777777" w:rsidR="00D010FE" w:rsidRPr="001D104A" w:rsidRDefault="00D010FE" w:rsidP="0065364F">
            <w:pPr>
              <w:jc w:val="center"/>
              <w:rPr>
                <w:rFonts w:ascii="Arial" w:hAnsi="Arial"/>
                <w:color w:val="808080" w:themeColor="background1" w:themeShade="80"/>
                <w:sz w:val="20"/>
              </w:rPr>
            </w:pPr>
            <w:r w:rsidRPr="001D104A">
              <w:rPr>
                <w:rFonts w:ascii="Arial" w:hAnsi="Arial"/>
                <w:color w:val="808080" w:themeColor="background1" w:themeShade="80"/>
                <w:sz w:val="20"/>
              </w:rPr>
              <w:t>#</w:t>
            </w:r>
          </w:p>
        </w:tc>
        <w:tc>
          <w:tcPr>
            <w:tcW w:w="1539" w:type="dxa"/>
          </w:tcPr>
          <w:p w14:paraId="727146AB" w14:textId="77777777" w:rsidR="00D010FE" w:rsidRPr="001D104A" w:rsidRDefault="00D010FE" w:rsidP="0065364F">
            <w:pPr>
              <w:jc w:val="center"/>
              <w:rPr>
                <w:rFonts w:ascii="Arial" w:hAnsi="Arial"/>
                <w:color w:val="808080" w:themeColor="background1" w:themeShade="80"/>
                <w:sz w:val="20"/>
              </w:rPr>
            </w:pPr>
            <w:r w:rsidRPr="001D104A">
              <w:rPr>
                <w:rFonts w:ascii="Arial" w:hAnsi="Arial"/>
                <w:color w:val="808080" w:themeColor="background1" w:themeShade="80"/>
                <w:sz w:val="20"/>
              </w:rPr>
              <w:t>#</w:t>
            </w:r>
          </w:p>
        </w:tc>
        <w:tc>
          <w:tcPr>
            <w:tcW w:w="1540" w:type="dxa"/>
          </w:tcPr>
          <w:p w14:paraId="7EB102C8" w14:textId="77777777" w:rsidR="00D010FE" w:rsidRPr="001D104A" w:rsidRDefault="00D010FE" w:rsidP="0065364F">
            <w:pPr>
              <w:jc w:val="center"/>
              <w:rPr>
                <w:rFonts w:ascii="Arial" w:hAnsi="Arial"/>
                <w:color w:val="808080" w:themeColor="background1" w:themeShade="80"/>
                <w:sz w:val="20"/>
              </w:rPr>
            </w:pPr>
            <w:r w:rsidRPr="001D104A">
              <w:rPr>
                <w:rFonts w:ascii="Arial" w:hAnsi="Arial"/>
                <w:color w:val="808080" w:themeColor="background1" w:themeShade="80"/>
                <w:sz w:val="20"/>
              </w:rPr>
              <w:t>#</w:t>
            </w:r>
          </w:p>
        </w:tc>
        <w:tc>
          <w:tcPr>
            <w:tcW w:w="1540" w:type="dxa"/>
          </w:tcPr>
          <w:p w14:paraId="67C4ABD0" w14:textId="77777777" w:rsidR="00D010FE" w:rsidRPr="001D104A" w:rsidRDefault="00D010FE" w:rsidP="0065364F">
            <w:pPr>
              <w:jc w:val="center"/>
              <w:rPr>
                <w:rFonts w:ascii="Arial" w:hAnsi="Arial"/>
                <w:color w:val="808080" w:themeColor="background1" w:themeShade="80"/>
                <w:sz w:val="20"/>
              </w:rPr>
            </w:pPr>
            <w:r w:rsidRPr="001D104A">
              <w:rPr>
                <w:rFonts w:ascii="Arial" w:hAnsi="Arial"/>
                <w:color w:val="808080" w:themeColor="background1" w:themeShade="80"/>
                <w:sz w:val="20"/>
              </w:rPr>
              <w:t>#</w:t>
            </w:r>
          </w:p>
        </w:tc>
      </w:tr>
      <w:tr w:rsidR="00D010FE" w14:paraId="47F73728" w14:textId="77777777" w:rsidTr="0065364F">
        <w:tc>
          <w:tcPr>
            <w:tcW w:w="1539" w:type="dxa"/>
          </w:tcPr>
          <w:p w14:paraId="479D65C2" w14:textId="77777777" w:rsidR="00D010FE" w:rsidRPr="00D325DD" w:rsidRDefault="00D010FE" w:rsidP="0065364F">
            <w:pPr>
              <w:ind w:left="142"/>
              <w:rPr>
                <w:rFonts w:ascii="Arial" w:hAnsi="Arial"/>
                <w:i/>
                <w:sz w:val="20"/>
              </w:rPr>
            </w:pPr>
            <w:r w:rsidRPr="00D325DD">
              <w:rPr>
                <w:rFonts w:ascii="Arial" w:hAnsi="Arial"/>
                <w:i/>
                <w:sz w:val="20"/>
              </w:rPr>
              <w:t>Large</w:t>
            </w:r>
          </w:p>
        </w:tc>
        <w:tc>
          <w:tcPr>
            <w:tcW w:w="1539" w:type="dxa"/>
          </w:tcPr>
          <w:p w14:paraId="7C5590B9" w14:textId="77777777" w:rsidR="00D010FE" w:rsidRPr="001D104A" w:rsidRDefault="00D010FE" w:rsidP="0065364F">
            <w:pPr>
              <w:jc w:val="center"/>
              <w:rPr>
                <w:rFonts w:ascii="Arial" w:hAnsi="Arial"/>
                <w:color w:val="808080" w:themeColor="background1" w:themeShade="80"/>
                <w:sz w:val="20"/>
              </w:rPr>
            </w:pPr>
            <w:r w:rsidRPr="001D104A">
              <w:rPr>
                <w:rFonts w:ascii="Arial" w:hAnsi="Arial"/>
                <w:color w:val="808080" w:themeColor="background1" w:themeShade="80"/>
                <w:sz w:val="20"/>
              </w:rPr>
              <w:t>#</w:t>
            </w:r>
          </w:p>
        </w:tc>
        <w:tc>
          <w:tcPr>
            <w:tcW w:w="1539" w:type="dxa"/>
          </w:tcPr>
          <w:p w14:paraId="799E13D2" w14:textId="77777777" w:rsidR="00D010FE" w:rsidRPr="001D104A" w:rsidRDefault="00D010FE" w:rsidP="0065364F">
            <w:pPr>
              <w:jc w:val="center"/>
              <w:rPr>
                <w:rFonts w:ascii="Arial" w:hAnsi="Arial"/>
                <w:color w:val="808080" w:themeColor="background1" w:themeShade="80"/>
                <w:sz w:val="20"/>
              </w:rPr>
            </w:pPr>
            <w:r w:rsidRPr="001D104A">
              <w:rPr>
                <w:rFonts w:ascii="Arial" w:hAnsi="Arial"/>
                <w:color w:val="808080" w:themeColor="background1" w:themeShade="80"/>
                <w:sz w:val="20"/>
              </w:rPr>
              <w:t>#</w:t>
            </w:r>
          </w:p>
        </w:tc>
        <w:tc>
          <w:tcPr>
            <w:tcW w:w="1539" w:type="dxa"/>
          </w:tcPr>
          <w:p w14:paraId="406B60FE" w14:textId="77777777" w:rsidR="00D010FE" w:rsidRPr="001D104A" w:rsidRDefault="00D010FE" w:rsidP="0065364F">
            <w:pPr>
              <w:jc w:val="center"/>
              <w:rPr>
                <w:rFonts w:ascii="Arial" w:hAnsi="Arial"/>
                <w:color w:val="808080" w:themeColor="background1" w:themeShade="80"/>
                <w:sz w:val="20"/>
              </w:rPr>
            </w:pPr>
            <w:r w:rsidRPr="001D104A">
              <w:rPr>
                <w:rFonts w:ascii="Arial" w:hAnsi="Arial"/>
                <w:color w:val="808080" w:themeColor="background1" w:themeShade="80"/>
                <w:sz w:val="20"/>
              </w:rPr>
              <w:t>#</w:t>
            </w:r>
          </w:p>
        </w:tc>
        <w:tc>
          <w:tcPr>
            <w:tcW w:w="1540" w:type="dxa"/>
          </w:tcPr>
          <w:p w14:paraId="7274B3EE" w14:textId="77777777" w:rsidR="00D010FE" w:rsidRPr="001D104A" w:rsidRDefault="00D010FE" w:rsidP="0065364F">
            <w:pPr>
              <w:jc w:val="center"/>
              <w:rPr>
                <w:rFonts w:ascii="Arial" w:hAnsi="Arial"/>
                <w:color w:val="808080" w:themeColor="background1" w:themeShade="80"/>
                <w:sz w:val="20"/>
              </w:rPr>
            </w:pPr>
            <w:r w:rsidRPr="001D104A">
              <w:rPr>
                <w:rFonts w:ascii="Arial" w:hAnsi="Arial"/>
                <w:color w:val="808080" w:themeColor="background1" w:themeShade="80"/>
                <w:sz w:val="20"/>
              </w:rPr>
              <w:t>#</w:t>
            </w:r>
          </w:p>
        </w:tc>
        <w:tc>
          <w:tcPr>
            <w:tcW w:w="1540" w:type="dxa"/>
          </w:tcPr>
          <w:p w14:paraId="0227B27E" w14:textId="77777777" w:rsidR="00D010FE" w:rsidRPr="001D104A" w:rsidRDefault="00D010FE" w:rsidP="0065364F">
            <w:pPr>
              <w:jc w:val="center"/>
              <w:rPr>
                <w:rFonts w:ascii="Arial" w:hAnsi="Arial"/>
                <w:color w:val="808080" w:themeColor="background1" w:themeShade="80"/>
                <w:sz w:val="20"/>
              </w:rPr>
            </w:pPr>
            <w:r w:rsidRPr="001D104A">
              <w:rPr>
                <w:rFonts w:ascii="Arial" w:hAnsi="Arial"/>
                <w:color w:val="808080" w:themeColor="background1" w:themeShade="80"/>
                <w:sz w:val="20"/>
              </w:rPr>
              <w:t>#</w:t>
            </w:r>
          </w:p>
        </w:tc>
      </w:tr>
    </w:tbl>
    <w:p w14:paraId="720BD9E3" w14:textId="77777777" w:rsidR="00D010FE" w:rsidRDefault="00D010FE" w:rsidP="00D010FE"/>
    <w:p w14:paraId="4BB2E0EF" w14:textId="77777777" w:rsidR="00D010FE" w:rsidRDefault="00D010FE" w:rsidP="00D010FE"/>
    <w:p w14:paraId="286C1A40" w14:textId="77777777" w:rsidR="00D010FE" w:rsidRDefault="00D010FE" w:rsidP="00D010FE">
      <w:pPr>
        <w:spacing w:after="0"/>
        <w:rPr>
          <w:rFonts w:ascii="Arial" w:hAnsi="Arial"/>
          <w:b/>
          <w:bCs/>
          <w:i/>
          <w:iCs/>
          <w:sz w:val="28"/>
          <w:szCs w:val="28"/>
        </w:rPr>
      </w:pPr>
      <w:r>
        <w:br w:type="page"/>
      </w:r>
    </w:p>
    <w:p w14:paraId="5637D287" w14:textId="77777777" w:rsidR="00D010FE" w:rsidRPr="00BA6AEF" w:rsidRDefault="00D010FE" w:rsidP="00D010FE">
      <w:pPr>
        <w:pStyle w:val="Heading1"/>
      </w:pPr>
      <w:bookmarkStart w:id="128" w:name="_Toc125890856"/>
      <w:bookmarkStart w:id="129" w:name="_Toc128570856"/>
      <w:r>
        <w:lastRenderedPageBreak/>
        <w:t xml:space="preserve">Appendix 4:  </w:t>
      </w:r>
      <w:r w:rsidRPr="00BA6AEF">
        <w:t>Insights about analysis</w:t>
      </w:r>
      <w:bookmarkEnd w:id="128"/>
      <w:bookmarkEnd w:id="129"/>
    </w:p>
    <w:p w14:paraId="3694779C" w14:textId="77777777" w:rsidR="00D010FE" w:rsidRPr="00907B22" w:rsidRDefault="00D010FE" w:rsidP="00D010FE">
      <w:pPr>
        <w:pStyle w:val="Heading2"/>
      </w:pPr>
      <w:bookmarkStart w:id="130" w:name="_Toc125890857"/>
      <w:bookmarkStart w:id="131" w:name="_Toc128570857"/>
      <w:r w:rsidRPr="00907B22">
        <w:t>The analytical process</w:t>
      </w:r>
      <w:bookmarkEnd w:id="130"/>
      <w:bookmarkEnd w:id="131"/>
    </w:p>
    <w:p w14:paraId="78BD6B18" w14:textId="77777777" w:rsidR="00D010FE" w:rsidRPr="00907B22" w:rsidRDefault="00D010FE" w:rsidP="00D010FE">
      <w:r w:rsidRPr="00907B22">
        <w:t xml:space="preserve">For this purpose, I will </w:t>
      </w:r>
      <w:r>
        <w:t>use the analogy of mining for a</w:t>
      </w:r>
      <w:r w:rsidRPr="00907B22">
        <w:t xml:space="preserve"> diamond as our goal</w:t>
      </w:r>
      <w:r>
        <w:t xml:space="preserve"> to outline the analytical process.  In analysis like ours we are effectively data mining.</w:t>
      </w:r>
      <w:r w:rsidRPr="00907B22">
        <w:t xml:space="preserve">  </w:t>
      </w:r>
    </w:p>
    <w:p w14:paraId="15C2663E" w14:textId="77777777" w:rsidR="00D010FE" w:rsidRPr="00907B22" w:rsidRDefault="00D010FE" w:rsidP="00D010FE">
      <w:r>
        <w:t>A</w:t>
      </w:r>
      <w:r w:rsidRPr="00907B22">
        <w:t xml:space="preserve">nalysis </w:t>
      </w:r>
      <w:r>
        <w:t>is</w:t>
      </w:r>
      <w:r w:rsidRPr="00907B22">
        <w:t xml:space="preserve"> a key step </w:t>
      </w:r>
      <w:r>
        <w:t>to revealing insight</w:t>
      </w:r>
      <w:r w:rsidRPr="00907B22">
        <w:t>.  Using this analogy, insight is our diamond.  It is the value that we are seeking, to</w:t>
      </w:r>
      <w:r>
        <w:t xml:space="preserve"> help others </w:t>
      </w:r>
      <w:proofErr w:type="gramStart"/>
      <w:r>
        <w:t>make a decision</w:t>
      </w:r>
      <w:proofErr w:type="gramEnd"/>
      <w:r>
        <w:t xml:space="preserve"> or to</w:t>
      </w:r>
      <w:r w:rsidRPr="00907B22">
        <w:t xml:space="preserve"> make a change.  </w:t>
      </w:r>
      <w:r>
        <w:t>A</w:t>
      </w:r>
      <w:r w:rsidRPr="00907B22">
        <w:t xml:space="preserve"> diamond is also a symbol of engagement.  Engagement is a critical element in getting decisions made</w:t>
      </w:r>
      <w:r>
        <w:t xml:space="preserve"> with our analysis</w:t>
      </w:r>
      <w:r w:rsidRPr="00907B22">
        <w:t>.</w:t>
      </w:r>
    </w:p>
    <w:p w14:paraId="5DD90900" w14:textId="77777777" w:rsidR="00D010FE" w:rsidRPr="00907B22" w:rsidRDefault="00D010FE" w:rsidP="00D010FE">
      <w:pPr>
        <w:pStyle w:val="Heading3"/>
      </w:pPr>
      <w:r w:rsidRPr="00907B22">
        <w:t>Engagement – when we want others to decide</w:t>
      </w:r>
    </w:p>
    <w:p w14:paraId="6A3B32D8" w14:textId="77777777" w:rsidR="00D010FE" w:rsidRPr="00907B22" w:rsidRDefault="00D010FE" w:rsidP="00D010FE">
      <w:r w:rsidRPr="00907B22">
        <w:t>A diamond is a symbol of engagement.  A diamond also represents high quality</w:t>
      </w:r>
      <w:r>
        <w:t>.</w:t>
      </w:r>
    </w:p>
    <w:p w14:paraId="7C1A6D3E" w14:textId="77777777" w:rsidR="00D010FE" w:rsidRPr="00907B22" w:rsidRDefault="00D010FE" w:rsidP="00D010FE">
      <w:r w:rsidRPr="00907B22">
        <w:t>When we want the engagement of our customers, of our managers and of our colleagues, we need to come to them with a diamond.  Anything less will not cut it.</w:t>
      </w:r>
    </w:p>
    <w:p w14:paraId="1CDDEF7E" w14:textId="77777777" w:rsidR="00D010FE" w:rsidRPr="00907B22" w:rsidRDefault="00D010FE" w:rsidP="00D010FE">
      <w:r w:rsidRPr="00907B22">
        <w:t xml:space="preserve">Many leaders seek the engagement of their staff and the engagement of their customers.  Engagement is connecting to achieve commitment.  In the workplace it is to get a commitment to action and to change.  The process of engagement is a process of seeking a decision from </w:t>
      </w:r>
      <w:r>
        <w:t>others</w:t>
      </w:r>
      <w:r w:rsidRPr="00907B22">
        <w:t xml:space="preserve"> move forward with us.</w:t>
      </w:r>
    </w:p>
    <w:p w14:paraId="093973F1" w14:textId="77777777" w:rsidR="00D010FE" w:rsidRPr="00907B22" w:rsidRDefault="00D010FE" w:rsidP="00D010FE">
      <w:pPr>
        <w:jc w:val="center"/>
      </w:pPr>
      <w:r>
        <w:rPr>
          <w:noProof/>
          <w:lang w:eastAsia="en-AU"/>
        </w:rPr>
        <mc:AlternateContent>
          <mc:Choice Requires="wpg">
            <w:drawing>
              <wp:anchor distT="0" distB="0" distL="114300" distR="114300" simplePos="0" relativeHeight="251694080" behindDoc="0" locked="0" layoutInCell="1" allowOverlap="1" wp14:anchorId="488002F9" wp14:editId="71FEE9EA">
                <wp:simplePos x="0" y="0"/>
                <wp:positionH relativeFrom="character">
                  <wp:posOffset>-57150</wp:posOffset>
                </wp:positionH>
                <wp:positionV relativeFrom="line">
                  <wp:posOffset>0</wp:posOffset>
                </wp:positionV>
                <wp:extent cx="3829050" cy="2743200"/>
                <wp:effectExtent l="0" t="3175" r="0" b="0"/>
                <wp:wrapNone/>
                <wp:docPr id="474" name="Group 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829050" cy="2743200"/>
                          <a:chOff x="-1170" y="-720"/>
                          <a:chExt cx="6030" cy="4320"/>
                        </a:xfrm>
                      </wpg:grpSpPr>
                      <wps:wsp>
                        <wps:cNvPr id="476" name="AutoShape 38"/>
                        <wps:cNvSpPr>
                          <a:spLocks noChangeAspect="1" noChangeArrowheads="1" noTextEdit="1"/>
                        </wps:cNvSpPr>
                        <wps:spPr bwMode="auto">
                          <a:xfrm>
                            <a:off x="-1170" y="-720"/>
                            <a:ext cx="6030"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Freeform 39"/>
                        <wps:cNvSpPr>
                          <a:spLocks/>
                        </wps:cNvSpPr>
                        <wps:spPr bwMode="auto">
                          <a:xfrm>
                            <a:off x="121" y="121"/>
                            <a:ext cx="3433" cy="2845"/>
                          </a:xfrm>
                          <a:custGeom>
                            <a:avLst/>
                            <a:gdLst>
                              <a:gd name="T0" fmla="*/ 4 w 3433"/>
                              <a:gd name="T1" fmla="*/ 930 h 2845"/>
                              <a:gd name="T2" fmla="*/ 42 w 3433"/>
                              <a:gd name="T3" fmla="*/ 968 h 2845"/>
                              <a:gd name="T4" fmla="*/ 111 w 3433"/>
                              <a:gd name="T5" fmla="*/ 1038 h 2845"/>
                              <a:gd name="T6" fmla="*/ 207 w 3433"/>
                              <a:gd name="T7" fmla="*/ 1136 h 2845"/>
                              <a:gd name="T8" fmla="*/ 328 w 3433"/>
                              <a:gd name="T9" fmla="*/ 1259 h 2845"/>
                              <a:gd name="T10" fmla="*/ 464 w 3433"/>
                              <a:gd name="T11" fmla="*/ 1398 h 2845"/>
                              <a:gd name="T12" fmla="*/ 614 w 3433"/>
                              <a:gd name="T13" fmla="*/ 1555 h 2845"/>
                              <a:gd name="T14" fmla="*/ 770 w 3433"/>
                              <a:gd name="T15" fmla="*/ 1718 h 2845"/>
                              <a:gd name="T16" fmla="*/ 929 w 3433"/>
                              <a:gd name="T17" fmla="*/ 1888 h 2845"/>
                              <a:gd name="T18" fmla="*/ 1088 w 3433"/>
                              <a:gd name="T19" fmla="*/ 2058 h 2845"/>
                              <a:gd name="T20" fmla="*/ 1237 w 3433"/>
                              <a:gd name="T21" fmla="*/ 2224 h 2845"/>
                              <a:gd name="T22" fmla="*/ 1374 w 3433"/>
                              <a:gd name="T23" fmla="*/ 2378 h 2845"/>
                              <a:gd name="T24" fmla="*/ 1494 w 3433"/>
                              <a:gd name="T25" fmla="*/ 2521 h 2845"/>
                              <a:gd name="T26" fmla="*/ 1593 w 3433"/>
                              <a:gd name="T27" fmla="*/ 2646 h 2845"/>
                              <a:gd name="T28" fmla="*/ 1664 w 3433"/>
                              <a:gd name="T29" fmla="*/ 2747 h 2845"/>
                              <a:gd name="T30" fmla="*/ 1702 w 3433"/>
                              <a:gd name="T31" fmla="*/ 2821 h 2845"/>
                              <a:gd name="T32" fmla="*/ 1715 w 3433"/>
                              <a:gd name="T33" fmla="*/ 2845 h 2845"/>
                              <a:gd name="T34" fmla="*/ 1744 w 3433"/>
                              <a:gd name="T35" fmla="*/ 2825 h 2845"/>
                              <a:gd name="T36" fmla="*/ 1756 w 3433"/>
                              <a:gd name="T37" fmla="*/ 2816 h 2845"/>
                              <a:gd name="T38" fmla="*/ 1785 w 3433"/>
                              <a:gd name="T39" fmla="*/ 2781 h 2845"/>
                              <a:gd name="T40" fmla="*/ 1843 w 3433"/>
                              <a:gd name="T41" fmla="*/ 2713 h 2845"/>
                              <a:gd name="T42" fmla="*/ 1923 w 3433"/>
                              <a:gd name="T43" fmla="*/ 2619 h 2845"/>
                              <a:gd name="T44" fmla="*/ 2026 w 3433"/>
                              <a:gd name="T45" fmla="*/ 2501 h 2845"/>
                              <a:gd name="T46" fmla="*/ 2142 w 3433"/>
                              <a:gd name="T47" fmla="*/ 2367 h 2845"/>
                              <a:gd name="T48" fmla="*/ 2272 w 3433"/>
                              <a:gd name="T49" fmla="*/ 2217 h 2845"/>
                              <a:gd name="T50" fmla="*/ 2410 w 3433"/>
                              <a:gd name="T51" fmla="*/ 2058 h 2845"/>
                              <a:gd name="T52" fmla="*/ 2553 w 3433"/>
                              <a:gd name="T53" fmla="*/ 1897 h 2845"/>
                              <a:gd name="T54" fmla="*/ 2698 w 3433"/>
                              <a:gd name="T55" fmla="*/ 1734 h 2845"/>
                              <a:gd name="T56" fmla="*/ 2841 w 3433"/>
                              <a:gd name="T57" fmla="*/ 1575 h 2845"/>
                              <a:gd name="T58" fmla="*/ 2980 w 3433"/>
                              <a:gd name="T59" fmla="*/ 1425 h 2845"/>
                              <a:gd name="T60" fmla="*/ 3107 w 3433"/>
                              <a:gd name="T61" fmla="*/ 1288 h 2845"/>
                              <a:gd name="T62" fmla="*/ 3223 w 3433"/>
                              <a:gd name="T63" fmla="*/ 1168 h 2845"/>
                              <a:gd name="T64" fmla="*/ 3324 w 3433"/>
                              <a:gd name="T65" fmla="*/ 1071 h 2845"/>
                              <a:gd name="T66" fmla="*/ 3402 w 3433"/>
                              <a:gd name="T67" fmla="*/ 1002 h 2845"/>
                              <a:gd name="T68" fmla="*/ 2473 w 3433"/>
                              <a:gd name="T69" fmla="*/ 0 h 2845"/>
                              <a:gd name="T70" fmla="*/ 0 w 3433"/>
                              <a:gd name="T71" fmla="*/ 926 h 28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433" h="2845">
                                <a:moveTo>
                                  <a:pt x="0" y="926"/>
                                </a:moveTo>
                                <a:lnTo>
                                  <a:pt x="4" y="930"/>
                                </a:lnTo>
                                <a:lnTo>
                                  <a:pt x="20" y="946"/>
                                </a:lnTo>
                                <a:lnTo>
                                  <a:pt x="42" y="968"/>
                                </a:lnTo>
                                <a:lnTo>
                                  <a:pt x="73" y="1000"/>
                                </a:lnTo>
                                <a:lnTo>
                                  <a:pt x="111" y="1038"/>
                                </a:lnTo>
                                <a:lnTo>
                                  <a:pt x="156" y="1085"/>
                                </a:lnTo>
                                <a:lnTo>
                                  <a:pt x="207" y="1136"/>
                                </a:lnTo>
                                <a:lnTo>
                                  <a:pt x="265" y="1194"/>
                                </a:lnTo>
                                <a:lnTo>
                                  <a:pt x="328" y="1259"/>
                                </a:lnTo>
                                <a:lnTo>
                                  <a:pt x="393" y="1326"/>
                                </a:lnTo>
                                <a:lnTo>
                                  <a:pt x="464" y="1398"/>
                                </a:lnTo>
                                <a:lnTo>
                                  <a:pt x="538" y="1474"/>
                                </a:lnTo>
                                <a:lnTo>
                                  <a:pt x="614" y="1555"/>
                                </a:lnTo>
                                <a:lnTo>
                                  <a:pt x="692" y="1635"/>
                                </a:lnTo>
                                <a:lnTo>
                                  <a:pt x="770" y="1718"/>
                                </a:lnTo>
                                <a:lnTo>
                                  <a:pt x="851" y="1803"/>
                                </a:lnTo>
                                <a:lnTo>
                                  <a:pt x="929" y="1888"/>
                                </a:lnTo>
                                <a:lnTo>
                                  <a:pt x="1009" y="1973"/>
                                </a:lnTo>
                                <a:lnTo>
                                  <a:pt x="1088" y="2058"/>
                                </a:lnTo>
                                <a:lnTo>
                                  <a:pt x="1164" y="2141"/>
                                </a:lnTo>
                                <a:lnTo>
                                  <a:pt x="1237" y="2224"/>
                                </a:lnTo>
                                <a:lnTo>
                                  <a:pt x="1307" y="2302"/>
                                </a:lnTo>
                                <a:lnTo>
                                  <a:pt x="1374" y="2378"/>
                                </a:lnTo>
                                <a:lnTo>
                                  <a:pt x="1436" y="2452"/>
                                </a:lnTo>
                                <a:lnTo>
                                  <a:pt x="1494" y="2521"/>
                                </a:lnTo>
                                <a:lnTo>
                                  <a:pt x="1548" y="2586"/>
                                </a:lnTo>
                                <a:lnTo>
                                  <a:pt x="1593" y="2646"/>
                                </a:lnTo>
                                <a:lnTo>
                                  <a:pt x="1633" y="2700"/>
                                </a:lnTo>
                                <a:lnTo>
                                  <a:pt x="1664" y="2747"/>
                                </a:lnTo>
                                <a:lnTo>
                                  <a:pt x="1689" y="2787"/>
                                </a:lnTo>
                                <a:lnTo>
                                  <a:pt x="1702" y="2821"/>
                                </a:lnTo>
                                <a:lnTo>
                                  <a:pt x="1709" y="2845"/>
                                </a:lnTo>
                                <a:lnTo>
                                  <a:pt x="1715" y="2845"/>
                                </a:lnTo>
                                <a:lnTo>
                                  <a:pt x="1731" y="2836"/>
                                </a:lnTo>
                                <a:lnTo>
                                  <a:pt x="1744" y="2825"/>
                                </a:lnTo>
                                <a:lnTo>
                                  <a:pt x="1751" y="2821"/>
                                </a:lnTo>
                                <a:lnTo>
                                  <a:pt x="1756" y="2816"/>
                                </a:lnTo>
                                <a:lnTo>
                                  <a:pt x="1767" y="2803"/>
                                </a:lnTo>
                                <a:lnTo>
                                  <a:pt x="1785" y="2781"/>
                                </a:lnTo>
                                <a:lnTo>
                                  <a:pt x="1811" y="2749"/>
                                </a:lnTo>
                                <a:lnTo>
                                  <a:pt x="1843" y="2713"/>
                                </a:lnTo>
                                <a:lnTo>
                                  <a:pt x="1881" y="2669"/>
                                </a:lnTo>
                                <a:lnTo>
                                  <a:pt x="1923" y="2619"/>
                                </a:lnTo>
                                <a:lnTo>
                                  <a:pt x="1972" y="2561"/>
                                </a:lnTo>
                                <a:lnTo>
                                  <a:pt x="2026" y="2501"/>
                                </a:lnTo>
                                <a:lnTo>
                                  <a:pt x="2082" y="2436"/>
                                </a:lnTo>
                                <a:lnTo>
                                  <a:pt x="2142" y="2367"/>
                                </a:lnTo>
                                <a:lnTo>
                                  <a:pt x="2205" y="2293"/>
                                </a:lnTo>
                                <a:lnTo>
                                  <a:pt x="2272" y="2217"/>
                                </a:lnTo>
                                <a:lnTo>
                                  <a:pt x="2339" y="2139"/>
                                </a:lnTo>
                                <a:lnTo>
                                  <a:pt x="2410" y="2058"/>
                                </a:lnTo>
                                <a:lnTo>
                                  <a:pt x="2482" y="1977"/>
                                </a:lnTo>
                                <a:lnTo>
                                  <a:pt x="2553" y="1897"/>
                                </a:lnTo>
                                <a:lnTo>
                                  <a:pt x="2625" y="1814"/>
                                </a:lnTo>
                                <a:lnTo>
                                  <a:pt x="2698" y="1734"/>
                                </a:lnTo>
                                <a:lnTo>
                                  <a:pt x="2770" y="1653"/>
                                </a:lnTo>
                                <a:lnTo>
                                  <a:pt x="2841" y="1575"/>
                                </a:lnTo>
                                <a:lnTo>
                                  <a:pt x="2911" y="1499"/>
                                </a:lnTo>
                                <a:lnTo>
                                  <a:pt x="2980" y="1425"/>
                                </a:lnTo>
                                <a:lnTo>
                                  <a:pt x="3045" y="1353"/>
                                </a:lnTo>
                                <a:lnTo>
                                  <a:pt x="3107" y="1288"/>
                                </a:lnTo>
                                <a:lnTo>
                                  <a:pt x="3168" y="1226"/>
                                </a:lnTo>
                                <a:lnTo>
                                  <a:pt x="3223" y="1168"/>
                                </a:lnTo>
                                <a:lnTo>
                                  <a:pt x="3275" y="1116"/>
                                </a:lnTo>
                                <a:lnTo>
                                  <a:pt x="3324" y="1071"/>
                                </a:lnTo>
                                <a:lnTo>
                                  <a:pt x="3366" y="1033"/>
                                </a:lnTo>
                                <a:lnTo>
                                  <a:pt x="3402" y="1002"/>
                                </a:lnTo>
                                <a:lnTo>
                                  <a:pt x="3433" y="977"/>
                                </a:lnTo>
                                <a:lnTo>
                                  <a:pt x="2473" y="0"/>
                                </a:lnTo>
                                <a:lnTo>
                                  <a:pt x="1063" y="0"/>
                                </a:lnTo>
                                <a:lnTo>
                                  <a:pt x="0" y="926"/>
                                </a:lnTo>
                                <a:close/>
                              </a:path>
                            </a:pathLst>
                          </a:custGeom>
                          <a:solidFill>
                            <a:srgbClr val="ADF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40"/>
                        <wps:cNvSpPr>
                          <a:spLocks/>
                        </wps:cNvSpPr>
                        <wps:spPr bwMode="auto">
                          <a:xfrm>
                            <a:off x="2223" y="226"/>
                            <a:ext cx="757" cy="899"/>
                          </a:xfrm>
                          <a:custGeom>
                            <a:avLst/>
                            <a:gdLst>
                              <a:gd name="T0" fmla="*/ 0 w 757"/>
                              <a:gd name="T1" fmla="*/ 212 h 899"/>
                              <a:gd name="T2" fmla="*/ 757 w 757"/>
                              <a:gd name="T3" fmla="*/ 899 h 899"/>
                              <a:gd name="T4" fmla="*/ 301 w 757"/>
                              <a:gd name="T5" fmla="*/ 0 h 899"/>
                              <a:gd name="T6" fmla="*/ 0 w 757"/>
                              <a:gd name="T7" fmla="*/ 212 h 899"/>
                            </a:gdLst>
                            <a:ahLst/>
                            <a:cxnLst>
                              <a:cxn ang="0">
                                <a:pos x="T0" y="T1"/>
                              </a:cxn>
                              <a:cxn ang="0">
                                <a:pos x="T2" y="T3"/>
                              </a:cxn>
                              <a:cxn ang="0">
                                <a:pos x="T4" y="T5"/>
                              </a:cxn>
                              <a:cxn ang="0">
                                <a:pos x="T6" y="T7"/>
                              </a:cxn>
                            </a:cxnLst>
                            <a:rect l="0" t="0" r="r" b="b"/>
                            <a:pathLst>
                              <a:path w="757" h="899">
                                <a:moveTo>
                                  <a:pt x="0" y="212"/>
                                </a:moveTo>
                                <a:lnTo>
                                  <a:pt x="757" y="899"/>
                                </a:lnTo>
                                <a:lnTo>
                                  <a:pt x="301" y="0"/>
                                </a:lnTo>
                                <a:lnTo>
                                  <a:pt x="0" y="212"/>
                                </a:lnTo>
                                <a:close/>
                              </a:path>
                            </a:pathLst>
                          </a:custGeom>
                          <a:solidFill>
                            <a:srgbClr val="7FB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53" name="Freeform 41"/>
                        <wps:cNvSpPr>
                          <a:spLocks/>
                        </wps:cNvSpPr>
                        <wps:spPr bwMode="auto">
                          <a:xfrm>
                            <a:off x="1841" y="1396"/>
                            <a:ext cx="726" cy="1226"/>
                          </a:xfrm>
                          <a:custGeom>
                            <a:avLst/>
                            <a:gdLst>
                              <a:gd name="T0" fmla="*/ 29 w 726"/>
                              <a:gd name="T1" fmla="*/ 1226 h 1226"/>
                              <a:gd name="T2" fmla="*/ 0 w 726"/>
                              <a:gd name="T3" fmla="*/ 127 h 1226"/>
                              <a:gd name="T4" fmla="*/ 726 w 726"/>
                              <a:gd name="T5" fmla="*/ 0 h 1226"/>
                              <a:gd name="T6" fmla="*/ 29 w 726"/>
                              <a:gd name="T7" fmla="*/ 1226 h 1226"/>
                            </a:gdLst>
                            <a:ahLst/>
                            <a:cxnLst>
                              <a:cxn ang="0">
                                <a:pos x="T0" y="T1"/>
                              </a:cxn>
                              <a:cxn ang="0">
                                <a:pos x="T2" y="T3"/>
                              </a:cxn>
                              <a:cxn ang="0">
                                <a:pos x="T4" y="T5"/>
                              </a:cxn>
                              <a:cxn ang="0">
                                <a:pos x="T6" y="T7"/>
                              </a:cxn>
                            </a:cxnLst>
                            <a:rect l="0" t="0" r="r" b="b"/>
                            <a:pathLst>
                              <a:path w="726" h="1226">
                                <a:moveTo>
                                  <a:pt x="29" y="1226"/>
                                </a:moveTo>
                                <a:lnTo>
                                  <a:pt x="0" y="127"/>
                                </a:lnTo>
                                <a:lnTo>
                                  <a:pt x="726" y="0"/>
                                </a:lnTo>
                                <a:lnTo>
                                  <a:pt x="29" y="1226"/>
                                </a:lnTo>
                                <a:close/>
                              </a:path>
                            </a:pathLst>
                          </a:custGeom>
                          <a:solidFill>
                            <a:srgbClr val="87E5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54" name="Freeform 42"/>
                        <wps:cNvSpPr>
                          <a:spLocks/>
                        </wps:cNvSpPr>
                        <wps:spPr bwMode="auto">
                          <a:xfrm>
                            <a:off x="1128" y="47"/>
                            <a:ext cx="1410" cy="264"/>
                          </a:xfrm>
                          <a:custGeom>
                            <a:avLst/>
                            <a:gdLst>
                              <a:gd name="T0" fmla="*/ 0 w 1410"/>
                              <a:gd name="T1" fmla="*/ 78 h 264"/>
                              <a:gd name="T2" fmla="*/ 382 w 1410"/>
                              <a:gd name="T3" fmla="*/ 264 h 264"/>
                              <a:gd name="T4" fmla="*/ 1151 w 1410"/>
                              <a:gd name="T5" fmla="*/ 264 h 264"/>
                              <a:gd name="T6" fmla="*/ 1410 w 1410"/>
                              <a:gd name="T7" fmla="*/ 7 h 264"/>
                              <a:gd name="T8" fmla="*/ 1396 w 1410"/>
                              <a:gd name="T9" fmla="*/ 7 h 264"/>
                              <a:gd name="T10" fmla="*/ 1356 w 1410"/>
                              <a:gd name="T11" fmla="*/ 4 h 264"/>
                              <a:gd name="T12" fmla="*/ 1291 w 1410"/>
                              <a:gd name="T13" fmla="*/ 4 h 264"/>
                              <a:gd name="T14" fmla="*/ 1209 w 1410"/>
                              <a:gd name="T15" fmla="*/ 2 h 264"/>
                              <a:gd name="T16" fmla="*/ 1113 w 1410"/>
                              <a:gd name="T17" fmla="*/ 0 h 264"/>
                              <a:gd name="T18" fmla="*/ 1001 w 1410"/>
                              <a:gd name="T19" fmla="*/ 0 h 264"/>
                              <a:gd name="T20" fmla="*/ 883 w 1410"/>
                              <a:gd name="T21" fmla="*/ 0 h 264"/>
                              <a:gd name="T22" fmla="*/ 760 w 1410"/>
                              <a:gd name="T23" fmla="*/ 0 h 264"/>
                              <a:gd name="T24" fmla="*/ 632 w 1410"/>
                              <a:gd name="T25" fmla="*/ 2 h 264"/>
                              <a:gd name="T26" fmla="*/ 510 w 1410"/>
                              <a:gd name="T27" fmla="*/ 4 h 264"/>
                              <a:gd name="T28" fmla="*/ 391 w 1410"/>
                              <a:gd name="T29" fmla="*/ 11 h 264"/>
                              <a:gd name="T30" fmla="*/ 282 w 1410"/>
                              <a:gd name="T31" fmla="*/ 18 h 264"/>
                              <a:gd name="T32" fmla="*/ 183 w 1410"/>
                              <a:gd name="T33" fmla="*/ 29 h 264"/>
                              <a:gd name="T34" fmla="*/ 101 w 1410"/>
                              <a:gd name="T35" fmla="*/ 42 h 264"/>
                              <a:gd name="T36" fmla="*/ 40 w 1410"/>
                              <a:gd name="T37" fmla="*/ 58 h 264"/>
                              <a:gd name="T38" fmla="*/ 0 w 1410"/>
                              <a:gd name="T39" fmla="*/ 78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10" h="264">
                                <a:moveTo>
                                  <a:pt x="0" y="78"/>
                                </a:moveTo>
                                <a:lnTo>
                                  <a:pt x="382" y="264"/>
                                </a:lnTo>
                                <a:lnTo>
                                  <a:pt x="1151" y="264"/>
                                </a:lnTo>
                                <a:lnTo>
                                  <a:pt x="1410" y="7"/>
                                </a:lnTo>
                                <a:lnTo>
                                  <a:pt x="1396" y="7"/>
                                </a:lnTo>
                                <a:lnTo>
                                  <a:pt x="1356" y="4"/>
                                </a:lnTo>
                                <a:lnTo>
                                  <a:pt x="1291" y="4"/>
                                </a:lnTo>
                                <a:lnTo>
                                  <a:pt x="1209" y="2"/>
                                </a:lnTo>
                                <a:lnTo>
                                  <a:pt x="1113" y="0"/>
                                </a:lnTo>
                                <a:lnTo>
                                  <a:pt x="1001" y="0"/>
                                </a:lnTo>
                                <a:lnTo>
                                  <a:pt x="883" y="0"/>
                                </a:lnTo>
                                <a:lnTo>
                                  <a:pt x="760" y="0"/>
                                </a:lnTo>
                                <a:lnTo>
                                  <a:pt x="632" y="2"/>
                                </a:lnTo>
                                <a:lnTo>
                                  <a:pt x="510" y="4"/>
                                </a:lnTo>
                                <a:lnTo>
                                  <a:pt x="391" y="11"/>
                                </a:lnTo>
                                <a:lnTo>
                                  <a:pt x="282" y="18"/>
                                </a:lnTo>
                                <a:lnTo>
                                  <a:pt x="183" y="29"/>
                                </a:lnTo>
                                <a:lnTo>
                                  <a:pt x="101" y="42"/>
                                </a:lnTo>
                                <a:lnTo>
                                  <a:pt x="40" y="58"/>
                                </a:lnTo>
                                <a:lnTo>
                                  <a:pt x="0" y="78"/>
                                </a:lnTo>
                                <a:close/>
                              </a:path>
                            </a:pathLst>
                          </a:custGeom>
                          <a:solidFill>
                            <a:srgbClr val="C6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55" name="Freeform 43"/>
                        <wps:cNvSpPr>
                          <a:spLocks/>
                        </wps:cNvSpPr>
                        <wps:spPr bwMode="auto">
                          <a:xfrm>
                            <a:off x="226" y="1116"/>
                            <a:ext cx="1604" cy="1850"/>
                          </a:xfrm>
                          <a:custGeom>
                            <a:avLst/>
                            <a:gdLst>
                              <a:gd name="T0" fmla="*/ 0 w 1604"/>
                              <a:gd name="T1" fmla="*/ 0 h 1850"/>
                              <a:gd name="T2" fmla="*/ 1204 w 1604"/>
                              <a:gd name="T3" fmla="*/ 193 h 1850"/>
                              <a:gd name="T4" fmla="*/ 1604 w 1604"/>
                              <a:gd name="T5" fmla="*/ 1850 h 1850"/>
                              <a:gd name="T6" fmla="*/ 1601 w 1604"/>
                              <a:gd name="T7" fmla="*/ 1846 h 1850"/>
                              <a:gd name="T8" fmla="*/ 1593 w 1604"/>
                              <a:gd name="T9" fmla="*/ 1830 h 1850"/>
                              <a:gd name="T10" fmla="*/ 1577 w 1604"/>
                              <a:gd name="T11" fmla="*/ 1808 h 1850"/>
                              <a:gd name="T12" fmla="*/ 1557 w 1604"/>
                              <a:gd name="T13" fmla="*/ 1774 h 1850"/>
                              <a:gd name="T14" fmla="*/ 1532 w 1604"/>
                              <a:gd name="T15" fmla="*/ 1736 h 1850"/>
                              <a:gd name="T16" fmla="*/ 1501 w 1604"/>
                              <a:gd name="T17" fmla="*/ 1689 h 1850"/>
                              <a:gd name="T18" fmla="*/ 1467 w 1604"/>
                              <a:gd name="T19" fmla="*/ 1636 h 1850"/>
                              <a:gd name="T20" fmla="*/ 1429 w 1604"/>
                              <a:gd name="T21" fmla="*/ 1575 h 1850"/>
                              <a:gd name="T22" fmla="*/ 1387 w 1604"/>
                              <a:gd name="T23" fmla="*/ 1513 h 1850"/>
                              <a:gd name="T24" fmla="*/ 1340 w 1604"/>
                              <a:gd name="T25" fmla="*/ 1443 h 1850"/>
                              <a:gd name="T26" fmla="*/ 1291 w 1604"/>
                              <a:gd name="T27" fmla="*/ 1369 h 1850"/>
                              <a:gd name="T28" fmla="*/ 1240 w 1604"/>
                              <a:gd name="T29" fmla="*/ 1293 h 1850"/>
                              <a:gd name="T30" fmla="*/ 1184 w 1604"/>
                              <a:gd name="T31" fmla="*/ 1213 h 1850"/>
                              <a:gd name="T32" fmla="*/ 1126 w 1604"/>
                              <a:gd name="T33" fmla="*/ 1132 h 1850"/>
                              <a:gd name="T34" fmla="*/ 1065 w 1604"/>
                              <a:gd name="T35" fmla="*/ 1050 h 1850"/>
                              <a:gd name="T36" fmla="*/ 1005 w 1604"/>
                              <a:gd name="T37" fmla="*/ 965 h 1850"/>
                              <a:gd name="T38" fmla="*/ 940 w 1604"/>
                              <a:gd name="T39" fmla="*/ 880 h 1850"/>
                              <a:gd name="T40" fmla="*/ 878 w 1604"/>
                              <a:gd name="T41" fmla="*/ 797 h 1850"/>
                              <a:gd name="T42" fmla="*/ 811 w 1604"/>
                              <a:gd name="T43" fmla="*/ 714 h 1850"/>
                              <a:gd name="T44" fmla="*/ 746 w 1604"/>
                              <a:gd name="T45" fmla="*/ 631 h 1850"/>
                              <a:gd name="T46" fmla="*/ 679 w 1604"/>
                              <a:gd name="T47" fmla="*/ 553 h 1850"/>
                              <a:gd name="T48" fmla="*/ 612 w 1604"/>
                              <a:gd name="T49" fmla="*/ 477 h 1850"/>
                              <a:gd name="T50" fmla="*/ 545 w 1604"/>
                              <a:gd name="T51" fmla="*/ 403 h 1850"/>
                              <a:gd name="T52" fmla="*/ 478 w 1604"/>
                              <a:gd name="T53" fmla="*/ 334 h 1850"/>
                              <a:gd name="T54" fmla="*/ 413 w 1604"/>
                              <a:gd name="T55" fmla="*/ 269 h 1850"/>
                              <a:gd name="T56" fmla="*/ 348 w 1604"/>
                              <a:gd name="T57" fmla="*/ 211 h 1850"/>
                              <a:gd name="T58" fmla="*/ 286 w 1604"/>
                              <a:gd name="T59" fmla="*/ 157 h 1850"/>
                              <a:gd name="T60" fmla="*/ 223 w 1604"/>
                              <a:gd name="T61" fmla="*/ 110 h 1850"/>
                              <a:gd name="T62" fmla="*/ 165 w 1604"/>
                              <a:gd name="T63" fmla="*/ 70 h 1850"/>
                              <a:gd name="T64" fmla="*/ 107 w 1604"/>
                              <a:gd name="T65" fmla="*/ 38 h 1850"/>
                              <a:gd name="T66" fmla="*/ 51 w 1604"/>
                              <a:gd name="T67" fmla="*/ 16 h 1850"/>
                              <a:gd name="T68" fmla="*/ 0 w 1604"/>
                              <a:gd name="T69" fmla="*/ 0 h 1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4" h="1850">
                                <a:moveTo>
                                  <a:pt x="0" y="0"/>
                                </a:moveTo>
                                <a:lnTo>
                                  <a:pt x="1204" y="193"/>
                                </a:lnTo>
                                <a:lnTo>
                                  <a:pt x="1604" y="1850"/>
                                </a:lnTo>
                                <a:lnTo>
                                  <a:pt x="1601" y="1846"/>
                                </a:lnTo>
                                <a:lnTo>
                                  <a:pt x="1593" y="1830"/>
                                </a:lnTo>
                                <a:lnTo>
                                  <a:pt x="1577" y="1808"/>
                                </a:lnTo>
                                <a:lnTo>
                                  <a:pt x="1557" y="1774"/>
                                </a:lnTo>
                                <a:lnTo>
                                  <a:pt x="1532" y="1736"/>
                                </a:lnTo>
                                <a:lnTo>
                                  <a:pt x="1501" y="1689"/>
                                </a:lnTo>
                                <a:lnTo>
                                  <a:pt x="1467" y="1636"/>
                                </a:lnTo>
                                <a:lnTo>
                                  <a:pt x="1429" y="1575"/>
                                </a:lnTo>
                                <a:lnTo>
                                  <a:pt x="1387" y="1513"/>
                                </a:lnTo>
                                <a:lnTo>
                                  <a:pt x="1340" y="1443"/>
                                </a:lnTo>
                                <a:lnTo>
                                  <a:pt x="1291" y="1369"/>
                                </a:lnTo>
                                <a:lnTo>
                                  <a:pt x="1240" y="1293"/>
                                </a:lnTo>
                                <a:lnTo>
                                  <a:pt x="1184" y="1213"/>
                                </a:lnTo>
                                <a:lnTo>
                                  <a:pt x="1126" y="1132"/>
                                </a:lnTo>
                                <a:lnTo>
                                  <a:pt x="1065" y="1050"/>
                                </a:lnTo>
                                <a:lnTo>
                                  <a:pt x="1005" y="965"/>
                                </a:lnTo>
                                <a:lnTo>
                                  <a:pt x="940" y="880"/>
                                </a:lnTo>
                                <a:lnTo>
                                  <a:pt x="878" y="797"/>
                                </a:lnTo>
                                <a:lnTo>
                                  <a:pt x="811" y="714"/>
                                </a:lnTo>
                                <a:lnTo>
                                  <a:pt x="746" y="631"/>
                                </a:lnTo>
                                <a:lnTo>
                                  <a:pt x="679" y="553"/>
                                </a:lnTo>
                                <a:lnTo>
                                  <a:pt x="612" y="477"/>
                                </a:lnTo>
                                <a:lnTo>
                                  <a:pt x="545" y="403"/>
                                </a:lnTo>
                                <a:lnTo>
                                  <a:pt x="478" y="334"/>
                                </a:lnTo>
                                <a:lnTo>
                                  <a:pt x="413" y="269"/>
                                </a:lnTo>
                                <a:lnTo>
                                  <a:pt x="348" y="211"/>
                                </a:lnTo>
                                <a:lnTo>
                                  <a:pt x="286" y="157"/>
                                </a:lnTo>
                                <a:lnTo>
                                  <a:pt x="223" y="110"/>
                                </a:lnTo>
                                <a:lnTo>
                                  <a:pt x="165" y="70"/>
                                </a:lnTo>
                                <a:lnTo>
                                  <a:pt x="107" y="38"/>
                                </a:lnTo>
                                <a:lnTo>
                                  <a:pt x="51" y="16"/>
                                </a:lnTo>
                                <a:lnTo>
                                  <a:pt x="0" y="0"/>
                                </a:lnTo>
                                <a:close/>
                              </a:path>
                            </a:pathLst>
                          </a:custGeom>
                          <a:solidFill>
                            <a:srgbClr val="7FB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56" name="Freeform 44"/>
                        <wps:cNvSpPr>
                          <a:spLocks/>
                        </wps:cNvSpPr>
                        <wps:spPr bwMode="auto">
                          <a:xfrm>
                            <a:off x="172" y="438"/>
                            <a:ext cx="1340" cy="801"/>
                          </a:xfrm>
                          <a:custGeom>
                            <a:avLst/>
                            <a:gdLst>
                              <a:gd name="T0" fmla="*/ 1340 w 1340"/>
                              <a:gd name="T1" fmla="*/ 0 h 801"/>
                              <a:gd name="T2" fmla="*/ 1184 w 1340"/>
                              <a:gd name="T3" fmla="*/ 801 h 801"/>
                              <a:gd name="T4" fmla="*/ 0 w 1340"/>
                              <a:gd name="T5" fmla="*/ 602 h 801"/>
                              <a:gd name="T6" fmla="*/ 11 w 1340"/>
                              <a:gd name="T7" fmla="*/ 602 h 801"/>
                              <a:gd name="T8" fmla="*/ 47 w 1340"/>
                              <a:gd name="T9" fmla="*/ 602 h 801"/>
                              <a:gd name="T10" fmla="*/ 101 w 1340"/>
                              <a:gd name="T11" fmla="*/ 602 h 801"/>
                              <a:gd name="T12" fmla="*/ 172 w 1340"/>
                              <a:gd name="T13" fmla="*/ 600 h 801"/>
                              <a:gd name="T14" fmla="*/ 257 w 1340"/>
                              <a:gd name="T15" fmla="*/ 596 h 801"/>
                              <a:gd name="T16" fmla="*/ 353 w 1340"/>
                              <a:gd name="T17" fmla="*/ 584 h 801"/>
                              <a:gd name="T18" fmla="*/ 458 w 1340"/>
                              <a:gd name="T19" fmla="*/ 571 h 801"/>
                              <a:gd name="T20" fmla="*/ 570 w 1340"/>
                              <a:gd name="T21" fmla="*/ 549 h 801"/>
                              <a:gd name="T22" fmla="*/ 684 w 1340"/>
                              <a:gd name="T23" fmla="*/ 519 h 801"/>
                              <a:gd name="T24" fmla="*/ 798 w 1340"/>
                              <a:gd name="T25" fmla="*/ 479 h 801"/>
                              <a:gd name="T26" fmla="*/ 909 w 1340"/>
                              <a:gd name="T27" fmla="*/ 432 h 801"/>
                              <a:gd name="T28" fmla="*/ 1017 w 1340"/>
                              <a:gd name="T29" fmla="*/ 372 h 801"/>
                              <a:gd name="T30" fmla="*/ 1117 w 1340"/>
                              <a:gd name="T31" fmla="*/ 300 h 801"/>
                              <a:gd name="T32" fmla="*/ 1204 w 1340"/>
                              <a:gd name="T33" fmla="*/ 215 h 801"/>
                              <a:gd name="T34" fmla="*/ 1280 w 1340"/>
                              <a:gd name="T35" fmla="*/ 115 h 801"/>
                              <a:gd name="T36" fmla="*/ 1340 w 1340"/>
                              <a:gd name="T37" fmla="*/ 0 h 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340" h="801">
                                <a:moveTo>
                                  <a:pt x="1340" y="0"/>
                                </a:moveTo>
                                <a:lnTo>
                                  <a:pt x="1184" y="801"/>
                                </a:lnTo>
                                <a:lnTo>
                                  <a:pt x="0" y="602"/>
                                </a:lnTo>
                                <a:lnTo>
                                  <a:pt x="11" y="602"/>
                                </a:lnTo>
                                <a:lnTo>
                                  <a:pt x="47" y="602"/>
                                </a:lnTo>
                                <a:lnTo>
                                  <a:pt x="101" y="602"/>
                                </a:lnTo>
                                <a:lnTo>
                                  <a:pt x="172" y="600"/>
                                </a:lnTo>
                                <a:lnTo>
                                  <a:pt x="257" y="596"/>
                                </a:lnTo>
                                <a:lnTo>
                                  <a:pt x="353" y="584"/>
                                </a:lnTo>
                                <a:lnTo>
                                  <a:pt x="458" y="571"/>
                                </a:lnTo>
                                <a:lnTo>
                                  <a:pt x="570" y="549"/>
                                </a:lnTo>
                                <a:lnTo>
                                  <a:pt x="684" y="519"/>
                                </a:lnTo>
                                <a:lnTo>
                                  <a:pt x="798" y="479"/>
                                </a:lnTo>
                                <a:lnTo>
                                  <a:pt x="909" y="432"/>
                                </a:lnTo>
                                <a:lnTo>
                                  <a:pt x="1017" y="372"/>
                                </a:lnTo>
                                <a:lnTo>
                                  <a:pt x="1117" y="300"/>
                                </a:lnTo>
                                <a:lnTo>
                                  <a:pt x="1204" y="215"/>
                                </a:lnTo>
                                <a:lnTo>
                                  <a:pt x="1280" y="115"/>
                                </a:lnTo>
                                <a:lnTo>
                                  <a:pt x="1340" y="0"/>
                                </a:lnTo>
                                <a:close/>
                              </a:path>
                            </a:pathLst>
                          </a:custGeom>
                          <a:solidFill>
                            <a:srgbClr val="C6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57" name="Freeform 45"/>
                        <wps:cNvSpPr>
                          <a:spLocks/>
                        </wps:cNvSpPr>
                        <wps:spPr bwMode="auto">
                          <a:xfrm>
                            <a:off x="1057" y="1425"/>
                            <a:ext cx="712" cy="1454"/>
                          </a:xfrm>
                          <a:custGeom>
                            <a:avLst/>
                            <a:gdLst>
                              <a:gd name="T0" fmla="*/ 712 w 712"/>
                              <a:gd name="T1" fmla="*/ 1454 h 1454"/>
                              <a:gd name="T2" fmla="*/ 0 w 712"/>
                              <a:gd name="T3" fmla="*/ 184 h 1454"/>
                              <a:gd name="T4" fmla="*/ 257 w 712"/>
                              <a:gd name="T5" fmla="*/ 0 h 1454"/>
                              <a:gd name="T6" fmla="*/ 712 w 712"/>
                              <a:gd name="T7" fmla="*/ 1454 h 1454"/>
                            </a:gdLst>
                            <a:ahLst/>
                            <a:cxnLst>
                              <a:cxn ang="0">
                                <a:pos x="T0" y="T1"/>
                              </a:cxn>
                              <a:cxn ang="0">
                                <a:pos x="T2" y="T3"/>
                              </a:cxn>
                              <a:cxn ang="0">
                                <a:pos x="T4" y="T5"/>
                              </a:cxn>
                              <a:cxn ang="0">
                                <a:pos x="T6" y="T7"/>
                              </a:cxn>
                            </a:cxnLst>
                            <a:rect l="0" t="0" r="r" b="b"/>
                            <a:pathLst>
                              <a:path w="712" h="1454">
                                <a:moveTo>
                                  <a:pt x="712" y="1454"/>
                                </a:moveTo>
                                <a:lnTo>
                                  <a:pt x="0" y="184"/>
                                </a:lnTo>
                                <a:lnTo>
                                  <a:pt x="257" y="0"/>
                                </a:lnTo>
                                <a:lnTo>
                                  <a:pt x="712" y="1454"/>
                                </a:lnTo>
                                <a:close/>
                              </a:path>
                            </a:pathLst>
                          </a:custGeom>
                          <a:solidFill>
                            <a:srgbClr val="C6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58" name="Freeform 46"/>
                        <wps:cNvSpPr>
                          <a:spLocks/>
                        </wps:cNvSpPr>
                        <wps:spPr bwMode="auto">
                          <a:xfrm>
                            <a:off x="1883" y="1311"/>
                            <a:ext cx="1026" cy="1555"/>
                          </a:xfrm>
                          <a:custGeom>
                            <a:avLst/>
                            <a:gdLst>
                              <a:gd name="T0" fmla="*/ 29 w 1026"/>
                              <a:gd name="T1" fmla="*/ 1555 h 1555"/>
                              <a:gd name="T2" fmla="*/ 1026 w 1026"/>
                              <a:gd name="T3" fmla="*/ 0 h 1555"/>
                              <a:gd name="T4" fmla="*/ 1012 w 1026"/>
                              <a:gd name="T5" fmla="*/ 0 h 1555"/>
                              <a:gd name="T6" fmla="*/ 972 w 1026"/>
                              <a:gd name="T7" fmla="*/ 4 h 1555"/>
                              <a:gd name="T8" fmla="*/ 914 w 1026"/>
                              <a:gd name="T9" fmla="*/ 16 h 1555"/>
                              <a:gd name="T10" fmla="*/ 836 w 1026"/>
                              <a:gd name="T11" fmla="*/ 31 h 1555"/>
                              <a:gd name="T12" fmla="*/ 746 w 1026"/>
                              <a:gd name="T13" fmla="*/ 58 h 1555"/>
                              <a:gd name="T14" fmla="*/ 646 w 1026"/>
                              <a:gd name="T15" fmla="*/ 96 h 1555"/>
                              <a:gd name="T16" fmla="*/ 541 w 1026"/>
                              <a:gd name="T17" fmla="*/ 148 h 1555"/>
                              <a:gd name="T18" fmla="*/ 436 w 1026"/>
                              <a:gd name="T19" fmla="*/ 215 h 1555"/>
                              <a:gd name="T20" fmla="*/ 333 w 1026"/>
                              <a:gd name="T21" fmla="*/ 300 h 1555"/>
                              <a:gd name="T22" fmla="*/ 237 w 1026"/>
                              <a:gd name="T23" fmla="*/ 405 h 1555"/>
                              <a:gd name="T24" fmla="*/ 152 w 1026"/>
                              <a:gd name="T25" fmla="*/ 530 h 1555"/>
                              <a:gd name="T26" fmla="*/ 83 w 1026"/>
                              <a:gd name="T27" fmla="*/ 680 h 1555"/>
                              <a:gd name="T28" fmla="*/ 32 w 1026"/>
                              <a:gd name="T29" fmla="*/ 855 h 1555"/>
                              <a:gd name="T30" fmla="*/ 3 w 1026"/>
                              <a:gd name="T31" fmla="*/ 1058 h 1555"/>
                              <a:gd name="T32" fmla="*/ 0 w 1026"/>
                              <a:gd name="T33" fmla="*/ 1291 h 1555"/>
                              <a:gd name="T34" fmla="*/ 29 w 1026"/>
                              <a:gd name="T35" fmla="*/ 1555 h 1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26" h="1555">
                                <a:moveTo>
                                  <a:pt x="29" y="1555"/>
                                </a:moveTo>
                                <a:lnTo>
                                  <a:pt x="1026" y="0"/>
                                </a:lnTo>
                                <a:lnTo>
                                  <a:pt x="1012" y="0"/>
                                </a:lnTo>
                                <a:lnTo>
                                  <a:pt x="972" y="4"/>
                                </a:lnTo>
                                <a:lnTo>
                                  <a:pt x="914" y="16"/>
                                </a:lnTo>
                                <a:lnTo>
                                  <a:pt x="836" y="31"/>
                                </a:lnTo>
                                <a:lnTo>
                                  <a:pt x="746" y="58"/>
                                </a:lnTo>
                                <a:lnTo>
                                  <a:pt x="646" y="96"/>
                                </a:lnTo>
                                <a:lnTo>
                                  <a:pt x="541" y="148"/>
                                </a:lnTo>
                                <a:lnTo>
                                  <a:pt x="436" y="215"/>
                                </a:lnTo>
                                <a:lnTo>
                                  <a:pt x="333" y="300"/>
                                </a:lnTo>
                                <a:lnTo>
                                  <a:pt x="237" y="405"/>
                                </a:lnTo>
                                <a:lnTo>
                                  <a:pt x="152" y="530"/>
                                </a:lnTo>
                                <a:lnTo>
                                  <a:pt x="83" y="680"/>
                                </a:lnTo>
                                <a:lnTo>
                                  <a:pt x="32" y="855"/>
                                </a:lnTo>
                                <a:lnTo>
                                  <a:pt x="3" y="1058"/>
                                </a:lnTo>
                                <a:lnTo>
                                  <a:pt x="0" y="1291"/>
                                </a:lnTo>
                                <a:lnTo>
                                  <a:pt x="29" y="1555"/>
                                </a:lnTo>
                                <a:close/>
                              </a:path>
                            </a:pathLst>
                          </a:custGeom>
                          <a:solidFill>
                            <a:srgbClr val="D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59" name="Freeform 47"/>
                        <wps:cNvSpPr>
                          <a:spLocks/>
                        </wps:cNvSpPr>
                        <wps:spPr bwMode="auto">
                          <a:xfrm>
                            <a:off x="2665" y="197"/>
                            <a:ext cx="889" cy="984"/>
                          </a:xfrm>
                          <a:custGeom>
                            <a:avLst/>
                            <a:gdLst>
                              <a:gd name="T0" fmla="*/ 414 w 889"/>
                              <a:gd name="T1" fmla="*/ 984 h 984"/>
                              <a:gd name="T2" fmla="*/ 0 w 889"/>
                              <a:gd name="T3" fmla="*/ 0 h 984"/>
                              <a:gd name="T4" fmla="*/ 889 w 889"/>
                              <a:gd name="T5" fmla="*/ 901 h 984"/>
                              <a:gd name="T6" fmla="*/ 414 w 889"/>
                              <a:gd name="T7" fmla="*/ 984 h 984"/>
                            </a:gdLst>
                            <a:ahLst/>
                            <a:cxnLst>
                              <a:cxn ang="0">
                                <a:pos x="T0" y="T1"/>
                              </a:cxn>
                              <a:cxn ang="0">
                                <a:pos x="T2" y="T3"/>
                              </a:cxn>
                              <a:cxn ang="0">
                                <a:pos x="T4" y="T5"/>
                              </a:cxn>
                              <a:cxn ang="0">
                                <a:pos x="T6" y="T7"/>
                              </a:cxn>
                            </a:cxnLst>
                            <a:rect l="0" t="0" r="r" b="b"/>
                            <a:pathLst>
                              <a:path w="889" h="984">
                                <a:moveTo>
                                  <a:pt x="414" y="984"/>
                                </a:moveTo>
                                <a:lnTo>
                                  <a:pt x="0" y="0"/>
                                </a:lnTo>
                                <a:lnTo>
                                  <a:pt x="889" y="901"/>
                                </a:lnTo>
                                <a:lnTo>
                                  <a:pt x="414" y="984"/>
                                </a:lnTo>
                                <a:close/>
                              </a:path>
                            </a:pathLst>
                          </a:custGeom>
                          <a:solidFill>
                            <a:srgbClr val="D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60" name="Freeform 48"/>
                        <wps:cNvSpPr>
                          <a:spLocks/>
                        </wps:cNvSpPr>
                        <wps:spPr bwMode="auto">
                          <a:xfrm>
                            <a:off x="1756" y="483"/>
                            <a:ext cx="185" cy="542"/>
                          </a:xfrm>
                          <a:custGeom>
                            <a:avLst/>
                            <a:gdLst>
                              <a:gd name="T0" fmla="*/ 0 w 185"/>
                              <a:gd name="T1" fmla="*/ 0 h 542"/>
                              <a:gd name="T2" fmla="*/ 29 w 185"/>
                              <a:gd name="T3" fmla="*/ 542 h 542"/>
                              <a:gd name="T4" fmla="*/ 185 w 185"/>
                              <a:gd name="T5" fmla="*/ 14 h 542"/>
                              <a:gd name="T6" fmla="*/ 0 w 185"/>
                              <a:gd name="T7" fmla="*/ 0 h 542"/>
                            </a:gdLst>
                            <a:ahLst/>
                            <a:cxnLst>
                              <a:cxn ang="0">
                                <a:pos x="T0" y="T1"/>
                              </a:cxn>
                              <a:cxn ang="0">
                                <a:pos x="T2" y="T3"/>
                              </a:cxn>
                              <a:cxn ang="0">
                                <a:pos x="T4" y="T5"/>
                              </a:cxn>
                              <a:cxn ang="0">
                                <a:pos x="T6" y="T7"/>
                              </a:cxn>
                            </a:cxnLst>
                            <a:rect l="0" t="0" r="r" b="b"/>
                            <a:pathLst>
                              <a:path w="185" h="542">
                                <a:moveTo>
                                  <a:pt x="0" y="0"/>
                                </a:moveTo>
                                <a:lnTo>
                                  <a:pt x="29" y="542"/>
                                </a:lnTo>
                                <a:lnTo>
                                  <a:pt x="185" y="14"/>
                                </a:lnTo>
                                <a:lnTo>
                                  <a:pt x="0" y="0"/>
                                </a:lnTo>
                                <a:close/>
                              </a:path>
                            </a:pathLst>
                          </a:custGeom>
                          <a:solidFill>
                            <a:srgbClr val="87E5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61" name="Freeform 49"/>
                        <wps:cNvSpPr>
                          <a:spLocks/>
                        </wps:cNvSpPr>
                        <wps:spPr bwMode="auto">
                          <a:xfrm>
                            <a:off x="795" y="472"/>
                            <a:ext cx="731" cy="709"/>
                          </a:xfrm>
                          <a:custGeom>
                            <a:avLst/>
                            <a:gdLst>
                              <a:gd name="T0" fmla="*/ 478 w 731"/>
                              <a:gd name="T1" fmla="*/ 709 h 709"/>
                              <a:gd name="T2" fmla="*/ 731 w 731"/>
                              <a:gd name="T3" fmla="*/ 0 h 709"/>
                              <a:gd name="T4" fmla="*/ 729 w 731"/>
                              <a:gd name="T5" fmla="*/ 9 h 709"/>
                              <a:gd name="T6" fmla="*/ 722 w 731"/>
                              <a:gd name="T7" fmla="*/ 29 h 709"/>
                              <a:gd name="T8" fmla="*/ 709 w 731"/>
                              <a:gd name="T9" fmla="*/ 65 h 709"/>
                              <a:gd name="T10" fmla="*/ 691 w 731"/>
                              <a:gd name="T11" fmla="*/ 110 h 709"/>
                              <a:gd name="T12" fmla="*/ 668 w 731"/>
                              <a:gd name="T13" fmla="*/ 161 h 709"/>
                              <a:gd name="T14" fmla="*/ 639 w 731"/>
                              <a:gd name="T15" fmla="*/ 219 h 709"/>
                              <a:gd name="T16" fmla="*/ 604 w 731"/>
                              <a:gd name="T17" fmla="*/ 282 h 709"/>
                              <a:gd name="T18" fmla="*/ 563 w 731"/>
                              <a:gd name="T19" fmla="*/ 345 h 709"/>
                              <a:gd name="T20" fmla="*/ 516 w 731"/>
                              <a:gd name="T21" fmla="*/ 409 h 709"/>
                              <a:gd name="T22" fmla="*/ 463 w 731"/>
                              <a:gd name="T23" fmla="*/ 470 h 709"/>
                              <a:gd name="T24" fmla="*/ 402 w 731"/>
                              <a:gd name="T25" fmla="*/ 528 h 709"/>
                              <a:gd name="T26" fmla="*/ 338 w 731"/>
                              <a:gd name="T27" fmla="*/ 577 h 709"/>
                              <a:gd name="T28" fmla="*/ 264 w 731"/>
                              <a:gd name="T29" fmla="*/ 620 h 709"/>
                              <a:gd name="T30" fmla="*/ 184 w 731"/>
                              <a:gd name="T31" fmla="*/ 651 h 709"/>
                              <a:gd name="T32" fmla="*/ 96 w 731"/>
                              <a:gd name="T33" fmla="*/ 669 h 709"/>
                              <a:gd name="T34" fmla="*/ 0 w 731"/>
                              <a:gd name="T35" fmla="*/ 671 h 709"/>
                              <a:gd name="T36" fmla="*/ 478 w 731"/>
                              <a:gd name="T37" fmla="*/ 709 h 7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31" h="709">
                                <a:moveTo>
                                  <a:pt x="478" y="709"/>
                                </a:moveTo>
                                <a:lnTo>
                                  <a:pt x="731" y="0"/>
                                </a:lnTo>
                                <a:lnTo>
                                  <a:pt x="729" y="9"/>
                                </a:lnTo>
                                <a:lnTo>
                                  <a:pt x="722" y="29"/>
                                </a:lnTo>
                                <a:lnTo>
                                  <a:pt x="709" y="65"/>
                                </a:lnTo>
                                <a:lnTo>
                                  <a:pt x="691" y="110"/>
                                </a:lnTo>
                                <a:lnTo>
                                  <a:pt x="668" y="161"/>
                                </a:lnTo>
                                <a:lnTo>
                                  <a:pt x="639" y="219"/>
                                </a:lnTo>
                                <a:lnTo>
                                  <a:pt x="604" y="282"/>
                                </a:lnTo>
                                <a:lnTo>
                                  <a:pt x="563" y="345"/>
                                </a:lnTo>
                                <a:lnTo>
                                  <a:pt x="516" y="409"/>
                                </a:lnTo>
                                <a:lnTo>
                                  <a:pt x="463" y="470"/>
                                </a:lnTo>
                                <a:lnTo>
                                  <a:pt x="402" y="528"/>
                                </a:lnTo>
                                <a:lnTo>
                                  <a:pt x="338" y="577"/>
                                </a:lnTo>
                                <a:lnTo>
                                  <a:pt x="264" y="620"/>
                                </a:lnTo>
                                <a:lnTo>
                                  <a:pt x="184" y="651"/>
                                </a:lnTo>
                                <a:lnTo>
                                  <a:pt x="96" y="669"/>
                                </a:lnTo>
                                <a:lnTo>
                                  <a:pt x="0" y="671"/>
                                </a:lnTo>
                                <a:lnTo>
                                  <a:pt x="478" y="709"/>
                                </a:lnTo>
                                <a:close/>
                              </a:path>
                            </a:pathLst>
                          </a:custGeom>
                          <a:solidFill>
                            <a:srgbClr val="6BC4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62" name="Freeform 50"/>
                        <wps:cNvSpPr>
                          <a:spLocks/>
                        </wps:cNvSpPr>
                        <wps:spPr bwMode="auto">
                          <a:xfrm>
                            <a:off x="1550" y="801"/>
                            <a:ext cx="1158" cy="344"/>
                          </a:xfrm>
                          <a:custGeom>
                            <a:avLst/>
                            <a:gdLst>
                              <a:gd name="T0" fmla="*/ 74 w 1158"/>
                              <a:gd name="T1" fmla="*/ 344 h 344"/>
                              <a:gd name="T2" fmla="*/ 1158 w 1158"/>
                              <a:gd name="T3" fmla="*/ 313 h 344"/>
                              <a:gd name="T4" fmla="*/ 0 w 1158"/>
                              <a:gd name="T5" fmla="*/ 0 h 344"/>
                              <a:gd name="T6" fmla="*/ 74 w 1158"/>
                              <a:gd name="T7" fmla="*/ 344 h 344"/>
                            </a:gdLst>
                            <a:ahLst/>
                            <a:cxnLst>
                              <a:cxn ang="0">
                                <a:pos x="T0" y="T1"/>
                              </a:cxn>
                              <a:cxn ang="0">
                                <a:pos x="T2" y="T3"/>
                              </a:cxn>
                              <a:cxn ang="0">
                                <a:pos x="T4" y="T5"/>
                              </a:cxn>
                              <a:cxn ang="0">
                                <a:pos x="T6" y="T7"/>
                              </a:cxn>
                            </a:cxnLst>
                            <a:rect l="0" t="0" r="r" b="b"/>
                            <a:pathLst>
                              <a:path w="1158" h="344">
                                <a:moveTo>
                                  <a:pt x="74" y="344"/>
                                </a:moveTo>
                                <a:lnTo>
                                  <a:pt x="1158" y="313"/>
                                </a:lnTo>
                                <a:lnTo>
                                  <a:pt x="0" y="0"/>
                                </a:lnTo>
                                <a:lnTo>
                                  <a:pt x="74" y="344"/>
                                </a:lnTo>
                                <a:close/>
                              </a:path>
                            </a:pathLst>
                          </a:custGeom>
                          <a:solidFill>
                            <a:srgbClr val="6BC4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63" name="Freeform 51"/>
                        <wps:cNvSpPr>
                          <a:spLocks/>
                        </wps:cNvSpPr>
                        <wps:spPr bwMode="auto">
                          <a:xfrm>
                            <a:off x="1999" y="1336"/>
                            <a:ext cx="834" cy="1384"/>
                          </a:xfrm>
                          <a:custGeom>
                            <a:avLst/>
                            <a:gdLst>
                              <a:gd name="T0" fmla="*/ 834 w 834"/>
                              <a:gd name="T1" fmla="*/ 31 h 1384"/>
                              <a:gd name="T2" fmla="*/ 0 w 834"/>
                              <a:gd name="T3" fmla="*/ 1384 h 1384"/>
                              <a:gd name="T4" fmla="*/ 9 w 834"/>
                              <a:gd name="T5" fmla="*/ 1369 h 1384"/>
                              <a:gd name="T6" fmla="*/ 36 w 834"/>
                              <a:gd name="T7" fmla="*/ 1324 h 1384"/>
                              <a:gd name="T8" fmla="*/ 74 w 834"/>
                              <a:gd name="T9" fmla="*/ 1255 h 1384"/>
                              <a:gd name="T10" fmla="*/ 123 w 834"/>
                              <a:gd name="T11" fmla="*/ 1163 h 1384"/>
                              <a:gd name="T12" fmla="*/ 179 w 834"/>
                              <a:gd name="T13" fmla="*/ 1058 h 1384"/>
                              <a:gd name="T14" fmla="*/ 240 w 834"/>
                              <a:gd name="T15" fmla="*/ 939 h 1384"/>
                              <a:gd name="T16" fmla="*/ 300 w 834"/>
                              <a:gd name="T17" fmla="*/ 812 h 1384"/>
                              <a:gd name="T18" fmla="*/ 360 w 834"/>
                              <a:gd name="T19" fmla="*/ 682 h 1384"/>
                              <a:gd name="T20" fmla="*/ 412 w 834"/>
                              <a:gd name="T21" fmla="*/ 550 h 1384"/>
                              <a:gd name="T22" fmla="*/ 456 w 834"/>
                              <a:gd name="T23" fmla="*/ 425 h 1384"/>
                              <a:gd name="T24" fmla="*/ 490 w 834"/>
                              <a:gd name="T25" fmla="*/ 308 h 1384"/>
                              <a:gd name="T26" fmla="*/ 508 w 834"/>
                              <a:gd name="T27" fmla="*/ 203 h 1384"/>
                              <a:gd name="T28" fmla="*/ 510 w 834"/>
                              <a:gd name="T29" fmla="*/ 116 h 1384"/>
                              <a:gd name="T30" fmla="*/ 487 w 834"/>
                              <a:gd name="T31" fmla="*/ 51 h 1384"/>
                              <a:gd name="T32" fmla="*/ 443 w 834"/>
                              <a:gd name="T33" fmla="*/ 11 h 1384"/>
                              <a:gd name="T34" fmla="*/ 371 w 834"/>
                              <a:gd name="T35" fmla="*/ 0 h 1384"/>
                              <a:gd name="T36" fmla="*/ 834 w 834"/>
                              <a:gd name="T37" fmla="*/ 31 h 1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34" h="1384">
                                <a:moveTo>
                                  <a:pt x="834" y="31"/>
                                </a:moveTo>
                                <a:lnTo>
                                  <a:pt x="0" y="1384"/>
                                </a:lnTo>
                                <a:lnTo>
                                  <a:pt x="9" y="1369"/>
                                </a:lnTo>
                                <a:lnTo>
                                  <a:pt x="36" y="1324"/>
                                </a:lnTo>
                                <a:lnTo>
                                  <a:pt x="74" y="1255"/>
                                </a:lnTo>
                                <a:lnTo>
                                  <a:pt x="123" y="1163"/>
                                </a:lnTo>
                                <a:lnTo>
                                  <a:pt x="179" y="1058"/>
                                </a:lnTo>
                                <a:lnTo>
                                  <a:pt x="240" y="939"/>
                                </a:lnTo>
                                <a:lnTo>
                                  <a:pt x="300" y="812"/>
                                </a:lnTo>
                                <a:lnTo>
                                  <a:pt x="360" y="682"/>
                                </a:lnTo>
                                <a:lnTo>
                                  <a:pt x="412" y="550"/>
                                </a:lnTo>
                                <a:lnTo>
                                  <a:pt x="456" y="425"/>
                                </a:lnTo>
                                <a:lnTo>
                                  <a:pt x="490" y="308"/>
                                </a:lnTo>
                                <a:lnTo>
                                  <a:pt x="508" y="203"/>
                                </a:lnTo>
                                <a:lnTo>
                                  <a:pt x="510" y="116"/>
                                </a:lnTo>
                                <a:lnTo>
                                  <a:pt x="487" y="51"/>
                                </a:lnTo>
                                <a:lnTo>
                                  <a:pt x="443" y="11"/>
                                </a:lnTo>
                                <a:lnTo>
                                  <a:pt x="371" y="0"/>
                                </a:lnTo>
                                <a:lnTo>
                                  <a:pt x="834" y="31"/>
                                </a:lnTo>
                                <a:close/>
                              </a:path>
                            </a:pathLst>
                          </a:custGeom>
                          <a:solidFill>
                            <a:srgbClr val="6BC4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64" name="Freeform 52"/>
                        <wps:cNvSpPr>
                          <a:spLocks/>
                        </wps:cNvSpPr>
                        <wps:spPr bwMode="auto">
                          <a:xfrm>
                            <a:off x="1445" y="336"/>
                            <a:ext cx="1426" cy="941"/>
                          </a:xfrm>
                          <a:custGeom>
                            <a:avLst/>
                            <a:gdLst>
                              <a:gd name="T0" fmla="*/ 0 w 1426"/>
                              <a:gd name="T1" fmla="*/ 941 h 941"/>
                              <a:gd name="T2" fmla="*/ 12 w 1426"/>
                              <a:gd name="T3" fmla="*/ 937 h 941"/>
                              <a:gd name="T4" fmla="*/ 41 w 1426"/>
                              <a:gd name="T5" fmla="*/ 928 h 941"/>
                              <a:gd name="T6" fmla="*/ 88 w 1426"/>
                              <a:gd name="T7" fmla="*/ 910 h 941"/>
                              <a:gd name="T8" fmla="*/ 146 w 1426"/>
                              <a:gd name="T9" fmla="*/ 885 h 941"/>
                              <a:gd name="T10" fmla="*/ 215 w 1426"/>
                              <a:gd name="T11" fmla="*/ 854 h 941"/>
                              <a:gd name="T12" fmla="*/ 291 w 1426"/>
                              <a:gd name="T13" fmla="*/ 816 h 941"/>
                              <a:gd name="T14" fmla="*/ 374 w 1426"/>
                              <a:gd name="T15" fmla="*/ 769 h 941"/>
                              <a:gd name="T16" fmla="*/ 456 w 1426"/>
                              <a:gd name="T17" fmla="*/ 715 h 941"/>
                              <a:gd name="T18" fmla="*/ 539 w 1426"/>
                              <a:gd name="T19" fmla="*/ 655 h 941"/>
                              <a:gd name="T20" fmla="*/ 615 w 1426"/>
                              <a:gd name="T21" fmla="*/ 586 h 941"/>
                              <a:gd name="T22" fmla="*/ 684 w 1426"/>
                              <a:gd name="T23" fmla="*/ 507 h 941"/>
                              <a:gd name="T24" fmla="*/ 744 w 1426"/>
                              <a:gd name="T25" fmla="*/ 422 h 941"/>
                              <a:gd name="T26" fmla="*/ 791 w 1426"/>
                              <a:gd name="T27" fmla="*/ 331 h 941"/>
                              <a:gd name="T28" fmla="*/ 823 w 1426"/>
                              <a:gd name="T29" fmla="*/ 228 h 941"/>
                              <a:gd name="T30" fmla="*/ 834 w 1426"/>
                              <a:gd name="T31" fmla="*/ 118 h 941"/>
                              <a:gd name="T32" fmla="*/ 825 w 1426"/>
                              <a:gd name="T33" fmla="*/ 0 h 941"/>
                              <a:gd name="T34" fmla="*/ 1426 w 1426"/>
                              <a:gd name="T35" fmla="*/ 912 h 941"/>
                              <a:gd name="T36" fmla="*/ 0 w 1426"/>
                              <a:gd name="T37" fmla="*/ 941 h 9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26" h="941">
                                <a:moveTo>
                                  <a:pt x="0" y="941"/>
                                </a:moveTo>
                                <a:lnTo>
                                  <a:pt x="12" y="937"/>
                                </a:lnTo>
                                <a:lnTo>
                                  <a:pt x="41" y="928"/>
                                </a:lnTo>
                                <a:lnTo>
                                  <a:pt x="88" y="910"/>
                                </a:lnTo>
                                <a:lnTo>
                                  <a:pt x="146" y="885"/>
                                </a:lnTo>
                                <a:lnTo>
                                  <a:pt x="215" y="854"/>
                                </a:lnTo>
                                <a:lnTo>
                                  <a:pt x="291" y="816"/>
                                </a:lnTo>
                                <a:lnTo>
                                  <a:pt x="374" y="769"/>
                                </a:lnTo>
                                <a:lnTo>
                                  <a:pt x="456" y="715"/>
                                </a:lnTo>
                                <a:lnTo>
                                  <a:pt x="539" y="655"/>
                                </a:lnTo>
                                <a:lnTo>
                                  <a:pt x="615" y="586"/>
                                </a:lnTo>
                                <a:lnTo>
                                  <a:pt x="684" y="507"/>
                                </a:lnTo>
                                <a:lnTo>
                                  <a:pt x="744" y="422"/>
                                </a:lnTo>
                                <a:lnTo>
                                  <a:pt x="791" y="331"/>
                                </a:lnTo>
                                <a:lnTo>
                                  <a:pt x="823" y="228"/>
                                </a:lnTo>
                                <a:lnTo>
                                  <a:pt x="834" y="118"/>
                                </a:lnTo>
                                <a:lnTo>
                                  <a:pt x="825" y="0"/>
                                </a:lnTo>
                                <a:lnTo>
                                  <a:pt x="1426" y="912"/>
                                </a:lnTo>
                                <a:lnTo>
                                  <a:pt x="0" y="9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65" name="Freeform 53"/>
                        <wps:cNvSpPr>
                          <a:spLocks/>
                        </wps:cNvSpPr>
                        <wps:spPr bwMode="auto">
                          <a:xfrm>
                            <a:off x="447" y="1150"/>
                            <a:ext cx="1780" cy="199"/>
                          </a:xfrm>
                          <a:custGeom>
                            <a:avLst/>
                            <a:gdLst>
                              <a:gd name="T0" fmla="*/ 0 w 1780"/>
                              <a:gd name="T1" fmla="*/ 42 h 199"/>
                              <a:gd name="T2" fmla="*/ 842 w 1780"/>
                              <a:gd name="T3" fmla="*/ 0 h 199"/>
                              <a:gd name="T4" fmla="*/ 1780 w 1780"/>
                              <a:gd name="T5" fmla="*/ 127 h 199"/>
                              <a:gd name="T6" fmla="*/ 943 w 1780"/>
                              <a:gd name="T7" fmla="*/ 199 h 199"/>
                              <a:gd name="T8" fmla="*/ 0 w 1780"/>
                              <a:gd name="T9" fmla="*/ 42 h 199"/>
                            </a:gdLst>
                            <a:ahLst/>
                            <a:cxnLst>
                              <a:cxn ang="0">
                                <a:pos x="T0" y="T1"/>
                              </a:cxn>
                              <a:cxn ang="0">
                                <a:pos x="T2" y="T3"/>
                              </a:cxn>
                              <a:cxn ang="0">
                                <a:pos x="T4" y="T5"/>
                              </a:cxn>
                              <a:cxn ang="0">
                                <a:pos x="T6" y="T7"/>
                              </a:cxn>
                              <a:cxn ang="0">
                                <a:pos x="T8" y="T9"/>
                              </a:cxn>
                            </a:cxnLst>
                            <a:rect l="0" t="0" r="r" b="b"/>
                            <a:pathLst>
                              <a:path w="1780" h="199">
                                <a:moveTo>
                                  <a:pt x="0" y="42"/>
                                </a:moveTo>
                                <a:lnTo>
                                  <a:pt x="842" y="0"/>
                                </a:lnTo>
                                <a:lnTo>
                                  <a:pt x="1780" y="127"/>
                                </a:lnTo>
                                <a:lnTo>
                                  <a:pt x="943" y="199"/>
                                </a:lnTo>
                                <a:lnTo>
                                  <a:pt x="0" y="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66" name="Freeform 54"/>
                        <wps:cNvSpPr>
                          <a:spLocks/>
                        </wps:cNvSpPr>
                        <wps:spPr bwMode="auto">
                          <a:xfrm>
                            <a:off x="769" y="139"/>
                            <a:ext cx="598" cy="727"/>
                          </a:xfrm>
                          <a:custGeom>
                            <a:avLst/>
                            <a:gdLst>
                              <a:gd name="T0" fmla="*/ 0 w 598"/>
                              <a:gd name="T1" fmla="*/ 727 h 727"/>
                              <a:gd name="T2" fmla="*/ 442 w 598"/>
                              <a:gd name="T3" fmla="*/ 0 h 727"/>
                              <a:gd name="T4" fmla="*/ 598 w 598"/>
                              <a:gd name="T5" fmla="*/ 156 h 727"/>
                              <a:gd name="T6" fmla="*/ 0 w 598"/>
                              <a:gd name="T7" fmla="*/ 727 h 727"/>
                            </a:gdLst>
                            <a:ahLst/>
                            <a:cxnLst>
                              <a:cxn ang="0">
                                <a:pos x="T0" y="T1"/>
                              </a:cxn>
                              <a:cxn ang="0">
                                <a:pos x="T2" y="T3"/>
                              </a:cxn>
                              <a:cxn ang="0">
                                <a:pos x="T4" y="T5"/>
                              </a:cxn>
                              <a:cxn ang="0">
                                <a:pos x="T6" y="T7"/>
                              </a:cxn>
                            </a:cxnLst>
                            <a:rect l="0" t="0" r="r" b="b"/>
                            <a:pathLst>
                              <a:path w="598" h="727">
                                <a:moveTo>
                                  <a:pt x="0" y="727"/>
                                </a:moveTo>
                                <a:lnTo>
                                  <a:pt x="442" y="0"/>
                                </a:lnTo>
                                <a:lnTo>
                                  <a:pt x="598" y="156"/>
                                </a:lnTo>
                                <a:lnTo>
                                  <a:pt x="0" y="7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67" name="Freeform 55"/>
                        <wps:cNvSpPr>
                          <a:spLocks/>
                        </wps:cNvSpPr>
                        <wps:spPr bwMode="auto">
                          <a:xfrm>
                            <a:off x="1832" y="1421"/>
                            <a:ext cx="974" cy="1467"/>
                          </a:xfrm>
                          <a:custGeom>
                            <a:avLst/>
                            <a:gdLst>
                              <a:gd name="T0" fmla="*/ 0 w 974"/>
                              <a:gd name="T1" fmla="*/ 1467 h 1467"/>
                              <a:gd name="T2" fmla="*/ 967 w 974"/>
                              <a:gd name="T3" fmla="*/ 0 h 1467"/>
                              <a:gd name="T4" fmla="*/ 969 w 974"/>
                              <a:gd name="T5" fmla="*/ 2 h 1467"/>
                              <a:gd name="T6" fmla="*/ 972 w 974"/>
                              <a:gd name="T7" fmla="*/ 9 h 1467"/>
                              <a:gd name="T8" fmla="*/ 974 w 974"/>
                              <a:gd name="T9" fmla="*/ 22 h 1467"/>
                              <a:gd name="T10" fmla="*/ 972 w 974"/>
                              <a:gd name="T11" fmla="*/ 44 h 1467"/>
                              <a:gd name="T12" fmla="*/ 967 w 974"/>
                              <a:gd name="T13" fmla="*/ 76 h 1467"/>
                              <a:gd name="T14" fmla="*/ 954 w 974"/>
                              <a:gd name="T15" fmla="*/ 118 h 1467"/>
                              <a:gd name="T16" fmla="*/ 932 w 974"/>
                              <a:gd name="T17" fmla="*/ 172 h 1467"/>
                              <a:gd name="T18" fmla="*/ 900 w 974"/>
                              <a:gd name="T19" fmla="*/ 241 h 1467"/>
                              <a:gd name="T20" fmla="*/ 856 w 974"/>
                              <a:gd name="T21" fmla="*/ 324 h 1467"/>
                              <a:gd name="T22" fmla="*/ 793 w 974"/>
                              <a:gd name="T23" fmla="*/ 425 h 1467"/>
                              <a:gd name="T24" fmla="*/ 717 w 974"/>
                              <a:gd name="T25" fmla="*/ 545 h 1467"/>
                              <a:gd name="T26" fmla="*/ 619 w 974"/>
                              <a:gd name="T27" fmla="*/ 684 h 1467"/>
                              <a:gd name="T28" fmla="*/ 503 w 974"/>
                              <a:gd name="T29" fmla="*/ 843 h 1467"/>
                              <a:gd name="T30" fmla="*/ 360 w 974"/>
                              <a:gd name="T31" fmla="*/ 1026 h 1467"/>
                              <a:gd name="T32" fmla="*/ 194 w 974"/>
                              <a:gd name="T33" fmla="*/ 1234 h 1467"/>
                              <a:gd name="T34" fmla="*/ 0 w 974"/>
                              <a:gd name="T35" fmla="*/ 1467 h 14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74" h="1467">
                                <a:moveTo>
                                  <a:pt x="0" y="1467"/>
                                </a:moveTo>
                                <a:lnTo>
                                  <a:pt x="967" y="0"/>
                                </a:lnTo>
                                <a:lnTo>
                                  <a:pt x="969" y="2"/>
                                </a:lnTo>
                                <a:lnTo>
                                  <a:pt x="972" y="9"/>
                                </a:lnTo>
                                <a:lnTo>
                                  <a:pt x="974" y="22"/>
                                </a:lnTo>
                                <a:lnTo>
                                  <a:pt x="972" y="44"/>
                                </a:lnTo>
                                <a:lnTo>
                                  <a:pt x="967" y="76"/>
                                </a:lnTo>
                                <a:lnTo>
                                  <a:pt x="954" y="118"/>
                                </a:lnTo>
                                <a:lnTo>
                                  <a:pt x="932" y="172"/>
                                </a:lnTo>
                                <a:lnTo>
                                  <a:pt x="900" y="241"/>
                                </a:lnTo>
                                <a:lnTo>
                                  <a:pt x="856" y="324"/>
                                </a:lnTo>
                                <a:lnTo>
                                  <a:pt x="793" y="425"/>
                                </a:lnTo>
                                <a:lnTo>
                                  <a:pt x="717" y="545"/>
                                </a:lnTo>
                                <a:lnTo>
                                  <a:pt x="619" y="684"/>
                                </a:lnTo>
                                <a:lnTo>
                                  <a:pt x="503" y="843"/>
                                </a:lnTo>
                                <a:lnTo>
                                  <a:pt x="360" y="1026"/>
                                </a:lnTo>
                                <a:lnTo>
                                  <a:pt x="194" y="1234"/>
                                </a:lnTo>
                                <a:lnTo>
                                  <a:pt x="0" y="14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68" name="Freeform 56"/>
                        <wps:cNvSpPr>
                          <a:spLocks/>
                        </wps:cNvSpPr>
                        <wps:spPr bwMode="auto">
                          <a:xfrm>
                            <a:off x="1495" y="183"/>
                            <a:ext cx="864" cy="157"/>
                          </a:xfrm>
                          <a:custGeom>
                            <a:avLst/>
                            <a:gdLst>
                              <a:gd name="T0" fmla="*/ 0 w 864"/>
                              <a:gd name="T1" fmla="*/ 157 h 157"/>
                              <a:gd name="T2" fmla="*/ 775 w 864"/>
                              <a:gd name="T3" fmla="*/ 153 h 157"/>
                              <a:gd name="T4" fmla="*/ 864 w 864"/>
                              <a:gd name="T5" fmla="*/ 0 h 157"/>
                              <a:gd name="T6" fmla="*/ 0 w 864"/>
                              <a:gd name="T7" fmla="*/ 157 h 157"/>
                            </a:gdLst>
                            <a:ahLst/>
                            <a:cxnLst>
                              <a:cxn ang="0">
                                <a:pos x="T0" y="T1"/>
                              </a:cxn>
                              <a:cxn ang="0">
                                <a:pos x="T2" y="T3"/>
                              </a:cxn>
                              <a:cxn ang="0">
                                <a:pos x="T4" y="T5"/>
                              </a:cxn>
                              <a:cxn ang="0">
                                <a:pos x="T6" y="T7"/>
                              </a:cxn>
                            </a:cxnLst>
                            <a:rect l="0" t="0" r="r" b="b"/>
                            <a:pathLst>
                              <a:path w="864" h="157">
                                <a:moveTo>
                                  <a:pt x="0" y="157"/>
                                </a:moveTo>
                                <a:lnTo>
                                  <a:pt x="775" y="153"/>
                                </a:lnTo>
                                <a:lnTo>
                                  <a:pt x="864" y="0"/>
                                </a:lnTo>
                                <a:lnTo>
                                  <a:pt x="0" y="1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69" name="Freeform 57"/>
                        <wps:cNvSpPr>
                          <a:spLocks/>
                        </wps:cNvSpPr>
                        <wps:spPr bwMode="auto">
                          <a:xfrm>
                            <a:off x="3058" y="705"/>
                            <a:ext cx="429" cy="481"/>
                          </a:xfrm>
                          <a:custGeom>
                            <a:avLst/>
                            <a:gdLst>
                              <a:gd name="T0" fmla="*/ 0 w 429"/>
                              <a:gd name="T1" fmla="*/ 481 h 481"/>
                              <a:gd name="T2" fmla="*/ 12 w 429"/>
                              <a:gd name="T3" fmla="*/ 467 h 481"/>
                              <a:gd name="T4" fmla="*/ 38 w 429"/>
                              <a:gd name="T5" fmla="*/ 434 h 481"/>
                              <a:gd name="T6" fmla="*/ 72 w 429"/>
                              <a:gd name="T7" fmla="*/ 380 h 481"/>
                              <a:gd name="T8" fmla="*/ 103 w 429"/>
                              <a:gd name="T9" fmla="*/ 313 h 481"/>
                              <a:gd name="T10" fmla="*/ 121 w 429"/>
                              <a:gd name="T11" fmla="*/ 237 h 481"/>
                              <a:gd name="T12" fmla="*/ 114 w 429"/>
                              <a:gd name="T13" fmla="*/ 156 h 481"/>
                              <a:gd name="T14" fmla="*/ 79 w 429"/>
                              <a:gd name="T15" fmla="*/ 76 h 481"/>
                              <a:gd name="T16" fmla="*/ 0 w 429"/>
                              <a:gd name="T17" fmla="*/ 0 h 481"/>
                              <a:gd name="T18" fmla="*/ 429 w 429"/>
                              <a:gd name="T19" fmla="*/ 376 h 481"/>
                              <a:gd name="T20" fmla="*/ 0 w 429"/>
                              <a:gd name="T21" fmla="*/ 481 h 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29" h="481">
                                <a:moveTo>
                                  <a:pt x="0" y="481"/>
                                </a:moveTo>
                                <a:lnTo>
                                  <a:pt x="12" y="467"/>
                                </a:lnTo>
                                <a:lnTo>
                                  <a:pt x="38" y="434"/>
                                </a:lnTo>
                                <a:lnTo>
                                  <a:pt x="72" y="380"/>
                                </a:lnTo>
                                <a:lnTo>
                                  <a:pt x="103" y="313"/>
                                </a:lnTo>
                                <a:lnTo>
                                  <a:pt x="121" y="237"/>
                                </a:lnTo>
                                <a:lnTo>
                                  <a:pt x="114" y="156"/>
                                </a:lnTo>
                                <a:lnTo>
                                  <a:pt x="79" y="76"/>
                                </a:lnTo>
                                <a:lnTo>
                                  <a:pt x="0" y="0"/>
                                </a:lnTo>
                                <a:lnTo>
                                  <a:pt x="429" y="376"/>
                                </a:lnTo>
                                <a:lnTo>
                                  <a:pt x="0"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70" name="Freeform 58"/>
                        <wps:cNvSpPr>
                          <a:spLocks/>
                        </wps:cNvSpPr>
                        <wps:spPr bwMode="auto">
                          <a:xfrm>
                            <a:off x="2764" y="1186"/>
                            <a:ext cx="545" cy="622"/>
                          </a:xfrm>
                          <a:custGeom>
                            <a:avLst/>
                            <a:gdLst>
                              <a:gd name="T0" fmla="*/ 272 w 545"/>
                              <a:gd name="T1" fmla="*/ 91 h 622"/>
                              <a:gd name="T2" fmla="*/ 0 w 545"/>
                              <a:gd name="T3" fmla="*/ 622 h 622"/>
                              <a:gd name="T4" fmla="*/ 545 w 545"/>
                              <a:gd name="T5" fmla="*/ 0 h 622"/>
                              <a:gd name="T6" fmla="*/ 272 w 545"/>
                              <a:gd name="T7" fmla="*/ 91 h 622"/>
                            </a:gdLst>
                            <a:ahLst/>
                            <a:cxnLst>
                              <a:cxn ang="0">
                                <a:pos x="T0" y="T1"/>
                              </a:cxn>
                              <a:cxn ang="0">
                                <a:pos x="T2" y="T3"/>
                              </a:cxn>
                              <a:cxn ang="0">
                                <a:pos x="T4" y="T5"/>
                              </a:cxn>
                              <a:cxn ang="0">
                                <a:pos x="T6" y="T7"/>
                              </a:cxn>
                            </a:cxnLst>
                            <a:rect l="0" t="0" r="r" b="b"/>
                            <a:pathLst>
                              <a:path w="545" h="622">
                                <a:moveTo>
                                  <a:pt x="272" y="91"/>
                                </a:moveTo>
                                <a:lnTo>
                                  <a:pt x="0" y="622"/>
                                </a:lnTo>
                                <a:lnTo>
                                  <a:pt x="545" y="0"/>
                                </a:lnTo>
                                <a:lnTo>
                                  <a:pt x="272" y="91"/>
                                </a:lnTo>
                                <a:close/>
                              </a:path>
                            </a:pathLst>
                          </a:custGeom>
                          <a:solidFill>
                            <a:srgbClr val="7FB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71" name="Freeform 59"/>
                        <wps:cNvSpPr>
                          <a:spLocks/>
                        </wps:cNvSpPr>
                        <wps:spPr bwMode="auto">
                          <a:xfrm>
                            <a:off x="1450" y="275"/>
                            <a:ext cx="270" cy="336"/>
                          </a:xfrm>
                          <a:custGeom>
                            <a:avLst/>
                            <a:gdLst>
                              <a:gd name="T0" fmla="*/ 67 w 270"/>
                              <a:gd name="T1" fmla="*/ 336 h 336"/>
                              <a:gd name="T2" fmla="*/ 69 w 270"/>
                              <a:gd name="T3" fmla="*/ 325 h 336"/>
                              <a:gd name="T4" fmla="*/ 76 w 270"/>
                              <a:gd name="T5" fmla="*/ 291 h 336"/>
                              <a:gd name="T6" fmla="*/ 89 w 270"/>
                              <a:gd name="T7" fmla="*/ 246 h 336"/>
                              <a:gd name="T8" fmla="*/ 109 w 270"/>
                              <a:gd name="T9" fmla="*/ 193 h 336"/>
                              <a:gd name="T10" fmla="*/ 136 w 270"/>
                              <a:gd name="T11" fmla="*/ 141 h 336"/>
                              <a:gd name="T12" fmla="*/ 170 w 270"/>
                              <a:gd name="T13" fmla="*/ 96 h 336"/>
                              <a:gd name="T14" fmla="*/ 214 w 270"/>
                              <a:gd name="T15" fmla="*/ 67 h 336"/>
                              <a:gd name="T16" fmla="*/ 270 w 270"/>
                              <a:gd name="T17" fmla="*/ 56 h 336"/>
                              <a:gd name="T18" fmla="*/ 0 w 270"/>
                              <a:gd name="T19" fmla="*/ 0 h 336"/>
                              <a:gd name="T20" fmla="*/ 4 w 270"/>
                              <a:gd name="T21" fmla="*/ 11 h 336"/>
                              <a:gd name="T22" fmla="*/ 13 w 270"/>
                              <a:gd name="T23" fmla="*/ 38 h 336"/>
                              <a:gd name="T24" fmla="*/ 29 w 270"/>
                              <a:gd name="T25" fmla="*/ 81 h 336"/>
                              <a:gd name="T26" fmla="*/ 45 w 270"/>
                              <a:gd name="T27" fmla="*/ 130 h 336"/>
                              <a:gd name="T28" fmla="*/ 58 w 270"/>
                              <a:gd name="T29" fmla="*/ 186 h 336"/>
                              <a:gd name="T30" fmla="*/ 67 w 270"/>
                              <a:gd name="T31" fmla="*/ 242 h 336"/>
                              <a:gd name="T32" fmla="*/ 71 w 270"/>
                              <a:gd name="T33" fmla="*/ 293 h 336"/>
                              <a:gd name="T34" fmla="*/ 67 w 270"/>
                              <a:gd name="T35" fmla="*/ 336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0" h="336">
                                <a:moveTo>
                                  <a:pt x="67" y="336"/>
                                </a:moveTo>
                                <a:lnTo>
                                  <a:pt x="69" y="325"/>
                                </a:lnTo>
                                <a:lnTo>
                                  <a:pt x="76" y="291"/>
                                </a:lnTo>
                                <a:lnTo>
                                  <a:pt x="89" y="246"/>
                                </a:lnTo>
                                <a:lnTo>
                                  <a:pt x="109" y="193"/>
                                </a:lnTo>
                                <a:lnTo>
                                  <a:pt x="136" y="141"/>
                                </a:lnTo>
                                <a:lnTo>
                                  <a:pt x="170" y="96"/>
                                </a:lnTo>
                                <a:lnTo>
                                  <a:pt x="214" y="67"/>
                                </a:lnTo>
                                <a:lnTo>
                                  <a:pt x="270" y="56"/>
                                </a:lnTo>
                                <a:lnTo>
                                  <a:pt x="0" y="0"/>
                                </a:lnTo>
                                <a:lnTo>
                                  <a:pt x="4" y="11"/>
                                </a:lnTo>
                                <a:lnTo>
                                  <a:pt x="13" y="38"/>
                                </a:lnTo>
                                <a:lnTo>
                                  <a:pt x="29" y="81"/>
                                </a:lnTo>
                                <a:lnTo>
                                  <a:pt x="45" y="130"/>
                                </a:lnTo>
                                <a:lnTo>
                                  <a:pt x="58" y="186"/>
                                </a:lnTo>
                                <a:lnTo>
                                  <a:pt x="67" y="242"/>
                                </a:lnTo>
                                <a:lnTo>
                                  <a:pt x="71" y="293"/>
                                </a:lnTo>
                                <a:lnTo>
                                  <a:pt x="67" y="3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72" name="Text Box 60"/>
                        <wps:cNvSpPr txBox="1">
                          <a:spLocks noChangeArrowheads="1"/>
                        </wps:cNvSpPr>
                        <wps:spPr bwMode="auto">
                          <a:xfrm>
                            <a:off x="-990" y="75"/>
                            <a:ext cx="1620"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94D036" w14:textId="77777777" w:rsidR="00D010FE" w:rsidRDefault="00D010FE" w:rsidP="00D010FE">
                              <w:pPr>
                                <w:rPr>
                                  <w:rFonts w:ascii="Arial" w:hAnsi="Arial"/>
                                </w:rPr>
                              </w:pPr>
                              <w:r>
                                <w:rPr>
                                  <w:rFonts w:ascii="Arial" w:hAnsi="Arial"/>
                                </w:rPr>
                                <w:t xml:space="preserve">Substance </w:t>
                              </w:r>
                            </w:p>
                          </w:txbxContent>
                        </wps:txbx>
                        <wps:bodyPr rot="0" vert="horz" wrap="square" lIns="91440" tIns="45720" rIns="91440" bIns="45720" anchor="t" anchorCtr="0" upright="1">
                          <a:noAutofit/>
                        </wps:bodyPr>
                      </wps:wsp>
                      <wps:wsp>
                        <wps:cNvPr id="18473" name="Text Box 61"/>
                        <wps:cNvSpPr txBox="1">
                          <a:spLocks noChangeArrowheads="1"/>
                        </wps:cNvSpPr>
                        <wps:spPr bwMode="auto">
                          <a:xfrm>
                            <a:off x="-990" y="1875"/>
                            <a:ext cx="1620"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95B5CF" w14:textId="77777777" w:rsidR="00D010FE" w:rsidRDefault="00D010FE" w:rsidP="00D010FE">
                              <w:pPr>
                                <w:rPr>
                                  <w:rFonts w:ascii="Arial" w:hAnsi="Arial"/>
                                </w:rPr>
                              </w:pPr>
                              <w:r>
                                <w:rPr>
                                  <w:rFonts w:ascii="Arial" w:hAnsi="Arial"/>
                                </w:rPr>
                                <w:t>Free from ambiguity and impurity</w:t>
                              </w:r>
                            </w:p>
                          </w:txbxContent>
                        </wps:txbx>
                        <wps:bodyPr rot="0" vert="horz" wrap="square" lIns="91440" tIns="45720" rIns="91440" bIns="45720" anchor="t" anchorCtr="0" upright="1">
                          <a:noAutofit/>
                        </wps:bodyPr>
                      </wps:wsp>
                      <wps:wsp>
                        <wps:cNvPr id="18474" name="Text Box 62"/>
                        <wps:cNvSpPr txBox="1">
                          <a:spLocks noChangeArrowheads="1"/>
                        </wps:cNvSpPr>
                        <wps:spPr bwMode="auto">
                          <a:xfrm>
                            <a:off x="450" y="-645"/>
                            <a:ext cx="2970" cy="71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F31B60" w14:textId="77777777" w:rsidR="00D010FE" w:rsidRDefault="00D010FE" w:rsidP="00D010FE">
                              <w:pPr>
                                <w:jc w:val="center"/>
                                <w:rPr>
                                  <w:rFonts w:ascii="Arial" w:hAnsi="Arial"/>
                                </w:rPr>
                              </w:pPr>
                              <w:r>
                                <w:rPr>
                                  <w:rFonts w:ascii="Arial" w:hAnsi="Arial"/>
                                </w:rPr>
                                <w:t>The basis for purposeful commitment</w:t>
                              </w:r>
                            </w:p>
                          </w:txbxContent>
                        </wps:txbx>
                        <wps:bodyPr rot="0" vert="horz" wrap="square" lIns="91440" tIns="45720" rIns="91440" bIns="45720" anchor="t" anchorCtr="0" upright="1">
                          <a:noAutofit/>
                        </wps:bodyPr>
                      </wps:wsp>
                      <wps:wsp>
                        <wps:cNvPr id="18475" name="Text Box 63"/>
                        <wps:cNvSpPr txBox="1">
                          <a:spLocks noChangeArrowheads="1"/>
                        </wps:cNvSpPr>
                        <wps:spPr bwMode="auto">
                          <a:xfrm>
                            <a:off x="3330" y="75"/>
                            <a:ext cx="12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E0D059" w14:textId="77777777" w:rsidR="00D010FE" w:rsidRDefault="00D010FE" w:rsidP="00D010FE">
                              <w:pPr>
                                <w:rPr>
                                  <w:rFonts w:ascii="Arial" w:hAnsi="Arial"/>
                                </w:rPr>
                              </w:pPr>
                              <w:r>
                                <w:rPr>
                                  <w:rFonts w:ascii="Arial" w:hAnsi="Arial"/>
                                </w:rPr>
                                <w:t>Clarity</w:t>
                              </w:r>
                            </w:p>
                          </w:txbxContent>
                        </wps:txbx>
                        <wps:bodyPr rot="0" vert="horz" wrap="square" lIns="91440" tIns="45720" rIns="91440" bIns="45720" anchor="t" anchorCtr="0" upright="1">
                          <a:noAutofit/>
                        </wps:bodyPr>
                      </wps:wsp>
                      <wps:wsp>
                        <wps:cNvPr id="18492" name="Text Box 64"/>
                        <wps:cNvSpPr txBox="1">
                          <a:spLocks noChangeArrowheads="1"/>
                        </wps:cNvSpPr>
                        <wps:spPr bwMode="auto">
                          <a:xfrm>
                            <a:off x="2970" y="2055"/>
                            <a:ext cx="162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D27241" w14:textId="77777777" w:rsidR="00D010FE" w:rsidRDefault="00D010FE" w:rsidP="00D010FE">
                              <w:pPr>
                                <w:rPr>
                                  <w:rFonts w:ascii="Arial" w:hAnsi="Arial"/>
                                </w:rPr>
                              </w:pPr>
                              <w:r>
                                <w:rPr>
                                  <w:rFonts w:ascii="Arial" w:hAnsi="Arial"/>
                                </w:rPr>
                                <w:t>Quality of presentation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8002F9" id="Group 37" o:spid="_x0000_s1160" style="position:absolute;margin-left:-4.5pt;margin-top:0;width:301.5pt;height:3in;z-index:251694080;mso-position-horizontal-relative:char;mso-position-vertical-relative:line" coordorigin="-1170,-720" coordsize="6030,4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">
                <o:lock v:ext="edit" aspectratio="t"/>
                <v:rect id="AutoShape 38" o:spid="_x0000_s1161" style="position:absolute;left:-1170;top:-720;width:6030;height:43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" filled="f" stroked="f">
                  <o:lock v:ext="edit" aspectratio="t" text="t"/>
                </v:rect>
                <v:shape id="Freeform 39" o:spid="_x0000_s1162" style="position:absolute;left:121;top:121;width:3433;height:2845;visibility:visible;mso-wrap-style:square;v-text-anchor:top" coordsize="3433,28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" path="m,926r4,4l20,946r22,22l73,1000r38,38l156,1085r51,51l265,1194r63,65l393,1326r71,72l538,1474r76,81l692,1635r78,83l851,1803r78,85l1009,1973r79,85l1164,2141r73,83l1307,2302r67,76l1436,2452r58,69l1548,2586r45,60l1633,2700r31,47l1689,2787r13,34l1709,2845r6,l1731,2836r13,-11l1751,2821r5,-5l1767,2803r18,-22l1811,2749r32,-36l1881,2669r42,-50l1972,2561r54,-60l2082,2436r60,-69l2205,2293r67,-76l2339,2139r71,-81l2482,1977r71,-80l2625,1814r73,-80l2770,1653r71,-78l2911,1499r69,-74l3045,1353r62,-65l3168,1226r55,-58l3275,1116r49,-45l3366,1033r36,-31l3433,977,2473,,1063,,,926xe" fillcolor="#adf7ff" stroked="f">
                  <v:path arrowok="t" o:connecttype="custom" o:connectlocs="4,930;42,968;111,1038;207,1136;328,1259;464,1398;614,1555;770,1718;929,1888;1088,2058;1237,2224;1374,2378;1494,2521;1593,2646;1664,2747;1702,2821;1715,2845;1744,2825;1756,2816;1785,2781;1843,2713;1923,2619;2026,2501;2142,2367;2272,2217;2410,2058;2553,1897;2698,1734;2841,1575;2980,1425;3107,1288;3223,1168;3324,1071;3402,1002;2473,0;0,926" o:connectangles="0,0,0,0,0,0,0,0,0,0,0,0,0,0,0,0,0,0,0,0,0,0,0,0,0,0,0,0,0,0,0,0,0,0,0,0"/>
                </v:shape>
                <v:shape id="Freeform 40" o:spid="_x0000_s1163" style="position:absolute;left:2223;top:226;width:757;height:899;visibility:visible;mso-wrap-style:square;v-text-anchor:top" coordsize="757,8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" path="m,212l757,899,301,,,212xe" fillcolor="#7fbfff" stroked="f">
                  <v:path arrowok="t" o:connecttype="custom" o:connectlocs="0,212;757,899;301,0;0,212" o:connectangles="0,0,0,0"/>
                </v:shape>
                <v:shape id="Freeform 41" o:spid="_x0000_s1164" style="position:absolute;left:1841;top:1396;width:726;height:1226;visibility:visible;mso-wrap-style:square;v-text-anchor:top" coordsize="726,12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" path="m29,1226l,127,726,,29,1226xe" fillcolor="#87e5ed" stroked="f">
                  <v:path arrowok="t" o:connecttype="custom" o:connectlocs="29,1226;0,127;726,0;29,1226" o:connectangles="0,0,0,0"/>
                </v:shape>
                <v:shape id="Freeform 42" o:spid="_x0000_s1165" style="position:absolute;left:1128;top:47;width:1410;height:264;visibility:visible;mso-wrap-style:square;v-text-anchor:top" coordsize="1410,2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" path="m,78l382,264r769,l1410,7r-14,l1356,4r-65,l1209,2,1113,,1001,,883,,760,,632,2,510,4,391,11,282,18,183,29,101,42,40,58,,78xe" fillcolor="#c6ffff" stroked="f">
                  <v:path arrowok="t" o:connecttype="custom" o:connectlocs="0,78;382,264;1151,264;1410,7;1396,7;1356,4;1291,4;1209,2;1113,0;1001,0;883,0;760,0;632,2;510,4;391,11;282,18;183,29;101,42;40,58;0,78" o:connectangles="0,0,0,0,0,0,0,0,0,0,0,0,0,0,0,0,0,0,0,0"/>
                </v:shape>
                <v:shape id="Freeform 43" o:spid="_x0000_s1166" style="position:absolute;left:226;top:1116;width:1604;height:1850;visibility:visible;mso-wrap-style:square;v-text-anchor:top" coordsize="1604,1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" path="m,l1204,193r400,1657l1601,1846r-8,-16l1577,1808r-20,-34l1532,1736r-31,-47l1467,1636r-38,-61l1387,1513r-47,-70l1291,1369r-51,-76l1184,1213r-58,-81l1065,1050r-60,-85l940,880,878,797,811,714,746,631,679,553,612,477,545,403,478,334,413,269,348,211,286,157,223,110,165,70,107,38,51,16,,xe" fillcolor="#7fbfff" stroked="f">
                  <v:path arrowok="t" o:connecttype="custom" o:connectlocs="0,0;1204,193;1604,1850;1601,1846;1593,1830;1577,1808;1557,1774;1532,1736;1501,1689;1467,1636;1429,1575;1387,1513;1340,1443;1291,1369;1240,1293;1184,1213;1126,1132;1065,1050;1005,965;940,880;878,797;811,714;746,631;679,553;612,477;545,403;478,334;413,269;348,211;286,157;223,110;165,70;107,38;51,16;0,0" o:connectangles="0,0,0,0,0,0,0,0,0,0,0,0,0,0,0,0,0,0,0,0,0,0,0,0,0,0,0,0,0,0,0,0,0,0,0"/>
                </v:shape>
                <v:shape id="Freeform 44" o:spid="_x0000_s1167" style="position:absolute;left:172;top:438;width:1340;height:801;visibility:visible;mso-wrap-style:square;v-text-anchor:top" coordsize="1340,8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" path="m1340,l1184,801,,602r11,l47,602r54,l172,600r85,-4l353,584,458,571,570,549,684,519,798,479,909,432r108,-60l1117,300r87,-85l1280,115,1340,xe" fillcolor="#c6ffff" stroked="f">
                  <v:path arrowok="t" o:connecttype="custom" o:connectlocs="1340,0;1184,801;0,602;11,602;47,602;101,602;172,600;257,596;353,584;458,571;570,549;684,519;798,479;909,432;1017,372;1117,300;1204,215;1280,115;1340,0" o:connectangles="0,0,0,0,0,0,0,0,0,0,0,0,0,0,0,0,0,0,0"/>
                </v:shape>
                <v:shape id="Freeform 45" o:spid="_x0000_s1168" style="position:absolute;left:1057;top:1425;width:712;height:1454;visibility:visible;mso-wrap-style:square;v-text-anchor:top" coordsize="712,14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" path="m712,1454l,184,257,,712,1454xe" fillcolor="#c6ffff" stroked="f">
                  <v:path arrowok="t" o:connecttype="custom" o:connectlocs="712,1454;0,184;257,0;712,1454" o:connectangles="0,0,0,0"/>
                </v:shape>
                <v:shape id="Freeform 46" o:spid="_x0000_s1169" style="position:absolute;left:1883;top:1311;width:1026;height:1555;visibility:visible;mso-wrap-style:square;v-text-anchor:top" coordsize="1026,15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" path="m29,1555l1026,r-14,l972,4,914,16,836,31,746,58,646,96,541,148,436,215,333,300,237,405,152,530,83,680,32,855,3,1058,,1291r29,264xe" fillcolor="#d3ffff" stroked="f">
                  <v:path arrowok="t" o:connecttype="custom" o:connectlocs="29,1555;1026,0;1012,0;972,4;914,16;836,31;746,58;646,96;541,148;436,215;333,300;237,405;152,530;83,680;32,855;3,1058;0,1291;29,1555" o:connectangles="0,0,0,0,0,0,0,0,0,0,0,0,0,0,0,0,0,0"/>
                </v:shape>
                <v:shape id="Freeform 47" o:spid="_x0000_s1170" style="position:absolute;left:2665;top:197;width:889;height:984;visibility:visible;mso-wrap-style:square;v-text-anchor:top" coordsize="889,9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" path="m414,984l,,889,901,414,984xe" fillcolor="#d3ffff" stroked="f">
                  <v:path arrowok="t" o:connecttype="custom" o:connectlocs="414,984;0,0;889,901;414,984" o:connectangles="0,0,0,0"/>
                </v:shape>
                <v:shape id="Freeform 48" o:spid="_x0000_s1171" style="position:absolute;left:1756;top:483;width:185;height:542;visibility:visible;mso-wrap-style:square;v-text-anchor:top" coordsize="185,5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" path="m,l29,542,185,14,,xe" fillcolor="#87e5ed" stroked="f">
                  <v:path arrowok="t" o:connecttype="custom" o:connectlocs="0,0;29,542;185,14;0,0" o:connectangles="0,0,0,0"/>
                </v:shape>
                <v:shape id="Freeform 49" o:spid="_x0000_s1172" style="position:absolute;left:795;top:472;width:731;height:709;visibility:visible;mso-wrap-style:square;v-text-anchor:top" coordsize="731,7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" path="m478,709l731,r-2,9l722,29,709,65r-18,45l668,161r-29,58l604,282r-41,63l516,409r-53,61l402,528r-64,49l264,620r-80,31l96,669,,671r478,38xe" fillcolor="#6bc4e8" stroked="f">
                  <v:path arrowok="t" o:connecttype="custom" o:connectlocs="478,709;731,0;729,9;722,29;709,65;691,110;668,161;639,219;604,282;563,345;516,409;463,470;402,528;338,577;264,620;184,651;96,669;0,671;478,709" o:connectangles="0,0,0,0,0,0,0,0,0,0,0,0,0,0,0,0,0,0,0"/>
                </v:shape>
                <v:shape id="Freeform 50" o:spid="_x0000_s1173" style="position:absolute;left:1550;top:801;width:1158;height:344;visibility:visible;mso-wrap-style:square;v-text-anchor:top" coordsize="1158,3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" path="m74,344l1158,313,,,74,344xe" fillcolor="#6bc4e8" stroked="f">
                  <v:path arrowok="t" o:connecttype="custom" o:connectlocs="74,344;1158,313;0,0;74,344" o:connectangles="0,0,0,0"/>
                </v:shape>
                <v:shape id="Freeform 51" o:spid="_x0000_s1174" style="position:absolute;left:1999;top:1336;width:834;height:1384;visibility:visible;mso-wrap-style:square;v-text-anchor:top" coordsize="834,1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" path="m834,31l,1384r9,-15l36,1324r38,-69l123,1163r56,-105l240,939,300,812,360,682,412,550,456,425,490,308,508,203r2,-87l487,51,443,11,371,,834,31xe" fillcolor="#6bc4e8" stroked="f">
                  <v:path arrowok="t" o:connecttype="custom" o:connectlocs="834,31;0,1384;9,1369;36,1324;74,1255;123,1163;179,1058;240,939;300,812;360,682;412,550;456,425;490,308;508,203;510,116;487,51;443,11;371,0;834,31" o:connectangles="0,0,0,0,0,0,0,0,0,0,0,0,0,0,0,0,0,0,0"/>
                </v:shape>
                <v:shape id="Freeform 52" o:spid="_x0000_s1175" style="position:absolute;left:1445;top:336;width:1426;height:941;visibility:visible;mso-wrap-style:square;v-text-anchor:top" coordsize="1426,9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" path="m,941r12,-4l41,928,88,910r58,-25l215,854r76,-38l374,769r82,-54l539,655r76,-69l684,507r60,-85l791,331,823,228,834,118,825,r601,912l,941xe" stroked="f">
                  <v:path arrowok="t" o:connecttype="custom" o:connectlocs="0,941;12,937;41,928;88,910;146,885;215,854;291,816;374,769;456,715;539,655;615,586;684,507;744,422;791,331;823,228;834,118;825,0;1426,912;0,941" o:connectangles="0,0,0,0,0,0,0,0,0,0,0,0,0,0,0,0,0,0,0"/>
                </v:shape>
                <v:shape id="Freeform 53" o:spid="_x0000_s1176" style="position:absolute;left:447;top:1150;width:1780;height:199;visibility:visible;mso-wrap-style:square;v-text-anchor:top" coordsize="1780,1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" path="m,42l842,r938,127l943,199,,42xe" stroked="f">
                  <v:path arrowok="t" o:connecttype="custom" o:connectlocs="0,42;842,0;1780,127;943,199;0,42" o:connectangles="0,0,0,0,0"/>
                </v:shape>
                <v:shape id="Freeform 54" o:spid="_x0000_s1177" style="position:absolute;left:769;top:139;width:598;height:727;visibility:visible;mso-wrap-style:square;v-text-anchor:top" coordsize="598,7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" path="m,727l442,,598,156,,727xe" stroked="f">
                  <v:path arrowok="t" o:connecttype="custom" o:connectlocs="0,727;442,0;598,156;0,727" o:connectangles="0,0,0,0"/>
                </v:shape>
                <v:shape id="Freeform 55" o:spid="_x0000_s1178" style="position:absolute;left:1832;top:1421;width:974;height:1467;visibility:visible;mso-wrap-style:square;v-text-anchor:top" coordsize="974,1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" path="m,1467l967,r2,2l972,9r2,13l972,44r-5,32l954,118r-22,54l900,241r-44,83l793,425,717,545,619,684,503,843,360,1026,194,1234,,1467xe" stroked="f">
                  <v:path arrowok="t" o:connecttype="custom" o:connectlocs="0,1467;967,0;969,2;972,9;974,22;972,44;967,76;954,118;932,172;900,241;856,324;793,425;717,545;619,684;503,843;360,1026;194,1234;0,1467" o:connectangles="0,0,0,0,0,0,0,0,0,0,0,0,0,0,0,0,0,0"/>
                </v:shape>
                <v:shape id="Freeform 56" o:spid="_x0000_s1179" style="position:absolute;left:1495;top:183;width:864;height:157;visibility:visible;mso-wrap-style:square;v-text-anchor:top" coordsize="864,1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" path="m,157r775,-4l864,,,157xe" stroked="f">
                  <v:path arrowok="t" o:connecttype="custom" o:connectlocs="0,157;775,153;864,0;0,157" o:connectangles="0,0,0,0"/>
                </v:shape>
                <v:shape id="Freeform 57" o:spid="_x0000_s1180" style="position:absolute;left:3058;top:705;width:429;height:481;visibility:visible;mso-wrap-style:square;v-text-anchor:top" coordsize="429,4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" path="m,481l12,467,38,434,72,380r31,-67l121,237r-7,-81l79,76,,,429,376,,481xe" stroked="f">
                  <v:path arrowok="t" o:connecttype="custom" o:connectlocs="0,481;12,467;38,434;72,380;103,313;121,237;114,156;79,76;0,0;429,376;0,481" o:connectangles="0,0,0,0,0,0,0,0,0,0,0"/>
                </v:shape>
                <v:shape id="Freeform 58" o:spid="_x0000_s1181" style="position:absolute;left:2764;top:1186;width:545;height:622;visibility:visible;mso-wrap-style:square;v-text-anchor:top" coordsize="545,6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" path="m272,91l,622,545,,272,91xe" fillcolor="#7fbfff" stroked="f">
                  <v:path arrowok="t" o:connecttype="custom" o:connectlocs="272,91;0,622;545,0;272,91" o:connectangles="0,0,0,0"/>
                </v:shape>
                <v:shape id="Freeform 59" o:spid="_x0000_s1182" style="position:absolute;left:1450;top:275;width:270;height:336;visibility:visible;mso-wrap-style:square;v-text-anchor:top" coordsize="270,3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" path="m67,336r2,-11l76,291,89,246r20,-53l136,141,170,96,214,67,270,56,,,4,11r9,27l29,81r16,49l58,186r9,56l71,293r-4,43xe" stroked="f">
                  <v:path arrowok="t" o:connecttype="custom" o:connectlocs="67,336;69,325;76,291;89,246;109,193;136,141;170,96;214,67;270,56;0,0;4,11;13,38;29,81;45,130;58,186;67,242;71,293;67,336" o:connectangles="0,0,0,0,0,0,0,0,0,0,0,0,0,0,0,0,0,0"/>
                </v:shape>
                <v:shape id="Text Box 60" o:spid="_x0000_s1183" type="#_x0000_t202" style="position:absolute;left:-990;top:75;width:162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" stroked="f">
                  <v:fill opacity="0"/>
                  <v:textbox>
                    <w:txbxContent>
                      <w:p w14:paraId="6C94D036" w14:textId="77777777" w:rsidR="00D010FE" w:rsidRDefault="00D010FE" w:rsidP="00D010FE">
                        <w:pPr>
                          <w:rPr>
                            <w:rFonts w:ascii="Arial" w:hAnsi="Arial"/>
                          </w:rPr>
                        </w:pPr>
                        <w:r>
                          <w:rPr>
                            <w:rFonts w:ascii="Arial" w:hAnsi="Arial"/>
                          </w:rPr>
                          <w:t xml:space="preserve">Substance </w:t>
                        </w:r>
                      </w:p>
                    </w:txbxContent>
                  </v:textbox>
                </v:shape>
                <v:shape id="Text Box 61" o:spid="_x0000_s1184" type="#_x0000_t202" style="position:absolute;left:-990;top:1875;width:162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" stroked="f">
                  <v:textbox>
                    <w:txbxContent>
                      <w:p w14:paraId="6195B5CF" w14:textId="77777777" w:rsidR="00D010FE" w:rsidRDefault="00D010FE" w:rsidP="00D010FE">
                        <w:pPr>
                          <w:rPr>
                            <w:rFonts w:ascii="Arial" w:hAnsi="Arial"/>
                          </w:rPr>
                        </w:pPr>
                        <w:r>
                          <w:rPr>
                            <w:rFonts w:ascii="Arial" w:hAnsi="Arial"/>
                          </w:rPr>
                          <w:t>Free from ambiguity and impurity</w:t>
                        </w:r>
                      </w:p>
                    </w:txbxContent>
                  </v:textbox>
                </v:shape>
                <v:shape id="Text Box 62" o:spid="_x0000_s1185" type="#_x0000_t202" style="position:absolute;left:450;top:-645;width:2970;height:7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" stroked="f">
                  <v:fill opacity="0"/>
                  <v:textbox>
                    <w:txbxContent>
                      <w:p w14:paraId="31F31B60" w14:textId="77777777" w:rsidR="00D010FE" w:rsidRDefault="00D010FE" w:rsidP="00D010FE">
                        <w:pPr>
                          <w:jc w:val="center"/>
                          <w:rPr>
                            <w:rFonts w:ascii="Arial" w:hAnsi="Arial"/>
                          </w:rPr>
                        </w:pPr>
                        <w:r>
                          <w:rPr>
                            <w:rFonts w:ascii="Arial" w:hAnsi="Arial"/>
                          </w:rPr>
                          <w:t>The basis for purposeful commitment</w:t>
                        </w:r>
                      </w:p>
                    </w:txbxContent>
                  </v:textbox>
                </v:shape>
                <v:shape id="Text Box 63" o:spid="_x0000_s1186" type="#_x0000_t202" style="position:absolute;left:3330;top:75;width:126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" stroked="f">
                  <v:textbox>
                    <w:txbxContent>
                      <w:p w14:paraId="57E0D059" w14:textId="77777777" w:rsidR="00D010FE" w:rsidRDefault="00D010FE" w:rsidP="00D010FE">
                        <w:pPr>
                          <w:rPr>
                            <w:rFonts w:ascii="Arial" w:hAnsi="Arial"/>
                          </w:rPr>
                        </w:pPr>
                        <w:r>
                          <w:rPr>
                            <w:rFonts w:ascii="Arial" w:hAnsi="Arial"/>
                          </w:rPr>
                          <w:t>Clarity</w:t>
                        </w:r>
                      </w:p>
                    </w:txbxContent>
                  </v:textbox>
                </v:shape>
                <v:shape id="Text Box 64" o:spid="_x0000_s1187" type="#_x0000_t202" style="position:absolute;left:2970;top:2055;width:1620;height: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" stroked="f">
                  <v:textbox>
                    <w:txbxContent>
                      <w:p w14:paraId="01D27241" w14:textId="77777777" w:rsidR="00D010FE" w:rsidRDefault="00D010FE" w:rsidP="00D010FE">
                        <w:pPr>
                          <w:rPr>
                            <w:rFonts w:ascii="Arial" w:hAnsi="Arial"/>
                          </w:rPr>
                        </w:pPr>
                        <w:r>
                          <w:rPr>
                            <w:rFonts w:ascii="Arial" w:hAnsi="Arial"/>
                          </w:rPr>
                          <w:t>Quality of presentation</w:t>
                        </w:r>
                      </w:p>
                    </w:txbxContent>
                  </v:textbox>
                </v:shape>
                <w10:wrap anchory="line"/>
              </v:group>
            </w:pict>
          </mc:Fallback>
        </mc:AlternateContent>
      </w:r>
      <w:r>
        <w:rPr>
          <w:noProof/>
          <w:lang w:eastAsia="en-AU"/>
        </w:rPr>
        <mc:AlternateContent>
          <mc:Choice Requires="wps">
            <w:drawing>
              <wp:inline distT="0" distB="0" distL="0" distR="0" wp14:anchorId="5B609F95" wp14:editId="24D6EE6C">
                <wp:extent cx="3771900" cy="2743200"/>
                <wp:effectExtent l="0" t="0" r="0" b="0"/>
                <wp:docPr id="18493" name="AutoShap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719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A780F3" id="AutoShape 28" o:spid="_x0000_s1026" style="width:297pt;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" filled="f" stroked="f">
                <o:lock v:ext="edit" aspectratio="t"/>
                <w10:anchorlock/>
              </v:rect>
            </w:pict>
          </mc:Fallback>
        </mc:AlternateContent>
      </w:r>
    </w:p>
    <w:p w14:paraId="7C219CBE" w14:textId="77777777" w:rsidR="00D010FE" w:rsidRPr="00907B22" w:rsidRDefault="00D010FE" w:rsidP="00D010FE">
      <w:r w:rsidRPr="00907B22">
        <w:t>When we are seeking to engage, we want the highest possible quality decisions from our work.  We want:</w:t>
      </w:r>
    </w:p>
    <w:p w14:paraId="30872E12" w14:textId="77777777" w:rsidR="00D010FE" w:rsidRPr="00907B22" w:rsidRDefault="00D010FE" w:rsidP="00D010FE">
      <w:pPr>
        <w:numPr>
          <w:ilvl w:val="0"/>
          <w:numId w:val="9"/>
        </w:numPr>
      </w:pPr>
      <w:r w:rsidRPr="00907B22">
        <w:t>True value based on substance</w:t>
      </w:r>
    </w:p>
    <w:p w14:paraId="4CFF248E" w14:textId="77777777" w:rsidR="00D010FE" w:rsidRPr="00907B22" w:rsidRDefault="00D010FE" w:rsidP="00D010FE">
      <w:pPr>
        <w:numPr>
          <w:ilvl w:val="0"/>
          <w:numId w:val="9"/>
        </w:numPr>
      </w:pPr>
      <w:r w:rsidRPr="00907B22">
        <w:t>Value that is obvious to others</w:t>
      </w:r>
    </w:p>
    <w:p w14:paraId="732A4861" w14:textId="77777777" w:rsidR="00D010FE" w:rsidRPr="00907B22" w:rsidRDefault="00D010FE" w:rsidP="00D010FE">
      <w:pPr>
        <w:numPr>
          <w:ilvl w:val="0"/>
          <w:numId w:val="9"/>
        </w:numPr>
      </w:pPr>
      <w:r w:rsidRPr="00907B22">
        <w:t>Clarity and an elimination of ambiguity.</w:t>
      </w:r>
    </w:p>
    <w:p w14:paraId="3827A78D" w14:textId="77777777" w:rsidR="00D010FE" w:rsidRPr="00907B22" w:rsidRDefault="00D010FE" w:rsidP="00D010FE">
      <w:pPr>
        <w:numPr>
          <w:ilvl w:val="0"/>
          <w:numId w:val="9"/>
        </w:numPr>
      </w:pPr>
      <w:r w:rsidRPr="00907B22">
        <w:t>Incisive action and commitment</w:t>
      </w:r>
    </w:p>
    <w:p w14:paraId="64539EDE" w14:textId="77777777" w:rsidR="00D010FE" w:rsidRPr="00907B22" w:rsidRDefault="00D010FE" w:rsidP="00D010FE">
      <w:r w:rsidRPr="00907B22">
        <w:t>These are all the attributes of a high-quality diamond: High value, high clarity, elimination of ambiguity and a true substance that will cut through anything.</w:t>
      </w:r>
    </w:p>
    <w:p w14:paraId="770291E6" w14:textId="77777777" w:rsidR="00D010FE" w:rsidRPr="00907B22" w:rsidRDefault="00D010FE" w:rsidP="00D010FE"/>
    <w:p w14:paraId="38A409EF" w14:textId="77777777" w:rsidR="00D010FE" w:rsidRPr="00907B22" w:rsidRDefault="00D010FE" w:rsidP="00D010FE">
      <w:r w:rsidRPr="00907B22">
        <w:lastRenderedPageBreak/>
        <w:t xml:space="preserve">The </w:t>
      </w:r>
      <w:r>
        <w:t>analytical process is therefore a</w:t>
      </w:r>
      <w:r w:rsidRPr="00907B22">
        <w:t>kin to the exploration and digging processes used in mining</w:t>
      </w:r>
      <w:r>
        <w:t xml:space="preserve"> for a diamond</w:t>
      </w:r>
      <w:r w:rsidRPr="00907B22">
        <w:t xml:space="preserve">.  In mining information, we are looking to pull </w:t>
      </w:r>
      <w:r>
        <w:t xml:space="preserve">it </w:t>
      </w:r>
      <w:r w:rsidRPr="00907B22">
        <w:t xml:space="preserve">apart and find out what’s inside.  We are looking to identify areas that are of important value to us in revealing information that may sway decision-makers.  We are looking to reveal information that may help us decide how to change the course of our project </w:t>
      </w:r>
      <w:r>
        <w:t>or</w:t>
      </w:r>
      <w:r w:rsidRPr="00907B22">
        <w:t xml:space="preserve"> </w:t>
      </w:r>
      <w:r>
        <w:t>team</w:t>
      </w:r>
      <w:r w:rsidRPr="00907B22">
        <w:t>, to keep it viable</w:t>
      </w:r>
      <w:r>
        <w:t xml:space="preserve">, </w:t>
      </w:r>
      <w:r w:rsidRPr="00907B22">
        <w:t>within budget</w:t>
      </w:r>
      <w:r>
        <w:t xml:space="preserve"> and achieve our goals.</w:t>
      </w:r>
    </w:p>
    <w:p w14:paraId="081DE687" w14:textId="77777777" w:rsidR="00D010FE" w:rsidRPr="00907B22" w:rsidRDefault="00D010FE" w:rsidP="00D010FE">
      <w:r w:rsidRPr="00907B22">
        <w:t xml:space="preserve">Following are the </w:t>
      </w:r>
      <w:r>
        <w:t>key steps involved in undertaking data analysis</w:t>
      </w:r>
      <w:r w:rsidRPr="00907B22">
        <w:t xml:space="preserve">.  </w:t>
      </w:r>
    </w:p>
    <w:p w14:paraId="7E216E34" w14:textId="77777777" w:rsidR="00D010FE" w:rsidRDefault="00D010FE" w:rsidP="00D010FE">
      <w:pPr>
        <w:numPr>
          <w:ilvl w:val="0"/>
          <w:numId w:val="49"/>
        </w:numPr>
      </w:pPr>
      <w:r>
        <w:t>Be clear on the purpose of analysis – which decision(s) is it informing</w:t>
      </w:r>
    </w:p>
    <w:p w14:paraId="638DC4B0" w14:textId="77777777" w:rsidR="00D010FE" w:rsidRPr="00907B22" w:rsidRDefault="00D010FE" w:rsidP="00D010FE">
      <w:pPr>
        <w:numPr>
          <w:ilvl w:val="0"/>
          <w:numId w:val="49"/>
        </w:numPr>
      </w:pPr>
      <w:r w:rsidRPr="00907B22">
        <w:t xml:space="preserve">Pre-drilling – </w:t>
      </w:r>
      <w:r>
        <w:t>initial exploration of data</w:t>
      </w:r>
    </w:p>
    <w:p w14:paraId="50BF8142" w14:textId="77777777" w:rsidR="00D010FE" w:rsidRPr="00907B22" w:rsidRDefault="00D010FE" w:rsidP="00D010FE">
      <w:pPr>
        <w:numPr>
          <w:ilvl w:val="0"/>
          <w:numId w:val="49"/>
        </w:numPr>
      </w:pPr>
      <w:r w:rsidRPr="00907B22">
        <w:t>Drilling into detail</w:t>
      </w:r>
    </w:p>
    <w:p w14:paraId="5DCE9B57" w14:textId="77777777" w:rsidR="00D010FE" w:rsidRPr="00907B22" w:rsidRDefault="00D010FE" w:rsidP="00D010FE">
      <w:pPr>
        <w:numPr>
          <w:ilvl w:val="0"/>
          <w:numId w:val="49"/>
        </w:numPr>
      </w:pPr>
      <w:r w:rsidRPr="00907B22">
        <w:t>Identify key findings</w:t>
      </w:r>
    </w:p>
    <w:p w14:paraId="5A2A34B1" w14:textId="77777777" w:rsidR="00D010FE" w:rsidRPr="00907B22" w:rsidRDefault="00D010FE" w:rsidP="00D010FE">
      <w:pPr>
        <w:numPr>
          <w:ilvl w:val="0"/>
          <w:numId w:val="49"/>
        </w:numPr>
      </w:pPr>
      <w:r w:rsidRPr="00907B22">
        <w:t>Start preparing for presentation – remove ambiguities</w:t>
      </w:r>
    </w:p>
    <w:p w14:paraId="20344D35" w14:textId="77777777" w:rsidR="00D010FE" w:rsidRPr="00907B22" w:rsidRDefault="00D010FE" w:rsidP="00D010FE">
      <w:pPr>
        <w:numPr>
          <w:ilvl w:val="0"/>
          <w:numId w:val="49"/>
        </w:numPr>
      </w:pPr>
      <w:r w:rsidRPr="00907B22">
        <w:t>Polish to enhance clarity</w:t>
      </w:r>
    </w:p>
    <w:p w14:paraId="1182BB1B" w14:textId="77777777" w:rsidR="00D010FE" w:rsidRPr="00907B22" w:rsidRDefault="00D010FE" w:rsidP="00D010FE">
      <w:pPr>
        <w:pStyle w:val="Heading2"/>
      </w:pPr>
      <w:bookmarkStart w:id="132" w:name="_Toc125890858"/>
      <w:bookmarkStart w:id="133" w:name="_Toc128570858"/>
      <w:r w:rsidRPr="00907B22">
        <w:t>Purpose - focus on the decision</w:t>
      </w:r>
      <w:bookmarkEnd w:id="132"/>
      <w:bookmarkEnd w:id="133"/>
    </w:p>
    <w:p w14:paraId="5F50ADE8" w14:textId="77777777" w:rsidR="00D010FE" w:rsidRPr="00907B22" w:rsidRDefault="00D010FE" w:rsidP="00D010FE">
      <w:r w:rsidRPr="00907B22">
        <w:t xml:space="preserve">The first step is to understand the purpose of the analysis the key decisions that you are looking to inform or influence as a result of doing this analysis.  </w:t>
      </w:r>
      <w:r>
        <w:t>It is important that</w:t>
      </w:r>
      <w:r w:rsidRPr="00907B22">
        <w:t xml:space="preserve"> we have clarity at this point, for our analysis </w:t>
      </w:r>
      <w:r>
        <w:t>to be as</w:t>
      </w:r>
      <w:r w:rsidRPr="00907B22">
        <w:t xml:space="preserve"> focused as possible.</w:t>
      </w:r>
    </w:p>
    <w:p w14:paraId="352C98D7" w14:textId="77777777" w:rsidR="00D010FE" w:rsidRPr="00907B22" w:rsidRDefault="00D010FE" w:rsidP="00D010FE">
      <w:pPr>
        <w:pStyle w:val="Heading2"/>
      </w:pPr>
      <w:bookmarkStart w:id="134" w:name="_Toc125890859"/>
      <w:bookmarkStart w:id="135" w:name="_Toc128570859"/>
      <w:r w:rsidRPr="00907B22">
        <w:t>Pre-drilling – explore overall data and identify priority areas</w:t>
      </w:r>
      <w:bookmarkEnd w:id="134"/>
      <w:bookmarkEnd w:id="135"/>
    </w:p>
    <w:p w14:paraId="0AF037BE" w14:textId="77777777" w:rsidR="00D010FE" w:rsidRPr="00907B22" w:rsidRDefault="00D010FE" w:rsidP="00D010FE">
      <w:r w:rsidRPr="00907B22">
        <w:t xml:space="preserve">The second step is to source our basic data starting from the top of the </w:t>
      </w:r>
      <w:r>
        <w:t>relevant reporting unit</w:t>
      </w:r>
      <w:r w:rsidRPr="00907B22">
        <w:t xml:space="preserve"> and working down.  It is important with </w:t>
      </w:r>
      <w:r>
        <w:t>data</w:t>
      </w:r>
      <w:r w:rsidRPr="00907B22">
        <w:t xml:space="preserve"> analysis that we ensure that the story </w:t>
      </w:r>
      <w:r>
        <w:t>we are</w:t>
      </w:r>
      <w:r w:rsidRPr="00907B22">
        <w:t xml:space="preserve"> telling is compiled in the cont</w:t>
      </w:r>
      <w:r>
        <w:t>ext of the whole organis</w:t>
      </w:r>
      <w:r w:rsidRPr="00907B22">
        <w:t>ation within which we</w:t>
      </w:r>
      <w:r>
        <w:t xml:space="preserve"> a</w:t>
      </w:r>
      <w:r w:rsidRPr="00907B22">
        <w:t xml:space="preserve">re working.  Rather than being selective, and in some cases taking a convenient snapshot, it is important that the data </w:t>
      </w:r>
      <w:r>
        <w:t>is seen as part of a</w:t>
      </w:r>
      <w:r w:rsidRPr="00907B22">
        <w:t xml:space="preserve"> holistic picture, if possible, to ensure that we cannot be accused of being selective or missing key elements because we are too focused on our slice of data.    </w:t>
      </w:r>
      <w:r>
        <w:t>Initial exploration of</w:t>
      </w:r>
      <w:r w:rsidRPr="00907B22">
        <w:t xml:space="preserve"> </w:t>
      </w:r>
      <w:r>
        <w:t>our</w:t>
      </w:r>
      <w:r w:rsidRPr="00907B22">
        <w:t xml:space="preserve"> basic data is like </w:t>
      </w:r>
      <w:r>
        <w:t>exploring to identify the</w:t>
      </w:r>
      <w:r w:rsidRPr="00907B22">
        <w:t xml:space="preserve"> plot </w:t>
      </w:r>
      <w:r>
        <w:t>or</w:t>
      </w:r>
      <w:r w:rsidRPr="00907B22">
        <w:t xml:space="preserve"> claim </w:t>
      </w:r>
      <w:r>
        <w:t>that we want to set aside for further drilling and ultimately mining</w:t>
      </w:r>
      <w:r w:rsidRPr="00907B22">
        <w:t xml:space="preserve">. </w:t>
      </w:r>
    </w:p>
    <w:p w14:paraId="3C971A03" w14:textId="77777777" w:rsidR="00D010FE" w:rsidRPr="00907B22" w:rsidRDefault="00D010FE" w:rsidP="00D010FE">
      <w:pPr>
        <w:jc w:val="center"/>
        <w:rPr>
          <w:b/>
        </w:rPr>
      </w:pPr>
      <w:r>
        <w:rPr>
          <w:noProof/>
          <w:lang w:eastAsia="en-AU"/>
        </w:rPr>
        <w:drawing>
          <wp:inline distT="0" distB="0" distL="0" distR="0" wp14:anchorId="64857029" wp14:editId="6E2CC74F">
            <wp:extent cx="3746500" cy="2260600"/>
            <wp:effectExtent l="0" t="0" r="12700" b="0"/>
            <wp:docPr id="64" name="Picture 6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 descr="Diagram&#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46500" cy="2260600"/>
                    </a:xfrm>
                    <a:prstGeom prst="rect">
                      <a:avLst/>
                    </a:prstGeom>
                    <a:noFill/>
                    <a:ln>
                      <a:noFill/>
                    </a:ln>
                  </pic:spPr>
                </pic:pic>
              </a:graphicData>
            </a:graphic>
          </wp:inline>
        </w:drawing>
      </w:r>
    </w:p>
    <w:p w14:paraId="0BCDC274" w14:textId="77777777" w:rsidR="00D010FE" w:rsidRPr="00907B22" w:rsidRDefault="00D010FE" w:rsidP="00D010FE">
      <w:r w:rsidRPr="00907B22">
        <w:t xml:space="preserve">This step involves working through some basic analytical techniques to establish priority areas of focus.  Initially, I will use compositional analysis to identify major </w:t>
      </w:r>
      <w:r>
        <w:t>elements</w:t>
      </w:r>
      <w:r w:rsidRPr="00907B22">
        <w:t xml:space="preserve"> and </w:t>
      </w:r>
      <w:r>
        <w:t>then undertake temporal</w:t>
      </w:r>
      <w:r w:rsidRPr="00907B22">
        <w:t xml:space="preserve"> analysis to understand significant growth </w:t>
      </w:r>
      <w:r>
        <w:t>or</w:t>
      </w:r>
      <w:r w:rsidRPr="00907B22">
        <w:t xml:space="preserve"> changes over time.  These will start to identify where we </w:t>
      </w:r>
      <w:r>
        <w:t xml:space="preserve">think we </w:t>
      </w:r>
      <w:r w:rsidRPr="00907B22">
        <w:t xml:space="preserve">need to drill further.  As with mining, we are keen to </w:t>
      </w:r>
      <w:r w:rsidRPr="00907B22">
        <w:lastRenderedPageBreak/>
        <w:t xml:space="preserve">ensure that our drilling efforts </w:t>
      </w:r>
      <w:r>
        <w:t>are as</w:t>
      </w:r>
      <w:r w:rsidRPr="00907B22">
        <w:t xml:space="preserve"> focused as possible because it can be</w:t>
      </w:r>
      <w:r>
        <w:t>, like mining, be</w:t>
      </w:r>
      <w:r w:rsidRPr="00907B22">
        <w:t xml:space="preserve"> time-consuming and expensive.</w:t>
      </w:r>
    </w:p>
    <w:p w14:paraId="6FA99C0D" w14:textId="77777777" w:rsidR="00D010FE" w:rsidRPr="00907B22" w:rsidRDefault="00D010FE" w:rsidP="00D010FE">
      <w:pPr>
        <w:pStyle w:val="Heading2"/>
      </w:pPr>
      <w:bookmarkStart w:id="136" w:name="_Toc125890860"/>
      <w:bookmarkStart w:id="137" w:name="_Toc128570860"/>
      <w:r w:rsidRPr="00907B22">
        <w:t>Start drilling (cautiously at first), some construction may be required</w:t>
      </w:r>
      <w:bookmarkEnd w:id="136"/>
      <w:bookmarkEnd w:id="137"/>
    </w:p>
    <w:p w14:paraId="58D49C9A" w14:textId="77777777" w:rsidR="00D010FE" w:rsidRPr="00907B22" w:rsidRDefault="00D010FE" w:rsidP="00D010FE">
      <w:r w:rsidRPr="00907B22">
        <w:t>Having established</w:t>
      </w:r>
      <w:r>
        <w:t xml:space="preserve"> some key areas for drilling, i</w:t>
      </w:r>
      <w:r w:rsidRPr="00907B22">
        <w:t xml:space="preserve">t is important to assess the quality of data, into which we are drilling. In some cases, data will be well formulated and consistent across time, which will enable us to quickly move to </w:t>
      </w:r>
      <w:r>
        <w:t>using</w:t>
      </w:r>
      <w:r w:rsidRPr="00907B22">
        <w:t xml:space="preserve"> more sophisticated analytical techniques.  However, there will be situations where the quality of data is poor</w:t>
      </w:r>
      <w:r>
        <w:t xml:space="preserve"> a</w:t>
      </w:r>
      <w:r w:rsidRPr="00907B22">
        <w:t>nd effort will need to go into constructing a solid data set</w:t>
      </w:r>
      <w:r>
        <w:t xml:space="preserve"> that</w:t>
      </w:r>
      <w:r w:rsidRPr="00907B22">
        <w:t xml:space="preserve"> is comparable over time, or across units.  Using the mining analogy, there may be cases where we need</w:t>
      </w:r>
      <w:r>
        <w:t xml:space="preserve"> to reinforce areas of ground p</w:t>
      </w:r>
      <w:r w:rsidRPr="00907B22">
        <w:t>rior to entering them, to make sure that mining is safe.  In these cases, we need to construct some mechanisms to support our analysis.</w:t>
      </w:r>
    </w:p>
    <w:p w14:paraId="6F889FC7" w14:textId="77777777" w:rsidR="00D010FE" w:rsidRPr="00907B22" w:rsidRDefault="00D010FE" w:rsidP="00D010FE">
      <w:pPr>
        <w:jc w:val="center"/>
      </w:pPr>
      <w:r>
        <w:rPr>
          <w:noProof/>
          <w:lang w:eastAsia="en-AU"/>
        </w:rPr>
        <w:drawing>
          <wp:inline distT="0" distB="0" distL="0" distR="0" wp14:anchorId="46E7098D" wp14:editId="286636C6">
            <wp:extent cx="2895600" cy="2222500"/>
            <wp:effectExtent l="0" t="0" r="0" b="12700"/>
            <wp:docPr id="65" name="Picture 65" descr="Aerial view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 descr="Aerial view of a city&#10;&#10;Description automatically generated with low confidenc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95600" cy="2222500"/>
                    </a:xfrm>
                    <a:prstGeom prst="rect">
                      <a:avLst/>
                    </a:prstGeom>
                    <a:noFill/>
                    <a:ln>
                      <a:noFill/>
                    </a:ln>
                  </pic:spPr>
                </pic:pic>
              </a:graphicData>
            </a:graphic>
          </wp:inline>
        </w:drawing>
      </w:r>
    </w:p>
    <w:p w14:paraId="67667B58" w14:textId="77777777" w:rsidR="00D010FE" w:rsidRPr="00907B22" w:rsidRDefault="00D010FE" w:rsidP="00D010FE">
      <w:r w:rsidRPr="00907B22">
        <w:t xml:space="preserve">This will be </w:t>
      </w:r>
      <w:r>
        <w:t>particularly the case</w:t>
      </w:r>
      <w:r w:rsidRPr="00907B22">
        <w:t xml:space="preserve"> where we are comparing specif</w:t>
      </w:r>
      <w:r>
        <w:t>ic transactional information o</w:t>
      </w:r>
      <w:r w:rsidRPr="00907B22">
        <w:t>ver time, or where we are developing ratios</w:t>
      </w:r>
      <w:r>
        <w:t xml:space="preserve">, comparisons over </w:t>
      </w:r>
      <w:r w:rsidRPr="00907B22">
        <w:t xml:space="preserve">time or where we are constructing benchmarks to compare different entities.  In these cases some basic methods of reinforcement to the </w:t>
      </w:r>
      <w:r>
        <w:t>data</w:t>
      </w:r>
      <w:r w:rsidRPr="00907B22">
        <w:t xml:space="preserve"> need to occur</w:t>
      </w:r>
      <w:r>
        <w:t>, to ensure it is robust</w:t>
      </w:r>
      <w:r w:rsidRPr="00907B22">
        <w:t>.</w:t>
      </w:r>
    </w:p>
    <w:p w14:paraId="6196C817" w14:textId="77777777" w:rsidR="00D010FE" w:rsidRPr="00907B22" w:rsidRDefault="00D010FE" w:rsidP="00D010FE">
      <w:pPr>
        <w:pStyle w:val="Heading2"/>
      </w:pPr>
      <w:bookmarkStart w:id="138" w:name="_Toc125890861"/>
      <w:bookmarkStart w:id="139" w:name="_Toc128570861"/>
      <w:r w:rsidRPr="00907B22">
        <w:t>Stop to identify and assess findings</w:t>
      </w:r>
      <w:bookmarkEnd w:id="138"/>
      <w:bookmarkEnd w:id="139"/>
    </w:p>
    <w:p w14:paraId="7087147C" w14:textId="77777777" w:rsidR="00D010FE" w:rsidRPr="00907B22" w:rsidRDefault="00D010FE" w:rsidP="00D010FE">
      <w:r w:rsidRPr="00907B22">
        <w:t>By drilling into det</w:t>
      </w:r>
      <w:r>
        <w:t>ails, we can pick apart</w:t>
      </w:r>
      <w:r w:rsidRPr="00907B22">
        <w:t xml:space="preserve"> detailed information to draw some conclusions.  It is at this point in the process there </w:t>
      </w:r>
      <w:r>
        <w:t>we are</w:t>
      </w:r>
      <w:r w:rsidRPr="00907B22">
        <w:t xml:space="preserve"> seeking to </w:t>
      </w:r>
      <w:r>
        <w:t>spot</w:t>
      </w:r>
      <w:r w:rsidRPr="00907B22">
        <w:t xml:space="preserve"> diamond</w:t>
      </w:r>
      <w:r>
        <w:t>s</w:t>
      </w:r>
      <w:r w:rsidRPr="00907B22">
        <w:t>.  It is at this stage of the process tha</w:t>
      </w:r>
      <w:r>
        <w:t>t we often need to slow down to</w:t>
      </w:r>
      <w:r w:rsidRPr="00907B22">
        <w:t xml:space="preserve"> be more careful about what </w:t>
      </w:r>
      <w:r>
        <w:t>we are obs</w:t>
      </w:r>
      <w:r w:rsidRPr="00907B22">
        <w:t xml:space="preserve">erving.  </w:t>
      </w:r>
    </w:p>
    <w:p w14:paraId="0929DC1A" w14:textId="77777777" w:rsidR="00D010FE" w:rsidRPr="00907B22" w:rsidRDefault="00D010FE" w:rsidP="00D010FE">
      <w:pPr>
        <w:jc w:val="center"/>
      </w:pPr>
      <w:r>
        <w:rPr>
          <w:noProof/>
          <w:lang w:eastAsia="en-AU"/>
        </w:rPr>
        <w:drawing>
          <wp:inline distT="0" distB="0" distL="0" distR="0" wp14:anchorId="74500785" wp14:editId="3D3D5EFF">
            <wp:extent cx="1968500" cy="1473200"/>
            <wp:effectExtent l="0" t="0" r="12700" b="0"/>
            <wp:docPr id="66" name="Picture 66" descr="A picture containing black, oy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3" descr="A picture containing black, oyster&#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68500" cy="1473200"/>
                    </a:xfrm>
                    <a:prstGeom prst="rect">
                      <a:avLst/>
                    </a:prstGeom>
                    <a:noFill/>
                    <a:ln>
                      <a:noFill/>
                    </a:ln>
                  </pic:spPr>
                </pic:pic>
              </a:graphicData>
            </a:graphic>
          </wp:inline>
        </w:drawing>
      </w:r>
    </w:p>
    <w:p w14:paraId="25ED7916" w14:textId="77777777" w:rsidR="00D010FE" w:rsidRPr="00907B22" w:rsidRDefault="00D010FE" w:rsidP="00D010FE">
      <w:r w:rsidRPr="00907B22">
        <w:t>Diamonds will not just jump out at us</w:t>
      </w:r>
      <w:r>
        <w:t xml:space="preserve">.  We need </w:t>
      </w:r>
      <w:r w:rsidRPr="00907B22">
        <w:t>to scratch a little</w:t>
      </w:r>
      <w:r>
        <w:t>, we</w:t>
      </w:r>
      <w:r w:rsidRPr="00907B22">
        <w:t xml:space="preserve"> need to manoeuvre</w:t>
      </w:r>
      <w:r>
        <w:t xml:space="preserve"> the data in different ways and c</w:t>
      </w:r>
      <w:r w:rsidRPr="00907B22">
        <w:t>ompare it in different ways</w:t>
      </w:r>
      <w:r>
        <w:t xml:space="preserve"> and</w:t>
      </w:r>
      <w:r w:rsidRPr="00907B22">
        <w:t xml:space="preserve"> try different forms of analysis before the insight reveals </w:t>
      </w:r>
      <w:r>
        <w:t>it</w:t>
      </w:r>
      <w:r w:rsidRPr="00907B22">
        <w:t xml:space="preserve">self.  As with the mining process, often our diamonds are buried </w:t>
      </w:r>
      <w:r w:rsidRPr="00907B22">
        <w:lastRenderedPageBreak/>
        <w:t>amongst rubble, and are not always that easy to find.</w:t>
      </w:r>
      <w:r>
        <w:t xml:space="preserve">  This demands some reflection and careful scanning to reveal our findings.</w:t>
      </w:r>
    </w:p>
    <w:p w14:paraId="224AF7D8" w14:textId="77777777" w:rsidR="00D010FE" w:rsidRPr="00907B22" w:rsidRDefault="00D010FE" w:rsidP="00D010FE">
      <w:pPr>
        <w:pStyle w:val="Heading2"/>
      </w:pPr>
      <w:bookmarkStart w:id="140" w:name="_Toc125890862"/>
      <w:bookmarkStart w:id="141" w:name="_Toc128570862"/>
      <w:r w:rsidRPr="00907B22">
        <w:t>Start preparing for presentation – remove ambiguities</w:t>
      </w:r>
      <w:bookmarkEnd w:id="140"/>
      <w:bookmarkEnd w:id="141"/>
    </w:p>
    <w:p w14:paraId="3112CB72" w14:textId="77777777" w:rsidR="00D010FE" w:rsidRPr="00907B22" w:rsidRDefault="00D010FE" w:rsidP="00D010FE">
      <w:r w:rsidRPr="00907B22">
        <w:t xml:space="preserve">When we </w:t>
      </w:r>
      <w:r>
        <w:t>start to draw our conclusions</w:t>
      </w:r>
      <w:r w:rsidRPr="00907B22">
        <w:t xml:space="preserve">, </w:t>
      </w:r>
      <w:r>
        <w:t xml:space="preserve">our data </w:t>
      </w:r>
      <w:r w:rsidRPr="00907B22">
        <w:t>will often be buried amongst rubble.  At this point it is no</w:t>
      </w:r>
      <w:r>
        <w:t xml:space="preserve">t </w:t>
      </w:r>
      <w:r w:rsidRPr="00907B22">
        <w:t xml:space="preserve">fit </w:t>
      </w:r>
      <w:r>
        <w:t>for</w:t>
      </w:r>
      <w:r w:rsidRPr="00907B22">
        <w:t xml:space="preserve"> presentation.  Once we have revealed key causes from within our data, we need to move to present our information to others.  It is often the case that we can use many different instances of data to come up with some very simple and basic conclusions.  In these cases, it is important that we leave a trail behind how would come up with that use in order that we can present to others, our methodology.</w:t>
      </w:r>
    </w:p>
    <w:p w14:paraId="3913B42C" w14:textId="77777777" w:rsidR="00D010FE" w:rsidRPr="00907B22" w:rsidRDefault="00D010FE" w:rsidP="00D010FE">
      <w:pPr>
        <w:jc w:val="center"/>
      </w:pPr>
      <w:r>
        <w:rPr>
          <w:noProof/>
          <w:lang w:eastAsia="en-AU"/>
        </w:rPr>
        <w:drawing>
          <wp:inline distT="0" distB="0" distL="0" distR="0" wp14:anchorId="767222D7" wp14:editId="13AF99E1">
            <wp:extent cx="1968500" cy="1968500"/>
            <wp:effectExtent l="0" t="0" r="12700" b="12700"/>
            <wp:docPr id="67" name="Picture 6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4" descr="A picture containing text&#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68500" cy="1968500"/>
                    </a:xfrm>
                    <a:prstGeom prst="rect">
                      <a:avLst/>
                    </a:prstGeom>
                    <a:noFill/>
                    <a:ln>
                      <a:noFill/>
                    </a:ln>
                  </pic:spPr>
                </pic:pic>
              </a:graphicData>
            </a:graphic>
          </wp:inline>
        </w:drawing>
      </w:r>
    </w:p>
    <w:p w14:paraId="43F3DB12" w14:textId="77777777" w:rsidR="00D010FE" w:rsidRPr="00907B22" w:rsidRDefault="00D010FE" w:rsidP="00D010FE">
      <w:r>
        <w:t xml:space="preserve">Having gotten our </w:t>
      </w:r>
      <w:r w:rsidRPr="00907B22">
        <w:t xml:space="preserve">hands dirty to reveal something in the data, the next step is to start to work on the presentation of our information.  We do not want present to our audience a pile of rubble and let them know that amongst it is a diamond.  Rather, we would prefer to present to them the diamond in all its glory and give them some background how we arrived upon it </w:t>
      </w:r>
      <w:r>
        <w:t>to demonstrate substance and credibility</w:t>
      </w:r>
      <w:r w:rsidRPr="00907B22">
        <w:t>.</w:t>
      </w:r>
    </w:p>
    <w:p w14:paraId="7D280845" w14:textId="77777777" w:rsidR="00D010FE" w:rsidRPr="00907B22" w:rsidRDefault="00D010FE" w:rsidP="00D010FE">
      <w:pPr>
        <w:pStyle w:val="Heading2"/>
      </w:pPr>
      <w:bookmarkStart w:id="142" w:name="_Toc125890863"/>
      <w:bookmarkStart w:id="143" w:name="_Toc128570863"/>
      <w:r w:rsidRPr="00907B22">
        <w:t>Final polish to enhance clarity</w:t>
      </w:r>
      <w:bookmarkEnd w:id="142"/>
      <w:bookmarkEnd w:id="143"/>
    </w:p>
    <w:p w14:paraId="03D22AE4" w14:textId="77777777" w:rsidR="00D010FE" w:rsidRPr="00907B22" w:rsidRDefault="00D010FE" w:rsidP="00D010FE">
      <w:r>
        <w:t>A key quality indicator of our</w:t>
      </w:r>
      <w:r w:rsidRPr="00907B22">
        <w:t xml:space="preserve"> </w:t>
      </w:r>
      <w:r>
        <w:t>data</w:t>
      </w:r>
      <w:r w:rsidRPr="00907B22">
        <w:t xml:space="preserve"> analysis is transparency.  Transparency and clarity are key elements of the quality of the diamond and are also key elements in a quality de</w:t>
      </w:r>
      <w:r>
        <w:t>cision that others make with our</w:t>
      </w:r>
      <w:r w:rsidRPr="00907B22">
        <w:t xml:space="preserve"> </w:t>
      </w:r>
      <w:r>
        <w:t>data</w:t>
      </w:r>
      <w:r w:rsidRPr="00907B22">
        <w:t xml:space="preserve"> analysis and information.</w:t>
      </w:r>
    </w:p>
    <w:p w14:paraId="30C42EFE" w14:textId="77777777" w:rsidR="00D010FE" w:rsidRPr="00907B22" w:rsidRDefault="00D010FE" w:rsidP="00D010FE">
      <w:pPr>
        <w:jc w:val="center"/>
      </w:pPr>
      <w:r>
        <w:rPr>
          <w:noProof/>
          <w:lang w:eastAsia="en-AU"/>
        </w:rPr>
        <w:drawing>
          <wp:inline distT="0" distB="0" distL="0" distR="0" wp14:anchorId="52AF054F" wp14:editId="1F6B86DC">
            <wp:extent cx="1676400" cy="2057400"/>
            <wp:effectExtent l="0" t="0" r="0" b="0"/>
            <wp:docPr id="68" name="Picture 68" descr="A picture containing necklet,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5" descr="A picture containing necklet, accessory&#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76400" cy="2057400"/>
                    </a:xfrm>
                    <a:prstGeom prst="rect">
                      <a:avLst/>
                    </a:prstGeom>
                    <a:noFill/>
                    <a:ln>
                      <a:noFill/>
                    </a:ln>
                  </pic:spPr>
                </pic:pic>
              </a:graphicData>
            </a:graphic>
          </wp:inline>
        </w:drawing>
      </w:r>
    </w:p>
    <w:p w14:paraId="714B88A8" w14:textId="77777777" w:rsidR="00D010FE" w:rsidRPr="00907B22" w:rsidRDefault="00D010FE" w:rsidP="00D010FE"/>
    <w:p w14:paraId="79C692AF" w14:textId="77777777" w:rsidR="00D010FE" w:rsidRPr="00907B22" w:rsidRDefault="00D010FE" w:rsidP="00D010FE">
      <w:r w:rsidRPr="00907B22">
        <w:t xml:space="preserve">In this way, we see a flipside to analysis.  Analysis is the deconstruction of information into its constituent elements, while the presentation of our analysis requires the reconstruction of </w:t>
      </w:r>
      <w:r w:rsidRPr="00907B22">
        <w:lastRenderedPageBreak/>
        <w:t>data, based on key insights.  Therefo</w:t>
      </w:r>
      <w:r>
        <w:t>re an important aspect to analys</w:t>
      </w:r>
      <w:r w:rsidRPr="00907B22">
        <w:t xml:space="preserve">ing </w:t>
      </w:r>
      <w:r>
        <w:t>data</w:t>
      </w:r>
      <w:r w:rsidRPr="00907B22">
        <w:t xml:space="preserve"> is the ability to go to present the findings of our analysis to others</w:t>
      </w:r>
      <w:r>
        <w:t xml:space="preserve"> in a polished and clear way.</w:t>
      </w:r>
    </w:p>
    <w:p w14:paraId="51F634F1" w14:textId="77777777" w:rsidR="00D010FE" w:rsidRPr="00907B22" w:rsidRDefault="00D010FE" w:rsidP="00D010FE">
      <w:r>
        <w:t>To do anything less will compromise the extent of engagement and buy-in we get from the decision makers receiving our analysis.</w:t>
      </w:r>
    </w:p>
    <w:p w14:paraId="6D59D4A5" w14:textId="77777777" w:rsidR="00D010FE" w:rsidRDefault="00D010FE" w:rsidP="00D010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p>
    <w:p w14:paraId="2A3FA8A4" w14:textId="77777777" w:rsidR="00D010FE" w:rsidRDefault="00D010FE" w:rsidP="00D010FE">
      <w:pPr>
        <w:pStyle w:val="Heading2"/>
      </w:pPr>
      <w:bookmarkStart w:id="144" w:name="_Toc125890864"/>
      <w:bookmarkStart w:id="145" w:name="_Toc128570864"/>
      <w:r>
        <w:t>Conclusion</w:t>
      </w:r>
      <w:bookmarkEnd w:id="144"/>
      <w:bookmarkEnd w:id="145"/>
    </w:p>
    <w:p w14:paraId="6735683A" w14:textId="77777777" w:rsidR="00D010FE" w:rsidRDefault="00D010FE" w:rsidP="00D010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Analysis is the process of breaking something into its constituent elements; detailed examination of the elements or structure of something - typically as a basis for discussion or interpretation.</w:t>
      </w:r>
    </w:p>
    <w:p w14:paraId="06EC724F" w14:textId="77777777" w:rsidR="00D010FE" w:rsidRDefault="00D010FE" w:rsidP="00D010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We are trying to get to the bottom of an issue within an organisation to understand key drivers behind it.  By starting with basic analysis and then drilling we are seeking to understand the cause and effect behind data and changes in the data.</w:t>
      </w:r>
    </w:p>
    <w:p w14:paraId="37E9F021" w14:textId="77777777" w:rsidR="00D010FE" w:rsidRDefault="00D010FE" w:rsidP="00D010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 xml:space="preserve">We can go through a lot of information to reach a small number of conclusions.  In fact, the more thorough our analysis, we can have a situation where there is an inverse relationship between the amount of information we analyse and the number of conclusions we reach or insights we find.  This is a key indicator for me of the quality of analysis. </w:t>
      </w:r>
    </w:p>
    <w:p w14:paraId="24ADFB01" w14:textId="77777777" w:rsidR="00D010FE" w:rsidRDefault="00D010FE" w:rsidP="00D010FE">
      <w:pPr>
        <w:pStyle w:val="Heading3"/>
      </w:pPr>
      <w:r>
        <w:t>NOTES</w:t>
      </w:r>
    </w:p>
    <w:p w14:paraId="4183271C" w14:textId="77777777" w:rsidR="00D010FE" w:rsidRDefault="00D010FE" w:rsidP="00D010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p>
    <w:p w14:paraId="5F803D87" w14:textId="77777777" w:rsidR="00D010FE" w:rsidRDefault="00D010FE" w:rsidP="00D010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p>
    <w:p w14:paraId="55C55482" w14:textId="77777777" w:rsidR="00D010FE" w:rsidRDefault="00D010FE" w:rsidP="00D010FE"/>
    <w:p w14:paraId="0E47F1B8" w14:textId="77777777" w:rsidR="00D010FE" w:rsidRDefault="00D010FE" w:rsidP="00D010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p>
    <w:p w14:paraId="7910E84C" w14:textId="77777777" w:rsidR="00D010FE" w:rsidRDefault="00D010FE" w:rsidP="00D010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p>
    <w:p w14:paraId="18AC9E41" w14:textId="77777777" w:rsidR="00D010FE" w:rsidRDefault="00D010FE" w:rsidP="00D010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p>
    <w:p w14:paraId="3FCEA68D" w14:textId="16B1ADF2" w:rsidR="00753BE5" w:rsidRDefault="00753BE5">
      <w:pPr>
        <w:spacing w:after="0"/>
        <w:rPr>
          <w:rFonts w:ascii="Trebuchet MS" w:hAnsi="Trebuchet MS"/>
          <w:b/>
          <w:bCs/>
          <w:spacing w:val="16"/>
          <w:kern w:val="32"/>
          <w:sz w:val="32"/>
          <w:szCs w:val="32"/>
        </w:rPr>
      </w:pPr>
      <w:r>
        <w:rPr>
          <w:rFonts w:ascii="Trebuchet MS" w:hAnsi="Trebuchet MS"/>
          <w:spacing w:val="16"/>
        </w:rPr>
        <w:br w:type="page"/>
      </w:r>
    </w:p>
    <w:p w14:paraId="59397B7E" w14:textId="6A5B2971" w:rsidR="00753BE5" w:rsidRDefault="00753BE5" w:rsidP="00753BE5">
      <w:pPr>
        <w:pStyle w:val="Heading1"/>
      </w:pPr>
      <w:bookmarkStart w:id="146" w:name="_Toc15840632"/>
      <w:bookmarkStart w:id="147" w:name="_Toc128570865"/>
      <w:r>
        <w:lastRenderedPageBreak/>
        <w:t>Appendix</w:t>
      </w:r>
      <w:r w:rsidR="009279B8">
        <w:t xml:space="preserve"> </w:t>
      </w:r>
      <w:r w:rsidR="00D010FE">
        <w:t>5</w:t>
      </w:r>
      <w:r>
        <w:t>:   Financial Analysis</w:t>
      </w:r>
      <w:bookmarkEnd w:id="146"/>
      <w:bookmarkEnd w:id="147"/>
    </w:p>
    <w:p w14:paraId="0D437AE0" w14:textId="77777777" w:rsidR="00753BE5" w:rsidRDefault="00753BE5" w:rsidP="00753BE5">
      <w:pPr>
        <w:pStyle w:val="Heading2"/>
      </w:pPr>
      <w:bookmarkStart w:id="148" w:name="_Toc15840633"/>
      <w:bookmarkStart w:id="149" w:name="_Toc34055494"/>
      <w:bookmarkStart w:id="150" w:name="_Toc62733446"/>
      <w:bookmarkStart w:id="151" w:name="_Toc62735182"/>
      <w:bookmarkStart w:id="152" w:name="_Toc70792606"/>
      <w:bookmarkStart w:id="153" w:name="_Toc93838635"/>
      <w:bookmarkStart w:id="154" w:name="_Toc128570866"/>
      <w:r>
        <w:t>Introducing Financial statements</w:t>
      </w:r>
      <w:bookmarkEnd w:id="148"/>
      <w:bookmarkEnd w:id="149"/>
      <w:bookmarkEnd w:id="150"/>
      <w:bookmarkEnd w:id="151"/>
      <w:bookmarkEnd w:id="152"/>
      <w:bookmarkEnd w:id="153"/>
      <w:bookmarkEnd w:id="154"/>
    </w:p>
    <w:p w14:paraId="70CD9EA4"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Financial information for organisations starts with three basic statements:</w:t>
      </w:r>
    </w:p>
    <w:p w14:paraId="1B4BED6B" w14:textId="77777777" w:rsidR="00753BE5" w:rsidRDefault="00753BE5" w:rsidP="00490D7B">
      <w:pPr>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spacing w:after="0"/>
      </w:pPr>
      <w:r>
        <w:t>The operating statement (Statement of Financial performance)</w:t>
      </w:r>
    </w:p>
    <w:p w14:paraId="4ADFF4D1" w14:textId="77777777" w:rsidR="00753BE5" w:rsidRDefault="00753BE5" w:rsidP="00490D7B">
      <w:pPr>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spacing w:after="0"/>
      </w:pPr>
      <w:r>
        <w:t>The balance sheet (Statement of Financial position)</w:t>
      </w:r>
    </w:p>
    <w:p w14:paraId="0CBFD2B1" w14:textId="77777777" w:rsidR="00753BE5" w:rsidRDefault="00753BE5" w:rsidP="00490D7B">
      <w:pPr>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Cash flow statement</w:t>
      </w:r>
    </w:p>
    <w:p w14:paraId="36027ED5"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Analysis of the finances of any organisation or business unit will start with an analysis of these financial statements.  This demands that we have some understanding of what each statement is presenting to us.</w:t>
      </w:r>
    </w:p>
    <w:p w14:paraId="18C88381"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 xml:space="preserve">The </w:t>
      </w:r>
      <w:r>
        <w:rPr>
          <w:b/>
        </w:rPr>
        <w:t>operating statement</w:t>
      </w:r>
      <w:r>
        <w:t xml:space="preserve"> presents flows of revenues and expenses to show the profitability or cost of service associated with an organisation</w:t>
      </w:r>
    </w:p>
    <w:p w14:paraId="5F69A256"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 xml:space="preserve">The </w:t>
      </w:r>
      <w:r>
        <w:rPr>
          <w:b/>
        </w:rPr>
        <w:t>balance sheet</w:t>
      </w:r>
      <w:r>
        <w:t xml:space="preserve"> presents the financial position of a business comparing the value of its assets with the value of its liabilities in order to determine the net worth or value of the business.  It is a measure of stocks at a point in time - assets and liabilities.</w:t>
      </w:r>
    </w:p>
    <w:p w14:paraId="7285991A"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 xml:space="preserve">The </w:t>
      </w:r>
      <w:r>
        <w:rPr>
          <w:b/>
        </w:rPr>
        <w:t>cash flow</w:t>
      </w:r>
      <w:r>
        <w:t xml:space="preserve"> statement presents the inflows and outflows of cash for a business demonstrating how the amount of cash at the end of the reporting period has been arrived at given the amount of cash at the beginning of the year.</w:t>
      </w:r>
    </w:p>
    <w:p w14:paraId="0A4F6ED0" w14:textId="505BED23"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 xml:space="preserve">We will start by examining each of these financial statements for the </w:t>
      </w:r>
      <w:r w:rsidR="00A401A8">
        <w:t>Victorian</w:t>
      </w:r>
      <w:r>
        <w:t xml:space="preserve"> General Government sector </w:t>
      </w:r>
    </w:p>
    <w:p w14:paraId="16167A6B" w14:textId="77777777" w:rsidR="00753BE5" w:rsidRDefault="00753BE5" w:rsidP="00753BE5">
      <w:pPr>
        <w:pStyle w:val="Heading3"/>
      </w:pPr>
      <w:bookmarkStart w:id="155" w:name="_Toc161043427"/>
      <w:bookmarkStart w:id="156" w:name="_Toc198744619"/>
      <w:bookmarkStart w:id="157" w:name="_Toc161043422"/>
      <w:bookmarkStart w:id="158" w:name="_Toc198744618"/>
      <w:r>
        <w:t>Financial performance - The operating statement or income statement</w:t>
      </w:r>
      <w:bookmarkEnd w:id="155"/>
      <w:bookmarkEnd w:id="156"/>
    </w:p>
    <w:p w14:paraId="77630880" w14:textId="77777777" w:rsidR="00753BE5" w:rsidRDefault="00753BE5" w:rsidP="00753BE5">
      <w:r>
        <w:t xml:space="preserve">While the </w:t>
      </w:r>
      <w:hyperlink r:id="rId59" w:history="1">
        <w:r>
          <w:t>balance sheet</w:t>
        </w:r>
      </w:hyperlink>
      <w:r>
        <w:t xml:space="preserve"> states a company's </w:t>
      </w:r>
      <w:hyperlink r:id="rId60" w:history="1">
        <w:r>
          <w:t>assets</w:t>
        </w:r>
      </w:hyperlink>
      <w:r>
        <w:t xml:space="preserve"> and </w:t>
      </w:r>
      <w:hyperlink r:id="rId61" w:history="1">
        <w:r>
          <w:t>liabilities</w:t>
        </w:r>
      </w:hyperlink>
      <w:r>
        <w:t xml:space="preserve">, the statement of financial performance, also referred to as a </w:t>
      </w:r>
      <w:hyperlink r:id="rId62" w:history="1">
        <w:r>
          <w:t>profit and loss statement</w:t>
        </w:r>
      </w:hyperlink>
      <w:r>
        <w:t xml:space="preserve"> (P&amp;L), </w:t>
      </w:r>
      <w:hyperlink r:id="rId63" w:anchor="#" w:tgtFrame="_blank" w:history="1">
        <w:r>
          <w:t>income statement</w:t>
        </w:r>
      </w:hyperlink>
      <w:r>
        <w:t xml:space="preserve"> (IS) or operating statement, shows a company's </w:t>
      </w:r>
      <w:hyperlink r:id="rId64" w:history="1">
        <w:r>
          <w:t>revenues</w:t>
        </w:r>
      </w:hyperlink>
      <w:r>
        <w:t xml:space="preserve"> and </w:t>
      </w:r>
      <w:hyperlink r:id="rId65" w:history="1">
        <w:r>
          <w:t>expenses</w:t>
        </w:r>
      </w:hyperlink>
      <w:r>
        <w:t xml:space="preserve"> for a given period of time. The income statement divulges a company's profitability, which reflects the company's performance and how much income can be reinvested into the company or passed onto investors in the form of </w:t>
      </w:r>
      <w:hyperlink r:id="rId66" w:history="1">
        <w:r>
          <w:t>dividends</w:t>
        </w:r>
      </w:hyperlink>
      <w:r>
        <w:t>.</w:t>
      </w:r>
    </w:p>
    <w:p w14:paraId="2D4A0818" w14:textId="77777777" w:rsidR="00753BE5" w:rsidRDefault="00753BE5" w:rsidP="00753BE5">
      <w:pPr>
        <w:rPr>
          <w:b/>
        </w:rPr>
      </w:pPr>
      <w:r>
        <w:rPr>
          <w:b/>
        </w:rPr>
        <w:t>Profit = revenue (or income) less expenses</w:t>
      </w:r>
    </w:p>
    <w:p w14:paraId="0C254249" w14:textId="77777777" w:rsidR="00753BE5" w:rsidRDefault="00753BE5" w:rsidP="00753BE5">
      <w:r>
        <w:rPr>
          <w:b/>
        </w:rPr>
        <w:t>Profit</w:t>
      </w:r>
      <w:r>
        <w:t xml:space="preserve"> is frequently used as a measure of performance or as the basis for other measures, such as return on investment or earnings per share.  The elements directly related to the measurement of profit are income and expenses.  </w:t>
      </w:r>
    </w:p>
    <w:p w14:paraId="0C6C9B87" w14:textId="77777777" w:rsidR="00753BE5" w:rsidRDefault="00753BE5" w:rsidP="00753BE5">
      <w:r>
        <w:t>The elements of income and expenses are defined as follows.</w:t>
      </w:r>
    </w:p>
    <w:p w14:paraId="3D973594" w14:textId="77777777" w:rsidR="00753BE5" w:rsidRDefault="00753BE5" w:rsidP="00753BE5">
      <w:r>
        <w:rPr>
          <w:b/>
        </w:rPr>
        <w:t>Income</w:t>
      </w:r>
      <w:r>
        <w:t xml:space="preserve"> is increases in economic benefits during the accounting period in the form of inflows or enhancements of assets or decreases of liabilities that result in increases in equity, other than those relating to contributions from equity participants.</w:t>
      </w:r>
    </w:p>
    <w:p w14:paraId="6CEF36B2" w14:textId="77777777" w:rsidR="00753BE5" w:rsidRDefault="00753BE5" w:rsidP="00753BE5">
      <w:r>
        <w:rPr>
          <w:b/>
        </w:rPr>
        <w:t>Expense</w:t>
      </w:r>
      <w:r>
        <w:t>s are decreases in economic benefits during the accounting period in the form of outflows or depletions of assets or incurrence of liabilities that result in decreases in equity, other than those relating to distributions to equity participants.</w:t>
      </w:r>
    </w:p>
    <w:p w14:paraId="301232E4" w14:textId="77777777" w:rsidR="00753BE5" w:rsidRDefault="00753BE5" w:rsidP="00753BE5">
      <w:pPr>
        <w:rPr>
          <w:b/>
        </w:rPr>
      </w:pPr>
      <w:r>
        <w:rPr>
          <w:b/>
        </w:rPr>
        <w:t xml:space="preserve">SOURCE:   </w:t>
      </w:r>
      <w:hyperlink r:id="rId67" w:history="1">
        <w:r>
          <w:rPr>
            <w:rStyle w:val="Hyperlink"/>
            <w:b/>
          </w:rPr>
          <w:t>http://www.aasb.com.au/</w:t>
        </w:r>
      </w:hyperlink>
    </w:p>
    <w:p w14:paraId="453721C8" w14:textId="77777777" w:rsidR="00753BE5" w:rsidRDefault="00753BE5" w:rsidP="00753BE5">
      <w:pPr>
        <w:rPr>
          <w:b/>
        </w:rPr>
      </w:pPr>
    </w:p>
    <w:p w14:paraId="69960451" w14:textId="77777777" w:rsidR="00A401A8" w:rsidRDefault="00A401A8">
      <w:pPr>
        <w:spacing w:after="0"/>
      </w:pPr>
      <w:r>
        <w:br w:type="page"/>
      </w:r>
    </w:p>
    <w:p w14:paraId="6F17BE09" w14:textId="71A532AD" w:rsidR="00753BE5" w:rsidRDefault="00753BE5" w:rsidP="00753BE5">
      <w:r>
        <w:lastRenderedPageBreak/>
        <w:t>A copy of the operating statement for the Victorian General Government sector for the 2015-16 result is shown over the page</w:t>
      </w:r>
    </w:p>
    <w:p w14:paraId="7CE24AF0" w14:textId="77777777" w:rsidR="00753BE5" w:rsidRDefault="00753BE5" w:rsidP="00753BE5"/>
    <w:p w14:paraId="1061DA24" w14:textId="77777777" w:rsidR="00753BE5" w:rsidRDefault="00753BE5" w:rsidP="00753BE5">
      <w:r w:rsidRPr="00094DAD">
        <w:rPr>
          <w:noProof/>
          <w:lang w:val="en-GB" w:eastAsia="en-GB"/>
        </w:rPr>
        <w:drawing>
          <wp:inline distT="0" distB="0" distL="0" distR="0" wp14:anchorId="21049883" wp14:editId="485BA903">
            <wp:extent cx="4025900" cy="7277100"/>
            <wp:effectExtent l="0" t="0" r="12700" b="127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025900" cy="7277100"/>
                    </a:xfrm>
                    <a:prstGeom prst="rect">
                      <a:avLst/>
                    </a:prstGeom>
                  </pic:spPr>
                </pic:pic>
              </a:graphicData>
            </a:graphic>
          </wp:inline>
        </w:drawing>
      </w:r>
    </w:p>
    <w:p w14:paraId="14FA61C9" w14:textId="77777777" w:rsidR="00753BE5" w:rsidRPr="00094DAD" w:rsidRDefault="00753BE5" w:rsidP="00753BE5">
      <w:pPr>
        <w:rPr>
          <w:rFonts w:ascii="Arial" w:hAnsi="Arial"/>
          <w:sz w:val="20"/>
        </w:rPr>
      </w:pPr>
      <w:r w:rsidRPr="00094DAD">
        <w:rPr>
          <w:rFonts w:ascii="Arial" w:hAnsi="Arial"/>
          <w:sz w:val="20"/>
        </w:rPr>
        <w:t xml:space="preserve">Source:  ABS catalogue </w:t>
      </w:r>
      <w:r>
        <w:rPr>
          <w:rFonts w:ascii="Arial" w:hAnsi="Arial"/>
          <w:sz w:val="20"/>
        </w:rPr>
        <w:t>5512.0</w:t>
      </w:r>
    </w:p>
    <w:p w14:paraId="6486132A" w14:textId="77777777" w:rsidR="00753BE5" w:rsidRPr="00907891" w:rsidRDefault="00753BE5" w:rsidP="00753BE5">
      <w:pPr>
        <w:pStyle w:val="Heading3"/>
      </w:pPr>
      <w:bookmarkStart w:id="159" w:name="_Toc292277342"/>
      <w:bookmarkStart w:id="160" w:name="_Toc292372846"/>
      <w:r w:rsidRPr="00907891">
        <w:t>NOTES</w:t>
      </w:r>
      <w:bookmarkEnd w:id="159"/>
      <w:bookmarkEnd w:id="160"/>
    </w:p>
    <w:p w14:paraId="069A267A" w14:textId="77777777" w:rsidR="00753BE5" w:rsidRDefault="00753BE5" w:rsidP="00753BE5">
      <w:pPr>
        <w:pStyle w:val="Heading3"/>
      </w:pPr>
      <w:r w:rsidRPr="00907891">
        <w:br w:type="page"/>
      </w:r>
      <w:r>
        <w:lastRenderedPageBreak/>
        <w:t>Financial Position – The Balance Sheet</w:t>
      </w:r>
      <w:bookmarkEnd w:id="157"/>
      <w:bookmarkEnd w:id="158"/>
    </w:p>
    <w:p w14:paraId="62C2BF3B" w14:textId="77777777" w:rsidR="00753BE5" w:rsidRDefault="00753BE5" w:rsidP="00753BE5">
      <w:r>
        <w:t xml:space="preserve">A financial statement that summarizes a company's </w:t>
      </w:r>
      <w:hyperlink r:id="rId69" w:anchor="#" w:tgtFrame="_blank" w:history="1">
        <w:r>
          <w:t>assets</w:t>
        </w:r>
      </w:hyperlink>
      <w:r>
        <w:t xml:space="preserve">, liabilities and shareholders' equity at a specific point in time. These three balance sheet segments give investors an idea as to what the company owns and owes, as well as the amount invested by the </w:t>
      </w:r>
      <w:hyperlink r:id="rId70" w:anchor="#" w:tgtFrame="_blank" w:history="1">
        <w:r>
          <w:t>shareholders</w:t>
        </w:r>
      </w:hyperlink>
    </w:p>
    <w:p w14:paraId="642F1B04" w14:textId="77777777" w:rsidR="00753BE5" w:rsidRDefault="00753BE5" w:rsidP="00753BE5">
      <w:r>
        <w:t>The balance sheet must follow the following formula:</w:t>
      </w:r>
    </w:p>
    <w:p w14:paraId="7E2C4775" w14:textId="77777777" w:rsidR="00753BE5" w:rsidRDefault="00753BE5" w:rsidP="00753BE5">
      <w:r>
        <w:t xml:space="preserve">        Assets = Liabilities + Shareholders' Equity </w:t>
      </w:r>
    </w:p>
    <w:p w14:paraId="03BE6000" w14:textId="77777777" w:rsidR="00753BE5" w:rsidRDefault="00753BE5" w:rsidP="00753BE5">
      <w:r>
        <w:t>This is known as the accounting equation</w:t>
      </w:r>
    </w:p>
    <w:p w14:paraId="3975834B" w14:textId="77777777" w:rsidR="00753BE5" w:rsidRDefault="00753BE5" w:rsidP="00753BE5">
      <w:pPr>
        <w:rPr>
          <w:rFonts w:ascii="Arial" w:hAnsi="Arial"/>
          <w:color w:val="000000"/>
          <w:sz w:val="20"/>
        </w:rPr>
      </w:pPr>
      <w:r>
        <w:rPr>
          <w:rFonts w:ascii="Arial" w:hAnsi="Arial"/>
          <w:noProof/>
          <w:color w:val="000000"/>
          <w:sz w:val="20"/>
          <w:lang w:val="en-GB" w:eastAsia="en-GB"/>
        </w:rPr>
        <mc:AlternateContent>
          <mc:Choice Requires="wpg">
            <w:drawing>
              <wp:inline distT="0" distB="0" distL="0" distR="0" wp14:anchorId="7F6FC69B" wp14:editId="7E23256F">
                <wp:extent cx="5410200" cy="2876550"/>
                <wp:effectExtent l="0" t="0" r="3810" b="0"/>
                <wp:docPr id="218" name="Group 20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10200" cy="2876550"/>
                          <a:chOff x="0" y="0"/>
                          <a:chExt cx="8520" cy="4530"/>
                        </a:xfrm>
                      </wpg:grpSpPr>
                      <wps:wsp>
                        <wps:cNvPr id="219" name="AutoShape 202"/>
                        <wps:cNvSpPr>
                          <a:spLocks noChangeAspect="1" noChangeArrowheads="1" noTextEdit="1"/>
                        </wps:cNvSpPr>
                        <wps:spPr bwMode="auto">
                          <a:xfrm>
                            <a:off x="0" y="0"/>
                            <a:ext cx="8520" cy="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Freeform 203"/>
                        <wps:cNvSpPr>
                          <a:spLocks/>
                        </wps:cNvSpPr>
                        <wps:spPr bwMode="auto">
                          <a:xfrm>
                            <a:off x="4094" y="2467"/>
                            <a:ext cx="772" cy="1743"/>
                          </a:xfrm>
                          <a:custGeom>
                            <a:avLst/>
                            <a:gdLst>
                              <a:gd name="T0" fmla="*/ 85 w 772"/>
                              <a:gd name="T1" fmla="*/ 0 h 1743"/>
                              <a:gd name="T2" fmla="*/ 94 w 772"/>
                              <a:gd name="T3" fmla="*/ 584 h 1743"/>
                              <a:gd name="T4" fmla="*/ 264 w 772"/>
                              <a:gd name="T5" fmla="*/ 716 h 1743"/>
                              <a:gd name="T6" fmla="*/ 268 w 772"/>
                              <a:gd name="T7" fmla="*/ 1032 h 1743"/>
                              <a:gd name="T8" fmla="*/ 0 w 772"/>
                              <a:gd name="T9" fmla="*/ 1032 h 1743"/>
                              <a:gd name="T10" fmla="*/ 0 w 772"/>
                              <a:gd name="T11" fmla="*/ 1743 h 1743"/>
                              <a:gd name="T12" fmla="*/ 772 w 772"/>
                              <a:gd name="T13" fmla="*/ 1743 h 1743"/>
                              <a:gd name="T14" fmla="*/ 772 w 772"/>
                              <a:gd name="T15" fmla="*/ 1032 h 1743"/>
                              <a:gd name="T16" fmla="*/ 511 w 772"/>
                              <a:gd name="T17" fmla="*/ 1032 h 1743"/>
                              <a:gd name="T18" fmla="*/ 511 w 772"/>
                              <a:gd name="T19" fmla="*/ 716 h 1743"/>
                              <a:gd name="T20" fmla="*/ 652 w 772"/>
                              <a:gd name="T21" fmla="*/ 601 h 1743"/>
                              <a:gd name="T22" fmla="*/ 652 w 772"/>
                              <a:gd name="T23" fmla="*/ 30 h 1743"/>
                              <a:gd name="T24" fmla="*/ 85 w 772"/>
                              <a:gd name="T25" fmla="*/ 0 h 1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72" h="1743">
                                <a:moveTo>
                                  <a:pt x="85" y="0"/>
                                </a:moveTo>
                                <a:lnTo>
                                  <a:pt x="94" y="584"/>
                                </a:lnTo>
                                <a:lnTo>
                                  <a:pt x="264" y="716"/>
                                </a:lnTo>
                                <a:lnTo>
                                  <a:pt x="268" y="1032"/>
                                </a:lnTo>
                                <a:lnTo>
                                  <a:pt x="0" y="1032"/>
                                </a:lnTo>
                                <a:lnTo>
                                  <a:pt x="0" y="1743"/>
                                </a:lnTo>
                                <a:lnTo>
                                  <a:pt x="772" y="1743"/>
                                </a:lnTo>
                                <a:lnTo>
                                  <a:pt x="772" y="1032"/>
                                </a:lnTo>
                                <a:lnTo>
                                  <a:pt x="511" y="1032"/>
                                </a:lnTo>
                                <a:lnTo>
                                  <a:pt x="511" y="716"/>
                                </a:lnTo>
                                <a:lnTo>
                                  <a:pt x="652" y="601"/>
                                </a:lnTo>
                                <a:lnTo>
                                  <a:pt x="652" y="30"/>
                                </a:lnTo>
                                <a:lnTo>
                                  <a:pt x="85"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204"/>
                        <wps:cNvSpPr>
                          <a:spLocks/>
                        </wps:cNvSpPr>
                        <wps:spPr bwMode="auto">
                          <a:xfrm>
                            <a:off x="2597" y="2442"/>
                            <a:ext cx="2038" cy="2028"/>
                          </a:xfrm>
                          <a:custGeom>
                            <a:avLst/>
                            <a:gdLst>
                              <a:gd name="T0" fmla="*/ 0 w 2038"/>
                              <a:gd name="T1" fmla="*/ 1419 h 2028"/>
                              <a:gd name="T2" fmla="*/ 0 w 2038"/>
                              <a:gd name="T3" fmla="*/ 2028 h 2028"/>
                              <a:gd name="T4" fmla="*/ 2038 w 2038"/>
                              <a:gd name="T5" fmla="*/ 2020 h 2028"/>
                              <a:gd name="T6" fmla="*/ 2025 w 2038"/>
                              <a:gd name="T7" fmla="*/ 1419 h 2028"/>
                              <a:gd name="T8" fmla="*/ 529 w 2038"/>
                              <a:gd name="T9" fmla="*/ 1406 h 2028"/>
                              <a:gd name="T10" fmla="*/ 529 w 2038"/>
                              <a:gd name="T11" fmla="*/ 486 h 2028"/>
                              <a:gd name="T12" fmla="*/ 1629 w 2038"/>
                              <a:gd name="T13" fmla="*/ 490 h 2028"/>
                              <a:gd name="T14" fmla="*/ 1629 w 2038"/>
                              <a:gd name="T15" fmla="*/ 0 h 2028"/>
                              <a:gd name="T16" fmla="*/ 1070 w 2038"/>
                              <a:gd name="T17" fmla="*/ 0 h 2028"/>
                              <a:gd name="T18" fmla="*/ 0 w 2038"/>
                              <a:gd name="T19" fmla="*/ 111 h 2028"/>
                              <a:gd name="T20" fmla="*/ 0 w 2038"/>
                              <a:gd name="T21" fmla="*/ 515 h 2028"/>
                              <a:gd name="T22" fmla="*/ 333 w 2038"/>
                              <a:gd name="T23" fmla="*/ 515 h 2028"/>
                              <a:gd name="T24" fmla="*/ 333 w 2038"/>
                              <a:gd name="T25" fmla="*/ 1419 h 2028"/>
                              <a:gd name="T26" fmla="*/ 0 w 2038"/>
                              <a:gd name="T27" fmla="*/ 1419 h 2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38" h="2028">
                                <a:moveTo>
                                  <a:pt x="0" y="1419"/>
                                </a:moveTo>
                                <a:lnTo>
                                  <a:pt x="0" y="2028"/>
                                </a:lnTo>
                                <a:lnTo>
                                  <a:pt x="2038" y="2020"/>
                                </a:lnTo>
                                <a:lnTo>
                                  <a:pt x="2025" y="1419"/>
                                </a:lnTo>
                                <a:lnTo>
                                  <a:pt x="529" y="1406"/>
                                </a:lnTo>
                                <a:lnTo>
                                  <a:pt x="529" y="486"/>
                                </a:lnTo>
                                <a:lnTo>
                                  <a:pt x="1629" y="490"/>
                                </a:lnTo>
                                <a:lnTo>
                                  <a:pt x="1629" y="0"/>
                                </a:lnTo>
                                <a:lnTo>
                                  <a:pt x="1070" y="0"/>
                                </a:lnTo>
                                <a:lnTo>
                                  <a:pt x="0" y="111"/>
                                </a:lnTo>
                                <a:lnTo>
                                  <a:pt x="0" y="515"/>
                                </a:lnTo>
                                <a:lnTo>
                                  <a:pt x="333" y="515"/>
                                </a:lnTo>
                                <a:lnTo>
                                  <a:pt x="333" y="1419"/>
                                </a:lnTo>
                                <a:lnTo>
                                  <a:pt x="0" y="1419"/>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5"/>
                        <wps:cNvSpPr>
                          <a:spLocks/>
                        </wps:cNvSpPr>
                        <wps:spPr bwMode="auto">
                          <a:xfrm>
                            <a:off x="2597" y="1526"/>
                            <a:ext cx="1241" cy="801"/>
                          </a:xfrm>
                          <a:custGeom>
                            <a:avLst/>
                            <a:gdLst>
                              <a:gd name="T0" fmla="*/ 0 w 1241"/>
                              <a:gd name="T1" fmla="*/ 0 h 801"/>
                              <a:gd name="T2" fmla="*/ 0 w 1241"/>
                              <a:gd name="T3" fmla="*/ 801 h 801"/>
                              <a:gd name="T4" fmla="*/ 217 w 1241"/>
                              <a:gd name="T5" fmla="*/ 711 h 801"/>
                              <a:gd name="T6" fmla="*/ 217 w 1241"/>
                              <a:gd name="T7" fmla="*/ 345 h 801"/>
                              <a:gd name="T8" fmla="*/ 77 w 1241"/>
                              <a:gd name="T9" fmla="*/ 230 h 801"/>
                              <a:gd name="T10" fmla="*/ 1241 w 1241"/>
                              <a:gd name="T11" fmla="*/ 230 h 801"/>
                              <a:gd name="T12" fmla="*/ 1241 w 1241"/>
                              <a:gd name="T13" fmla="*/ 0 h 801"/>
                              <a:gd name="T14" fmla="*/ 0 w 1241"/>
                              <a:gd name="T15" fmla="*/ 0 h 8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41" h="801">
                                <a:moveTo>
                                  <a:pt x="0" y="0"/>
                                </a:moveTo>
                                <a:lnTo>
                                  <a:pt x="0" y="801"/>
                                </a:lnTo>
                                <a:lnTo>
                                  <a:pt x="217" y="711"/>
                                </a:lnTo>
                                <a:lnTo>
                                  <a:pt x="217" y="345"/>
                                </a:lnTo>
                                <a:lnTo>
                                  <a:pt x="77" y="230"/>
                                </a:lnTo>
                                <a:lnTo>
                                  <a:pt x="1241" y="230"/>
                                </a:lnTo>
                                <a:lnTo>
                                  <a:pt x="1241" y="0"/>
                                </a:lnTo>
                                <a:lnTo>
                                  <a:pt x="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6"/>
                        <wps:cNvSpPr>
                          <a:spLocks/>
                        </wps:cNvSpPr>
                        <wps:spPr bwMode="auto">
                          <a:xfrm>
                            <a:off x="426" y="1526"/>
                            <a:ext cx="2171" cy="2953"/>
                          </a:xfrm>
                          <a:custGeom>
                            <a:avLst/>
                            <a:gdLst>
                              <a:gd name="T0" fmla="*/ 2171 w 2171"/>
                              <a:gd name="T1" fmla="*/ 801 h 2953"/>
                              <a:gd name="T2" fmla="*/ 2171 w 2171"/>
                              <a:gd name="T3" fmla="*/ 0 h 2953"/>
                              <a:gd name="T4" fmla="*/ 0 w 2171"/>
                              <a:gd name="T5" fmla="*/ 0 h 2953"/>
                              <a:gd name="T6" fmla="*/ 0 w 2171"/>
                              <a:gd name="T7" fmla="*/ 225 h 2953"/>
                              <a:gd name="T8" fmla="*/ 1199 w 2171"/>
                              <a:gd name="T9" fmla="*/ 213 h 2953"/>
                              <a:gd name="T10" fmla="*/ 1045 w 2171"/>
                              <a:gd name="T11" fmla="*/ 345 h 2953"/>
                              <a:gd name="T12" fmla="*/ 1041 w 2171"/>
                              <a:gd name="T13" fmla="*/ 711 h 2953"/>
                              <a:gd name="T14" fmla="*/ 1250 w 2171"/>
                              <a:gd name="T15" fmla="*/ 792 h 2953"/>
                              <a:gd name="T16" fmla="*/ 1361 w 2171"/>
                              <a:gd name="T17" fmla="*/ 1031 h 2953"/>
                              <a:gd name="T18" fmla="*/ 939 w 2171"/>
                              <a:gd name="T19" fmla="*/ 1031 h 2953"/>
                              <a:gd name="T20" fmla="*/ 939 w 2171"/>
                              <a:gd name="T21" fmla="*/ 1406 h 2953"/>
                              <a:gd name="T22" fmla="*/ 1374 w 2171"/>
                              <a:gd name="T23" fmla="*/ 1406 h 2953"/>
                              <a:gd name="T24" fmla="*/ 1365 w 2171"/>
                              <a:gd name="T25" fmla="*/ 1576 h 2953"/>
                              <a:gd name="T26" fmla="*/ 1574 w 2171"/>
                              <a:gd name="T27" fmla="*/ 1581 h 2953"/>
                              <a:gd name="T28" fmla="*/ 1574 w 2171"/>
                              <a:gd name="T29" fmla="*/ 1947 h 2953"/>
                              <a:gd name="T30" fmla="*/ 1310 w 2171"/>
                              <a:gd name="T31" fmla="*/ 1960 h 2953"/>
                              <a:gd name="T32" fmla="*/ 1310 w 2171"/>
                              <a:gd name="T33" fmla="*/ 2335 h 2953"/>
                              <a:gd name="T34" fmla="*/ 939 w 2171"/>
                              <a:gd name="T35" fmla="*/ 2335 h 2953"/>
                              <a:gd name="T36" fmla="*/ 828 w 2171"/>
                              <a:gd name="T37" fmla="*/ 2518 h 2953"/>
                              <a:gd name="T38" fmla="*/ 487 w 2171"/>
                              <a:gd name="T39" fmla="*/ 2638 h 2953"/>
                              <a:gd name="T40" fmla="*/ 487 w 2171"/>
                              <a:gd name="T41" fmla="*/ 2953 h 2953"/>
                              <a:gd name="T42" fmla="*/ 2171 w 2171"/>
                              <a:gd name="T43" fmla="*/ 2944 h 2953"/>
                              <a:gd name="T44" fmla="*/ 2171 w 2171"/>
                              <a:gd name="T45" fmla="*/ 2335 h 2953"/>
                              <a:gd name="T46" fmla="*/ 2077 w 2171"/>
                              <a:gd name="T47" fmla="*/ 2335 h 2953"/>
                              <a:gd name="T48" fmla="*/ 2077 w 2171"/>
                              <a:gd name="T49" fmla="*/ 1960 h 2953"/>
                              <a:gd name="T50" fmla="*/ 1838 w 2171"/>
                              <a:gd name="T51" fmla="*/ 1960 h 2953"/>
                              <a:gd name="T52" fmla="*/ 1843 w 2171"/>
                              <a:gd name="T53" fmla="*/ 1589 h 2953"/>
                              <a:gd name="T54" fmla="*/ 2047 w 2171"/>
                              <a:gd name="T55" fmla="*/ 1576 h 2953"/>
                              <a:gd name="T56" fmla="*/ 2047 w 2171"/>
                              <a:gd name="T57" fmla="*/ 1431 h 2953"/>
                              <a:gd name="T58" fmla="*/ 2171 w 2171"/>
                              <a:gd name="T59" fmla="*/ 1431 h 2953"/>
                              <a:gd name="T60" fmla="*/ 2171 w 2171"/>
                              <a:gd name="T61" fmla="*/ 1027 h 2953"/>
                              <a:gd name="T62" fmla="*/ 2047 w 2171"/>
                              <a:gd name="T63" fmla="*/ 1039 h 2953"/>
                              <a:gd name="T64" fmla="*/ 2171 w 2171"/>
                              <a:gd name="T65" fmla="*/ 801 h 2953"/>
                              <a:gd name="T66" fmla="*/ 2171 w 2171"/>
                              <a:gd name="T67" fmla="*/ 801 h 2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171" h="2953">
                                <a:moveTo>
                                  <a:pt x="2171" y="801"/>
                                </a:moveTo>
                                <a:lnTo>
                                  <a:pt x="2171" y="0"/>
                                </a:lnTo>
                                <a:lnTo>
                                  <a:pt x="0" y="0"/>
                                </a:lnTo>
                                <a:lnTo>
                                  <a:pt x="0" y="225"/>
                                </a:lnTo>
                                <a:lnTo>
                                  <a:pt x="1199" y="213"/>
                                </a:lnTo>
                                <a:lnTo>
                                  <a:pt x="1045" y="345"/>
                                </a:lnTo>
                                <a:lnTo>
                                  <a:pt x="1041" y="711"/>
                                </a:lnTo>
                                <a:lnTo>
                                  <a:pt x="1250" y="792"/>
                                </a:lnTo>
                                <a:lnTo>
                                  <a:pt x="1361" y="1031"/>
                                </a:lnTo>
                                <a:lnTo>
                                  <a:pt x="939" y="1031"/>
                                </a:lnTo>
                                <a:lnTo>
                                  <a:pt x="939" y="1406"/>
                                </a:lnTo>
                                <a:lnTo>
                                  <a:pt x="1374" y="1406"/>
                                </a:lnTo>
                                <a:lnTo>
                                  <a:pt x="1365" y="1576"/>
                                </a:lnTo>
                                <a:lnTo>
                                  <a:pt x="1574" y="1581"/>
                                </a:lnTo>
                                <a:lnTo>
                                  <a:pt x="1574" y="1947"/>
                                </a:lnTo>
                                <a:lnTo>
                                  <a:pt x="1310" y="1960"/>
                                </a:lnTo>
                                <a:lnTo>
                                  <a:pt x="1310" y="2335"/>
                                </a:lnTo>
                                <a:lnTo>
                                  <a:pt x="939" y="2335"/>
                                </a:lnTo>
                                <a:lnTo>
                                  <a:pt x="828" y="2518"/>
                                </a:lnTo>
                                <a:lnTo>
                                  <a:pt x="487" y="2638"/>
                                </a:lnTo>
                                <a:lnTo>
                                  <a:pt x="487" y="2953"/>
                                </a:lnTo>
                                <a:lnTo>
                                  <a:pt x="2171" y="2944"/>
                                </a:lnTo>
                                <a:lnTo>
                                  <a:pt x="2171" y="2335"/>
                                </a:lnTo>
                                <a:lnTo>
                                  <a:pt x="2077" y="2335"/>
                                </a:lnTo>
                                <a:lnTo>
                                  <a:pt x="2077" y="1960"/>
                                </a:lnTo>
                                <a:lnTo>
                                  <a:pt x="1838" y="1960"/>
                                </a:lnTo>
                                <a:lnTo>
                                  <a:pt x="1843" y="1589"/>
                                </a:lnTo>
                                <a:lnTo>
                                  <a:pt x="2047" y="1576"/>
                                </a:lnTo>
                                <a:lnTo>
                                  <a:pt x="2047" y="1431"/>
                                </a:lnTo>
                                <a:lnTo>
                                  <a:pt x="2171" y="1431"/>
                                </a:lnTo>
                                <a:lnTo>
                                  <a:pt x="2171" y="1027"/>
                                </a:lnTo>
                                <a:lnTo>
                                  <a:pt x="2047" y="1039"/>
                                </a:lnTo>
                                <a:lnTo>
                                  <a:pt x="2171" y="801"/>
                                </a:lnTo>
                                <a:lnTo>
                                  <a:pt x="2171" y="801"/>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207"/>
                        <wps:cNvSpPr>
                          <a:spLocks/>
                        </wps:cNvSpPr>
                        <wps:spPr bwMode="auto">
                          <a:xfrm>
                            <a:off x="6358" y="1521"/>
                            <a:ext cx="2162" cy="2954"/>
                          </a:xfrm>
                          <a:custGeom>
                            <a:avLst/>
                            <a:gdLst>
                              <a:gd name="T0" fmla="*/ 0 w 2162"/>
                              <a:gd name="T1" fmla="*/ 2323 h 2954"/>
                              <a:gd name="T2" fmla="*/ 0 w 2162"/>
                              <a:gd name="T3" fmla="*/ 2945 h 2954"/>
                              <a:gd name="T4" fmla="*/ 1676 w 2162"/>
                              <a:gd name="T5" fmla="*/ 2954 h 2954"/>
                              <a:gd name="T6" fmla="*/ 1676 w 2162"/>
                              <a:gd name="T7" fmla="*/ 2638 h 2954"/>
                              <a:gd name="T8" fmla="*/ 1335 w 2162"/>
                              <a:gd name="T9" fmla="*/ 2519 h 2954"/>
                              <a:gd name="T10" fmla="*/ 1224 w 2162"/>
                              <a:gd name="T11" fmla="*/ 2336 h 2954"/>
                              <a:gd name="T12" fmla="*/ 861 w 2162"/>
                              <a:gd name="T13" fmla="*/ 2336 h 2954"/>
                              <a:gd name="T14" fmla="*/ 861 w 2162"/>
                              <a:gd name="T15" fmla="*/ 1961 h 2954"/>
                              <a:gd name="T16" fmla="*/ 597 w 2162"/>
                              <a:gd name="T17" fmla="*/ 1961 h 2954"/>
                              <a:gd name="T18" fmla="*/ 597 w 2162"/>
                              <a:gd name="T19" fmla="*/ 1581 h 2954"/>
                              <a:gd name="T20" fmla="*/ 806 w 2162"/>
                              <a:gd name="T21" fmla="*/ 1577 h 2954"/>
                              <a:gd name="T22" fmla="*/ 797 w 2162"/>
                              <a:gd name="T23" fmla="*/ 1407 h 2954"/>
                              <a:gd name="T24" fmla="*/ 1224 w 2162"/>
                              <a:gd name="T25" fmla="*/ 1407 h 2954"/>
                              <a:gd name="T26" fmla="*/ 1224 w 2162"/>
                              <a:gd name="T27" fmla="*/ 1032 h 2954"/>
                              <a:gd name="T28" fmla="*/ 814 w 2162"/>
                              <a:gd name="T29" fmla="*/ 1032 h 2954"/>
                              <a:gd name="T30" fmla="*/ 921 w 2162"/>
                              <a:gd name="T31" fmla="*/ 793 h 2954"/>
                              <a:gd name="T32" fmla="*/ 1122 w 2162"/>
                              <a:gd name="T33" fmla="*/ 712 h 2954"/>
                              <a:gd name="T34" fmla="*/ 1117 w 2162"/>
                              <a:gd name="T35" fmla="*/ 346 h 2954"/>
                              <a:gd name="T36" fmla="*/ 972 w 2162"/>
                              <a:gd name="T37" fmla="*/ 218 h 2954"/>
                              <a:gd name="T38" fmla="*/ 2162 w 2162"/>
                              <a:gd name="T39" fmla="*/ 222 h 2954"/>
                              <a:gd name="T40" fmla="*/ 2162 w 2162"/>
                              <a:gd name="T41" fmla="*/ 0 h 2954"/>
                              <a:gd name="T42" fmla="*/ 0 w 2162"/>
                              <a:gd name="T43" fmla="*/ 0 h 2954"/>
                              <a:gd name="T44" fmla="*/ 0 w 2162"/>
                              <a:gd name="T45" fmla="*/ 802 h 2954"/>
                              <a:gd name="T46" fmla="*/ 0 w 2162"/>
                              <a:gd name="T47" fmla="*/ 802 h 2954"/>
                              <a:gd name="T48" fmla="*/ 124 w 2162"/>
                              <a:gd name="T49" fmla="*/ 1040 h 2954"/>
                              <a:gd name="T50" fmla="*/ 0 w 2162"/>
                              <a:gd name="T51" fmla="*/ 1027 h 2954"/>
                              <a:gd name="T52" fmla="*/ 0 w 2162"/>
                              <a:gd name="T53" fmla="*/ 1432 h 2954"/>
                              <a:gd name="T54" fmla="*/ 124 w 2162"/>
                              <a:gd name="T55" fmla="*/ 1432 h 2954"/>
                              <a:gd name="T56" fmla="*/ 124 w 2162"/>
                              <a:gd name="T57" fmla="*/ 1577 h 2954"/>
                              <a:gd name="T58" fmla="*/ 328 w 2162"/>
                              <a:gd name="T59" fmla="*/ 1590 h 2954"/>
                              <a:gd name="T60" fmla="*/ 333 w 2162"/>
                              <a:gd name="T61" fmla="*/ 1956 h 2954"/>
                              <a:gd name="T62" fmla="*/ 94 w 2162"/>
                              <a:gd name="T63" fmla="*/ 1965 h 2954"/>
                              <a:gd name="T64" fmla="*/ 94 w 2162"/>
                              <a:gd name="T65" fmla="*/ 2323 h 2954"/>
                              <a:gd name="T66" fmla="*/ 0 w 2162"/>
                              <a:gd name="T67" fmla="*/ 2323 h 29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162" h="2954">
                                <a:moveTo>
                                  <a:pt x="0" y="2323"/>
                                </a:moveTo>
                                <a:lnTo>
                                  <a:pt x="0" y="2945"/>
                                </a:lnTo>
                                <a:lnTo>
                                  <a:pt x="1676" y="2954"/>
                                </a:lnTo>
                                <a:lnTo>
                                  <a:pt x="1676" y="2638"/>
                                </a:lnTo>
                                <a:lnTo>
                                  <a:pt x="1335" y="2519"/>
                                </a:lnTo>
                                <a:lnTo>
                                  <a:pt x="1224" y="2336"/>
                                </a:lnTo>
                                <a:lnTo>
                                  <a:pt x="861" y="2336"/>
                                </a:lnTo>
                                <a:lnTo>
                                  <a:pt x="861" y="1961"/>
                                </a:lnTo>
                                <a:lnTo>
                                  <a:pt x="597" y="1961"/>
                                </a:lnTo>
                                <a:lnTo>
                                  <a:pt x="597" y="1581"/>
                                </a:lnTo>
                                <a:lnTo>
                                  <a:pt x="806" y="1577"/>
                                </a:lnTo>
                                <a:lnTo>
                                  <a:pt x="797" y="1407"/>
                                </a:lnTo>
                                <a:lnTo>
                                  <a:pt x="1224" y="1407"/>
                                </a:lnTo>
                                <a:lnTo>
                                  <a:pt x="1224" y="1032"/>
                                </a:lnTo>
                                <a:lnTo>
                                  <a:pt x="814" y="1032"/>
                                </a:lnTo>
                                <a:lnTo>
                                  <a:pt x="921" y="793"/>
                                </a:lnTo>
                                <a:lnTo>
                                  <a:pt x="1122" y="712"/>
                                </a:lnTo>
                                <a:lnTo>
                                  <a:pt x="1117" y="346"/>
                                </a:lnTo>
                                <a:lnTo>
                                  <a:pt x="972" y="218"/>
                                </a:lnTo>
                                <a:lnTo>
                                  <a:pt x="2162" y="222"/>
                                </a:lnTo>
                                <a:lnTo>
                                  <a:pt x="2162" y="0"/>
                                </a:lnTo>
                                <a:lnTo>
                                  <a:pt x="0" y="0"/>
                                </a:lnTo>
                                <a:lnTo>
                                  <a:pt x="0" y="802"/>
                                </a:lnTo>
                                <a:lnTo>
                                  <a:pt x="0" y="802"/>
                                </a:lnTo>
                                <a:lnTo>
                                  <a:pt x="124" y="1040"/>
                                </a:lnTo>
                                <a:lnTo>
                                  <a:pt x="0" y="1027"/>
                                </a:lnTo>
                                <a:lnTo>
                                  <a:pt x="0" y="1432"/>
                                </a:lnTo>
                                <a:lnTo>
                                  <a:pt x="124" y="1432"/>
                                </a:lnTo>
                                <a:lnTo>
                                  <a:pt x="124" y="1577"/>
                                </a:lnTo>
                                <a:lnTo>
                                  <a:pt x="328" y="1590"/>
                                </a:lnTo>
                                <a:lnTo>
                                  <a:pt x="333" y="1956"/>
                                </a:lnTo>
                                <a:lnTo>
                                  <a:pt x="94" y="1965"/>
                                </a:lnTo>
                                <a:lnTo>
                                  <a:pt x="94" y="2323"/>
                                </a:lnTo>
                                <a:lnTo>
                                  <a:pt x="0" y="2323"/>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208"/>
                        <wps:cNvSpPr>
                          <a:spLocks/>
                        </wps:cNvSpPr>
                        <wps:spPr bwMode="auto">
                          <a:xfrm>
                            <a:off x="5117" y="1521"/>
                            <a:ext cx="1241" cy="802"/>
                          </a:xfrm>
                          <a:custGeom>
                            <a:avLst/>
                            <a:gdLst>
                              <a:gd name="T0" fmla="*/ 1241 w 1241"/>
                              <a:gd name="T1" fmla="*/ 802 h 802"/>
                              <a:gd name="T2" fmla="*/ 1241 w 1241"/>
                              <a:gd name="T3" fmla="*/ 0 h 802"/>
                              <a:gd name="T4" fmla="*/ 0 w 1241"/>
                              <a:gd name="T5" fmla="*/ 0 h 802"/>
                              <a:gd name="T6" fmla="*/ 0 w 1241"/>
                              <a:gd name="T7" fmla="*/ 230 h 802"/>
                              <a:gd name="T8" fmla="*/ 1164 w 1241"/>
                              <a:gd name="T9" fmla="*/ 230 h 802"/>
                              <a:gd name="T10" fmla="*/ 1024 w 1241"/>
                              <a:gd name="T11" fmla="*/ 346 h 802"/>
                              <a:gd name="T12" fmla="*/ 1024 w 1241"/>
                              <a:gd name="T13" fmla="*/ 712 h 802"/>
                              <a:gd name="T14" fmla="*/ 1241 w 1241"/>
                              <a:gd name="T15" fmla="*/ 802 h 80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41" h="802">
                                <a:moveTo>
                                  <a:pt x="1241" y="802"/>
                                </a:moveTo>
                                <a:lnTo>
                                  <a:pt x="1241" y="0"/>
                                </a:lnTo>
                                <a:lnTo>
                                  <a:pt x="0" y="0"/>
                                </a:lnTo>
                                <a:lnTo>
                                  <a:pt x="0" y="230"/>
                                </a:lnTo>
                                <a:lnTo>
                                  <a:pt x="1164" y="230"/>
                                </a:lnTo>
                                <a:lnTo>
                                  <a:pt x="1024" y="346"/>
                                </a:lnTo>
                                <a:lnTo>
                                  <a:pt x="1024" y="712"/>
                                </a:lnTo>
                                <a:lnTo>
                                  <a:pt x="1241" y="802"/>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9"/>
                        <wps:cNvSpPr>
                          <a:spLocks/>
                        </wps:cNvSpPr>
                        <wps:spPr bwMode="auto">
                          <a:xfrm>
                            <a:off x="4320" y="2438"/>
                            <a:ext cx="2038" cy="2028"/>
                          </a:xfrm>
                          <a:custGeom>
                            <a:avLst/>
                            <a:gdLst>
                              <a:gd name="T0" fmla="*/ 2038 w 2038"/>
                              <a:gd name="T1" fmla="*/ 515 h 2028"/>
                              <a:gd name="T2" fmla="*/ 2038 w 2038"/>
                              <a:gd name="T3" fmla="*/ 110 h 2028"/>
                              <a:gd name="T4" fmla="*/ 968 w 2038"/>
                              <a:gd name="T5" fmla="*/ 0 h 2028"/>
                              <a:gd name="T6" fmla="*/ 409 w 2038"/>
                              <a:gd name="T7" fmla="*/ 0 h 2028"/>
                              <a:gd name="T8" fmla="*/ 409 w 2038"/>
                              <a:gd name="T9" fmla="*/ 490 h 2028"/>
                              <a:gd name="T10" fmla="*/ 1509 w 2038"/>
                              <a:gd name="T11" fmla="*/ 485 h 2028"/>
                              <a:gd name="T12" fmla="*/ 1509 w 2038"/>
                              <a:gd name="T13" fmla="*/ 1406 h 2028"/>
                              <a:gd name="T14" fmla="*/ 12 w 2038"/>
                              <a:gd name="T15" fmla="*/ 1419 h 2028"/>
                              <a:gd name="T16" fmla="*/ 0 w 2038"/>
                              <a:gd name="T17" fmla="*/ 2020 h 2028"/>
                              <a:gd name="T18" fmla="*/ 2038 w 2038"/>
                              <a:gd name="T19" fmla="*/ 2028 h 2028"/>
                              <a:gd name="T20" fmla="*/ 2038 w 2038"/>
                              <a:gd name="T21" fmla="*/ 1406 h 2028"/>
                              <a:gd name="T22" fmla="*/ 1705 w 2038"/>
                              <a:gd name="T23" fmla="*/ 1406 h 2028"/>
                              <a:gd name="T24" fmla="*/ 1705 w 2038"/>
                              <a:gd name="T25" fmla="*/ 515 h 2028"/>
                              <a:gd name="T26" fmla="*/ 2038 w 2038"/>
                              <a:gd name="T27" fmla="*/ 515 h 2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38" h="2028">
                                <a:moveTo>
                                  <a:pt x="2038" y="515"/>
                                </a:moveTo>
                                <a:lnTo>
                                  <a:pt x="2038" y="110"/>
                                </a:lnTo>
                                <a:lnTo>
                                  <a:pt x="968" y="0"/>
                                </a:lnTo>
                                <a:lnTo>
                                  <a:pt x="409" y="0"/>
                                </a:lnTo>
                                <a:lnTo>
                                  <a:pt x="409" y="490"/>
                                </a:lnTo>
                                <a:lnTo>
                                  <a:pt x="1509" y="485"/>
                                </a:lnTo>
                                <a:lnTo>
                                  <a:pt x="1509" y="1406"/>
                                </a:lnTo>
                                <a:lnTo>
                                  <a:pt x="12" y="1419"/>
                                </a:lnTo>
                                <a:lnTo>
                                  <a:pt x="0" y="2020"/>
                                </a:lnTo>
                                <a:lnTo>
                                  <a:pt x="2038" y="2028"/>
                                </a:lnTo>
                                <a:lnTo>
                                  <a:pt x="2038" y="1406"/>
                                </a:lnTo>
                                <a:lnTo>
                                  <a:pt x="1705" y="1406"/>
                                </a:lnTo>
                                <a:lnTo>
                                  <a:pt x="1705" y="515"/>
                                </a:lnTo>
                                <a:lnTo>
                                  <a:pt x="2038" y="515"/>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10"/>
                        <wps:cNvSpPr>
                          <a:spLocks/>
                        </wps:cNvSpPr>
                        <wps:spPr bwMode="auto">
                          <a:xfrm>
                            <a:off x="3915" y="0"/>
                            <a:ext cx="1130" cy="1180"/>
                          </a:xfrm>
                          <a:custGeom>
                            <a:avLst/>
                            <a:gdLst>
                              <a:gd name="T0" fmla="*/ 562 w 1130"/>
                              <a:gd name="T1" fmla="*/ 0 h 1180"/>
                              <a:gd name="T2" fmla="*/ 678 w 1130"/>
                              <a:gd name="T3" fmla="*/ 13 h 1180"/>
                              <a:gd name="T4" fmla="*/ 784 w 1130"/>
                              <a:gd name="T5" fmla="*/ 47 h 1180"/>
                              <a:gd name="T6" fmla="*/ 878 w 1130"/>
                              <a:gd name="T7" fmla="*/ 102 h 1180"/>
                              <a:gd name="T8" fmla="*/ 963 w 1130"/>
                              <a:gd name="T9" fmla="*/ 175 h 1180"/>
                              <a:gd name="T10" fmla="*/ 1032 w 1130"/>
                              <a:gd name="T11" fmla="*/ 264 h 1180"/>
                              <a:gd name="T12" fmla="*/ 1083 w 1130"/>
                              <a:gd name="T13" fmla="*/ 362 h 1180"/>
                              <a:gd name="T14" fmla="*/ 1117 w 1130"/>
                              <a:gd name="T15" fmla="*/ 473 h 1180"/>
                              <a:gd name="T16" fmla="*/ 1130 w 1130"/>
                              <a:gd name="T17" fmla="*/ 592 h 1180"/>
                              <a:gd name="T18" fmla="*/ 1117 w 1130"/>
                              <a:gd name="T19" fmla="*/ 712 h 1180"/>
                              <a:gd name="T20" fmla="*/ 1083 w 1130"/>
                              <a:gd name="T21" fmla="*/ 822 h 1180"/>
                              <a:gd name="T22" fmla="*/ 1032 w 1130"/>
                              <a:gd name="T23" fmla="*/ 920 h 1180"/>
                              <a:gd name="T24" fmla="*/ 963 w 1130"/>
                              <a:gd name="T25" fmla="*/ 1006 h 1180"/>
                              <a:gd name="T26" fmla="*/ 878 w 1130"/>
                              <a:gd name="T27" fmla="*/ 1078 h 1180"/>
                              <a:gd name="T28" fmla="*/ 784 w 1130"/>
                              <a:gd name="T29" fmla="*/ 1134 h 1180"/>
                              <a:gd name="T30" fmla="*/ 678 w 1130"/>
                              <a:gd name="T31" fmla="*/ 1168 h 1180"/>
                              <a:gd name="T32" fmla="*/ 562 w 1130"/>
                              <a:gd name="T33" fmla="*/ 1180 h 1180"/>
                              <a:gd name="T34" fmla="*/ 452 w 1130"/>
                              <a:gd name="T35" fmla="*/ 1168 h 1180"/>
                              <a:gd name="T36" fmla="*/ 345 w 1130"/>
                              <a:gd name="T37" fmla="*/ 1134 h 1180"/>
                              <a:gd name="T38" fmla="*/ 251 w 1130"/>
                              <a:gd name="T39" fmla="*/ 1078 h 1180"/>
                              <a:gd name="T40" fmla="*/ 166 w 1130"/>
                              <a:gd name="T41" fmla="*/ 1006 h 1180"/>
                              <a:gd name="T42" fmla="*/ 98 w 1130"/>
                              <a:gd name="T43" fmla="*/ 920 h 1180"/>
                              <a:gd name="T44" fmla="*/ 47 w 1130"/>
                              <a:gd name="T45" fmla="*/ 822 h 1180"/>
                              <a:gd name="T46" fmla="*/ 12 w 1130"/>
                              <a:gd name="T47" fmla="*/ 712 h 1180"/>
                              <a:gd name="T48" fmla="*/ 0 w 1130"/>
                              <a:gd name="T49" fmla="*/ 592 h 1180"/>
                              <a:gd name="T50" fmla="*/ 12 w 1130"/>
                              <a:gd name="T51" fmla="*/ 473 h 1180"/>
                              <a:gd name="T52" fmla="*/ 47 w 1130"/>
                              <a:gd name="T53" fmla="*/ 362 h 1180"/>
                              <a:gd name="T54" fmla="*/ 98 w 1130"/>
                              <a:gd name="T55" fmla="*/ 264 h 1180"/>
                              <a:gd name="T56" fmla="*/ 166 w 1130"/>
                              <a:gd name="T57" fmla="*/ 175 h 1180"/>
                              <a:gd name="T58" fmla="*/ 251 w 1130"/>
                              <a:gd name="T59" fmla="*/ 102 h 1180"/>
                              <a:gd name="T60" fmla="*/ 345 w 1130"/>
                              <a:gd name="T61" fmla="*/ 47 h 1180"/>
                              <a:gd name="T62" fmla="*/ 452 w 1130"/>
                              <a:gd name="T63" fmla="*/ 13 h 1180"/>
                              <a:gd name="T64" fmla="*/ 562 w 1130"/>
                              <a:gd name="T65" fmla="*/ 0 h 1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30" h="1180">
                                <a:moveTo>
                                  <a:pt x="562" y="0"/>
                                </a:moveTo>
                                <a:lnTo>
                                  <a:pt x="678" y="13"/>
                                </a:lnTo>
                                <a:lnTo>
                                  <a:pt x="784" y="47"/>
                                </a:lnTo>
                                <a:lnTo>
                                  <a:pt x="878" y="102"/>
                                </a:lnTo>
                                <a:lnTo>
                                  <a:pt x="963" y="175"/>
                                </a:lnTo>
                                <a:lnTo>
                                  <a:pt x="1032" y="264"/>
                                </a:lnTo>
                                <a:lnTo>
                                  <a:pt x="1083" y="362"/>
                                </a:lnTo>
                                <a:lnTo>
                                  <a:pt x="1117" y="473"/>
                                </a:lnTo>
                                <a:lnTo>
                                  <a:pt x="1130" y="592"/>
                                </a:lnTo>
                                <a:lnTo>
                                  <a:pt x="1117" y="712"/>
                                </a:lnTo>
                                <a:lnTo>
                                  <a:pt x="1083" y="822"/>
                                </a:lnTo>
                                <a:lnTo>
                                  <a:pt x="1032" y="920"/>
                                </a:lnTo>
                                <a:lnTo>
                                  <a:pt x="963" y="1006"/>
                                </a:lnTo>
                                <a:lnTo>
                                  <a:pt x="878" y="1078"/>
                                </a:lnTo>
                                <a:lnTo>
                                  <a:pt x="784" y="1134"/>
                                </a:lnTo>
                                <a:lnTo>
                                  <a:pt x="678" y="1168"/>
                                </a:lnTo>
                                <a:lnTo>
                                  <a:pt x="562" y="1180"/>
                                </a:lnTo>
                                <a:lnTo>
                                  <a:pt x="452" y="1168"/>
                                </a:lnTo>
                                <a:lnTo>
                                  <a:pt x="345" y="1134"/>
                                </a:lnTo>
                                <a:lnTo>
                                  <a:pt x="251" y="1078"/>
                                </a:lnTo>
                                <a:lnTo>
                                  <a:pt x="166" y="1006"/>
                                </a:lnTo>
                                <a:lnTo>
                                  <a:pt x="98" y="920"/>
                                </a:lnTo>
                                <a:lnTo>
                                  <a:pt x="47" y="822"/>
                                </a:lnTo>
                                <a:lnTo>
                                  <a:pt x="12" y="712"/>
                                </a:lnTo>
                                <a:lnTo>
                                  <a:pt x="0" y="592"/>
                                </a:lnTo>
                                <a:lnTo>
                                  <a:pt x="12" y="473"/>
                                </a:lnTo>
                                <a:lnTo>
                                  <a:pt x="47" y="362"/>
                                </a:lnTo>
                                <a:lnTo>
                                  <a:pt x="98" y="264"/>
                                </a:lnTo>
                                <a:lnTo>
                                  <a:pt x="166" y="175"/>
                                </a:lnTo>
                                <a:lnTo>
                                  <a:pt x="251" y="102"/>
                                </a:lnTo>
                                <a:lnTo>
                                  <a:pt x="345" y="47"/>
                                </a:lnTo>
                                <a:lnTo>
                                  <a:pt x="452" y="13"/>
                                </a:lnTo>
                                <a:lnTo>
                                  <a:pt x="562"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Rectangle 211"/>
                        <wps:cNvSpPr>
                          <a:spLocks noChangeArrowheads="1"/>
                        </wps:cNvSpPr>
                        <wps:spPr bwMode="auto">
                          <a:xfrm>
                            <a:off x="4209" y="1036"/>
                            <a:ext cx="571" cy="1461"/>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212"/>
                        <wps:cNvSpPr>
                          <a:spLocks noChangeArrowheads="1"/>
                        </wps:cNvSpPr>
                        <wps:spPr bwMode="auto">
                          <a:xfrm>
                            <a:off x="810" y="2736"/>
                            <a:ext cx="179" cy="179"/>
                          </a:xfrm>
                          <a:prstGeom prst="rect">
                            <a:avLst/>
                          </a:prstGeom>
                          <a:solidFill>
                            <a:srgbClr val="0033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Freeform 213"/>
                        <wps:cNvSpPr>
                          <a:spLocks/>
                        </wps:cNvSpPr>
                        <wps:spPr bwMode="auto">
                          <a:xfrm>
                            <a:off x="2171" y="2502"/>
                            <a:ext cx="2038" cy="2011"/>
                          </a:xfrm>
                          <a:custGeom>
                            <a:avLst/>
                            <a:gdLst>
                              <a:gd name="T0" fmla="*/ 0 w 2038"/>
                              <a:gd name="T1" fmla="*/ 1419 h 2011"/>
                              <a:gd name="T2" fmla="*/ 0 w 2038"/>
                              <a:gd name="T3" fmla="*/ 2011 h 2011"/>
                              <a:gd name="T4" fmla="*/ 2038 w 2038"/>
                              <a:gd name="T5" fmla="*/ 1998 h 2011"/>
                              <a:gd name="T6" fmla="*/ 2025 w 2038"/>
                              <a:gd name="T7" fmla="*/ 1419 h 2011"/>
                              <a:gd name="T8" fmla="*/ 528 w 2038"/>
                              <a:gd name="T9" fmla="*/ 1402 h 2011"/>
                              <a:gd name="T10" fmla="*/ 528 w 2038"/>
                              <a:gd name="T11" fmla="*/ 485 h 2011"/>
                              <a:gd name="T12" fmla="*/ 1628 w 2038"/>
                              <a:gd name="T13" fmla="*/ 485 h 2011"/>
                              <a:gd name="T14" fmla="*/ 1628 w 2038"/>
                              <a:gd name="T15" fmla="*/ 0 h 2011"/>
                              <a:gd name="T16" fmla="*/ 1070 w 2038"/>
                              <a:gd name="T17" fmla="*/ 0 h 2011"/>
                              <a:gd name="T18" fmla="*/ 0 w 2038"/>
                              <a:gd name="T19" fmla="*/ 106 h 2011"/>
                              <a:gd name="T20" fmla="*/ 0 w 2038"/>
                              <a:gd name="T21" fmla="*/ 515 h 2011"/>
                              <a:gd name="T22" fmla="*/ 332 w 2038"/>
                              <a:gd name="T23" fmla="*/ 515 h 2011"/>
                              <a:gd name="T24" fmla="*/ 332 w 2038"/>
                              <a:gd name="T25" fmla="*/ 1414 h 2011"/>
                              <a:gd name="T26" fmla="*/ 0 w 2038"/>
                              <a:gd name="T27" fmla="*/ 1419 h 20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38" h="2011">
                                <a:moveTo>
                                  <a:pt x="0" y="1419"/>
                                </a:moveTo>
                                <a:lnTo>
                                  <a:pt x="0" y="2011"/>
                                </a:lnTo>
                                <a:lnTo>
                                  <a:pt x="2038" y="1998"/>
                                </a:lnTo>
                                <a:lnTo>
                                  <a:pt x="2025" y="1419"/>
                                </a:lnTo>
                                <a:lnTo>
                                  <a:pt x="528" y="1402"/>
                                </a:lnTo>
                                <a:lnTo>
                                  <a:pt x="528" y="485"/>
                                </a:lnTo>
                                <a:lnTo>
                                  <a:pt x="1628" y="485"/>
                                </a:lnTo>
                                <a:lnTo>
                                  <a:pt x="1628" y="0"/>
                                </a:lnTo>
                                <a:lnTo>
                                  <a:pt x="1070" y="0"/>
                                </a:lnTo>
                                <a:lnTo>
                                  <a:pt x="0" y="106"/>
                                </a:lnTo>
                                <a:lnTo>
                                  <a:pt x="0" y="515"/>
                                </a:lnTo>
                                <a:lnTo>
                                  <a:pt x="332" y="515"/>
                                </a:lnTo>
                                <a:lnTo>
                                  <a:pt x="332" y="1414"/>
                                </a:lnTo>
                                <a:lnTo>
                                  <a:pt x="0" y="1419"/>
                                </a:lnTo>
                                <a:close/>
                              </a:path>
                            </a:pathLst>
                          </a:custGeom>
                          <a:solidFill>
                            <a:srgbClr val="0033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214"/>
                        <wps:cNvSpPr>
                          <a:spLocks/>
                        </wps:cNvSpPr>
                        <wps:spPr bwMode="auto">
                          <a:xfrm>
                            <a:off x="2171" y="1581"/>
                            <a:ext cx="1240" cy="801"/>
                          </a:xfrm>
                          <a:custGeom>
                            <a:avLst/>
                            <a:gdLst>
                              <a:gd name="T0" fmla="*/ 0 w 1240"/>
                              <a:gd name="T1" fmla="*/ 0 h 801"/>
                              <a:gd name="T2" fmla="*/ 0 w 1240"/>
                              <a:gd name="T3" fmla="*/ 801 h 801"/>
                              <a:gd name="T4" fmla="*/ 217 w 1240"/>
                              <a:gd name="T5" fmla="*/ 712 h 801"/>
                              <a:gd name="T6" fmla="*/ 217 w 1240"/>
                              <a:gd name="T7" fmla="*/ 341 h 801"/>
                              <a:gd name="T8" fmla="*/ 76 w 1240"/>
                              <a:gd name="T9" fmla="*/ 230 h 801"/>
                              <a:gd name="T10" fmla="*/ 1240 w 1240"/>
                              <a:gd name="T11" fmla="*/ 230 h 801"/>
                              <a:gd name="T12" fmla="*/ 1240 w 1240"/>
                              <a:gd name="T13" fmla="*/ 0 h 801"/>
                              <a:gd name="T14" fmla="*/ 0 w 1240"/>
                              <a:gd name="T15" fmla="*/ 0 h 8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40" h="801">
                                <a:moveTo>
                                  <a:pt x="0" y="0"/>
                                </a:moveTo>
                                <a:lnTo>
                                  <a:pt x="0" y="801"/>
                                </a:lnTo>
                                <a:lnTo>
                                  <a:pt x="217" y="712"/>
                                </a:lnTo>
                                <a:lnTo>
                                  <a:pt x="217" y="341"/>
                                </a:lnTo>
                                <a:lnTo>
                                  <a:pt x="76" y="230"/>
                                </a:lnTo>
                                <a:lnTo>
                                  <a:pt x="1240" y="230"/>
                                </a:lnTo>
                                <a:lnTo>
                                  <a:pt x="1240" y="0"/>
                                </a:lnTo>
                                <a:lnTo>
                                  <a:pt x="0" y="0"/>
                                </a:lnTo>
                                <a:close/>
                              </a:path>
                            </a:pathLst>
                          </a:custGeom>
                          <a:solidFill>
                            <a:srgbClr val="0033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215"/>
                        <wps:cNvSpPr>
                          <a:spLocks/>
                        </wps:cNvSpPr>
                        <wps:spPr bwMode="auto">
                          <a:xfrm>
                            <a:off x="0" y="1581"/>
                            <a:ext cx="2171" cy="2945"/>
                          </a:xfrm>
                          <a:custGeom>
                            <a:avLst/>
                            <a:gdLst>
                              <a:gd name="T0" fmla="*/ 2171 w 2171"/>
                              <a:gd name="T1" fmla="*/ 801 h 2945"/>
                              <a:gd name="T2" fmla="*/ 2171 w 2171"/>
                              <a:gd name="T3" fmla="*/ 0 h 2945"/>
                              <a:gd name="T4" fmla="*/ 0 w 2171"/>
                              <a:gd name="T5" fmla="*/ 0 h 2945"/>
                              <a:gd name="T6" fmla="*/ 0 w 2171"/>
                              <a:gd name="T7" fmla="*/ 226 h 2945"/>
                              <a:gd name="T8" fmla="*/ 1198 w 2171"/>
                              <a:gd name="T9" fmla="*/ 222 h 2945"/>
                              <a:gd name="T10" fmla="*/ 1045 w 2171"/>
                              <a:gd name="T11" fmla="*/ 341 h 2945"/>
                              <a:gd name="T12" fmla="*/ 1040 w 2171"/>
                              <a:gd name="T13" fmla="*/ 712 h 2945"/>
                              <a:gd name="T14" fmla="*/ 1249 w 2171"/>
                              <a:gd name="T15" fmla="*/ 793 h 2945"/>
                              <a:gd name="T16" fmla="*/ 1360 w 2171"/>
                              <a:gd name="T17" fmla="*/ 1036 h 2945"/>
                              <a:gd name="T18" fmla="*/ 938 w 2171"/>
                              <a:gd name="T19" fmla="*/ 1036 h 2945"/>
                              <a:gd name="T20" fmla="*/ 938 w 2171"/>
                              <a:gd name="T21" fmla="*/ 1406 h 2945"/>
                              <a:gd name="T22" fmla="*/ 1373 w 2171"/>
                              <a:gd name="T23" fmla="*/ 1406 h 2945"/>
                              <a:gd name="T24" fmla="*/ 1365 w 2171"/>
                              <a:gd name="T25" fmla="*/ 1577 h 2945"/>
                              <a:gd name="T26" fmla="*/ 1574 w 2171"/>
                              <a:gd name="T27" fmla="*/ 1577 h 2945"/>
                              <a:gd name="T28" fmla="*/ 1574 w 2171"/>
                              <a:gd name="T29" fmla="*/ 1952 h 2945"/>
                              <a:gd name="T30" fmla="*/ 1309 w 2171"/>
                              <a:gd name="T31" fmla="*/ 1960 h 2945"/>
                              <a:gd name="T32" fmla="*/ 1309 w 2171"/>
                              <a:gd name="T33" fmla="*/ 2340 h 2945"/>
                              <a:gd name="T34" fmla="*/ 938 w 2171"/>
                              <a:gd name="T35" fmla="*/ 2340 h 2945"/>
                              <a:gd name="T36" fmla="*/ 827 w 2171"/>
                              <a:gd name="T37" fmla="*/ 2523 h 2945"/>
                              <a:gd name="T38" fmla="*/ 486 w 2171"/>
                              <a:gd name="T39" fmla="*/ 2638 h 2945"/>
                              <a:gd name="T40" fmla="*/ 486 w 2171"/>
                              <a:gd name="T41" fmla="*/ 2945 h 2945"/>
                              <a:gd name="T42" fmla="*/ 2171 w 2171"/>
                              <a:gd name="T43" fmla="*/ 2932 h 2945"/>
                              <a:gd name="T44" fmla="*/ 2171 w 2171"/>
                              <a:gd name="T45" fmla="*/ 2340 h 2945"/>
                              <a:gd name="T46" fmla="*/ 2077 w 2171"/>
                              <a:gd name="T47" fmla="*/ 2340 h 2945"/>
                              <a:gd name="T48" fmla="*/ 2077 w 2171"/>
                              <a:gd name="T49" fmla="*/ 1960 h 2945"/>
                              <a:gd name="T50" fmla="*/ 1838 w 2171"/>
                              <a:gd name="T51" fmla="*/ 1965 h 2945"/>
                              <a:gd name="T52" fmla="*/ 1842 w 2171"/>
                              <a:gd name="T53" fmla="*/ 1590 h 2945"/>
                              <a:gd name="T54" fmla="*/ 2047 w 2171"/>
                              <a:gd name="T55" fmla="*/ 1577 h 2945"/>
                              <a:gd name="T56" fmla="*/ 2047 w 2171"/>
                              <a:gd name="T57" fmla="*/ 1436 h 2945"/>
                              <a:gd name="T58" fmla="*/ 2171 w 2171"/>
                              <a:gd name="T59" fmla="*/ 1436 h 2945"/>
                              <a:gd name="T60" fmla="*/ 2171 w 2171"/>
                              <a:gd name="T61" fmla="*/ 1027 h 2945"/>
                              <a:gd name="T62" fmla="*/ 2047 w 2171"/>
                              <a:gd name="T63" fmla="*/ 1040 h 2945"/>
                              <a:gd name="T64" fmla="*/ 2171 w 2171"/>
                              <a:gd name="T65" fmla="*/ 801 h 2945"/>
                              <a:gd name="T66" fmla="*/ 2171 w 2171"/>
                              <a:gd name="T67" fmla="*/ 801 h 29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171" h="2945">
                                <a:moveTo>
                                  <a:pt x="2171" y="801"/>
                                </a:moveTo>
                                <a:lnTo>
                                  <a:pt x="2171" y="0"/>
                                </a:lnTo>
                                <a:lnTo>
                                  <a:pt x="0" y="0"/>
                                </a:lnTo>
                                <a:lnTo>
                                  <a:pt x="0" y="226"/>
                                </a:lnTo>
                                <a:lnTo>
                                  <a:pt x="1198" y="222"/>
                                </a:lnTo>
                                <a:lnTo>
                                  <a:pt x="1045" y="341"/>
                                </a:lnTo>
                                <a:lnTo>
                                  <a:pt x="1040" y="712"/>
                                </a:lnTo>
                                <a:lnTo>
                                  <a:pt x="1249" y="793"/>
                                </a:lnTo>
                                <a:lnTo>
                                  <a:pt x="1360" y="1036"/>
                                </a:lnTo>
                                <a:lnTo>
                                  <a:pt x="938" y="1036"/>
                                </a:lnTo>
                                <a:lnTo>
                                  <a:pt x="938" y="1406"/>
                                </a:lnTo>
                                <a:lnTo>
                                  <a:pt x="1373" y="1406"/>
                                </a:lnTo>
                                <a:lnTo>
                                  <a:pt x="1365" y="1577"/>
                                </a:lnTo>
                                <a:lnTo>
                                  <a:pt x="1574" y="1577"/>
                                </a:lnTo>
                                <a:lnTo>
                                  <a:pt x="1574" y="1952"/>
                                </a:lnTo>
                                <a:lnTo>
                                  <a:pt x="1309" y="1960"/>
                                </a:lnTo>
                                <a:lnTo>
                                  <a:pt x="1309" y="2340"/>
                                </a:lnTo>
                                <a:lnTo>
                                  <a:pt x="938" y="2340"/>
                                </a:lnTo>
                                <a:lnTo>
                                  <a:pt x="827" y="2523"/>
                                </a:lnTo>
                                <a:lnTo>
                                  <a:pt x="486" y="2638"/>
                                </a:lnTo>
                                <a:lnTo>
                                  <a:pt x="486" y="2945"/>
                                </a:lnTo>
                                <a:lnTo>
                                  <a:pt x="2171" y="2932"/>
                                </a:lnTo>
                                <a:lnTo>
                                  <a:pt x="2171" y="2340"/>
                                </a:lnTo>
                                <a:lnTo>
                                  <a:pt x="2077" y="2340"/>
                                </a:lnTo>
                                <a:lnTo>
                                  <a:pt x="2077" y="1960"/>
                                </a:lnTo>
                                <a:lnTo>
                                  <a:pt x="1838" y="1965"/>
                                </a:lnTo>
                                <a:lnTo>
                                  <a:pt x="1842" y="1590"/>
                                </a:lnTo>
                                <a:lnTo>
                                  <a:pt x="2047" y="1577"/>
                                </a:lnTo>
                                <a:lnTo>
                                  <a:pt x="2047" y="1436"/>
                                </a:lnTo>
                                <a:lnTo>
                                  <a:pt x="2171" y="1436"/>
                                </a:lnTo>
                                <a:lnTo>
                                  <a:pt x="2171" y="1027"/>
                                </a:lnTo>
                                <a:lnTo>
                                  <a:pt x="2047" y="1040"/>
                                </a:lnTo>
                                <a:lnTo>
                                  <a:pt x="2171" y="801"/>
                                </a:lnTo>
                                <a:lnTo>
                                  <a:pt x="2171" y="801"/>
                                </a:lnTo>
                                <a:close/>
                              </a:path>
                            </a:pathLst>
                          </a:custGeom>
                          <a:solidFill>
                            <a:srgbClr val="0033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Rectangle 216"/>
                        <wps:cNvSpPr>
                          <a:spLocks noChangeArrowheads="1"/>
                        </wps:cNvSpPr>
                        <wps:spPr bwMode="auto">
                          <a:xfrm>
                            <a:off x="478" y="2625"/>
                            <a:ext cx="396" cy="350"/>
                          </a:xfrm>
                          <a:prstGeom prst="rect">
                            <a:avLst/>
                          </a:prstGeom>
                          <a:solidFill>
                            <a:srgbClr val="0033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217"/>
                        <wps:cNvSpPr>
                          <a:spLocks noChangeArrowheads="1"/>
                        </wps:cNvSpPr>
                        <wps:spPr bwMode="auto">
                          <a:xfrm>
                            <a:off x="478" y="2676"/>
                            <a:ext cx="396" cy="243"/>
                          </a:xfrm>
                          <a:prstGeom prst="rect">
                            <a:avLst/>
                          </a:prstGeom>
                          <a:solidFill>
                            <a:srgbClr val="8C44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218"/>
                        <wps:cNvSpPr>
                          <a:spLocks noChangeArrowheads="1"/>
                        </wps:cNvSpPr>
                        <wps:spPr bwMode="auto">
                          <a:xfrm>
                            <a:off x="478" y="2719"/>
                            <a:ext cx="396" cy="162"/>
                          </a:xfrm>
                          <a:prstGeom prst="rect">
                            <a:avLst/>
                          </a:prstGeom>
                          <a:solidFill>
                            <a:srgbClr val="B76B0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Rectangle 219"/>
                        <wps:cNvSpPr>
                          <a:spLocks noChangeArrowheads="1"/>
                        </wps:cNvSpPr>
                        <wps:spPr bwMode="auto">
                          <a:xfrm>
                            <a:off x="478" y="2757"/>
                            <a:ext cx="396" cy="68"/>
                          </a:xfrm>
                          <a:prstGeom prst="rect">
                            <a:avLst/>
                          </a:prstGeom>
                          <a:solidFill>
                            <a:srgbClr val="D18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220"/>
                        <wps:cNvSpPr>
                          <a:spLocks noChangeArrowheads="1"/>
                        </wps:cNvSpPr>
                        <wps:spPr bwMode="auto">
                          <a:xfrm>
                            <a:off x="171" y="1581"/>
                            <a:ext cx="3125" cy="175"/>
                          </a:xfrm>
                          <a:prstGeom prst="rect">
                            <a:avLst/>
                          </a:prstGeom>
                          <a:solidFill>
                            <a:srgbClr val="8C44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Freeform 221"/>
                        <wps:cNvSpPr>
                          <a:spLocks/>
                        </wps:cNvSpPr>
                        <wps:spPr bwMode="auto">
                          <a:xfrm>
                            <a:off x="294" y="1581"/>
                            <a:ext cx="2887" cy="175"/>
                          </a:xfrm>
                          <a:custGeom>
                            <a:avLst/>
                            <a:gdLst>
                              <a:gd name="T0" fmla="*/ 2798 w 2887"/>
                              <a:gd name="T1" fmla="*/ 0 h 175"/>
                              <a:gd name="T2" fmla="*/ 2614 w 2887"/>
                              <a:gd name="T3" fmla="*/ 0 h 175"/>
                              <a:gd name="T4" fmla="*/ 2435 w 2887"/>
                              <a:gd name="T5" fmla="*/ 0 h 175"/>
                              <a:gd name="T6" fmla="*/ 2256 w 2887"/>
                              <a:gd name="T7" fmla="*/ 0 h 175"/>
                              <a:gd name="T8" fmla="*/ 2073 w 2887"/>
                              <a:gd name="T9" fmla="*/ 0 h 175"/>
                              <a:gd name="T10" fmla="*/ 1894 w 2887"/>
                              <a:gd name="T11" fmla="*/ 0 h 175"/>
                              <a:gd name="T12" fmla="*/ 1714 w 2887"/>
                              <a:gd name="T13" fmla="*/ 0 h 175"/>
                              <a:gd name="T14" fmla="*/ 1531 w 2887"/>
                              <a:gd name="T15" fmla="*/ 0 h 175"/>
                              <a:gd name="T16" fmla="*/ 1352 w 2887"/>
                              <a:gd name="T17" fmla="*/ 0 h 175"/>
                              <a:gd name="T18" fmla="*/ 1173 w 2887"/>
                              <a:gd name="T19" fmla="*/ 0 h 175"/>
                              <a:gd name="T20" fmla="*/ 990 w 2887"/>
                              <a:gd name="T21" fmla="*/ 0 h 175"/>
                              <a:gd name="T22" fmla="*/ 810 w 2887"/>
                              <a:gd name="T23" fmla="*/ 0 h 175"/>
                              <a:gd name="T24" fmla="*/ 631 w 2887"/>
                              <a:gd name="T25" fmla="*/ 0 h 175"/>
                              <a:gd name="T26" fmla="*/ 452 w 2887"/>
                              <a:gd name="T27" fmla="*/ 0 h 175"/>
                              <a:gd name="T28" fmla="*/ 269 w 2887"/>
                              <a:gd name="T29" fmla="*/ 0 h 175"/>
                              <a:gd name="T30" fmla="*/ 90 w 2887"/>
                              <a:gd name="T31" fmla="*/ 0 h 175"/>
                              <a:gd name="T32" fmla="*/ 0 w 2887"/>
                              <a:gd name="T33" fmla="*/ 43 h 175"/>
                              <a:gd name="T34" fmla="*/ 0 w 2887"/>
                              <a:gd name="T35" fmla="*/ 132 h 175"/>
                              <a:gd name="T36" fmla="*/ 90 w 2887"/>
                              <a:gd name="T37" fmla="*/ 175 h 175"/>
                              <a:gd name="T38" fmla="*/ 269 w 2887"/>
                              <a:gd name="T39" fmla="*/ 175 h 175"/>
                              <a:gd name="T40" fmla="*/ 452 w 2887"/>
                              <a:gd name="T41" fmla="*/ 175 h 175"/>
                              <a:gd name="T42" fmla="*/ 631 w 2887"/>
                              <a:gd name="T43" fmla="*/ 175 h 175"/>
                              <a:gd name="T44" fmla="*/ 810 w 2887"/>
                              <a:gd name="T45" fmla="*/ 175 h 175"/>
                              <a:gd name="T46" fmla="*/ 990 w 2887"/>
                              <a:gd name="T47" fmla="*/ 175 h 175"/>
                              <a:gd name="T48" fmla="*/ 1173 w 2887"/>
                              <a:gd name="T49" fmla="*/ 175 h 175"/>
                              <a:gd name="T50" fmla="*/ 1352 w 2887"/>
                              <a:gd name="T51" fmla="*/ 175 h 175"/>
                              <a:gd name="T52" fmla="*/ 1531 w 2887"/>
                              <a:gd name="T53" fmla="*/ 175 h 175"/>
                              <a:gd name="T54" fmla="*/ 1714 w 2887"/>
                              <a:gd name="T55" fmla="*/ 175 h 175"/>
                              <a:gd name="T56" fmla="*/ 1894 w 2887"/>
                              <a:gd name="T57" fmla="*/ 175 h 175"/>
                              <a:gd name="T58" fmla="*/ 2073 w 2887"/>
                              <a:gd name="T59" fmla="*/ 175 h 175"/>
                              <a:gd name="T60" fmla="*/ 2256 w 2887"/>
                              <a:gd name="T61" fmla="*/ 175 h 175"/>
                              <a:gd name="T62" fmla="*/ 2435 w 2887"/>
                              <a:gd name="T63" fmla="*/ 175 h 175"/>
                              <a:gd name="T64" fmla="*/ 2614 w 2887"/>
                              <a:gd name="T65" fmla="*/ 175 h 175"/>
                              <a:gd name="T66" fmla="*/ 2798 w 2887"/>
                              <a:gd name="T67" fmla="*/ 175 h 175"/>
                              <a:gd name="T68" fmla="*/ 2887 w 2887"/>
                              <a:gd name="T69" fmla="*/ 132 h 175"/>
                              <a:gd name="T70" fmla="*/ 2887 w 2887"/>
                              <a:gd name="T71" fmla="*/ 43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887" h="175">
                                <a:moveTo>
                                  <a:pt x="2887" y="0"/>
                                </a:moveTo>
                                <a:lnTo>
                                  <a:pt x="2798" y="0"/>
                                </a:lnTo>
                                <a:lnTo>
                                  <a:pt x="2708" y="0"/>
                                </a:lnTo>
                                <a:lnTo>
                                  <a:pt x="2614" y="0"/>
                                </a:lnTo>
                                <a:lnTo>
                                  <a:pt x="2525" y="0"/>
                                </a:lnTo>
                                <a:lnTo>
                                  <a:pt x="2435" y="0"/>
                                </a:lnTo>
                                <a:lnTo>
                                  <a:pt x="2346" y="0"/>
                                </a:lnTo>
                                <a:lnTo>
                                  <a:pt x="2256" y="0"/>
                                </a:lnTo>
                                <a:lnTo>
                                  <a:pt x="2166" y="0"/>
                                </a:lnTo>
                                <a:lnTo>
                                  <a:pt x="2073" y="0"/>
                                </a:lnTo>
                                <a:lnTo>
                                  <a:pt x="1983" y="0"/>
                                </a:lnTo>
                                <a:lnTo>
                                  <a:pt x="1894" y="0"/>
                                </a:lnTo>
                                <a:lnTo>
                                  <a:pt x="1804" y="0"/>
                                </a:lnTo>
                                <a:lnTo>
                                  <a:pt x="1714" y="0"/>
                                </a:lnTo>
                                <a:lnTo>
                                  <a:pt x="1621" y="0"/>
                                </a:lnTo>
                                <a:lnTo>
                                  <a:pt x="1531" y="0"/>
                                </a:lnTo>
                                <a:lnTo>
                                  <a:pt x="1442" y="0"/>
                                </a:lnTo>
                                <a:lnTo>
                                  <a:pt x="1352" y="0"/>
                                </a:lnTo>
                                <a:lnTo>
                                  <a:pt x="1262" y="0"/>
                                </a:lnTo>
                                <a:lnTo>
                                  <a:pt x="1173" y="0"/>
                                </a:lnTo>
                                <a:lnTo>
                                  <a:pt x="1079" y="0"/>
                                </a:lnTo>
                                <a:lnTo>
                                  <a:pt x="990" y="0"/>
                                </a:lnTo>
                                <a:lnTo>
                                  <a:pt x="900" y="0"/>
                                </a:lnTo>
                                <a:lnTo>
                                  <a:pt x="810" y="0"/>
                                </a:lnTo>
                                <a:lnTo>
                                  <a:pt x="721" y="0"/>
                                </a:lnTo>
                                <a:lnTo>
                                  <a:pt x="631" y="0"/>
                                </a:lnTo>
                                <a:lnTo>
                                  <a:pt x="542" y="0"/>
                                </a:lnTo>
                                <a:lnTo>
                                  <a:pt x="452" y="0"/>
                                </a:lnTo>
                                <a:lnTo>
                                  <a:pt x="358" y="0"/>
                                </a:lnTo>
                                <a:lnTo>
                                  <a:pt x="269" y="0"/>
                                </a:lnTo>
                                <a:lnTo>
                                  <a:pt x="179" y="0"/>
                                </a:lnTo>
                                <a:lnTo>
                                  <a:pt x="90" y="0"/>
                                </a:lnTo>
                                <a:lnTo>
                                  <a:pt x="0" y="0"/>
                                </a:lnTo>
                                <a:lnTo>
                                  <a:pt x="0" y="43"/>
                                </a:lnTo>
                                <a:lnTo>
                                  <a:pt x="0" y="85"/>
                                </a:lnTo>
                                <a:lnTo>
                                  <a:pt x="0" y="132"/>
                                </a:lnTo>
                                <a:lnTo>
                                  <a:pt x="0" y="175"/>
                                </a:lnTo>
                                <a:lnTo>
                                  <a:pt x="90" y="175"/>
                                </a:lnTo>
                                <a:lnTo>
                                  <a:pt x="179" y="175"/>
                                </a:lnTo>
                                <a:lnTo>
                                  <a:pt x="269" y="175"/>
                                </a:lnTo>
                                <a:lnTo>
                                  <a:pt x="358" y="175"/>
                                </a:lnTo>
                                <a:lnTo>
                                  <a:pt x="452" y="175"/>
                                </a:lnTo>
                                <a:lnTo>
                                  <a:pt x="542" y="175"/>
                                </a:lnTo>
                                <a:lnTo>
                                  <a:pt x="631" y="175"/>
                                </a:lnTo>
                                <a:lnTo>
                                  <a:pt x="721" y="175"/>
                                </a:lnTo>
                                <a:lnTo>
                                  <a:pt x="810" y="175"/>
                                </a:lnTo>
                                <a:lnTo>
                                  <a:pt x="900" y="175"/>
                                </a:lnTo>
                                <a:lnTo>
                                  <a:pt x="990" y="175"/>
                                </a:lnTo>
                                <a:lnTo>
                                  <a:pt x="1079" y="175"/>
                                </a:lnTo>
                                <a:lnTo>
                                  <a:pt x="1173" y="175"/>
                                </a:lnTo>
                                <a:lnTo>
                                  <a:pt x="1262" y="175"/>
                                </a:lnTo>
                                <a:lnTo>
                                  <a:pt x="1352" y="175"/>
                                </a:lnTo>
                                <a:lnTo>
                                  <a:pt x="1442" y="175"/>
                                </a:lnTo>
                                <a:lnTo>
                                  <a:pt x="1531" y="175"/>
                                </a:lnTo>
                                <a:lnTo>
                                  <a:pt x="1621" y="175"/>
                                </a:lnTo>
                                <a:lnTo>
                                  <a:pt x="1714" y="175"/>
                                </a:lnTo>
                                <a:lnTo>
                                  <a:pt x="1804" y="175"/>
                                </a:lnTo>
                                <a:lnTo>
                                  <a:pt x="1894" y="175"/>
                                </a:lnTo>
                                <a:lnTo>
                                  <a:pt x="1983" y="175"/>
                                </a:lnTo>
                                <a:lnTo>
                                  <a:pt x="2073" y="175"/>
                                </a:lnTo>
                                <a:lnTo>
                                  <a:pt x="2166" y="175"/>
                                </a:lnTo>
                                <a:lnTo>
                                  <a:pt x="2256" y="175"/>
                                </a:lnTo>
                                <a:lnTo>
                                  <a:pt x="2346" y="175"/>
                                </a:lnTo>
                                <a:lnTo>
                                  <a:pt x="2435" y="175"/>
                                </a:lnTo>
                                <a:lnTo>
                                  <a:pt x="2525" y="175"/>
                                </a:lnTo>
                                <a:lnTo>
                                  <a:pt x="2614" y="175"/>
                                </a:lnTo>
                                <a:lnTo>
                                  <a:pt x="2708" y="175"/>
                                </a:lnTo>
                                <a:lnTo>
                                  <a:pt x="2798" y="175"/>
                                </a:lnTo>
                                <a:lnTo>
                                  <a:pt x="2887" y="175"/>
                                </a:lnTo>
                                <a:lnTo>
                                  <a:pt x="2887" y="132"/>
                                </a:lnTo>
                                <a:lnTo>
                                  <a:pt x="2887" y="85"/>
                                </a:lnTo>
                                <a:lnTo>
                                  <a:pt x="2887" y="43"/>
                                </a:lnTo>
                                <a:lnTo>
                                  <a:pt x="2887" y="0"/>
                                </a:lnTo>
                                <a:close/>
                              </a:path>
                            </a:pathLst>
                          </a:custGeom>
                          <a:solidFill>
                            <a:srgbClr val="934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2"/>
                        <wps:cNvSpPr>
                          <a:spLocks/>
                        </wps:cNvSpPr>
                        <wps:spPr bwMode="auto">
                          <a:xfrm>
                            <a:off x="414" y="1581"/>
                            <a:ext cx="2648" cy="175"/>
                          </a:xfrm>
                          <a:custGeom>
                            <a:avLst/>
                            <a:gdLst>
                              <a:gd name="T0" fmla="*/ 2648 w 2648"/>
                              <a:gd name="T1" fmla="*/ 0 h 175"/>
                              <a:gd name="T2" fmla="*/ 2481 w 2648"/>
                              <a:gd name="T3" fmla="*/ 0 h 175"/>
                              <a:gd name="T4" fmla="*/ 2315 w 2648"/>
                              <a:gd name="T5" fmla="*/ 0 h 175"/>
                              <a:gd name="T6" fmla="*/ 2153 w 2648"/>
                              <a:gd name="T7" fmla="*/ 0 h 175"/>
                              <a:gd name="T8" fmla="*/ 1987 w 2648"/>
                              <a:gd name="T9" fmla="*/ 0 h 175"/>
                              <a:gd name="T10" fmla="*/ 1820 w 2648"/>
                              <a:gd name="T11" fmla="*/ 0 h 175"/>
                              <a:gd name="T12" fmla="*/ 1654 w 2648"/>
                              <a:gd name="T13" fmla="*/ 0 h 175"/>
                              <a:gd name="T14" fmla="*/ 1488 w 2648"/>
                              <a:gd name="T15" fmla="*/ 0 h 175"/>
                              <a:gd name="T16" fmla="*/ 1326 w 2648"/>
                              <a:gd name="T17" fmla="*/ 0 h 175"/>
                              <a:gd name="T18" fmla="*/ 1160 w 2648"/>
                              <a:gd name="T19" fmla="*/ 0 h 175"/>
                              <a:gd name="T20" fmla="*/ 993 w 2648"/>
                              <a:gd name="T21" fmla="*/ 0 h 175"/>
                              <a:gd name="T22" fmla="*/ 827 w 2648"/>
                              <a:gd name="T23" fmla="*/ 0 h 175"/>
                              <a:gd name="T24" fmla="*/ 661 w 2648"/>
                              <a:gd name="T25" fmla="*/ 0 h 175"/>
                              <a:gd name="T26" fmla="*/ 494 w 2648"/>
                              <a:gd name="T27" fmla="*/ 0 h 175"/>
                              <a:gd name="T28" fmla="*/ 332 w 2648"/>
                              <a:gd name="T29" fmla="*/ 0 h 175"/>
                              <a:gd name="T30" fmla="*/ 166 w 2648"/>
                              <a:gd name="T31" fmla="*/ 0 h 175"/>
                              <a:gd name="T32" fmla="*/ 0 w 2648"/>
                              <a:gd name="T33" fmla="*/ 0 h 175"/>
                              <a:gd name="T34" fmla="*/ 0 w 2648"/>
                              <a:gd name="T35" fmla="*/ 43 h 175"/>
                              <a:gd name="T36" fmla="*/ 0 w 2648"/>
                              <a:gd name="T37" fmla="*/ 85 h 175"/>
                              <a:gd name="T38" fmla="*/ 0 w 2648"/>
                              <a:gd name="T39" fmla="*/ 132 h 175"/>
                              <a:gd name="T40" fmla="*/ 0 w 2648"/>
                              <a:gd name="T41" fmla="*/ 175 h 175"/>
                              <a:gd name="T42" fmla="*/ 166 w 2648"/>
                              <a:gd name="T43" fmla="*/ 175 h 175"/>
                              <a:gd name="T44" fmla="*/ 332 w 2648"/>
                              <a:gd name="T45" fmla="*/ 175 h 175"/>
                              <a:gd name="T46" fmla="*/ 494 w 2648"/>
                              <a:gd name="T47" fmla="*/ 175 h 175"/>
                              <a:gd name="T48" fmla="*/ 661 w 2648"/>
                              <a:gd name="T49" fmla="*/ 175 h 175"/>
                              <a:gd name="T50" fmla="*/ 827 w 2648"/>
                              <a:gd name="T51" fmla="*/ 175 h 175"/>
                              <a:gd name="T52" fmla="*/ 993 w 2648"/>
                              <a:gd name="T53" fmla="*/ 175 h 175"/>
                              <a:gd name="T54" fmla="*/ 1160 w 2648"/>
                              <a:gd name="T55" fmla="*/ 175 h 175"/>
                              <a:gd name="T56" fmla="*/ 1326 w 2648"/>
                              <a:gd name="T57" fmla="*/ 175 h 175"/>
                              <a:gd name="T58" fmla="*/ 1488 w 2648"/>
                              <a:gd name="T59" fmla="*/ 175 h 175"/>
                              <a:gd name="T60" fmla="*/ 1654 w 2648"/>
                              <a:gd name="T61" fmla="*/ 175 h 175"/>
                              <a:gd name="T62" fmla="*/ 1820 w 2648"/>
                              <a:gd name="T63" fmla="*/ 175 h 175"/>
                              <a:gd name="T64" fmla="*/ 1987 w 2648"/>
                              <a:gd name="T65" fmla="*/ 175 h 175"/>
                              <a:gd name="T66" fmla="*/ 2153 w 2648"/>
                              <a:gd name="T67" fmla="*/ 175 h 175"/>
                              <a:gd name="T68" fmla="*/ 2315 w 2648"/>
                              <a:gd name="T69" fmla="*/ 175 h 175"/>
                              <a:gd name="T70" fmla="*/ 2481 w 2648"/>
                              <a:gd name="T71" fmla="*/ 175 h 175"/>
                              <a:gd name="T72" fmla="*/ 2648 w 2648"/>
                              <a:gd name="T73" fmla="*/ 175 h 175"/>
                              <a:gd name="T74" fmla="*/ 2648 w 2648"/>
                              <a:gd name="T75" fmla="*/ 132 h 175"/>
                              <a:gd name="T76" fmla="*/ 2648 w 2648"/>
                              <a:gd name="T77" fmla="*/ 85 h 175"/>
                              <a:gd name="T78" fmla="*/ 2648 w 2648"/>
                              <a:gd name="T79" fmla="*/ 43 h 175"/>
                              <a:gd name="T80" fmla="*/ 2648 w 2648"/>
                              <a:gd name="T81" fmla="*/ 0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648" h="175">
                                <a:moveTo>
                                  <a:pt x="2648" y="0"/>
                                </a:moveTo>
                                <a:lnTo>
                                  <a:pt x="2481" y="0"/>
                                </a:lnTo>
                                <a:lnTo>
                                  <a:pt x="2315" y="0"/>
                                </a:lnTo>
                                <a:lnTo>
                                  <a:pt x="2153" y="0"/>
                                </a:lnTo>
                                <a:lnTo>
                                  <a:pt x="1987" y="0"/>
                                </a:lnTo>
                                <a:lnTo>
                                  <a:pt x="1820" y="0"/>
                                </a:lnTo>
                                <a:lnTo>
                                  <a:pt x="1654" y="0"/>
                                </a:lnTo>
                                <a:lnTo>
                                  <a:pt x="1488" y="0"/>
                                </a:lnTo>
                                <a:lnTo>
                                  <a:pt x="1326" y="0"/>
                                </a:lnTo>
                                <a:lnTo>
                                  <a:pt x="1160" y="0"/>
                                </a:lnTo>
                                <a:lnTo>
                                  <a:pt x="993" y="0"/>
                                </a:lnTo>
                                <a:lnTo>
                                  <a:pt x="827" y="0"/>
                                </a:lnTo>
                                <a:lnTo>
                                  <a:pt x="661" y="0"/>
                                </a:lnTo>
                                <a:lnTo>
                                  <a:pt x="494" y="0"/>
                                </a:lnTo>
                                <a:lnTo>
                                  <a:pt x="332" y="0"/>
                                </a:lnTo>
                                <a:lnTo>
                                  <a:pt x="166" y="0"/>
                                </a:lnTo>
                                <a:lnTo>
                                  <a:pt x="0" y="0"/>
                                </a:lnTo>
                                <a:lnTo>
                                  <a:pt x="0" y="43"/>
                                </a:lnTo>
                                <a:lnTo>
                                  <a:pt x="0" y="85"/>
                                </a:lnTo>
                                <a:lnTo>
                                  <a:pt x="0" y="132"/>
                                </a:lnTo>
                                <a:lnTo>
                                  <a:pt x="0" y="175"/>
                                </a:lnTo>
                                <a:lnTo>
                                  <a:pt x="166" y="175"/>
                                </a:lnTo>
                                <a:lnTo>
                                  <a:pt x="332" y="175"/>
                                </a:lnTo>
                                <a:lnTo>
                                  <a:pt x="494" y="175"/>
                                </a:lnTo>
                                <a:lnTo>
                                  <a:pt x="661" y="175"/>
                                </a:lnTo>
                                <a:lnTo>
                                  <a:pt x="827" y="175"/>
                                </a:lnTo>
                                <a:lnTo>
                                  <a:pt x="993" y="175"/>
                                </a:lnTo>
                                <a:lnTo>
                                  <a:pt x="1160" y="175"/>
                                </a:lnTo>
                                <a:lnTo>
                                  <a:pt x="1326" y="175"/>
                                </a:lnTo>
                                <a:lnTo>
                                  <a:pt x="1488" y="175"/>
                                </a:lnTo>
                                <a:lnTo>
                                  <a:pt x="1654" y="175"/>
                                </a:lnTo>
                                <a:lnTo>
                                  <a:pt x="1820" y="175"/>
                                </a:lnTo>
                                <a:lnTo>
                                  <a:pt x="1987" y="175"/>
                                </a:lnTo>
                                <a:lnTo>
                                  <a:pt x="2153" y="175"/>
                                </a:lnTo>
                                <a:lnTo>
                                  <a:pt x="2315" y="175"/>
                                </a:lnTo>
                                <a:lnTo>
                                  <a:pt x="2481" y="175"/>
                                </a:lnTo>
                                <a:lnTo>
                                  <a:pt x="2648" y="175"/>
                                </a:lnTo>
                                <a:lnTo>
                                  <a:pt x="2648" y="132"/>
                                </a:lnTo>
                                <a:lnTo>
                                  <a:pt x="2648" y="85"/>
                                </a:lnTo>
                                <a:lnTo>
                                  <a:pt x="2648" y="43"/>
                                </a:lnTo>
                                <a:lnTo>
                                  <a:pt x="2648" y="0"/>
                                </a:lnTo>
                                <a:close/>
                              </a:path>
                            </a:pathLst>
                          </a:custGeom>
                          <a:solidFill>
                            <a:srgbClr val="9E5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3"/>
                        <wps:cNvSpPr>
                          <a:spLocks/>
                        </wps:cNvSpPr>
                        <wps:spPr bwMode="auto">
                          <a:xfrm>
                            <a:off x="537" y="1581"/>
                            <a:ext cx="2405" cy="175"/>
                          </a:xfrm>
                          <a:custGeom>
                            <a:avLst/>
                            <a:gdLst>
                              <a:gd name="T0" fmla="*/ 2405 w 2405"/>
                              <a:gd name="T1" fmla="*/ 0 h 175"/>
                              <a:gd name="T2" fmla="*/ 2256 w 2405"/>
                              <a:gd name="T3" fmla="*/ 0 h 175"/>
                              <a:gd name="T4" fmla="*/ 2107 w 2405"/>
                              <a:gd name="T5" fmla="*/ 0 h 175"/>
                              <a:gd name="T6" fmla="*/ 1953 w 2405"/>
                              <a:gd name="T7" fmla="*/ 0 h 175"/>
                              <a:gd name="T8" fmla="*/ 1804 w 2405"/>
                              <a:gd name="T9" fmla="*/ 0 h 175"/>
                              <a:gd name="T10" fmla="*/ 1655 w 2405"/>
                              <a:gd name="T11" fmla="*/ 0 h 175"/>
                              <a:gd name="T12" fmla="*/ 1506 w 2405"/>
                              <a:gd name="T13" fmla="*/ 0 h 175"/>
                              <a:gd name="T14" fmla="*/ 1352 w 2405"/>
                              <a:gd name="T15" fmla="*/ 0 h 175"/>
                              <a:gd name="T16" fmla="*/ 1203 w 2405"/>
                              <a:gd name="T17" fmla="*/ 0 h 175"/>
                              <a:gd name="T18" fmla="*/ 1054 w 2405"/>
                              <a:gd name="T19" fmla="*/ 0 h 175"/>
                              <a:gd name="T20" fmla="*/ 904 w 2405"/>
                              <a:gd name="T21" fmla="*/ 0 h 175"/>
                              <a:gd name="T22" fmla="*/ 751 w 2405"/>
                              <a:gd name="T23" fmla="*/ 0 h 175"/>
                              <a:gd name="T24" fmla="*/ 602 w 2405"/>
                              <a:gd name="T25" fmla="*/ 0 h 175"/>
                              <a:gd name="T26" fmla="*/ 452 w 2405"/>
                              <a:gd name="T27" fmla="*/ 0 h 175"/>
                              <a:gd name="T28" fmla="*/ 303 w 2405"/>
                              <a:gd name="T29" fmla="*/ 0 h 175"/>
                              <a:gd name="T30" fmla="*/ 150 w 2405"/>
                              <a:gd name="T31" fmla="*/ 0 h 175"/>
                              <a:gd name="T32" fmla="*/ 0 w 2405"/>
                              <a:gd name="T33" fmla="*/ 0 h 175"/>
                              <a:gd name="T34" fmla="*/ 0 w 2405"/>
                              <a:gd name="T35" fmla="*/ 43 h 175"/>
                              <a:gd name="T36" fmla="*/ 0 w 2405"/>
                              <a:gd name="T37" fmla="*/ 85 h 175"/>
                              <a:gd name="T38" fmla="*/ 0 w 2405"/>
                              <a:gd name="T39" fmla="*/ 132 h 175"/>
                              <a:gd name="T40" fmla="*/ 0 w 2405"/>
                              <a:gd name="T41" fmla="*/ 175 h 175"/>
                              <a:gd name="T42" fmla="*/ 150 w 2405"/>
                              <a:gd name="T43" fmla="*/ 175 h 175"/>
                              <a:gd name="T44" fmla="*/ 303 w 2405"/>
                              <a:gd name="T45" fmla="*/ 175 h 175"/>
                              <a:gd name="T46" fmla="*/ 452 w 2405"/>
                              <a:gd name="T47" fmla="*/ 175 h 175"/>
                              <a:gd name="T48" fmla="*/ 602 w 2405"/>
                              <a:gd name="T49" fmla="*/ 175 h 175"/>
                              <a:gd name="T50" fmla="*/ 751 w 2405"/>
                              <a:gd name="T51" fmla="*/ 175 h 175"/>
                              <a:gd name="T52" fmla="*/ 904 w 2405"/>
                              <a:gd name="T53" fmla="*/ 175 h 175"/>
                              <a:gd name="T54" fmla="*/ 1054 w 2405"/>
                              <a:gd name="T55" fmla="*/ 175 h 175"/>
                              <a:gd name="T56" fmla="*/ 1203 w 2405"/>
                              <a:gd name="T57" fmla="*/ 175 h 175"/>
                              <a:gd name="T58" fmla="*/ 1352 w 2405"/>
                              <a:gd name="T59" fmla="*/ 175 h 175"/>
                              <a:gd name="T60" fmla="*/ 1506 w 2405"/>
                              <a:gd name="T61" fmla="*/ 175 h 175"/>
                              <a:gd name="T62" fmla="*/ 1655 w 2405"/>
                              <a:gd name="T63" fmla="*/ 175 h 175"/>
                              <a:gd name="T64" fmla="*/ 1804 w 2405"/>
                              <a:gd name="T65" fmla="*/ 175 h 175"/>
                              <a:gd name="T66" fmla="*/ 1953 w 2405"/>
                              <a:gd name="T67" fmla="*/ 175 h 175"/>
                              <a:gd name="T68" fmla="*/ 2107 w 2405"/>
                              <a:gd name="T69" fmla="*/ 175 h 175"/>
                              <a:gd name="T70" fmla="*/ 2256 w 2405"/>
                              <a:gd name="T71" fmla="*/ 175 h 175"/>
                              <a:gd name="T72" fmla="*/ 2405 w 2405"/>
                              <a:gd name="T73" fmla="*/ 175 h 175"/>
                              <a:gd name="T74" fmla="*/ 2405 w 2405"/>
                              <a:gd name="T75" fmla="*/ 132 h 175"/>
                              <a:gd name="T76" fmla="*/ 2405 w 2405"/>
                              <a:gd name="T77" fmla="*/ 85 h 175"/>
                              <a:gd name="T78" fmla="*/ 2405 w 2405"/>
                              <a:gd name="T79" fmla="*/ 43 h 175"/>
                              <a:gd name="T80" fmla="*/ 2405 w 2405"/>
                              <a:gd name="T81" fmla="*/ 0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405" h="175">
                                <a:moveTo>
                                  <a:pt x="2405" y="0"/>
                                </a:moveTo>
                                <a:lnTo>
                                  <a:pt x="2256" y="0"/>
                                </a:lnTo>
                                <a:lnTo>
                                  <a:pt x="2107" y="0"/>
                                </a:lnTo>
                                <a:lnTo>
                                  <a:pt x="1953" y="0"/>
                                </a:lnTo>
                                <a:lnTo>
                                  <a:pt x="1804" y="0"/>
                                </a:lnTo>
                                <a:lnTo>
                                  <a:pt x="1655" y="0"/>
                                </a:lnTo>
                                <a:lnTo>
                                  <a:pt x="1506" y="0"/>
                                </a:lnTo>
                                <a:lnTo>
                                  <a:pt x="1352" y="0"/>
                                </a:lnTo>
                                <a:lnTo>
                                  <a:pt x="1203" y="0"/>
                                </a:lnTo>
                                <a:lnTo>
                                  <a:pt x="1054" y="0"/>
                                </a:lnTo>
                                <a:lnTo>
                                  <a:pt x="904" y="0"/>
                                </a:lnTo>
                                <a:lnTo>
                                  <a:pt x="751" y="0"/>
                                </a:lnTo>
                                <a:lnTo>
                                  <a:pt x="602" y="0"/>
                                </a:lnTo>
                                <a:lnTo>
                                  <a:pt x="452" y="0"/>
                                </a:lnTo>
                                <a:lnTo>
                                  <a:pt x="303" y="0"/>
                                </a:lnTo>
                                <a:lnTo>
                                  <a:pt x="150" y="0"/>
                                </a:lnTo>
                                <a:lnTo>
                                  <a:pt x="0" y="0"/>
                                </a:lnTo>
                                <a:lnTo>
                                  <a:pt x="0" y="43"/>
                                </a:lnTo>
                                <a:lnTo>
                                  <a:pt x="0" y="85"/>
                                </a:lnTo>
                                <a:lnTo>
                                  <a:pt x="0" y="132"/>
                                </a:lnTo>
                                <a:lnTo>
                                  <a:pt x="0" y="175"/>
                                </a:lnTo>
                                <a:lnTo>
                                  <a:pt x="150" y="175"/>
                                </a:lnTo>
                                <a:lnTo>
                                  <a:pt x="303" y="175"/>
                                </a:lnTo>
                                <a:lnTo>
                                  <a:pt x="452" y="175"/>
                                </a:lnTo>
                                <a:lnTo>
                                  <a:pt x="602" y="175"/>
                                </a:lnTo>
                                <a:lnTo>
                                  <a:pt x="751" y="175"/>
                                </a:lnTo>
                                <a:lnTo>
                                  <a:pt x="904" y="175"/>
                                </a:lnTo>
                                <a:lnTo>
                                  <a:pt x="1054" y="175"/>
                                </a:lnTo>
                                <a:lnTo>
                                  <a:pt x="1203" y="175"/>
                                </a:lnTo>
                                <a:lnTo>
                                  <a:pt x="1352" y="175"/>
                                </a:lnTo>
                                <a:lnTo>
                                  <a:pt x="1506" y="175"/>
                                </a:lnTo>
                                <a:lnTo>
                                  <a:pt x="1655" y="175"/>
                                </a:lnTo>
                                <a:lnTo>
                                  <a:pt x="1804" y="175"/>
                                </a:lnTo>
                                <a:lnTo>
                                  <a:pt x="1953" y="175"/>
                                </a:lnTo>
                                <a:lnTo>
                                  <a:pt x="2107" y="175"/>
                                </a:lnTo>
                                <a:lnTo>
                                  <a:pt x="2256" y="175"/>
                                </a:lnTo>
                                <a:lnTo>
                                  <a:pt x="2405" y="175"/>
                                </a:lnTo>
                                <a:lnTo>
                                  <a:pt x="2405" y="132"/>
                                </a:lnTo>
                                <a:lnTo>
                                  <a:pt x="2405" y="85"/>
                                </a:lnTo>
                                <a:lnTo>
                                  <a:pt x="2405" y="43"/>
                                </a:lnTo>
                                <a:lnTo>
                                  <a:pt x="2405" y="0"/>
                                </a:lnTo>
                                <a:close/>
                              </a:path>
                            </a:pathLst>
                          </a:custGeom>
                          <a:solidFill>
                            <a:srgbClr val="A56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224"/>
                        <wps:cNvSpPr>
                          <a:spLocks/>
                        </wps:cNvSpPr>
                        <wps:spPr bwMode="auto">
                          <a:xfrm>
                            <a:off x="657" y="1581"/>
                            <a:ext cx="2166" cy="175"/>
                          </a:xfrm>
                          <a:custGeom>
                            <a:avLst/>
                            <a:gdLst>
                              <a:gd name="T0" fmla="*/ 2166 w 2166"/>
                              <a:gd name="T1" fmla="*/ 0 h 175"/>
                              <a:gd name="T2" fmla="*/ 2029 w 2166"/>
                              <a:gd name="T3" fmla="*/ 0 h 175"/>
                              <a:gd name="T4" fmla="*/ 1897 w 2166"/>
                              <a:gd name="T5" fmla="*/ 0 h 175"/>
                              <a:gd name="T6" fmla="*/ 1761 w 2166"/>
                              <a:gd name="T7" fmla="*/ 0 h 175"/>
                              <a:gd name="T8" fmla="*/ 1624 w 2166"/>
                              <a:gd name="T9" fmla="*/ 0 h 175"/>
                              <a:gd name="T10" fmla="*/ 1488 w 2166"/>
                              <a:gd name="T11" fmla="*/ 0 h 175"/>
                              <a:gd name="T12" fmla="*/ 1356 w 2166"/>
                              <a:gd name="T13" fmla="*/ 0 h 175"/>
                              <a:gd name="T14" fmla="*/ 1219 w 2166"/>
                              <a:gd name="T15" fmla="*/ 0 h 175"/>
                              <a:gd name="T16" fmla="*/ 1083 w 2166"/>
                              <a:gd name="T17" fmla="*/ 0 h 175"/>
                              <a:gd name="T18" fmla="*/ 946 w 2166"/>
                              <a:gd name="T19" fmla="*/ 0 h 175"/>
                              <a:gd name="T20" fmla="*/ 810 w 2166"/>
                              <a:gd name="T21" fmla="*/ 0 h 175"/>
                              <a:gd name="T22" fmla="*/ 678 w 2166"/>
                              <a:gd name="T23" fmla="*/ 0 h 175"/>
                              <a:gd name="T24" fmla="*/ 541 w 2166"/>
                              <a:gd name="T25" fmla="*/ 0 h 175"/>
                              <a:gd name="T26" fmla="*/ 405 w 2166"/>
                              <a:gd name="T27" fmla="*/ 0 h 175"/>
                              <a:gd name="T28" fmla="*/ 268 w 2166"/>
                              <a:gd name="T29" fmla="*/ 0 h 175"/>
                              <a:gd name="T30" fmla="*/ 136 w 2166"/>
                              <a:gd name="T31" fmla="*/ 0 h 175"/>
                              <a:gd name="T32" fmla="*/ 0 w 2166"/>
                              <a:gd name="T33" fmla="*/ 0 h 175"/>
                              <a:gd name="T34" fmla="*/ 0 w 2166"/>
                              <a:gd name="T35" fmla="*/ 43 h 175"/>
                              <a:gd name="T36" fmla="*/ 0 w 2166"/>
                              <a:gd name="T37" fmla="*/ 85 h 175"/>
                              <a:gd name="T38" fmla="*/ 0 w 2166"/>
                              <a:gd name="T39" fmla="*/ 132 h 175"/>
                              <a:gd name="T40" fmla="*/ 0 w 2166"/>
                              <a:gd name="T41" fmla="*/ 175 h 175"/>
                              <a:gd name="T42" fmla="*/ 136 w 2166"/>
                              <a:gd name="T43" fmla="*/ 175 h 175"/>
                              <a:gd name="T44" fmla="*/ 268 w 2166"/>
                              <a:gd name="T45" fmla="*/ 175 h 175"/>
                              <a:gd name="T46" fmla="*/ 405 w 2166"/>
                              <a:gd name="T47" fmla="*/ 175 h 175"/>
                              <a:gd name="T48" fmla="*/ 541 w 2166"/>
                              <a:gd name="T49" fmla="*/ 175 h 175"/>
                              <a:gd name="T50" fmla="*/ 678 w 2166"/>
                              <a:gd name="T51" fmla="*/ 175 h 175"/>
                              <a:gd name="T52" fmla="*/ 810 w 2166"/>
                              <a:gd name="T53" fmla="*/ 175 h 175"/>
                              <a:gd name="T54" fmla="*/ 946 w 2166"/>
                              <a:gd name="T55" fmla="*/ 175 h 175"/>
                              <a:gd name="T56" fmla="*/ 1083 w 2166"/>
                              <a:gd name="T57" fmla="*/ 175 h 175"/>
                              <a:gd name="T58" fmla="*/ 1219 w 2166"/>
                              <a:gd name="T59" fmla="*/ 175 h 175"/>
                              <a:gd name="T60" fmla="*/ 1356 w 2166"/>
                              <a:gd name="T61" fmla="*/ 175 h 175"/>
                              <a:gd name="T62" fmla="*/ 1488 w 2166"/>
                              <a:gd name="T63" fmla="*/ 175 h 175"/>
                              <a:gd name="T64" fmla="*/ 1624 w 2166"/>
                              <a:gd name="T65" fmla="*/ 175 h 175"/>
                              <a:gd name="T66" fmla="*/ 1761 w 2166"/>
                              <a:gd name="T67" fmla="*/ 175 h 175"/>
                              <a:gd name="T68" fmla="*/ 1897 w 2166"/>
                              <a:gd name="T69" fmla="*/ 175 h 175"/>
                              <a:gd name="T70" fmla="*/ 2029 w 2166"/>
                              <a:gd name="T71" fmla="*/ 175 h 175"/>
                              <a:gd name="T72" fmla="*/ 2166 w 2166"/>
                              <a:gd name="T73" fmla="*/ 175 h 175"/>
                              <a:gd name="T74" fmla="*/ 2166 w 2166"/>
                              <a:gd name="T75" fmla="*/ 132 h 175"/>
                              <a:gd name="T76" fmla="*/ 2166 w 2166"/>
                              <a:gd name="T77" fmla="*/ 85 h 175"/>
                              <a:gd name="T78" fmla="*/ 2166 w 2166"/>
                              <a:gd name="T79" fmla="*/ 43 h 175"/>
                              <a:gd name="T80" fmla="*/ 2166 w 2166"/>
                              <a:gd name="T81" fmla="*/ 0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166" h="175">
                                <a:moveTo>
                                  <a:pt x="2166" y="0"/>
                                </a:moveTo>
                                <a:lnTo>
                                  <a:pt x="2029" y="0"/>
                                </a:lnTo>
                                <a:lnTo>
                                  <a:pt x="1897" y="0"/>
                                </a:lnTo>
                                <a:lnTo>
                                  <a:pt x="1761" y="0"/>
                                </a:lnTo>
                                <a:lnTo>
                                  <a:pt x="1624" y="0"/>
                                </a:lnTo>
                                <a:lnTo>
                                  <a:pt x="1488" y="0"/>
                                </a:lnTo>
                                <a:lnTo>
                                  <a:pt x="1356" y="0"/>
                                </a:lnTo>
                                <a:lnTo>
                                  <a:pt x="1219" y="0"/>
                                </a:lnTo>
                                <a:lnTo>
                                  <a:pt x="1083" y="0"/>
                                </a:lnTo>
                                <a:lnTo>
                                  <a:pt x="946" y="0"/>
                                </a:lnTo>
                                <a:lnTo>
                                  <a:pt x="810" y="0"/>
                                </a:lnTo>
                                <a:lnTo>
                                  <a:pt x="678" y="0"/>
                                </a:lnTo>
                                <a:lnTo>
                                  <a:pt x="541" y="0"/>
                                </a:lnTo>
                                <a:lnTo>
                                  <a:pt x="405" y="0"/>
                                </a:lnTo>
                                <a:lnTo>
                                  <a:pt x="268" y="0"/>
                                </a:lnTo>
                                <a:lnTo>
                                  <a:pt x="136" y="0"/>
                                </a:lnTo>
                                <a:lnTo>
                                  <a:pt x="0" y="0"/>
                                </a:lnTo>
                                <a:lnTo>
                                  <a:pt x="0" y="43"/>
                                </a:lnTo>
                                <a:lnTo>
                                  <a:pt x="0" y="85"/>
                                </a:lnTo>
                                <a:lnTo>
                                  <a:pt x="0" y="132"/>
                                </a:lnTo>
                                <a:lnTo>
                                  <a:pt x="0" y="175"/>
                                </a:lnTo>
                                <a:lnTo>
                                  <a:pt x="136" y="175"/>
                                </a:lnTo>
                                <a:lnTo>
                                  <a:pt x="268" y="175"/>
                                </a:lnTo>
                                <a:lnTo>
                                  <a:pt x="405" y="175"/>
                                </a:lnTo>
                                <a:lnTo>
                                  <a:pt x="541" y="175"/>
                                </a:lnTo>
                                <a:lnTo>
                                  <a:pt x="678" y="175"/>
                                </a:lnTo>
                                <a:lnTo>
                                  <a:pt x="810" y="175"/>
                                </a:lnTo>
                                <a:lnTo>
                                  <a:pt x="946" y="175"/>
                                </a:lnTo>
                                <a:lnTo>
                                  <a:pt x="1083" y="175"/>
                                </a:lnTo>
                                <a:lnTo>
                                  <a:pt x="1219" y="175"/>
                                </a:lnTo>
                                <a:lnTo>
                                  <a:pt x="1356" y="175"/>
                                </a:lnTo>
                                <a:lnTo>
                                  <a:pt x="1488" y="175"/>
                                </a:lnTo>
                                <a:lnTo>
                                  <a:pt x="1624" y="175"/>
                                </a:lnTo>
                                <a:lnTo>
                                  <a:pt x="1761" y="175"/>
                                </a:lnTo>
                                <a:lnTo>
                                  <a:pt x="1897" y="175"/>
                                </a:lnTo>
                                <a:lnTo>
                                  <a:pt x="2029" y="175"/>
                                </a:lnTo>
                                <a:lnTo>
                                  <a:pt x="2166" y="175"/>
                                </a:lnTo>
                                <a:lnTo>
                                  <a:pt x="2166" y="132"/>
                                </a:lnTo>
                                <a:lnTo>
                                  <a:pt x="2166" y="85"/>
                                </a:lnTo>
                                <a:lnTo>
                                  <a:pt x="2166" y="43"/>
                                </a:lnTo>
                                <a:lnTo>
                                  <a:pt x="2166" y="0"/>
                                </a:lnTo>
                                <a:close/>
                              </a:path>
                            </a:pathLst>
                          </a:custGeom>
                          <a:solidFill>
                            <a:srgbClr val="AD6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225"/>
                        <wps:cNvSpPr>
                          <a:spLocks/>
                        </wps:cNvSpPr>
                        <wps:spPr bwMode="auto">
                          <a:xfrm>
                            <a:off x="780" y="1581"/>
                            <a:ext cx="1924" cy="175"/>
                          </a:xfrm>
                          <a:custGeom>
                            <a:avLst/>
                            <a:gdLst>
                              <a:gd name="T0" fmla="*/ 1924 w 1924"/>
                              <a:gd name="T1" fmla="*/ 0 h 175"/>
                              <a:gd name="T2" fmla="*/ 1804 w 1924"/>
                              <a:gd name="T3" fmla="*/ 0 h 175"/>
                              <a:gd name="T4" fmla="*/ 1685 w 1924"/>
                              <a:gd name="T5" fmla="*/ 0 h 175"/>
                              <a:gd name="T6" fmla="*/ 1565 w 1924"/>
                              <a:gd name="T7" fmla="*/ 0 h 175"/>
                              <a:gd name="T8" fmla="*/ 1442 w 1924"/>
                              <a:gd name="T9" fmla="*/ 0 h 175"/>
                              <a:gd name="T10" fmla="*/ 1322 w 1924"/>
                              <a:gd name="T11" fmla="*/ 0 h 175"/>
                              <a:gd name="T12" fmla="*/ 1203 w 1924"/>
                              <a:gd name="T13" fmla="*/ 0 h 175"/>
                              <a:gd name="T14" fmla="*/ 1083 w 1924"/>
                              <a:gd name="T15" fmla="*/ 0 h 175"/>
                              <a:gd name="T16" fmla="*/ 964 w 1924"/>
                              <a:gd name="T17" fmla="*/ 0 h 175"/>
                              <a:gd name="T18" fmla="*/ 840 w 1924"/>
                              <a:gd name="T19" fmla="*/ 0 h 175"/>
                              <a:gd name="T20" fmla="*/ 721 w 1924"/>
                              <a:gd name="T21" fmla="*/ 0 h 175"/>
                              <a:gd name="T22" fmla="*/ 602 w 1924"/>
                              <a:gd name="T23" fmla="*/ 0 h 175"/>
                              <a:gd name="T24" fmla="*/ 482 w 1924"/>
                              <a:gd name="T25" fmla="*/ 0 h 175"/>
                              <a:gd name="T26" fmla="*/ 359 w 1924"/>
                              <a:gd name="T27" fmla="*/ 0 h 175"/>
                              <a:gd name="T28" fmla="*/ 239 w 1924"/>
                              <a:gd name="T29" fmla="*/ 0 h 175"/>
                              <a:gd name="T30" fmla="*/ 120 w 1924"/>
                              <a:gd name="T31" fmla="*/ 0 h 175"/>
                              <a:gd name="T32" fmla="*/ 0 w 1924"/>
                              <a:gd name="T33" fmla="*/ 0 h 175"/>
                              <a:gd name="T34" fmla="*/ 0 w 1924"/>
                              <a:gd name="T35" fmla="*/ 43 h 175"/>
                              <a:gd name="T36" fmla="*/ 0 w 1924"/>
                              <a:gd name="T37" fmla="*/ 85 h 175"/>
                              <a:gd name="T38" fmla="*/ 0 w 1924"/>
                              <a:gd name="T39" fmla="*/ 132 h 175"/>
                              <a:gd name="T40" fmla="*/ 0 w 1924"/>
                              <a:gd name="T41" fmla="*/ 175 h 175"/>
                              <a:gd name="T42" fmla="*/ 120 w 1924"/>
                              <a:gd name="T43" fmla="*/ 175 h 175"/>
                              <a:gd name="T44" fmla="*/ 239 w 1924"/>
                              <a:gd name="T45" fmla="*/ 175 h 175"/>
                              <a:gd name="T46" fmla="*/ 359 w 1924"/>
                              <a:gd name="T47" fmla="*/ 175 h 175"/>
                              <a:gd name="T48" fmla="*/ 482 w 1924"/>
                              <a:gd name="T49" fmla="*/ 175 h 175"/>
                              <a:gd name="T50" fmla="*/ 602 w 1924"/>
                              <a:gd name="T51" fmla="*/ 175 h 175"/>
                              <a:gd name="T52" fmla="*/ 721 w 1924"/>
                              <a:gd name="T53" fmla="*/ 175 h 175"/>
                              <a:gd name="T54" fmla="*/ 840 w 1924"/>
                              <a:gd name="T55" fmla="*/ 175 h 175"/>
                              <a:gd name="T56" fmla="*/ 964 w 1924"/>
                              <a:gd name="T57" fmla="*/ 175 h 175"/>
                              <a:gd name="T58" fmla="*/ 1083 w 1924"/>
                              <a:gd name="T59" fmla="*/ 175 h 175"/>
                              <a:gd name="T60" fmla="*/ 1203 w 1924"/>
                              <a:gd name="T61" fmla="*/ 175 h 175"/>
                              <a:gd name="T62" fmla="*/ 1322 w 1924"/>
                              <a:gd name="T63" fmla="*/ 175 h 175"/>
                              <a:gd name="T64" fmla="*/ 1442 w 1924"/>
                              <a:gd name="T65" fmla="*/ 175 h 175"/>
                              <a:gd name="T66" fmla="*/ 1565 w 1924"/>
                              <a:gd name="T67" fmla="*/ 175 h 175"/>
                              <a:gd name="T68" fmla="*/ 1685 w 1924"/>
                              <a:gd name="T69" fmla="*/ 175 h 175"/>
                              <a:gd name="T70" fmla="*/ 1804 w 1924"/>
                              <a:gd name="T71" fmla="*/ 175 h 175"/>
                              <a:gd name="T72" fmla="*/ 1924 w 1924"/>
                              <a:gd name="T73" fmla="*/ 175 h 175"/>
                              <a:gd name="T74" fmla="*/ 1924 w 1924"/>
                              <a:gd name="T75" fmla="*/ 132 h 175"/>
                              <a:gd name="T76" fmla="*/ 1924 w 1924"/>
                              <a:gd name="T77" fmla="*/ 85 h 175"/>
                              <a:gd name="T78" fmla="*/ 1924 w 1924"/>
                              <a:gd name="T79" fmla="*/ 43 h 175"/>
                              <a:gd name="T80" fmla="*/ 1924 w 1924"/>
                              <a:gd name="T81" fmla="*/ 0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924" h="175">
                                <a:moveTo>
                                  <a:pt x="1924" y="0"/>
                                </a:moveTo>
                                <a:lnTo>
                                  <a:pt x="1804" y="0"/>
                                </a:lnTo>
                                <a:lnTo>
                                  <a:pt x="1685" y="0"/>
                                </a:lnTo>
                                <a:lnTo>
                                  <a:pt x="1565" y="0"/>
                                </a:lnTo>
                                <a:lnTo>
                                  <a:pt x="1442" y="0"/>
                                </a:lnTo>
                                <a:lnTo>
                                  <a:pt x="1322" y="0"/>
                                </a:lnTo>
                                <a:lnTo>
                                  <a:pt x="1203" y="0"/>
                                </a:lnTo>
                                <a:lnTo>
                                  <a:pt x="1083" y="0"/>
                                </a:lnTo>
                                <a:lnTo>
                                  <a:pt x="964" y="0"/>
                                </a:lnTo>
                                <a:lnTo>
                                  <a:pt x="840" y="0"/>
                                </a:lnTo>
                                <a:lnTo>
                                  <a:pt x="721" y="0"/>
                                </a:lnTo>
                                <a:lnTo>
                                  <a:pt x="602" y="0"/>
                                </a:lnTo>
                                <a:lnTo>
                                  <a:pt x="482" y="0"/>
                                </a:lnTo>
                                <a:lnTo>
                                  <a:pt x="359" y="0"/>
                                </a:lnTo>
                                <a:lnTo>
                                  <a:pt x="239" y="0"/>
                                </a:lnTo>
                                <a:lnTo>
                                  <a:pt x="120" y="0"/>
                                </a:lnTo>
                                <a:lnTo>
                                  <a:pt x="0" y="0"/>
                                </a:lnTo>
                                <a:lnTo>
                                  <a:pt x="0" y="43"/>
                                </a:lnTo>
                                <a:lnTo>
                                  <a:pt x="0" y="85"/>
                                </a:lnTo>
                                <a:lnTo>
                                  <a:pt x="0" y="132"/>
                                </a:lnTo>
                                <a:lnTo>
                                  <a:pt x="0" y="175"/>
                                </a:lnTo>
                                <a:lnTo>
                                  <a:pt x="120" y="175"/>
                                </a:lnTo>
                                <a:lnTo>
                                  <a:pt x="239" y="175"/>
                                </a:lnTo>
                                <a:lnTo>
                                  <a:pt x="359" y="175"/>
                                </a:lnTo>
                                <a:lnTo>
                                  <a:pt x="482" y="175"/>
                                </a:lnTo>
                                <a:lnTo>
                                  <a:pt x="602" y="175"/>
                                </a:lnTo>
                                <a:lnTo>
                                  <a:pt x="721" y="175"/>
                                </a:lnTo>
                                <a:lnTo>
                                  <a:pt x="840" y="175"/>
                                </a:lnTo>
                                <a:lnTo>
                                  <a:pt x="964" y="175"/>
                                </a:lnTo>
                                <a:lnTo>
                                  <a:pt x="1083" y="175"/>
                                </a:lnTo>
                                <a:lnTo>
                                  <a:pt x="1203" y="175"/>
                                </a:lnTo>
                                <a:lnTo>
                                  <a:pt x="1322" y="175"/>
                                </a:lnTo>
                                <a:lnTo>
                                  <a:pt x="1442" y="175"/>
                                </a:lnTo>
                                <a:lnTo>
                                  <a:pt x="1565" y="175"/>
                                </a:lnTo>
                                <a:lnTo>
                                  <a:pt x="1685" y="175"/>
                                </a:lnTo>
                                <a:lnTo>
                                  <a:pt x="1804" y="175"/>
                                </a:lnTo>
                                <a:lnTo>
                                  <a:pt x="1924" y="175"/>
                                </a:lnTo>
                                <a:lnTo>
                                  <a:pt x="1924" y="132"/>
                                </a:lnTo>
                                <a:lnTo>
                                  <a:pt x="1924" y="85"/>
                                </a:lnTo>
                                <a:lnTo>
                                  <a:pt x="1924" y="43"/>
                                </a:lnTo>
                                <a:lnTo>
                                  <a:pt x="1924" y="0"/>
                                </a:lnTo>
                                <a:close/>
                              </a:path>
                            </a:pathLst>
                          </a:custGeom>
                          <a:solidFill>
                            <a:srgbClr val="B77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6"/>
                        <wps:cNvSpPr>
                          <a:spLocks/>
                        </wps:cNvSpPr>
                        <wps:spPr bwMode="auto">
                          <a:xfrm>
                            <a:off x="900" y="1581"/>
                            <a:ext cx="1684" cy="175"/>
                          </a:xfrm>
                          <a:custGeom>
                            <a:avLst/>
                            <a:gdLst>
                              <a:gd name="T0" fmla="*/ 1684 w 1684"/>
                              <a:gd name="T1" fmla="*/ 0 h 175"/>
                              <a:gd name="T2" fmla="*/ 1578 w 1684"/>
                              <a:gd name="T3" fmla="*/ 0 h 175"/>
                              <a:gd name="T4" fmla="*/ 1475 w 1684"/>
                              <a:gd name="T5" fmla="*/ 0 h 175"/>
                              <a:gd name="T6" fmla="*/ 1369 w 1684"/>
                              <a:gd name="T7" fmla="*/ 0 h 175"/>
                              <a:gd name="T8" fmla="*/ 1266 w 1684"/>
                              <a:gd name="T9" fmla="*/ 0 h 175"/>
                              <a:gd name="T10" fmla="*/ 1160 w 1684"/>
                              <a:gd name="T11" fmla="*/ 0 h 175"/>
                              <a:gd name="T12" fmla="*/ 1053 w 1684"/>
                              <a:gd name="T13" fmla="*/ 0 h 175"/>
                              <a:gd name="T14" fmla="*/ 951 w 1684"/>
                              <a:gd name="T15" fmla="*/ 0 h 175"/>
                              <a:gd name="T16" fmla="*/ 844 w 1684"/>
                              <a:gd name="T17" fmla="*/ 0 h 175"/>
                              <a:gd name="T18" fmla="*/ 737 w 1684"/>
                              <a:gd name="T19" fmla="*/ 0 h 175"/>
                              <a:gd name="T20" fmla="*/ 631 w 1684"/>
                              <a:gd name="T21" fmla="*/ 0 h 175"/>
                              <a:gd name="T22" fmla="*/ 529 w 1684"/>
                              <a:gd name="T23" fmla="*/ 0 h 175"/>
                              <a:gd name="T24" fmla="*/ 422 w 1684"/>
                              <a:gd name="T25" fmla="*/ 0 h 175"/>
                              <a:gd name="T26" fmla="*/ 315 w 1684"/>
                              <a:gd name="T27" fmla="*/ 0 h 175"/>
                              <a:gd name="T28" fmla="*/ 209 w 1684"/>
                              <a:gd name="T29" fmla="*/ 0 h 175"/>
                              <a:gd name="T30" fmla="*/ 106 w 1684"/>
                              <a:gd name="T31" fmla="*/ 0 h 175"/>
                              <a:gd name="T32" fmla="*/ 0 w 1684"/>
                              <a:gd name="T33" fmla="*/ 0 h 175"/>
                              <a:gd name="T34" fmla="*/ 0 w 1684"/>
                              <a:gd name="T35" fmla="*/ 43 h 175"/>
                              <a:gd name="T36" fmla="*/ 0 w 1684"/>
                              <a:gd name="T37" fmla="*/ 85 h 175"/>
                              <a:gd name="T38" fmla="*/ 0 w 1684"/>
                              <a:gd name="T39" fmla="*/ 132 h 175"/>
                              <a:gd name="T40" fmla="*/ 0 w 1684"/>
                              <a:gd name="T41" fmla="*/ 175 h 175"/>
                              <a:gd name="T42" fmla="*/ 106 w 1684"/>
                              <a:gd name="T43" fmla="*/ 175 h 175"/>
                              <a:gd name="T44" fmla="*/ 209 w 1684"/>
                              <a:gd name="T45" fmla="*/ 175 h 175"/>
                              <a:gd name="T46" fmla="*/ 315 w 1684"/>
                              <a:gd name="T47" fmla="*/ 175 h 175"/>
                              <a:gd name="T48" fmla="*/ 422 w 1684"/>
                              <a:gd name="T49" fmla="*/ 175 h 175"/>
                              <a:gd name="T50" fmla="*/ 529 w 1684"/>
                              <a:gd name="T51" fmla="*/ 175 h 175"/>
                              <a:gd name="T52" fmla="*/ 631 w 1684"/>
                              <a:gd name="T53" fmla="*/ 175 h 175"/>
                              <a:gd name="T54" fmla="*/ 737 w 1684"/>
                              <a:gd name="T55" fmla="*/ 175 h 175"/>
                              <a:gd name="T56" fmla="*/ 844 w 1684"/>
                              <a:gd name="T57" fmla="*/ 175 h 175"/>
                              <a:gd name="T58" fmla="*/ 951 w 1684"/>
                              <a:gd name="T59" fmla="*/ 175 h 175"/>
                              <a:gd name="T60" fmla="*/ 1053 w 1684"/>
                              <a:gd name="T61" fmla="*/ 175 h 175"/>
                              <a:gd name="T62" fmla="*/ 1160 w 1684"/>
                              <a:gd name="T63" fmla="*/ 175 h 175"/>
                              <a:gd name="T64" fmla="*/ 1266 w 1684"/>
                              <a:gd name="T65" fmla="*/ 175 h 175"/>
                              <a:gd name="T66" fmla="*/ 1369 w 1684"/>
                              <a:gd name="T67" fmla="*/ 175 h 175"/>
                              <a:gd name="T68" fmla="*/ 1475 w 1684"/>
                              <a:gd name="T69" fmla="*/ 175 h 175"/>
                              <a:gd name="T70" fmla="*/ 1578 w 1684"/>
                              <a:gd name="T71" fmla="*/ 175 h 175"/>
                              <a:gd name="T72" fmla="*/ 1684 w 1684"/>
                              <a:gd name="T73" fmla="*/ 175 h 175"/>
                              <a:gd name="T74" fmla="*/ 1684 w 1684"/>
                              <a:gd name="T75" fmla="*/ 132 h 175"/>
                              <a:gd name="T76" fmla="*/ 1684 w 1684"/>
                              <a:gd name="T77" fmla="*/ 85 h 175"/>
                              <a:gd name="T78" fmla="*/ 1684 w 1684"/>
                              <a:gd name="T79" fmla="*/ 43 h 175"/>
                              <a:gd name="T80" fmla="*/ 1684 w 1684"/>
                              <a:gd name="T81" fmla="*/ 0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684" h="175">
                                <a:moveTo>
                                  <a:pt x="1684" y="0"/>
                                </a:moveTo>
                                <a:lnTo>
                                  <a:pt x="1578" y="0"/>
                                </a:lnTo>
                                <a:lnTo>
                                  <a:pt x="1475" y="0"/>
                                </a:lnTo>
                                <a:lnTo>
                                  <a:pt x="1369" y="0"/>
                                </a:lnTo>
                                <a:lnTo>
                                  <a:pt x="1266" y="0"/>
                                </a:lnTo>
                                <a:lnTo>
                                  <a:pt x="1160" y="0"/>
                                </a:lnTo>
                                <a:lnTo>
                                  <a:pt x="1053" y="0"/>
                                </a:lnTo>
                                <a:lnTo>
                                  <a:pt x="951" y="0"/>
                                </a:lnTo>
                                <a:lnTo>
                                  <a:pt x="844" y="0"/>
                                </a:lnTo>
                                <a:lnTo>
                                  <a:pt x="737" y="0"/>
                                </a:lnTo>
                                <a:lnTo>
                                  <a:pt x="631" y="0"/>
                                </a:lnTo>
                                <a:lnTo>
                                  <a:pt x="529" y="0"/>
                                </a:lnTo>
                                <a:lnTo>
                                  <a:pt x="422" y="0"/>
                                </a:lnTo>
                                <a:lnTo>
                                  <a:pt x="315" y="0"/>
                                </a:lnTo>
                                <a:lnTo>
                                  <a:pt x="209" y="0"/>
                                </a:lnTo>
                                <a:lnTo>
                                  <a:pt x="106" y="0"/>
                                </a:lnTo>
                                <a:lnTo>
                                  <a:pt x="0" y="0"/>
                                </a:lnTo>
                                <a:lnTo>
                                  <a:pt x="0" y="43"/>
                                </a:lnTo>
                                <a:lnTo>
                                  <a:pt x="0" y="85"/>
                                </a:lnTo>
                                <a:lnTo>
                                  <a:pt x="0" y="132"/>
                                </a:lnTo>
                                <a:lnTo>
                                  <a:pt x="0" y="175"/>
                                </a:lnTo>
                                <a:lnTo>
                                  <a:pt x="106" y="175"/>
                                </a:lnTo>
                                <a:lnTo>
                                  <a:pt x="209" y="175"/>
                                </a:lnTo>
                                <a:lnTo>
                                  <a:pt x="315" y="175"/>
                                </a:lnTo>
                                <a:lnTo>
                                  <a:pt x="422" y="175"/>
                                </a:lnTo>
                                <a:lnTo>
                                  <a:pt x="529" y="175"/>
                                </a:lnTo>
                                <a:lnTo>
                                  <a:pt x="631" y="175"/>
                                </a:lnTo>
                                <a:lnTo>
                                  <a:pt x="737" y="175"/>
                                </a:lnTo>
                                <a:lnTo>
                                  <a:pt x="844" y="175"/>
                                </a:lnTo>
                                <a:lnTo>
                                  <a:pt x="951" y="175"/>
                                </a:lnTo>
                                <a:lnTo>
                                  <a:pt x="1053" y="175"/>
                                </a:lnTo>
                                <a:lnTo>
                                  <a:pt x="1160" y="175"/>
                                </a:lnTo>
                                <a:lnTo>
                                  <a:pt x="1266" y="175"/>
                                </a:lnTo>
                                <a:lnTo>
                                  <a:pt x="1369" y="175"/>
                                </a:lnTo>
                                <a:lnTo>
                                  <a:pt x="1475" y="175"/>
                                </a:lnTo>
                                <a:lnTo>
                                  <a:pt x="1578" y="175"/>
                                </a:lnTo>
                                <a:lnTo>
                                  <a:pt x="1684" y="175"/>
                                </a:lnTo>
                                <a:lnTo>
                                  <a:pt x="1684" y="132"/>
                                </a:lnTo>
                                <a:lnTo>
                                  <a:pt x="1684" y="85"/>
                                </a:lnTo>
                                <a:lnTo>
                                  <a:pt x="1684" y="43"/>
                                </a:lnTo>
                                <a:lnTo>
                                  <a:pt x="1684" y="0"/>
                                </a:lnTo>
                                <a:close/>
                              </a:path>
                            </a:pathLst>
                          </a:custGeom>
                          <a:solidFill>
                            <a:srgbClr val="BF8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227"/>
                        <wps:cNvSpPr>
                          <a:spLocks/>
                        </wps:cNvSpPr>
                        <wps:spPr bwMode="auto">
                          <a:xfrm>
                            <a:off x="1023" y="1581"/>
                            <a:ext cx="1442" cy="175"/>
                          </a:xfrm>
                          <a:custGeom>
                            <a:avLst/>
                            <a:gdLst>
                              <a:gd name="T0" fmla="*/ 1442 w 1442"/>
                              <a:gd name="T1" fmla="*/ 0 h 175"/>
                              <a:gd name="T2" fmla="*/ 1352 w 1442"/>
                              <a:gd name="T3" fmla="*/ 0 h 175"/>
                              <a:gd name="T4" fmla="*/ 1263 w 1442"/>
                              <a:gd name="T5" fmla="*/ 0 h 175"/>
                              <a:gd name="T6" fmla="*/ 1173 w 1442"/>
                              <a:gd name="T7" fmla="*/ 0 h 175"/>
                              <a:gd name="T8" fmla="*/ 1079 w 1442"/>
                              <a:gd name="T9" fmla="*/ 0 h 175"/>
                              <a:gd name="T10" fmla="*/ 990 w 1442"/>
                              <a:gd name="T11" fmla="*/ 0 h 175"/>
                              <a:gd name="T12" fmla="*/ 900 w 1442"/>
                              <a:gd name="T13" fmla="*/ 0 h 175"/>
                              <a:gd name="T14" fmla="*/ 811 w 1442"/>
                              <a:gd name="T15" fmla="*/ 0 h 175"/>
                              <a:gd name="T16" fmla="*/ 721 w 1442"/>
                              <a:gd name="T17" fmla="*/ 0 h 175"/>
                              <a:gd name="T18" fmla="*/ 632 w 1442"/>
                              <a:gd name="T19" fmla="*/ 0 h 175"/>
                              <a:gd name="T20" fmla="*/ 542 w 1442"/>
                              <a:gd name="T21" fmla="*/ 0 h 175"/>
                              <a:gd name="T22" fmla="*/ 452 w 1442"/>
                              <a:gd name="T23" fmla="*/ 0 h 175"/>
                              <a:gd name="T24" fmla="*/ 363 w 1442"/>
                              <a:gd name="T25" fmla="*/ 0 h 175"/>
                              <a:gd name="T26" fmla="*/ 269 w 1442"/>
                              <a:gd name="T27" fmla="*/ 0 h 175"/>
                              <a:gd name="T28" fmla="*/ 180 w 1442"/>
                              <a:gd name="T29" fmla="*/ 0 h 175"/>
                              <a:gd name="T30" fmla="*/ 90 w 1442"/>
                              <a:gd name="T31" fmla="*/ 0 h 175"/>
                              <a:gd name="T32" fmla="*/ 0 w 1442"/>
                              <a:gd name="T33" fmla="*/ 0 h 175"/>
                              <a:gd name="T34" fmla="*/ 0 w 1442"/>
                              <a:gd name="T35" fmla="*/ 43 h 175"/>
                              <a:gd name="T36" fmla="*/ 0 w 1442"/>
                              <a:gd name="T37" fmla="*/ 85 h 175"/>
                              <a:gd name="T38" fmla="*/ 0 w 1442"/>
                              <a:gd name="T39" fmla="*/ 132 h 175"/>
                              <a:gd name="T40" fmla="*/ 0 w 1442"/>
                              <a:gd name="T41" fmla="*/ 175 h 175"/>
                              <a:gd name="T42" fmla="*/ 90 w 1442"/>
                              <a:gd name="T43" fmla="*/ 175 h 175"/>
                              <a:gd name="T44" fmla="*/ 180 w 1442"/>
                              <a:gd name="T45" fmla="*/ 175 h 175"/>
                              <a:gd name="T46" fmla="*/ 269 w 1442"/>
                              <a:gd name="T47" fmla="*/ 175 h 175"/>
                              <a:gd name="T48" fmla="*/ 363 w 1442"/>
                              <a:gd name="T49" fmla="*/ 175 h 175"/>
                              <a:gd name="T50" fmla="*/ 452 w 1442"/>
                              <a:gd name="T51" fmla="*/ 175 h 175"/>
                              <a:gd name="T52" fmla="*/ 542 w 1442"/>
                              <a:gd name="T53" fmla="*/ 175 h 175"/>
                              <a:gd name="T54" fmla="*/ 632 w 1442"/>
                              <a:gd name="T55" fmla="*/ 175 h 175"/>
                              <a:gd name="T56" fmla="*/ 721 w 1442"/>
                              <a:gd name="T57" fmla="*/ 175 h 175"/>
                              <a:gd name="T58" fmla="*/ 811 w 1442"/>
                              <a:gd name="T59" fmla="*/ 175 h 175"/>
                              <a:gd name="T60" fmla="*/ 900 w 1442"/>
                              <a:gd name="T61" fmla="*/ 175 h 175"/>
                              <a:gd name="T62" fmla="*/ 990 w 1442"/>
                              <a:gd name="T63" fmla="*/ 175 h 175"/>
                              <a:gd name="T64" fmla="*/ 1079 w 1442"/>
                              <a:gd name="T65" fmla="*/ 175 h 175"/>
                              <a:gd name="T66" fmla="*/ 1173 w 1442"/>
                              <a:gd name="T67" fmla="*/ 175 h 175"/>
                              <a:gd name="T68" fmla="*/ 1263 w 1442"/>
                              <a:gd name="T69" fmla="*/ 175 h 175"/>
                              <a:gd name="T70" fmla="*/ 1352 w 1442"/>
                              <a:gd name="T71" fmla="*/ 175 h 175"/>
                              <a:gd name="T72" fmla="*/ 1442 w 1442"/>
                              <a:gd name="T73" fmla="*/ 175 h 175"/>
                              <a:gd name="T74" fmla="*/ 1442 w 1442"/>
                              <a:gd name="T75" fmla="*/ 132 h 175"/>
                              <a:gd name="T76" fmla="*/ 1442 w 1442"/>
                              <a:gd name="T77" fmla="*/ 85 h 175"/>
                              <a:gd name="T78" fmla="*/ 1442 w 1442"/>
                              <a:gd name="T79" fmla="*/ 43 h 175"/>
                              <a:gd name="T80" fmla="*/ 1442 w 1442"/>
                              <a:gd name="T81" fmla="*/ 0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442" h="175">
                                <a:moveTo>
                                  <a:pt x="1442" y="0"/>
                                </a:moveTo>
                                <a:lnTo>
                                  <a:pt x="1352" y="0"/>
                                </a:lnTo>
                                <a:lnTo>
                                  <a:pt x="1263" y="0"/>
                                </a:lnTo>
                                <a:lnTo>
                                  <a:pt x="1173" y="0"/>
                                </a:lnTo>
                                <a:lnTo>
                                  <a:pt x="1079" y="0"/>
                                </a:lnTo>
                                <a:lnTo>
                                  <a:pt x="990" y="0"/>
                                </a:lnTo>
                                <a:lnTo>
                                  <a:pt x="900" y="0"/>
                                </a:lnTo>
                                <a:lnTo>
                                  <a:pt x="811" y="0"/>
                                </a:lnTo>
                                <a:lnTo>
                                  <a:pt x="721" y="0"/>
                                </a:lnTo>
                                <a:lnTo>
                                  <a:pt x="632" y="0"/>
                                </a:lnTo>
                                <a:lnTo>
                                  <a:pt x="542" y="0"/>
                                </a:lnTo>
                                <a:lnTo>
                                  <a:pt x="452" y="0"/>
                                </a:lnTo>
                                <a:lnTo>
                                  <a:pt x="363" y="0"/>
                                </a:lnTo>
                                <a:lnTo>
                                  <a:pt x="269" y="0"/>
                                </a:lnTo>
                                <a:lnTo>
                                  <a:pt x="180" y="0"/>
                                </a:lnTo>
                                <a:lnTo>
                                  <a:pt x="90" y="0"/>
                                </a:lnTo>
                                <a:lnTo>
                                  <a:pt x="0" y="0"/>
                                </a:lnTo>
                                <a:lnTo>
                                  <a:pt x="0" y="43"/>
                                </a:lnTo>
                                <a:lnTo>
                                  <a:pt x="0" y="85"/>
                                </a:lnTo>
                                <a:lnTo>
                                  <a:pt x="0" y="132"/>
                                </a:lnTo>
                                <a:lnTo>
                                  <a:pt x="0" y="175"/>
                                </a:lnTo>
                                <a:lnTo>
                                  <a:pt x="90" y="175"/>
                                </a:lnTo>
                                <a:lnTo>
                                  <a:pt x="180" y="175"/>
                                </a:lnTo>
                                <a:lnTo>
                                  <a:pt x="269" y="175"/>
                                </a:lnTo>
                                <a:lnTo>
                                  <a:pt x="363" y="175"/>
                                </a:lnTo>
                                <a:lnTo>
                                  <a:pt x="452" y="175"/>
                                </a:lnTo>
                                <a:lnTo>
                                  <a:pt x="542" y="175"/>
                                </a:lnTo>
                                <a:lnTo>
                                  <a:pt x="632" y="175"/>
                                </a:lnTo>
                                <a:lnTo>
                                  <a:pt x="721" y="175"/>
                                </a:lnTo>
                                <a:lnTo>
                                  <a:pt x="811" y="175"/>
                                </a:lnTo>
                                <a:lnTo>
                                  <a:pt x="900" y="175"/>
                                </a:lnTo>
                                <a:lnTo>
                                  <a:pt x="990" y="175"/>
                                </a:lnTo>
                                <a:lnTo>
                                  <a:pt x="1079" y="175"/>
                                </a:lnTo>
                                <a:lnTo>
                                  <a:pt x="1173" y="175"/>
                                </a:lnTo>
                                <a:lnTo>
                                  <a:pt x="1263" y="175"/>
                                </a:lnTo>
                                <a:lnTo>
                                  <a:pt x="1352" y="175"/>
                                </a:lnTo>
                                <a:lnTo>
                                  <a:pt x="1442" y="175"/>
                                </a:lnTo>
                                <a:lnTo>
                                  <a:pt x="1442" y="132"/>
                                </a:lnTo>
                                <a:lnTo>
                                  <a:pt x="1442" y="85"/>
                                </a:lnTo>
                                <a:lnTo>
                                  <a:pt x="1442" y="43"/>
                                </a:lnTo>
                                <a:lnTo>
                                  <a:pt x="1442" y="0"/>
                                </a:lnTo>
                                <a:close/>
                              </a:path>
                            </a:pathLst>
                          </a:custGeom>
                          <a:solidFill>
                            <a:srgbClr val="C98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228"/>
                        <wps:cNvSpPr>
                          <a:spLocks/>
                        </wps:cNvSpPr>
                        <wps:spPr bwMode="auto">
                          <a:xfrm>
                            <a:off x="1143" y="1581"/>
                            <a:ext cx="1202" cy="175"/>
                          </a:xfrm>
                          <a:custGeom>
                            <a:avLst/>
                            <a:gdLst>
                              <a:gd name="T0" fmla="*/ 1202 w 1202"/>
                              <a:gd name="T1" fmla="*/ 0 h 175"/>
                              <a:gd name="T2" fmla="*/ 1126 w 1202"/>
                              <a:gd name="T3" fmla="*/ 0 h 175"/>
                              <a:gd name="T4" fmla="*/ 1053 w 1202"/>
                              <a:gd name="T5" fmla="*/ 0 h 175"/>
                              <a:gd name="T6" fmla="*/ 976 w 1202"/>
                              <a:gd name="T7" fmla="*/ 0 h 175"/>
                              <a:gd name="T8" fmla="*/ 904 w 1202"/>
                              <a:gd name="T9" fmla="*/ 0 h 175"/>
                              <a:gd name="T10" fmla="*/ 827 w 1202"/>
                              <a:gd name="T11" fmla="*/ 0 h 175"/>
                              <a:gd name="T12" fmla="*/ 750 w 1202"/>
                              <a:gd name="T13" fmla="*/ 0 h 175"/>
                              <a:gd name="T14" fmla="*/ 678 w 1202"/>
                              <a:gd name="T15" fmla="*/ 0 h 175"/>
                              <a:gd name="T16" fmla="*/ 601 w 1202"/>
                              <a:gd name="T17" fmla="*/ 0 h 175"/>
                              <a:gd name="T18" fmla="*/ 524 w 1202"/>
                              <a:gd name="T19" fmla="*/ 0 h 175"/>
                              <a:gd name="T20" fmla="*/ 452 w 1202"/>
                              <a:gd name="T21" fmla="*/ 0 h 175"/>
                              <a:gd name="T22" fmla="*/ 375 w 1202"/>
                              <a:gd name="T23" fmla="*/ 0 h 175"/>
                              <a:gd name="T24" fmla="*/ 303 w 1202"/>
                              <a:gd name="T25" fmla="*/ 0 h 175"/>
                              <a:gd name="T26" fmla="*/ 226 w 1202"/>
                              <a:gd name="T27" fmla="*/ 0 h 175"/>
                              <a:gd name="T28" fmla="*/ 149 w 1202"/>
                              <a:gd name="T29" fmla="*/ 0 h 175"/>
                              <a:gd name="T30" fmla="*/ 77 w 1202"/>
                              <a:gd name="T31" fmla="*/ 0 h 175"/>
                              <a:gd name="T32" fmla="*/ 0 w 1202"/>
                              <a:gd name="T33" fmla="*/ 0 h 175"/>
                              <a:gd name="T34" fmla="*/ 0 w 1202"/>
                              <a:gd name="T35" fmla="*/ 43 h 175"/>
                              <a:gd name="T36" fmla="*/ 0 w 1202"/>
                              <a:gd name="T37" fmla="*/ 85 h 175"/>
                              <a:gd name="T38" fmla="*/ 0 w 1202"/>
                              <a:gd name="T39" fmla="*/ 132 h 175"/>
                              <a:gd name="T40" fmla="*/ 0 w 1202"/>
                              <a:gd name="T41" fmla="*/ 175 h 175"/>
                              <a:gd name="T42" fmla="*/ 77 w 1202"/>
                              <a:gd name="T43" fmla="*/ 175 h 175"/>
                              <a:gd name="T44" fmla="*/ 149 w 1202"/>
                              <a:gd name="T45" fmla="*/ 175 h 175"/>
                              <a:gd name="T46" fmla="*/ 226 w 1202"/>
                              <a:gd name="T47" fmla="*/ 175 h 175"/>
                              <a:gd name="T48" fmla="*/ 303 w 1202"/>
                              <a:gd name="T49" fmla="*/ 175 h 175"/>
                              <a:gd name="T50" fmla="*/ 375 w 1202"/>
                              <a:gd name="T51" fmla="*/ 175 h 175"/>
                              <a:gd name="T52" fmla="*/ 452 w 1202"/>
                              <a:gd name="T53" fmla="*/ 175 h 175"/>
                              <a:gd name="T54" fmla="*/ 524 w 1202"/>
                              <a:gd name="T55" fmla="*/ 175 h 175"/>
                              <a:gd name="T56" fmla="*/ 601 w 1202"/>
                              <a:gd name="T57" fmla="*/ 175 h 175"/>
                              <a:gd name="T58" fmla="*/ 678 w 1202"/>
                              <a:gd name="T59" fmla="*/ 175 h 175"/>
                              <a:gd name="T60" fmla="*/ 750 w 1202"/>
                              <a:gd name="T61" fmla="*/ 175 h 175"/>
                              <a:gd name="T62" fmla="*/ 827 w 1202"/>
                              <a:gd name="T63" fmla="*/ 175 h 175"/>
                              <a:gd name="T64" fmla="*/ 904 w 1202"/>
                              <a:gd name="T65" fmla="*/ 175 h 175"/>
                              <a:gd name="T66" fmla="*/ 976 w 1202"/>
                              <a:gd name="T67" fmla="*/ 175 h 175"/>
                              <a:gd name="T68" fmla="*/ 1053 w 1202"/>
                              <a:gd name="T69" fmla="*/ 175 h 175"/>
                              <a:gd name="T70" fmla="*/ 1126 w 1202"/>
                              <a:gd name="T71" fmla="*/ 175 h 175"/>
                              <a:gd name="T72" fmla="*/ 1202 w 1202"/>
                              <a:gd name="T73" fmla="*/ 175 h 175"/>
                              <a:gd name="T74" fmla="*/ 1202 w 1202"/>
                              <a:gd name="T75" fmla="*/ 132 h 175"/>
                              <a:gd name="T76" fmla="*/ 1202 w 1202"/>
                              <a:gd name="T77" fmla="*/ 85 h 175"/>
                              <a:gd name="T78" fmla="*/ 1202 w 1202"/>
                              <a:gd name="T79" fmla="*/ 43 h 175"/>
                              <a:gd name="T80" fmla="*/ 1202 w 1202"/>
                              <a:gd name="T81" fmla="*/ 0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202" h="175">
                                <a:moveTo>
                                  <a:pt x="1202" y="0"/>
                                </a:moveTo>
                                <a:lnTo>
                                  <a:pt x="1126" y="0"/>
                                </a:lnTo>
                                <a:lnTo>
                                  <a:pt x="1053" y="0"/>
                                </a:lnTo>
                                <a:lnTo>
                                  <a:pt x="976" y="0"/>
                                </a:lnTo>
                                <a:lnTo>
                                  <a:pt x="904" y="0"/>
                                </a:lnTo>
                                <a:lnTo>
                                  <a:pt x="827" y="0"/>
                                </a:lnTo>
                                <a:lnTo>
                                  <a:pt x="750" y="0"/>
                                </a:lnTo>
                                <a:lnTo>
                                  <a:pt x="678" y="0"/>
                                </a:lnTo>
                                <a:lnTo>
                                  <a:pt x="601" y="0"/>
                                </a:lnTo>
                                <a:lnTo>
                                  <a:pt x="524" y="0"/>
                                </a:lnTo>
                                <a:lnTo>
                                  <a:pt x="452" y="0"/>
                                </a:lnTo>
                                <a:lnTo>
                                  <a:pt x="375" y="0"/>
                                </a:lnTo>
                                <a:lnTo>
                                  <a:pt x="303" y="0"/>
                                </a:lnTo>
                                <a:lnTo>
                                  <a:pt x="226" y="0"/>
                                </a:lnTo>
                                <a:lnTo>
                                  <a:pt x="149" y="0"/>
                                </a:lnTo>
                                <a:lnTo>
                                  <a:pt x="77" y="0"/>
                                </a:lnTo>
                                <a:lnTo>
                                  <a:pt x="0" y="0"/>
                                </a:lnTo>
                                <a:lnTo>
                                  <a:pt x="0" y="43"/>
                                </a:lnTo>
                                <a:lnTo>
                                  <a:pt x="0" y="85"/>
                                </a:lnTo>
                                <a:lnTo>
                                  <a:pt x="0" y="132"/>
                                </a:lnTo>
                                <a:lnTo>
                                  <a:pt x="0" y="175"/>
                                </a:lnTo>
                                <a:lnTo>
                                  <a:pt x="77" y="175"/>
                                </a:lnTo>
                                <a:lnTo>
                                  <a:pt x="149" y="175"/>
                                </a:lnTo>
                                <a:lnTo>
                                  <a:pt x="226" y="175"/>
                                </a:lnTo>
                                <a:lnTo>
                                  <a:pt x="303" y="175"/>
                                </a:lnTo>
                                <a:lnTo>
                                  <a:pt x="375" y="175"/>
                                </a:lnTo>
                                <a:lnTo>
                                  <a:pt x="452" y="175"/>
                                </a:lnTo>
                                <a:lnTo>
                                  <a:pt x="524" y="175"/>
                                </a:lnTo>
                                <a:lnTo>
                                  <a:pt x="601" y="175"/>
                                </a:lnTo>
                                <a:lnTo>
                                  <a:pt x="678" y="175"/>
                                </a:lnTo>
                                <a:lnTo>
                                  <a:pt x="750" y="175"/>
                                </a:lnTo>
                                <a:lnTo>
                                  <a:pt x="827" y="175"/>
                                </a:lnTo>
                                <a:lnTo>
                                  <a:pt x="904" y="175"/>
                                </a:lnTo>
                                <a:lnTo>
                                  <a:pt x="976" y="175"/>
                                </a:lnTo>
                                <a:lnTo>
                                  <a:pt x="1053" y="175"/>
                                </a:lnTo>
                                <a:lnTo>
                                  <a:pt x="1126" y="175"/>
                                </a:lnTo>
                                <a:lnTo>
                                  <a:pt x="1202" y="175"/>
                                </a:lnTo>
                                <a:lnTo>
                                  <a:pt x="1202" y="132"/>
                                </a:lnTo>
                                <a:lnTo>
                                  <a:pt x="1202" y="85"/>
                                </a:lnTo>
                                <a:lnTo>
                                  <a:pt x="1202" y="43"/>
                                </a:lnTo>
                                <a:lnTo>
                                  <a:pt x="1202" y="0"/>
                                </a:lnTo>
                                <a:close/>
                              </a:path>
                            </a:pathLst>
                          </a:custGeom>
                          <a:solidFill>
                            <a:srgbClr val="D19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9"/>
                        <wps:cNvSpPr>
                          <a:spLocks/>
                        </wps:cNvSpPr>
                        <wps:spPr bwMode="auto">
                          <a:xfrm>
                            <a:off x="1266" y="1581"/>
                            <a:ext cx="964" cy="175"/>
                          </a:xfrm>
                          <a:custGeom>
                            <a:avLst/>
                            <a:gdLst>
                              <a:gd name="T0" fmla="*/ 964 w 964"/>
                              <a:gd name="T1" fmla="*/ 0 h 175"/>
                              <a:gd name="T2" fmla="*/ 905 w 964"/>
                              <a:gd name="T3" fmla="*/ 0 h 175"/>
                              <a:gd name="T4" fmla="*/ 845 w 964"/>
                              <a:gd name="T5" fmla="*/ 0 h 175"/>
                              <a:gd name="T6" fmla="*/ 781 w 964"/>
                              <a:gd name="T7" fmla="*/ 0 h 175"/>
                              <a:gd name="T8" fmla="*/ 721 w 964"/>
                              <a:gd name="T9" fmla="*/ 0 h 175"/>
                              <a:gd name="T10" fmla="*/ 661 w 964"/>
                              <a:gd name="T11" fmla="*/ 0 h 175"/>
                              <a:gd name="T12" fmla="*/ 602 w 964"/>
                              <a:gd name="T13" fmla="*/ 0 h 175"/>
                              <a:gd name="T14" fmla="*/ 542 w 964"/>
                              <a:gd name="T15" fmla="*/ 0 h 175"/>
                              <a:gd name="T16" fmla="*/ 482 w 964"/>
                              <a:gd name="T17" fmla="*/ 0 h 175"/>
                              <a:gd name="T18" fmla="*/ 423 w 964"/>
                              <a:gd name="T19" fmla="*/ 0 h 175"/>
                              <a:gd name="T20" fmla="*/ 359 w 964"/>
                              <a:gd name="T21" fmla="*/ 0 h 175"/>
                              <a:gd name="T22" fmla="*/ 299 w 964"/>
                              <a:gd name="T23" fmla="*/ 0 h 175"/>
                              <a:gd name="T24" fmla="*/ 239 w 964"/>
                              <a:gd name="T25" fmla="*/ 0 h 175"/>
                              <a:gd name="T26" fmla="*/ 180 w 964"/>
                              <a:gd name="T27" fmla="*/ 0 h 175"/>
                              <a:gd name="T28" fmla="*/ 120 w 964"/>
                              <a:gd name="T29" fmla="*/ 0 h 175"/>
                              <a:gd name="T30" fmla="*/ 60 w 964"/>
                              <a:gd name="T31" fmla="*/ 0 h 175"/>
                              <a:gd name="T32" fmla="*/ 0 w 964"/>
                              <a:gd name="T33" fmla="*/ 0 h 175"/>
                              <a:gd name="T34" fmla="*/ 0 w 964"/>
                              <a:gd name="T35" fmla="*/ 43 h 175"/>
                              <a:gd name="T36" fmla="*/ 0 w 964"/>
                              <a:gd name="T37" fmla="*/ 85 h 175"/>
                              <a:gd name="T38" fmla="*/ 0 w 964"/>
                              <a:gd name="T39" fmla="*/ 132 h 175"/>
                              <a:gd name="T40" fmla="*/ 0 w 964"/>
                              <a:gd name="T41" fmla="*/ 175 h 175"/>
                              <a:gd name="T42" fmla="*/ 60 w 964"/>
                              <a:gd name="T43" fmla="*/ 175 h 175"/>
                              <a:gd name="T44" fmla="*/ 120 w 964"/>
                              <a:gd name="T45" fmla="*/ 175 h 175"/>
                              <a:gd name="T46" fmla="*/ 180 w 964"/>
                              <a:gd name="T47" fmla="*/ 175 h 175"/>
                              <a:gd name="T48" fmla="*/ 239 w 964"/>
                              <a:gd name="T49" fmla="*/ 175 h 175"/>
                              <a:gd name="T50" fmla="*/ 299 w 964"/>
                              <a:gd name="T51" fmla="*/ 175 h 175"/>
                              <a:gd name="T52" fmla="*/ 359 w 964"/>
                              <a:gd name="T53" fmla="*/ 175 h 175"/>
                              <a:gd name="T54" fmla="*/ 423 w 964"/>
                              <a:gd name="T55" fmla="*/ 175 h 175"/>
                              <a:gd name="T56" fmla="*/ 482 w 964"/>
                              <a:gd name="T57" fmla="*/ 175 h 175"/>
                              <a:gd name="T58" fmla="*/ 542 w 964"/>
                              <a:gd name="T59" fmla="*/ 175 h 175"/>
                              <a:gd name="T60" fmla="*/ 602 w 964"/>
                              <a:gd name="T61" fmla="*/ 175 h 175"/>
                              <a:gd name="T62" fmla="*/ 661 w 964"/>
                              <a:gd name="T63" fmla="*/ 175 h 175"/>
                              <a:gd name="T64" fmla="*/ 721 w 964"/>
                              <a:gd name="T65" fmla="*/ 175 h 175"/>
                              <a:gd name="T66" fmla="*/ 781 w 964"/>
                              <a:gd name="T67" fmla="*/ 175 h 175"/>
                              <a:gd name="T68" fmla="*/ 845 w 964"/>
                              <a:gd name="T69" fmla="*/ 175 h 175"/>
                              <a:gd name="T70" fmla="*/ 905 w 964"/>
                              <a:gd name="T71" fmla="*/ 175 h 175"/>
                              <a:gd name="T72" fmla="*/ 964 w 964"/>
                              <a:gd name="T73" fmla="*/ 175 h 175"/>
                              <a:gd name="T74" fmla="*/ 964 w 964"/>
                              <a:gd name="T75" fmla="*/ 132 h 175"/>
                              <a:gd name="T76" fmla="*/ 964 w 964"/>
                              <a:gd name="T77" fmla="*/ 85 h 175"/>
                              <a:gd name="T78" fmla="*/ 964 w 964"/>
                              <a:gd name="T79" fmla="*/ 43 h 175"/>
                              <a:gd name="T80" fmla="*/ 964 w 964"/>
                              <a:gd name="T81" fmla="*/ 0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4" h="175">
                                <a:moveTo>
                                  <a:pt x="964" y="0"/>
                                </a:moveTo>
                                <a:lnTo>
                                  <a:pt x="905" y="0"/>
                                </a:lnTo>
                                <a:lnTo>
                                  <a:pt x="845" y="0"/>
                                </a:lnTo>
                                <a:lnTo>
                                  <a:pt x="781" y="0"/>
                                </a:lnTo>
                                <a:lnTo>
                                  <a:pt x="721" y="0"/>
                                </a:lnTo>
                                <a:lnTo>
                                  <a:pt x="661" y="0"/>
                                </a:lnTo>
                                <a:lnTo>
                                  <a:pt x="602" y="0"/>
                                </a:lnTo>
                                <a:lnTo>
                                  <a:pt x="542" y="0"/>
                                </a:lnTo>
                                <a:lnTo>
                                  <a:pt x="482" y="0"/>
                                </a:lnTo>
                                <a:lnTo>
                                  <a:pt x="423" y="0"/>
                                </a:lnTo>
                                <a:lnTo>
                                  <a:pt x="359" y="0"/>
                                </a:lnTo>
                                <a:lnTo>
                                  <a:pt x="299" y="0"/>
                                </a:lnTo>
                                <a:lnTo>
                                  <a:pt x="239" y="0"/>
                                </a:lnTo>
                                <a:lnTo>
                                  <a:pt x="180" y="0"/>
                                </a:lnTo>
                                <a:lnTo>
                                  <a:pt x="120" y="0"/>
                                </a:lnTo>
                                <a:lnTo>
                                  <a:pt x="60" y="0"/>
                                </a:lnTo>
                                <a:lnTo>
                                  <a:pt x="0" y="0"/>
                                </a:lnTo>
                                <a:lnTo>
                                  <a:pt x="0" y="43"/>
                                </a:lnTo>
                                <a:lnTo>
                                  <a:pt x="0" y="85"/>
                                </a:lnTo>
                                <a:lnTo>
                                  <a:pt x="0" y="132"/>
                                </a:lnTo>
                                <a:lnTo>
                                  <a:pt x="0" y="175"/>
                                </a:lnTo>
                                <a:lnTo>
                                  <a:pt x="60" y="175"/>
                                </a:lnTo>
                                <a:lnTo>
                                  <a:pt x="120" y="175"/>
                                </a:lnTo>
                                <a:lnTo>
                                  <a:pt x="180" y="175"/>
                                </a:lnTo>
                                <a:lnTo>
                                  <a:pt x="239" y="175"/>
                                </a:lnTo>
                                <a:lnTo>
                                  <a:pt x="299" y="175"/>
                                </a:lnTo>
                                <a:lnTo>
                                  <a:pt x="359" y="175"/>
                                </a:lnTo>
                                <a:lnTo>
                                  <a:pt x="423" y="175"/>
                                </a:lnTo>
                                <a:lnTo>
                                  <a:pt x="482" y="175"/>
                                </a:lnTo>
                                <a:lnTo>
                                  <a:pt x="542" y="175"/>
                                </a:lnTo>
                                <a:lnTo>
                                  <a:pt x="602" y="175"/>
                                </a:lnTo>
                                <a:lnTo>
                                  <a:pt x="661" y="175"/>
                                </a:lnTo>
                                <a:lnTo>
                                  <a:pt x="721" y="175"/>
                                </a:lnTo>
                                <a:lnTo>
                                  <a:pt x="781" y="175"/>
                                </a:lnTo>
                                <a:lnTo>
                                  <a:pt x="845" y="175"/>
                                </a:lnTo>
                                <a:lnTo>
                                  <a:pt x="905" y="175"/>
                                </a:lnTo>
                                <a:lnTo>
                                  <a:pt x="964" y="175"/>
                                </a:lnTo>
                                <a:lnTo>
                                  <a:pt x="964" y="132"/>
                                </a:lnTo>
                                <a:lnTo>
                                  <a:pt x="964" y="85"/>
                                </a:lnTo>
                                <a:lnTo>
                                  <a:pt x="964" y="43"/>
                                </a:lnTo>
                                <a:lnTo>
                                  <a:pt x="964" y="0"/>
                                </a:lnTo>
                                <a:close/>
                              </a:path>
                            </a:pathLst>
                          </a:custGeom>
                          <a:solidFill>
                            <a:srgbClr val="D8A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30"/>
                        <wps:cNvSpPr>
                          <a:spLocks/>
                        </wps:cNvSpPr>
                        <wps:spPr bwMode="auto">
                          <a:xfrm>
                            <a:off x="1386" y="1581"/>
                            <a:ext cx="725" cy="175"/>
                          </a:xfrm>
                          <a:custGeom>
                            <a:avLst/>
                            <a:gdLst>
                              <a:gd name="T0" fmla="*/ 725 w 725"/>
                              <a:gd name="T1" fmla="*/ 0 h 175"/>
                              <a:gd name="T2" fmla="*/ 678 w 725"/>
                              <a:gd name="T3" fmla="*/ 0 h 175"/>
                              <a:gd name="T4" fmla="*/ 635 w 725"/>
                              <a:gd name="T5" fmla="*/ 0 h 175"/>
                              <a:gd name="T6" fmla="*/ 588 w 725"/>
                              <a:gd name="T7" fmla="*/ 0 h 175"/>
                              <a:gd name="T8" fmla="*/ 541 w 725"/>
                              <a:gd name="T9" fmla="*/ 0 h 175"/>
                              <a:gd name="T10" fmla="*/ 499 w 725"/>
                              <a:gd name="T11" fmla="*/ 0 h 175"/>
                              <a:gd name="T12" fmla="*/ 452 w 725"/>
                              <a:gd name="T13" fmla="*/ 0 h 175"/>
                              <a:gd name="T14" fmla="*/ 409 w 725"/>
                              <a:gd name="T15" fmla="*/ 0 h 175"/>
                              <a:gd name="T16" fmla="*/ 362 w 725"/>
                              <a:gd name="T17" fmla="*/ 0 h 175"/>
                              <a:gd name="T18" fmla="*/ 315 w 725"/>
                              <a:gd name="T19" fmla="*/ 0 h 175"/>
                              <a:gd name="T20" fmla="*/ 273 w 725"/>
                              <a:gd name="T21" fmla="*/ 0 h 175"/>
                              <a:gd name="T22" fmla="*/ 226 w 725"/>
                              <a:gd name="T23" fmla="*/ 0 h 175"/>
                              <a:gd name="T24" fmla="*/ 183 w 725"/>
                              <a:gd name="T25" fmla="*/ 0 h 175"/>
                              <a:gd name="T26" fmla="*/ 136 w 725"/>
                              <a:gd name="T27" fmla="*/ 0 h 175"/>
                              <a:gd name="T28" fmla="*/ 89 w 725"/>
                              <a:gd name="T29" fmla="*/ 0 h 175"/>
                              <a:gd name="T30" fmla="*/ 47 w 725"/>
                              <a:gd name="T31" fmla="*/ 0 h 175"/>
                              <a:gd name="T32" fmla="*/ 0 w 725"/>
                              <a:gd name="T33" fmla="*/ 0 h 175"/>
                              <a:gd name="T34" fmla="*/ 0 w 725"/>
                              <a:gd name="T35" fmla="*/ 43 h 175"/>
                              <a:gd name="T36" fmla="*/ 0 w 725"/>
                              <a:gd name="T37" fmla="*/ 85 h 175"/>
                              <a:gd name="T38" fmla="*/ 0 w 725"/>
                              <a:gd name="T39" fmla="*/ 132 h 175"/>
                              <a:gd name="T40" fmla="*/ 0 w 725"/>
                              <a:gd name="T41" fmla="*/ 175 h 175"/>
                              <a:gd name="T42" fmla="*/ 47 w 725"/>
                              <a:gd name="T43" fmla="*/ 175 h 175"/>
                              <a:gd name="T44" fmla="*/ 89 w 725"/>
                              <a:gd name="T45" fmla="*/ 175 h 175"/>
                              <a:gd name="T46" fmla="*/ 136 w 725"/>
                              <a:gd name="T47" fmla="*/ 175 h 175"/>
                              <a:gd name="T48" fmla="*/ 183 w 725"/>
                              <a:gd name="T49" fmla="*/ 175 h 175"/>
                              <a:gd name="T50" fmla="*/ 226 w 725"/>
                              <a:gd name="T51" fmla="*/ 175 h 175"/>
                              <a:gd name="T52" fmla="*/ 273 w 725"/>
                              <a:gd name="T53" fmla="*/ 175 h 175"/>
                              <a:gd name="T54" fmla="*/ 315 w 725"/>
                              <a:gd name="T55" fmla="*/ 175 h 175"/>
                              <a:gd name="T56" fmla="*/ 362 w 725"/>
                              <a:gd name="T57" fmla="*/ 175 h 175"/>
                              <a:gd name="T58" fmla="*/ 409 w 725"/>
                              <a:gd name="T59" fmla="*/ 175 h 175"/>
                              <a:gd name="T60" fmla="*/ 452 w 725"/>
                              <a:gd name="T61" fmla="*/ 175 h 175"/>
                              <a:gd name="T62" fmla="*/ 499 w 725"/>
                              <a:gd name="T63" fmla="*/ 175 h 175"/>
                              <a:gd name="T64" fmla="*/ 541 w 725"/>
                              <a:gd name="T65" fmla="*/ 175 h 175"/>
                              <a:gd name="T66" fmla="*/ 588 w 725"/>
                              <a:gd name="T67" fmla="*/ 175 h 175"/>
                              <a:gd name="T68" fmla="*/ 635 w 725"/>
                              <a:gd name="T69" fmla="*/ 175 h 175"/>
                              <a:gd name="T70" fmla="*/ 678 w 725"/>
                              <a:gd name="T71" fmla="*/ 175 h 175"/>
                              <a:gd name="T72" fmla="*/ 725 w 725"/>
                              <a:gd name="T73" fmla="*/ 175 h 175"/>
                              <a:gd name="T74" fmla="*/ 725 w 725"/>
                              <a:gd name="T75" fmla="*/ 132 h 175"/>
                              <a:gd name="T76" fmla="*/ 725 w 725"/>
                              <a:gd name="T77" fmla="*/ 85 h 175"/>
                              <a:gd name="T78" fmla="*/ 725 w 725"/>
                              <a:gd name="T79" fmla="*/ 43 h 175"/>
                              <a:gd name="T80" fmla="*/ 725 w 725"/>
                              <a:gd name="T81" fmla="*/ 0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25" h="175">
                                <a:moveTo>
                                  <a:pt x="725" y="0"/>
                                </a:moveTo>
                                <a:lnTo>
                                  <a:pt x="678" y="0"/>
                                </a:lnTo>
                                <a:lnTo>
                                  <a:pt x="635" y="0"/>
                                </a:lnTo>
                                <a:lnTo>
                                  <a:pt x="588" y="0"/>
                                </a:lnTo>
                                <a:lnTo>
                                  <a:pt x="541" y="0"/>
                                </a:lnTo>
                                <a:lnTo>
                                  <a:pt x="499" y="0"/>
                                </a:lnTo>
                                <a:lnTo>
                                  <a:pt x="452" y="0"/>
                                </a:lnTo>
                                <a:lnTo>
                                  <a:pt x="409" y="0"/>
                                </a:lnTo>
                                <a:lnTo>
                                  <a:pt x="362" y="0"/>
                                </a:lnTo>
                                <a:lnTo>
                                  <a:pt x="315" y="0"/>
                                </a:lnTo>
                                <a:lnTo>
                                  <a:pt x="273" y="0"/>
                                </a:lnTo>
                                <a:lnTo>
                                  <a:pt x="226" y="0"/>
                                </a:lnTo>
                                <a:lnTo>
                                  <a:pt x="183" y="0"/>
                                </a:lnTo>
                                <a:lnTo>
                                  <a:pt x="136" y="0"/>
                                </a:lnTo>
                                <a:lnTo>
                                  <a:pt x="89" y="0"/>
                                </a:lnTo>
                                <a:lnTo>
                                  <a:pt x="47" y="0"/>
                                </a:lnTo>
                                <a:lnTo>
                                  <a:pt x="0" y="0"/>
                                </a:lnTo>
                                <a:lnTo>
                                  <a:pt x="0" y="43"/>
                                </a:lnTo>
                                <a:lnTo>
                                  <a:pt x="0" y="85"/>
                                </a:lnTo>
                                <a:lnTo>
                                  <a:pt x="0" y="132"/>
                                </a:lnTo>
                                <a:lnTo>
                                  <a:pt x="0" y="175"/>
                                </a:lnTo>
                                <a:lnTo>
                                  <a:pt x="47" y="175"/>
                                </a:lnTo>
                                <a:lnTo>
                                  <a:pt x="89" y="175"/>
                                </a:lnTo>
                                <a:lnTo>
                                  <a:pt x="136" y="175"/>
                                </a:lnTo>
                                <a:lnTo>
                                  <a:pt x="183" y="175"/>
                                </a:lnTo>
                                <a:lnTo>
                                  <a:pt x="226" y="175"/>
                                </a:lnTo>
                                <a:lnTo>
                                  <a:pt x="273" y="175"/>
                                </a:lnTo>
                                <a:lnTo>
                                  <a:pt x="315" y="175"/>
                                </a:lnTo>
                                <a:lnTo>
                                  <a:pt x="362" y="175"/>
                                </a:lnTo>
                                <a:lnTo>
                                  <a:pt x="409" y="175"/>
                                </a:lnTo>
                                <a:lnTo>
                                  <a:pt x="452" y="175"/>
                                </a:lnTo>
                                <a:lnTo>
                                  <a:pt x="499" y="175"/>
                                </a:lnTo>
                                <a:lnTo>
                                  <a:pt x="541" y="175"/>
                                </a:lnTo>
                                <a:lnTo>
                                  <a:pt x="588" y="175"/>
                                </a:lnTo>
                                <a:lnTo>
                                  <a:pt x="635" y="175"/>
                                </a:lnTo>
                                <a:lnTo>
                                  <a:pt x="678" y="175"/>
                                </a:lnTo>
                                <a:lnTo>
                                  <a:pt x="725" y="175"/>
                                </a:lnTo>
                                <a:lnTo>
                                  <a:pt x="725" y="132"/>
                                </a:lnTo>
                                <a:lnTo>
                                  <a:pt x="725" y="85"/>
                                </a:lnTo>
                                <a:lnTo>
                                  <a:pt x="725" y="43"/>
                                </a:lnTo>
                                <a:lnTo>
                                  <a:pt x="725" y="0"/>
                                </a:lnTo>
                                <a:close/>
                              </a:path>
                            </a:pathLst>
                          </a:custGeom>
                          <a:solidFill>
                            <a:srgbClr val="E2A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Rectangle 231"/>
                        <wps:cNvSpPr>
                          <a:spLocks noChangeArrowheads="1"/>
                        </wps:cNvSpPr>
                        <wps:spPr bwMode="auto">
                          <a:xfrm>
                            <a:off x="1510" y="1581"/>
                            <a:ext cx="481" cy="175"/>
                          </a:xfrm>
                          <a:prstGeom prst="rect">
                            <a:avLst/>
                          </a:prstGeom>
                          <a:solidFill>
                            <a:srgbClr val="EAB5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232"/>
                        <wps:cNvSpPr>
                          <a:spLocks noChangeArrowheads="1"/>
                        </wps:cNvSpPr>
                        <wps:spPr bwMode="auto">
                          <a:xfrm>
                            <a:off x="1104" y="1913"/>
                            <a:ext cx="1280" cy="380"/>
                          </a:xfrm>
                          <a:prstGeom prst="rect">
                            <a:avLst/>
                          </a:prstGeom>
                          <a:solidFill>
                            <a:srgbClr val="8C44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Freeform 233"/>
                        <wps:cNvSpPr>
                          <a:spLocks/>
                        </wps:cNvSpPr>
                        <wps:spPr bwMode="auto">
                          <a:xfrm>
                            <a:off x="1164" y="1913"/>
                            <a:ext cx="1177" cy="380"/>
                          </a:xfrm>
                          <a:custGeom>
                            <a:avLst/>
                            <a:gdLst>
                              <a:gd name="T0" fmla="*/ 1177 w 1177"/>
                              <a:gd name="T1" fmla="*/ 0 h 380"/>
                              <a:gd name="T2" fmla="*/ 1105 w 1177"/>
                              <a:gd name="T3" fmla="*/ 0 h 380"/>
                              <a:gd name="T4" fmla="*/ 1032 w 1177"/>
                              <a:gd name="T5" fmla="*/ 0 h 380"/>
                              <a:gd name="T6" fmla="*/ 955 w 1177"/>
                              <a:gd name="T7" fmla="*/ 0 h 380"/>
                              <a:gd name="T8" fmla="*/ 883 w 1177"/>
                              <a:gd name="T9" fmla="*/ 0 h 380"/>
                              <a:gd name="T10" fmla="*/ 810 w 1177"/>
                              <a:gd name="T11" fmla="*/ 0 h 380"/>
                              <a:gd name="T12" fmla="*/ 738 w 1177"/>
                              <a:gd name="T13" fmla="*/ 0 h 380"/>
                              <a:gd name="T14" fmla="*/ 661 w 1177"/>
                              <a:gd name="T15" fmla="*/ 0 h 380"/>
                              <a:gd name="T16" fmla="*/ 589 w 1177"/>
                              <a:gd name="T17" fmla="*/ 0 h 380"/>
                              <a:gd name="T18" fmla="*/ 516 w 1177"/>
                              <a:gd name="T19" fmla="*/ 0 h 380"/>
                              <a:gd name="T20" fmla="*/ 444 w 1177"/>
                              <a:gd name="T21" fmla="*/ 0 h 380"/>
                              <a:gd name="T22" fmla="*/ 367 w 1177"/>
                              <a:gd name="T23" fmla="*/ 0 h 380"/>
                              <a:gd name="T24" fmla="*/ 294 w 1177"/>
                              <a:gd name="T25" fmla="*/ 0 h 380"/>
                              <a:gd name="T26" fmla="*/ 222 w 1177"/>
                              <a:gd name="T27" fmla="*/ 0 h 380"/>
                              <a:gd name="T28" fmla="*/ 149 w 1177"/>
                              <a:gd name="T29" fmla="*/ 0 h 380"/>
                              <a:gd name="T30" fmla="*/ 73 w 1177"/>
                              <a:gd name="T31" fmla="*/ 0 h 380"/>
                              <a:gd name="T32" fmla="*/ 0 w 1177"/>
                              <a:gd name="T33" fmla="*/ 0 h 380"/>
                              <a:gd name="T34" fmla="*/ 0 w 1177"/>
                              <a:gd name="T35" fmla="*/ 94 h 380"/>
                              <a:gd name="T36" fmla="*/ 0 w 1177"/>
                              <a:gd name="T37" fmla="*/ 188 h 380"/>
                              <a:gd name="T38" fmla="*/ 0 w 1177"/>
                              <a:gd name="T39" fmla="*/ 286 h 380"/>
                              <a:gd name="T40" fmla="*/ 0 w 1177"/>
                              <a:gd name="T41" fmla="*/ 380 h 380"/>
                              <a:gd name="T42" fmla="*/ 73 w 1177"/>
                              <a:gd name="T43" fmla="*/ 380 h 380"/>
                              <a:gd name="T44" fmla="*/ 149 w 1177"/>
                              <a:gd name="T45" fmla="*/ 380 h 380"/>
                              <a:gd name="T46" fmla="*/ 222 w 1177"/>
                              <a:gd name="T47" fmla="*/ 380 h 380"/>
                              <a:gd name="T48" fmla="*/ 294 w 1177"/>
                              <a:gd name="T49" fmla="*/ 380 h 380"/>
                              <a:gd name="T50" fmla="*/ 367 w 1177"/>
                              <a:gd name="T51" fmla="*/ 380 h 380"/>
                              <a:gd name="T52" fmla="*/ 444 w 1177"/>
                              <a:gd name="T53" fmla="*/ 380 h 380"/>
                              <a:gd name="T54" fmla="*/ 516 w 1177"/>
                              <a:gd name="T55" fmla="*/ 380 h 380"/>
                              <a:gd name="T56" fmla="*/ 589 w 1177"/>
                              <a:gd name="T57" fmla="*/ 380 h 380"/>
                              <a:gd name="T58" fmla="*/ 661 w 1177"/>
                              <a:gd name="T59" fmla="*/ 380 h 380"/>
                              <a:gd name="T60" fmla="*/ 738 w 1177"/>
                              <a:gd name="T61" fmla="*/ 380 h 380"/>
                              <a:gd name="T62" fmla="*/ 810 w 1177"/>
                              <a:gd name="T63" fmla="*/ 380 h 380"/>
                              <a:gd name="T64" fmla="*/ 883 w 1177"/>
                              <a:gd name="T65" fmla="*/ 380 h 380"/>
                              <a:gd name="T66" fmla="*/ 955 w 1177"/>
                              <a:gd name="T67" fmla="*/ 380 h 380"/>
                              <a:gd name="T68" fmla="*/ 1032 w 1177"/>
                              <a:gd name="T69" fmla="*/ 380 h 380"/>
                              <a:gd name="T70" fmla="*/ 1105 w 1177"/>
                              <a:gd name="T71" fmla="*/ 380 h 380"/>
                              <a:gd name="T72" fmla="*/ 1177 w 1177"/>
                              <a:gd name="T73" fmla="*/ 380 h 380"/>
                              <a:gd name="T74" fmla="*/ 1177 w 1177"/>
                              <a:gd name="T75" fmla="*/ 286 h 380"/>
                              <a:gd name="T76" fmla="*/ 1177 w 1177"/>
                              <a:gd name="T77" fmla="*/ 188 h 380"/>
                              <a:gd name="T78" fmla="*/ 1177 w 1177"/>
                              <a:gd name="T79" fmla="*/ 94 h 380"/>
                              <a:gd name="T80" fmla="*/ 1177 w 1177"/>
                              <a:gd name="T81" fmla="*/ 0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177" h="380">
                                <a:moveTo>
                                  <a:pt x="1177" y="0"/>
                                </a:moveTo>
                                <a:lnTo>
                                  <a:pt x="1105" y="0"/>
                                </a:lnTo>
                                <a:lnTo>
                                  <a:pt x="1032" y="0"/>
                                </a:lnTo>
                                <a:lnTo>
                                  <a:pt x="955" y="0"/>
                                </a:lnTo>
                                <a:lnTo>
                                  <a:pt x="883" y="0"/>
                                </a:lnTo>
                                <a:lnTo>
                                  <a:pt x="810" y="0"/>
                                </a:lnTo>
                                <a:lnTo>
                                  <a:pt x="738" y="0"/>
                                </a:lnTo>
                                <a:lnTo>
                                  <a:pt x="661" y="0"/>
                                </a:lnTo>
                                <a:lnTo>
                                  <a:pt x="589" y="0"/>
                                </a:lnTo>
                                <a:lnTo>
                                  <a:pt x="516" y="0"/>
                                </a:lnTo>
                                <a:lnTo>
                                  <a:pt x="444" y="0"/>
                                </a:lnTo>
                                <a:lnTo>
                                  <a:pt x="367" y="0"/>
                                </a:lnTo>
                                <a:lnTo>
                                  <a:pt x="294" y="0"/>
                                </a:lnTo>
                                <a:lnTo>
                                  <a:pt x="222" y="0"/>
                                </a:lnTo>
                                <a:lnTo>
                                  <a:pt x="149" y="0"/>
                                </a:lnTo>
                                <a:lnTo>
                                  <a:pt x="73" y="0"/>
                                </a:lnTo>
                                <a:lnTo>
                                  <a:pt x="0" y="0"/>
                                </a:lnTo>
                                <a:lnTo>
                                  <a:pt x="0" y="94"/>
                                </a:lnTo>
                                <a:lnTo>
                                  <a:pt x="0" y="188"/>
                                </a:lnTo>
                                <a:lnTo>
                                  <a:pt x="0" y="286"/>
                                </a:lnTo>
                                <a:lnTo>
                                  <a:pt x="0" y="380"/>
                                </a:lnTo>
                                <a:lnTo>
                                  <a:pt x="73" y="380"/>
                                </a:lnTo>
                                <a:lnTo>
                                  <a:pt x="149" y="380"/>
                                </a:lnTo>
                                <a:lnTo>
                                  <a:pt x="222" y="380"/>
                                </a:lnTo>
                                <a:lnTo>
                                  <a:pt x="294" y="380"/>
                                </a:lnTo>
                                <a:lnTo>
                                  <a:pt x="367" y="380"/>
                                </a:lnTo>
                                <a:lnTo>
                                  <a:pt x="444" y="380"/>
                                </a:lnTo>
                                <a:lnTo>
                                  <a:pt x="516" y="380"/>
                                </a:lnTo>
                                <a:lnTo>
                                  <a:pt x="589" y="380"/>
                                </a:lnTo>
                                <a:lnTo>
                                  <a:pt x="661" y="380"/>
                                </a:lnTo>
                                <a:lnTo>
                                  <a:pt x="738" y="380"/>
                                </a:lnTo>
                                <a:lnTo>
                                  <a:pt x="810" y="380"/>
                                </a:lnTo>
                                <a:lnTo>
                                  <a:pt x="883" y="380"/>
                                </a:lnTo>
                                <a:lnTo>
                                  <a:pt x="955" y="380"/>
                                </a:lnTo>
                                <a:lnTo>
                                  <a:pt x="1032" y="380"/>
                                </a:lnTo>
                                <a:lnTo>
                                  <a:pt x="1105" y="380"/>
                                </a:lnTo>
                                <a:lnTo>
                                  <a:pt x="1177" y="380"/>
                                </a:lnTo>
                                <a:lnTo>
                                  <a:pt x="1177" y="286"/>
                                </a:lnTo>
                                <a:lnTo>
                                  <a:pt x="1177" y="188"/>
                                </a:lnTo>
                                <a:lnTo>
                                  <a:pt x="1177" y="94"/>
                                </a:lnTo>
                                <a:lnTo>
                                  <a:pt x="1177" y="0"/>
                                </a:lnTo>
                                <a:close/>
                              </a:path>
                            </a:pathLst>
                          </a:custGeom>
                          <a:solidFill>
                            <a:srgbClr val="914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34"/>
                        <wps:cNvSpPr>
                          <a:spLocks/>
                        </wps:cNvSpPr>
                        <wps:spPr bwMode="auto">
                          <a:xfrm>
                            <a:off x="1220" y="1913"/>
                            <a:ext cx="1078" cy="380"/>
                          </a:xfrm>
                          <a:custGeom>
                            <a:avLst/>
                            <a:gdLst>
                              <a:gd name="T0" fmla="*/ 1078 w 1078"/>
                              <a:gd name="T1" fmla="*/ 0 h 380"/>
                              <a:gd name="T2" fmla="*/ 1010 w 1078"/>
                              <a:gd name="T3" fmla="*/ 0 h 380"/>
                              <a:gd name="T4" fmla="*/ 942 w 1078"/>
                              <a:gd name="T5" fmla="*/ 0 h 380"/>
                              <a:gd name="T6" fmla="*/ 874 w 1078"/>
                              <a:gd name="T7" fmla="*/ 0 h 380"/>
                              <a:gd name="T8" fmla="*/ 806 w 1078"/>
                              <a:gd name="T9" fmla="*/ 0 h 380"/>
                              <a:gd name="T10" fmla="*/ 742 w 1078"/>
                              <a:gd name="T11" fmla="*/ 0 h 380"/>
                              <a:gd name="T12" fmla="*/ 673 w 1078"/>
                              <a:gd name="T13" fmla="*/ 0 h 380"/>
                              <a:gd name="T14" fmla="*/ 605 w 1078"/>
                              <a:gd name="T15" fmla="*/ 0 h 380"/>
                              <a:gd name="T16" fmla="*/ 537 w 1078"/>
                              <a:gd name="T17" fmla="*/ 0 h 380"/>
                              <a:gd name="T18" fmla="*/ 469 w 1078"/>
                              <a:gd name="T19" fmla="*/ 0 h 380"/>
                              <a:gd name="T20" fmla="*/ 405 w 1078"/>
                              <a:gd name="T21" fmla="*/ 0 h 380"/>
                              <a:gd name="T22" fmla="*/ 336 w 1078"/>
                              <a:gd name="T23" fmla="*/ 0 h 380"/>
                              <a:gd name="T24" fmla="*/ 268 w 1078"/>
                              <a:gd name="T25" fmla="*/ 0 h 380"/>
                              <a:gd name="T26" fmla="*/ 200 w 1078"/>
                              <a:gd name="T27" fmla="*/ 0 h 380"/>
                              <a:gd name="T28" fmla="*/ 136 w 1078"/>
                              <a:gd name="T29" fmla="*/ 0 h 380"/>
                              <a:gd name="T30" fmla="*/ 68 w 1078"/>
                              <a:gd name="T31" fmla="*/ 0 h 380"/>
                              <a:gd name="T32" fmla="*/ 0 w 1078"/>
                              <a:gd name="T33" fmla="*/ 0 h 380"/>
                              <a:gd name="T34" fmla="*/ 0 w 1078"/>
                              <a:gd name="T35" fmla="*/ 94 h 380"/>
                              <a:gd name="T36" fmla="*/ 0 w 1078"/>
                              <a:gd name="T37" fmla="*/ 188 h 380"/>
                              <a:gd name="T38" fmla="*/ 0 w 1078"/>
                              <a:gd name="T39" fmla="*/ 286 h 380"/>
                              <a:gd name="T40" fmla="*/ 0 w 1078"/>
                              <a:gd name="T41" fmla="*/ 380 h 380"/>
                              <a:gd name="T42" fmla="*/ 68 w 1078"/>
                              <a:gd name="T43" fmla="*/ 380 h 380"/>
                              <a:gd name="T44" fmla="*/ 136 w 1078"/>
                              <a:gd name="T45" fmla="*/ 380 h 380"/>
                              <a:gd name="T46" fmla="*/ 200 w 1078"/>
                              <a:gd name="T47" fmla="*/ 380 h 380"/>
                              <a:gd name="T48" fmla="*/ 268 w 1078"/>
                              <a:gd name="T49" fmla="*/ 380 h 380"/>
                              <a:gd name="T50" fmla="*/ 336 w 1078"/>
                              <a:gd name="T51" fmla="*/ 380 h 380"/>
                              <a:gd name="T52" fmla="*/ 405 w 1078"/>
                              <a:gd name="T53" fmla="*/ 380 h 380"/>
                              <a:gd name="T54" fmla="*/ 469 w 1078"/>
                              <a:gd name="T55" fmla="*/ 380 h 380"/>
                              <a:gd name="T56" fmla="*/ 537 w 1078"/>
                              <a:gd name="T57" fmla="*/ 380 h 380"/>
                              <a:gd name="T58" fmla="*/ 605 w 1078"/>
                              <a:gd name="T59" fmla="*/ 380 h 380"/>
                              <a:gd name="T60" fmla="*/ 673 w 1078"/>
                              <a:gd name="T61" fmla="*/ 380 h 380"/>
                              <a:gd name="T62" fmla="*/ 742 w 1078"/>
                              <a:gd name="T63" fmla="*/ 380 h 380"/>
                              <a:gd name="T64" fmla="*/ 806 w 1078"/>
                              <a:gd name="T65" fmla="*/ 380 h 380"/>
                              <a:gd name="T66" fmla="*/ 874 w 1078"/>
                              <a:gd name="T67" fmla="*/ 380 h 380"/>
                              <a:gd name="T68" fmla="*/ 942 w 1078"/>
                              <a:gd name="T69" fmla="*/ 380 h 380"/>
                              <a:gd name="T70" fmla="*/ 1010 w 1078"/>
                              <a:gd name="T71" fmla="*/ 380 h 380"/>
                              <a:gd name="T72" fmla="*/ 1078 w 1078"/>
                              <a:gd name="T73" fmla="*/ 380 h 380"/>
                              <a:gd name="T74" fmla="*/ 1078 w 1078"/>
                              <a:gd name="T75" fmla="*/ 286 h 380"/>
                              <a:gd name="T76" fmla="*/ 1078 w 1078"/>
                              <a:gd name="T77" fmla="*/ 188 h 380"/>
                              <a:gd name="T78" fmla="*/ 1078 w 1078"/>
                              <a:gd name="T79" fmla="*/ 94 h 380"/>
                              <a:gd name="T80" fmla="*/ 1078 w 1078"/>
                              <a:gd name="T81" fmla="*/ 0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078" h="380">
                                <a:moveTo>
                                  <a:pt x="1078" y="0"/>
                                </a:moveTo>
                                <a:lnTo>
                                  <a:pt x="1010" y="0"/>
                                </a:lnTo>
                                <a:lnTo>
                                  <a:pt x="942" y="0"/>
                                </a:lnTo>
                                <a:lnTo>
                                  <a:pt x="874" y="0"/>
                                </a:lnTo>
                                <a:lnTo>
                                  <a:pt x="806" y="0"/>
                                </a:lnTo>
                                <a:lnTo>
                                  <a:pt x="742" y="0"/>
                                </a:lnTo>
                                <a:lnTo>
                                  <a:pt x="673" y="0"/>
                                </a:lnTo>
                                <a:lnTo>
                                  <a:pt x="605" y="0"/>
                                </a:lnTo>
                                <a:lnTo>
                                  <a:pt x="537" y="0"/>
                                </a:lnTo>
                                <a:lnTo>
                                  <a:pt x="469" y="0"/>
                                </a:lnTo>
                                <a:lnTo>
                                  <a:pt x="405" y="0"/>
                                </a:lnTo>
                                <a:lnTo>
                                  <a:pt x="336" y="0"/>
                                </a:lnTo>
                                <a:lnTo>
                                  <a:pt x="268" y="0"/>
                                </a:lnTo>
                                <a:lnTo>
                                  <a:pt x="200" y="0"/>
                                </a:lnTo>
                                <a:lnTo>
                                  <a:pt x="136" y="0"/>
                                </a:lnTo>
                                <a:lnTo>
                                  <a:pt x="68" y="0"/>
                                </a:lnTo>
                                <a:lnTo>
                                  <a:pt x="0" y="0"/>
                                </a:lnTo>
                                <a:lnTo>
                                  <a:pt x="0" y="94"/>
                                </a:lnTo>
                                <a:lnTo>
                                  <a:pt x="0" y="188"/>
                                </a:lnTo>
                                <a:lnTo>
                                  <a:pt x="0" y="286"/>
                                </a:lnTo>
                                <a:lnTo>
                                  <a:pt x="0" y="380"/>
                                </a:lnTo>
                                <a:lnTo>
                                  <a:pt x="68" y="380"/>
                                </a:lnTo>
                                <a:lnTo>
                                  <a:pt x="136" y="380"/>
                                </a:lnTo>
                                <a:lnTo>
                                  <a:pt x="200" y="380"/>
                                </a:lnTo>
                                <a:lnTo>
                                  <a:pt x="268" y="380"/>
                                </a:lnTo>
                                <a:lnTo>
                                  <a:pt x="336" y="380"/>
                                </a:lnTo>
                                <a:lnTo>
                                  <a:pt x="405" y="380"/>
                                </a:lnTo>
                                <a:lnTo>
                                  <a:pt x="469" y="380"/>
                                </a:lnTo>
                                <a:lnTo>
                                  <a:pt x="537" y="380"/>
                                </a:lnTo>
                                <a:lnTo>
                                  <a:pt x="605" y="380"/>
                                </a:lnTo>
                                <a:lnTo>
                                  <a:pt x="673" y="380"/>
                                </a:lnTo>
                                <a:lnTo>
                                  <a:pt x="742" y="380"/>
                                </a:lnTo>
                                <a:lnTo>
                                  <a:pt x="806" y="380"/>
                                </a:lnTo>
                                <a:lnTo>
                                  <a:pt x="874" y="380"/>
                                </a:lnTo>
                                <a:lnTo>
                                  <a:pt x="942" y="380"/>
                                </a:lnTo>
                                <a:lnTo>
                                  <a:pt x="1010" y="380"/>
                                </a:lnTo>
                                <a:lnTo>
                                  <a:pt x="1078" y="380"/>
                                </a:lnTo>
                                <a:lnTo>
                                  <a:pt x="1078" y="286"/>
                                </a:lnTo>
                                <a:lnTo>
                                  <a:pt x="1078" y="188"/>
                                </a:lnTo>
                                <a:lnTo>
                                  <a:pt x="1078" y="94"/>
                                </a:lnTo>
                                <a:lnTo>
                                  <a:pt x="1078" y="0"/>
                                </a:lnTo>
                                <a:close/>
                              </a:path>
                            </a:pathLst>
                          </a:custGeom>
                          <a:solidFill>
                            <a:srgbClr val="995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235"/>
                        <wps:cNvSpPr>
                          <a:spLocks/>
                        </wps:cNvSpPr>
                        <wps:spPr bwMode="auto">
                          <a:xfrm>
                            <a:off x="1275" y="1913"/>
                            <a:ext cx="977" cy="380"/>
                          </a:xfrm>
                          <a:custGeom>
                            <a:avLst/>
                            <a:gdLst>
                              <a:gd name="T0" fmla="*/ 977 w 977"/>
                              <a:gd name="T1" fmla="*/ 0 h 380"/>
                              <a:gd name="T2" fmla="*/ 917 w 977"/>
                              <a:gd name="T3" fmla="*/ 0 h 380"/>
                              <a:gd name="T4" fmla="*/ 853 w 977"/>
                              <a:gd name="T5" fmla="*/ 0 h 380"/>
                              <a:gd name="T6" fmla="*/ 793 w 977"/>
                              <a:gd name="T7" fmla="*/ 0 h 380"/>
                              <a:gd name="T8" fmla="*/ 733 w 977"/>
                              <a:gd name="T9" fmla="*/ 0 h 380"/>
                              <a:gd name="T10" fmla="*/ 674 w 977"/>
                              <a:gd name="T11" fmla="*/ 0 h 380"/>
                              <a:gd name="T12" fmla="*/ 610 w 977"/>
                              <a:gd name="T13" fmla="*/ 0 h 380"/>
                              <a:gd name="T14" fmla="*/ 550 w 977"/>
                              <a:gd name="T15" fmla="*/ 0 h 380"/>
                              <a:gd name="T16" fmla="*/ 490 w 977"/>
                              <a:gd name="T17" fmla="*/ 0 h 380"/>
                              <a:gd name="T18" fmla="*/ 431 w 977"/>
                              <a:gd name="T19" fmla="*/ 0 h 380"/>
                              <a:gd name="T20" fmla="*/ 367 w 977"/>
                              <a:gd name="T21" fmla="*/ 0 h 380"/>
                              <a:gd name="T22" fmla="*/ 307 w 977"/>
                              <a:gd name="T23" fmla="*/ 0 h 380"/>
                              <a:gd name="T24" fmla="*/ 247 w 977"/>
                              <a:gd name="T25" fmla="*/ 0 h 380"/>
                              <a:gd name="T26" fmla="*/ 183 w 977"/>
                              <a:gd name="T27" fmla="*/ 0 h 380"/>
                              <a:gd name="T28" fmla="*/ 124 w 977"/>
                              <a:gd name="T29" fmla="*/ 0 h 380"/>
                              <a:gd name="T30" fmla="*/ 60 w 977"/>
                              <a:gd name="T31" fmla="*/ 0 h 380"/>
                              <a:gd name="T32" fmla="*/ 0 w 977"/>
                              <a:gd name="T33" fmla="*/ 0 h 380"/>
                              <a:gd name="T34" fmla="*/ 0 w 977"/>
                              <a:gd name="T35" fmla="*/ 94 h 380"/>
                              <a:gd name="T36" fmla="*/ 0 w 977"/>
                              <a:gd name="T37" fmla="*/ 188 h 380"/>
                              <a:gd name="T38" fmla="*/ 0 w 977"/>
                              <a:gd name="T39" fmla="*/ 286 h 380"/>
                              <a:gd name="T40" fmla="*/ 0 w 977"/>
                              <a:gd name="T41" fmla="*/ 380 h 380"/>
                              <a:gd name="T42" fmla="*/ 60 w 977"/>
                              <a:gd name="T43" fmla="*/ 380 h 380"/>
                              <a:gd name="T44" fmla="*/ 124 w 977"/>
                              <a:gd name="T45" fmla="*/ 380 h 380"/>
                              <a:gd name="T46" fmla="*/ 183 w 977"/>
                              <a:gd name="T47" fmla="*/ 380 h 380"/>
                              <a:gd name="T48" fmla="*/ 247 w 977"/>
                              <a:gd name="T49" fmla="*/ 380 h 380"/>
                              <a:gd name="T50" fmla="*/ 307 w 977"/>
                              <a:gd name="T51" fmla="*/ 380 h 380"/>
                              <a:gd name="T52" fmla="*/ 367 w 977"/>
                              <a:gd name="T53" fmla="*/ 380 h 380"/>
                              <a:gd name="T54" fmla="*/ 431 w 977"/>
                              <a:gd name="T55" fmla="*/ 380 h 380"/>
                              <a:gd name="T56" fmla="*/ 490 w 977"/>
                              <a:gd name="T57" fmla="*/ 380 h 380"/>
                              <a:gd name="T58" fmla="*/ 550 w 977"/>
                              <a:gd name="T59" fmla="*/ 380 h 380"/>
                              <a:gd name="T60" fmla="*/ 610 w 977"/>
                              <a:gd name="T61" fmla="*/ 380 h 380"/>
                              <a:gd name="T62" fmla="*/ 674 w 977"/>
                              <a:gd name="T63" fmla="*/ 380 h 380"/>
                              <a:gd name="T64" fmla="*/ 733 w 977"/>
                              <a:gd name="T65" fmla="*/ 380 h 380"/>
                              <a:gd name="T66" fmla="*/ 793 w 977"/>
                              <a:gd name="T67" fmla="*/ 380 h 380"/>
                              <a:gd name="T68" fmla="*/ 853 w 977"/>
                              <a:gd name="T69" fmla="*/ 380 h 380"/>
                              <a:gd name="T70" fmla="*/ 917 w 977"/>
                              <a:gd name="T71" fmla="*/ 380 h 380"/>
                              <a:gd name="T72" fmla="*/ 977 w 977"/>
                              <a:gd name="T73" fmla="*/ 380 h 380"/>
                              <a:gd name="T74" fmla="*/ 977 w 977"/>
                              <a:gd name="T75" fmla="*/ 286 h 380"/>
                              <a:gd name="T76" fmla="*/ 977 w 977"/>
                              <a:gd name="T77" fmla="*/ 188 h 380"/>
                              <a:gd name="T78" fmla="*/ 977 w 977"/>
                              <a:gd name="T79" fmla="*/ 94 h 380"/>
                              <a:gd name="T80" fmla="*/ 977 w 977"/>
                              <a:gd name="T81" fmla="*/ 0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77" h="380">
                                <a:moveTo>
                                  <a:pt x="977" y="0"/>
                                </a:moveTo>
                                <a:lnTo>
                                  <a:pt x="917" y="0"/>
                                </a:lnTo>
                                <a:lnTo>
                                  <a:pt x="853" y="0"/>
                                </a:lnTo>
                                <a:lnTo>
                                  <a:pt x="793" y="0"/>
                                </a:lnTo>
                                <a:lnTo>
                                  <a:pt x="733" y="0"/>
                                </a:lnTo>
                                <a:lnTo>
                                  <a:pt x="674" y="0"/>
                                </a:lnTo>
                                <a:lnTo>
                                  <a:pt x="610" y="0"/>
                                </a:lnTo>
                                <a:lnTo>
                                  <a:pt x="550" y="0"/>
                                </a:lnTo>
                                <a:lnTo>
                                  <a:pt x="490" y="0"/>
                                </a:lnTo>
                                <a:lnTo>
                                  <a:pt x="431" y="0"/>
                                </a:lnTo>
                                <a:lnTo>
                                  <a:pt x="367" y="0"/>
                                </a:lnTo>
                                <a:lnTo>
                                  <a:pt x="307" y="0"/>
                                </a:lnTo>
                                <a:lnTo>
                                  <a:pt x="247" y="0"/>
                                </a:lnTo>
                                <a:lnTo>
                                  <a:pt x="183" y="0"/>
                                </a:lnTo>
                                <a:lnTo>
                                  <a:pt x="124" y="0"/>
                                </a:lnTo>
                                <a:lnTo>
                                  <a:pt x="60" y="0"/>
                                </a:lnTo>
                                <a:lnTo>
                                  <a:pt x="0" y="0"/>
                                </a:lnTo>
                                <a:lnTo>
                                  <a:pt x="0" y="94"/>
                                </a:lnTo>
                                <a:lnTo>
                                  <a:pt x="0" y="188"/>
                                </a:lnTo>
                                <a:lnTo>
                                  <a:pt x="0" y="286"/>
                                </a:lnTo>
                                <a:lnTo>
                                  <a:pt x="0" y="380"/>
                                </a:lnTo>
                                <a:lnTo>
                                  <a:pt x="60" y="380"/>
                                </a:lnTo>
                                <a:lnTo>
                                  <a:pt x="124" y="380"/>
                                </a:lnTo>
                                <a:lnTo>
                                  <a:pt x="183" y="380"/>
                                </a:lnTo>
                                <a:lnTo>
                                  <a:pt x="247" y="380"/>
                                </a:lnTo>
                                <a:lnTo>
                                  <a:pt x="307" y="380"/>
                                </a:lnTo>
                                <a:lnTo>
                                  <a:pt x="367" y="380"/>
                                </a:lnTo>
                                <a:lnTo>
                                  <a:pt x="431" y="380"/>
                                </a:lnTo>
                                <a:lnTo>
                                  <a:pt x="490" y="380"/>
                                </a:lnTo>
                                <a:lnTo>
                                  <a:pt x="550" y="380"/>
                                </a:lnTo>
                                <a:lnTo>
                                  <a:pt x="610" y="380"/>
                                </a:lnTo>
                                <a:lnTo>
                                  <a:pt x="674" y="380"/>
                                </a:lnTo>
                                <a:lnTo>
                                  <a:pt x="733" y="380"/>
                                </a:lnTo>
                                <a:lnTo>
                                  <a:pt x="793" y="380"/>
                                </a:lnTo>
                                <a:lnTo>
                                  <a:pt x="853" y="380"/>
                                </a:lnTo>
                                <a:lnTo>
                                  <a:pt x="917" y="380"/>
                                </a:lnTo>
                                <a:lnTo>
                                  <a:pt x="977" y="380"/>
                                </a:lnTo>
                                <a:lnTo>
                                  <a:pt x="977" y="286"/>
                                </a:lnTo>
                                <a:lnTo>
                                  <a:pt x="977" y="188"/>
                                </a:lnTo>
                                <a:lnTo>
                                  <a:pt x="977" y="94"/>
                                </a:lnTo>
                                <a:lnTo>
                                  <a:pt x="977" y="0"/>
                                </a:lnTo>
                                <a:close/>
                              </a:path>
                            </a:pathLst>
                          </a:custGeom>
                          <a:solidFill>
                            <a:srgbClr val="9E5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236"/>
                        <wps:cNvSpPr>
                          <a:spLocks/>
                        </wps:cNvSpPr>
                        <wps:spPr bwMode="auto">
                          <a:xfrm>
                            <a:off x="1330" y="1913"/>
                            <a:ext cx="879" cy="380"/>
                          </a:xfrm>
                          <a:custGeom>
                            <a:avLst/>
                            <a:gdLst>
                              <a:gd name="T0" fmla="*/ 879 w 879"/>
                              <a:gd name="T1" fmla="*/ 0 h 380"/>
                              <a:gd name="T2" fmla="*/ 823 w 879"/>
                              <a:gd name="T3" fmla="*/ 0 h 380"/>
                              <a:gd name="T4" fmla="*/ 768 w 879"/>
                              <a:gd name="T5" fmla="*/ 0 h 380"/>
                              <a:gd name="T6" fmla="*/ 717 w 879"/>
                              <a:gd name="T7" fmla="*/ 0 h 380"/>
                              <a:gd name="T8" fmla="*/ 661 w 879"/>
                              <a:gd name="T9" fmla="*/ 0 h 380"/>
                              <a:gd name="T10" fmla="*/ 606 w 879"/>
                              <a:gd name="T11" fmla="*/ 0 h 380"/>
                              <a:gd name="T12" fmla="*/ 551 w 879"/>
                              <a:gd name="T13" fmla="*/ 0 h 380"/>
                              <a:gd name="T14" fmla="*/ 495 w 879"/>
                              <a:gd name="T15" fmla="*/ 0 h 380"/>
                              <a:gd name="T16" fmla="*/ 440 w 879"/>
                              <a:gd name="T17" fmla="*/ 0 h 380"/>
                              <a:gd name="T18" fmla="*/ 384 w 879"/>
                              <a:gd name="T19" fmla="*/ 0 h 380"/>
                              <a:gd name="T20" fmla="*/ 333 w 879"/>
                              <a:gd name="T21" fmla="*/ 0 h 380"/>
                              <a:gd name="T22" fmla="*/ 278 w 879"/>
                              <a:gd name="T23" fmla="*/ 0 h 380"/>
                              <a:gd name="T24" fmla="*/ 222 w 879"/>
                              <a:gd name="T25" fmla="*/ 0 h 380"/>
                              <a:gd name="T26" fmla="*/ 167 w 879"/>
                              <a:gd name="T27" fmla="*/ 0 h 380"/>
                              <a:gd name="T28" fmla="*/ 111 w 879"/>
                              <a:gd name="T29" fmla="*/ 0 h 380"/>
                              <a:gd name="T30" fmla="*/ 56 w 879"/>
                              <a:gd name="T31" fmla="*/ 0 h 380"/>
                              <a:gd name="T32" fmla="*/ 0 w 879"/>
                              <a:gd name="T33" fmla="*/ 0 h 380"/>
                              <a:gd name="T34" fmla="*/ 0 w 879"/>
                              <a:gd name="T35" fmla="*/ 94 h 380"/>
                              <a:gd name="T36" fmla="*/ 0 w 879"/>
                              <a:gd name="T37" fmla="*/ 188 h 380"/>
                              <a:gd name="T38" fmla="*/ 0 w 879"/>
                              <a:gd name="T39" fmla="*/ 286 h 380"/>
                              <a:gd name="T40" fmla="*/ 0 w 879"/>
                              <a:gd name="T41" fmla="*/ 380 h 380"/>
                              <a:gd name="T42" fmla="*/ 56 w 879"/>
                              <a:gd name="T43" fmla="*/ 380 h 380"/>
                              <a:gd name="T44" fmla="*/ 111 w 879"/>
                              <a:gd name="T45" fmla="*/ 380 h 380"/>
                              <a:gd name="T46" fmla="*/ 167 w 879"/>
                              <a:gd name="T47" fmla="*/ 380 h 380"/>
                              <a:gd name="T48" fmla="*/ 222 w 879"/>
                              <a:gd name="T49" fmla="*/ 380 h 380"/>
                              <a:gd name="T50" fmla="*/ 278 w 879"/>
                              <a:gd name="T51" fmla="*/ 380 h 380"/>
                              <a:gd name="T52" fmla="*/ 333 w 879"/>
                              <a:gd name="T53" fmla="*/ 380 h 380"/>
                              <a:gd name="T54" fmla="*/ 384 w 879"/>
                              <a:gd name="T55" fmla="*/ 380 h 380"/>
                              <a:gd name="T56" fmla="*/ 440 w 879"/>
                              <a:gd name="T57" fmla="*/ 380 h 380"/>
                              <a:gd name="T58" fmla="*/ 495 w 879"/>
                              <a:gd name="T59" fmla="*/ 380 h 380"/>
                              <a:gd name="T60" fmla="*/ 551 w 879"/>
                              <a:gd name="T61" fmla="*/ 380 h 380"/>
                              <a:gd name="T62" fmla="*/ 606 w 879"/>
                              <a:gd name="T63" fmla="*/ 380 h 380"/>
                              <a:gd name="T64" fmla="*/ 661 w 879"/>
                              <a:gd name="T65" fmla="*/ 380 h 380"/>
                              <a:gd name="T66" fmla="*/ 717 w 879"/>
                              <a:gd name="T67" fmla="*/ 380 h 380"/>
                              <a:gd name="T68" fmla="*/ 768 w 879"/>
                              <a:gd name="T69" fmla="*/ 380 h 380"/>
                              <a:gd name="T70" fmla="*/ 823 w 879"/>
                              <a:gd name="T71" fmla="*/ 380 h 380"/>
                              <a:gd name="T72" fmla="*/ 879 w 879"/>
                              <a:gd name="T73" fmla="*/ 380 h 380"/>
                              <a:gd name="T74" fmla="*/ 879 w 879"/>
                              <a:gd name="T75" fmla="*/ 286 h 380"/>
                              <a:gd name="T76" fmla="*/ 879 w 879"/>
                              <a:gd name="T77" fmla="*/ 188 h 380"/>
                              <a:gd name="T78" fmla="*/ 879 w 879"/>
                              <a:gd name="T79" fmla="*/ 94 h 380"/>
                              <a:gd name="T80" fmla="*/ 879 w 879"/>
                              <a:gd name="T81" fmla="*/ 0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879" h="380">
                                <a:moveTo>
                                  <a:pt x="879" y="0"/>
                                </a:moveTo>
                                <a:lnTo>
                                  <a:pt x="823" y="0"/>
                                </a:lnTo>
                                <a:lnTo>
                                  <a:pt x="768" y="0"/>
                                </a:lnTo>
                                <a:lnTo>
                                  <a:pt x="717" y="0"/>
                                </a:lnTo>
                                <a:lnTo>
                                  <a:pt x="661" y="0"/>
                                </a:lnTo>
                                <a:lnTo>
                                  <a:pt x="606" y="0"/>
                                </a:lnTo>
                                <a:lnTo>
                                  <a:pt x="551" y="0"/>
                                </a:lnTo>
                                <a:lnTo>
                                  <a:pt x="495" y="0"/>
                                </a:lnTo>
                                <a:lnTo>
                                  <a:pt x="440" y="0"/>
                                </a:lnTo>
                                <a:lnTo>
                                  <a:pt x="384" y="0"/>
                                </a:lnTo>
                                <a:lnTo>
                                  <a:pt x="333" y="0"/>
                                </a:lnTo>
                                <a:lnTo>
                                  <a:pt x="278" y="0"/>
                                </a:lnTo>
                                <a:lnTo>
                                  <a:pt x="222" y="0"/>
                                </a:lnTo>
                                <a:lnTo>
                                  <a:pt x="167" y="0"/>
                                </a:lnTo>
                                <a:lnTo>
                                  <a:pt x="111" y="0"/>
                                </a:lnTo>
                                <a:lnTo>
                                  <a:pt x="56" y="0"/>
                                </a:lnTo>
                                <a:lnTo>
                                  <a:pt x="0" y="0"/>
                                </a:lnTo>
                                <a:lnTo>
                                  <a:pt x="0" y="94"/>
                                </a:lnTo>
                                <a:lnTo>
                                  <a:pt x="0" y="188"/>
                                </a:lnTo>
                                <a:lnTo>
                                  <a:pt x="0" y="286"/>
                                </a:lnTo>
                                <a:lnTo>
                                  <a:pt x="0" y="380"/>
                                </a:lnTo>
                                <a:lnTo>
                                  <a:pt x="56" y="380"/>
                                </a:lnTo>
                                <a:lnTo>
                                  <a:pt x="111" y="380"/>
                                </a:lnTo>
                                <a:lnTo>
                                  <a:pt x="167" y="380"/>
                                </a:lnTo>
                                <a:lnTo>
                                  <a:pt x="222" y="380"/>
                                </a:lnTo>
                                <a:lnTo>
                                  <a:pt x="278" y="380"/>
                                </a:lnTo>
                                <a:lnTo>
                                  <a:pt x="333" y="380"/>
                                </a:lnTo>
                                <a:lnTo>
                                  <a:pt x="384" y="380"/>
                                </a:lnTo>
                                <a:lnTo>
                                  <a:pt x="440" y="380"/>
                                </a:lnTo>
                                <a:lnTo>
                                  <a:pt x="495" y="380"/>
                                </a:lnTo>
                                <a:lnTo>
                                  <a:pt x="551" y="380"/>
                                </a:lnTo>
                                <a:lnTo>
                                  <a:pt x="606" y="380"/>
                                </a:lnTo>
                                <a:lnTo>
                                  <a:pt x="661" y="380"/>
                                </a:lnTo>
                                <a:lnTo>
                                  <a:pt x="717" y="380"/>
                                </a:lnTo>
                                <a:lnTo>
                                  <a:pt x="768" y="380"/>
                                </a:lnTo>
                                <a:lnTo>
                                  <a:pt x="823" y="380"/>
                                </a:lnTo>
                                <a:lnTo>
                                  <a:pt x="879" y="380"/>
                                </a:lnTo>
                                <a:lnTo>
                                  <a:pt x="879" y="286"/>
                                </a:lnTo>
                                <a:lnTo>
                                  <a:pt x="879" y="188"/>
                                </a:lnTo>
                                <a:lnTo>
                                  <a:pt x="879" y="94"/>
                                </a:lnTo>
                                <a:lnTo>
                                  <a:pt x="879" y="0"/>
                                </a:lnTo>
                                <a:close/>
                              </a:path>
                            </a:pathLst>
                          </a:custGeom>
                          <a:solidFill>
                            <a:srgbClr val="A56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7"/>
                        <wps:cNvSpPr>
                          <a:spLocks/>
                        </wps:cNvSpPr>
                        <wps:spPr bwMode="auto">
                          <a:xfrm>
                            <a:off x="1390" y="1913"/>
                            <a:ext cx="776" cy="380"/>
                          </a:xfrm>
                          <a:custGeom>
                            <a:avLst/>
                            <a:gdLst>
                              <a:gd name="T0" fmla="*/ 776 w 776"/>
                              <a:gd name="T1" fmla="*/ 0 h 380"/>
                              <a:gd name="T2" fmla="*/ 729 w 776"/>
                              <a:gd name="T3" fmla="*/ 0 h 380"/>
                              <a:gd name="T4" fmla="*/ 678 w 776"/>
                              <a:gd name="T5" fmla="*/ 0 h 380"/>
                              <a:gd name="T6" fmla="*/ 631 w 776"/>
                              <a:gd name="T7" fmla="*/ 0 h 380"/>
                              <a:gd name="T8" fmla="*/ 580 w 776"/>
                              <a:gd name="T9" fmla="*/ 0 h 380"/>
                              <a:gd name="T10" fmla="*/ 533 w 776"/>
                              <a:gd name="T11" fmla="*/ 0 h 380"/>
                              <a:gd name="T12" fmla="*/ 482 w 776"/>
                              <a:gd name="T13" fmla="*/ 0 h 380"/>
                              <a:gd name="T14" fmla="*/ 435 w 776"/>
                              <a:gd name="T15" fmla="*/ 0 h 380"/>
                              <a:gd name="T16" fmla="*/ 388 w 776"/>
                              <a:gd name="T17" fmla="*/ 0 h 380"/>
                              <a:gd name="T18" fmla="*/ 337 w 776"/>
                              <a:gd name="T19" fmla="*/ 0 h 380"/>
                              <a:gd name="T20" fmla="*/ 290 w 776"/>
                              <a:gd name="T21" fmla="*/ 0 h 380"/>
                              <a:gd name="T22" fmla="*/ 243 w 776"/>
                              <a:gd name="T23" fmla="*/ 0 h 380"/>
                              <a:gd name="T24" fmla="*/ 192 w 776"/>
                              <a:gd name="T25" fmla="*/ 0 h 380"/>
                              <a:gd name="T26" fmla="*/ 145 w 776"/>
                              <a:gd name="T27" fmla="*/ 0 h 380"/>
                              <a:gd name="T28" fmla="*/ 98 w 776"/>
                              <a:gd name="T29" fmla="*/ 0 h 380"/>
                              <a:gd name="T30" fmla="*/ 47 w 776"/>
                              <a:gd name="T31" fmla="*/ 0 h 380"/>
                              <a:gd name="T32" fmla="*/ 0 w 776"/>
                              <a:gd name="T33" fmla="*/ 0 h 380"/>
                              <a:gd name="T34" fmla="*/ 0 w 776"/>
                              <a:gd name="T35" fmla="*/ 94 h 380"/>
                              <a:gd name="T36" fmla="*/ 0 w 776"/>
                              <a:gd name="T37" fmla="*/ 188 h 380"/>
                              <a:gd name="T38" fmla="*/ 0 w 776"/>
                              <a:gd name="T39" fmla="*/ 286 h 380"/>
                              <a:gd name="T40" fmla="*/ 0 w 776"/>
                              <a:gd name="T41" fmla="*/ 380 h 380"/>
                              <a:gd name="T42" fmla="*/ 47 w 776"/>
                              <a:gd name="T43" fmla="*/ 380 h 380"/>
                              <a:gd name="T44" fmla="*/ 98 w 776"/>
                              <a:gd name="T45" fmla="*/ 380 h 380"/>
                              <a:gd name="T46" fmla="*/ 145 w 776"/>
                              <a:gd name="T47" fmla="*/ 380 h 380"/>
                              <a:gd name="T48" fmla="*/ 192 w 776"/>
                              <a:gd name="T49" fmla="*/ 380 h 380"/>
                              <a:gd name="T50" fmla="*/ 243 w 776"/>
                              <a:gd name="T51" fmla="*/ 380 h 380"/>
                              <a:gd name="T52" fmla="*/ 290 w 776"/>
                              <a:gd name="T53" fmla="*/ 380 h 380"/>
                              <a:gd name="T54" fmla="*/ 337 w 776"/>
                              <a:gd name="T55" fmla="*/ 380 h 380"/>
                              <a:gd name="T56" fmla="*/ 388 w 776"/>
                              <a:gd name="T57" fmla="*/ 380 h 380"/>
                              <a:gd name="T58" fmla="*/ 435 w 776"/>
                              <a:gd name="T59" fmla="*/ 380 h 380"/>
                              <a:gd name="T60" fmla="*/ 482 w 776"/>
                              <a:gd name="T61" fmla="*/ 380 h 380"/>
                              <a:gd name="T62" fmla="*/ 533 w 776"/>
                              <a:gd name="T63" fmla="*/ 380 h 380"/>
                              <a:gd name="T64" fmla="*/ 580 w 776"/>
                              <a:gd name="T65" fmla="*/ 380 h 380"/>
                              <a:gd name="T66" fmla="*/ 631 w 776"/>
                              <a:gd name="T67" fmla="*/ 380 h 380"/>
                              <a:gd name="T68" fmla="*/ 678 w 776"/>
                              <a:gd name="T69" fmla="*/ 380 h 380"/>
                              <a:gd name="T70" fmla="*/ 729 w 776"/>
                              <a:gd name="T71" fmla="*/ 380 h 380"/>
                              <a:gd name="T72" fmla="*/ 776 w 776"/>
                              <a:gd name="T73" fmla="*/ 380 h 380"/>
                              <a:gd name="T74" fmla="*/ 776 w 776"/>
                              <a:gd name="T75" fmla="*/ 286 h 380"/>
                              <a:gd name="T76" fmla="*/ 776 w 776"/>
                              <a:gd name="T77" fmla="*/ 188 h 380"/>
                              <a:gd name="T78" fmla="*/ 776 w 776"/>
                              <a:gd name="T79" fmla="*/ 94 h 380"/>
                              <a:gd name="T80" fmla="*/ 776 w 776"/>
                              <a:gd name="T81" fmla="*/ 0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76" h="380">
                                <a:moveTo>
                                  <a:pt x="776" y="0"/>
                                </a:moveTo>
                                <a:lnTo>
                                  <a:pt x="729" y="0"/>
                                </a:lnTo>
                                <a:lnTo>
                                  <a:pt x="678" y="0"/>
                                </a:lnTo>
                                <a:lnTo>
                                  <a:pt x="631" y="0"/>
                                </a:lnTo>
                                <a:lnTo>
                                  <a:pt x="580" y="0"/>
                                </a:lnTo>
                                <a:lnTo>
                                  <a:pt x="533" y="0"/>
                                </a:lnTo>
                                <a:lnTo>
                                  <a:pt x="482" y="0"/>
                                </a:lnTo>
                                <a:lnTo>
                                  <a:pt x="435" y="0"/>
                                </a:lnTo>
                                <a:lnTo>
                                  <a:pt x="388" y="0"/>
                                </a:lnTo>
                                <a:lnTo>
                                  <a:pt x="337" y="0"/>
                                </a:lnTo>
                                <a:lnTo>
                                  <a:pt x="290" y="0"/>
                                </a:lnTo>
                                <a:lnTo>
                                  <a:pt x="243" y="0"/>
                                </a:lnTo>
                                <a:lnTo>
                                  <a:pt x="192" y="0"/>
                                </a:lnTo>
                                <a:lnTo>
                                  <a:pt x="145" y="0"/>
                                </a:lnTo>
                                <a:lnTo>
                                  <a:pt x="98" y="0"/>
                                </a:lnTo>
                                <a:lnTo>
                                  <a:pt x="47" y="0"/>
                                </a:lnTo>
                                <a:lnTo>
                                  <a:pt x="0" y="0"/>
                                </a:lnTo>
                                <a:lnTo>
                                  <a:pt x="0" y="94"/>
                                </a:lnTo>
                                <a:lnTo>
                                  <a:pt x="0" y="188"/>
                                </a:lnTo>
                                <a:lnTo>
                                  <a:pt x="0" y="286"/>
                                </a:lnTo>
                                <a:lnTo>
                                  <a:pt x="0" y="380"/>
                                </a:lnTo>
                                <a:lnTo>
                                  <a:pt x="47" y="380"/>
                                </a:lnTo>
                                <a:lnTo>
                                  <a:pt x="98" y="380"/>
                                </a:lnTo>
                                <a:lnTo>
                                  <a:pt x="145" y="380"/>
                                </a:lnTo>
                                <a:lnTo>
                                  <a:pt x="192" y="380"/>
                                </a:lnTo>
                                <a:lnTo>
                                  <a:pt x="243" y="380"/>
                                </a:lnTo>
                                <a:lnTo>
                                  <a:pt x="290" y="380"/>
                                </a:lnTo>
                                <a:lnTo>
                                  <a:pt x="337" y="380"/>
                                </a:lnTo>
                                <a:lnTo>
                                  <a:pt x="388" y="380"/>
                                </a:lnTo>
                                <a:lnTo>
                                  <a:pt x="435" y="380"/>
                                </a:lnTo>
                                <a:lnTo>
                                  <a:pt x="482" y="380"/>
                                </a:lnTo>
                                <a:lnTo>
                                  <a:pt x="533" y="380"/>
                                </a:lnTo>
                                <a:lnTo>
                                  <a:pt x="580" y="380"/>
                                </a:lnTo>
                                <a:lnTo>
                                  <a:pt x="631" y="380"/>
                                </a:lnTo>
                                <a:lnTo>
                                  <a:pt x="678" y="380"/>
                                </a:lnTo>
                                <a:lnTo>
                                  <a:pt x="729" y="380"/>
                                </a:lnTo>
                                <a:lnTo>
                                  <a:pt x="776" y="380"/>
                                </a:lnTo>
                                <a:lnTo>
                                  <a:pt x="776" y="286"/>
                                </a:lnTo>
                                <a:lnTo>
                                  <a:pt x="776" y="188"/>
                                </a:lnTo>
                                <a:lnTo>
                                  <a:pt x="776" y="94"/>
                                </a:lnTo>
                                <a:lnTo>
                                  <a:pt x="776" y="0"/>
                                </a:lnTo>
                                <a:close/>
                              </a:path>
                            </a:pathLst>
                          </a:custGeom>
                          <a:solidFill>
                            <a:srgbClr val="AA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238"/>
                        <wps:cNvSpPr>
                          <a:spLocks/>
                        </wps:cNvSpPr>
                        <wps:spPr bwMode="auto">
                          <a:xfrm>
                            <a:off x="1446" y="1913"/>
                            <a:ext cx="678" cy="380"/>
                          </a:xfrm>
                          <a:custGeom>
                            <a:avLst/>
                            <a:gdLst>
                              <a:gd name="T0" fmla="*/ 678 w 678"/>
                              <a:gd name="T1" fmla="*/ 0 h 380"/>
                              <a:gd name="T2" fmla="*/ 592 w 678"/>
                              <a:gd name="T3" fmla="*/ 0 h 380"/>
                              <a:gd name="T4" fmla="*/ 507 w 678"/>
                              <a:gd name="T5" fmla="*/ 0 h 380"/>
                              <a:gd name="T6" fmla="*/ 422 w 678"/>
                              <a:gd name="T7" fmla="*/ 0 h 380"/>
                              <a:gd name="T8" fmla="*/ 341 w 678"/>
                              <a:gd name="T9" fmla="*/ 0 h 380"/>
                              <a:gd name="T10" fmla="*/ 255 w 678"/>
                              <a:gd name="T11" fmla="*/ 0 h 380"/>
                              <a:gd name="T12" fmla="*/ 170 w 678"/>
                              <a:gd name="T13" fmla="*/ 0 h 380"/>
                              <a:gd name="T14" fmla="*/ 85 w 678"/>
                              <a:gd name="T15" fmla="*/ 0 h 380"/>
                              <a:gd name="T16" fmla="*/ 0 w 678"/>
                              <a:gd name="T17" fmla="*/ 0 h 380"/>
                              <a:gd name="T18" fmla="*/ 0 w 678"/>
                              <a:gd name="T19" fmla="*/ 94 h 380"/>
                              <a:gd name="T20" fmla="*/ 0 w 678"/>
                              <a:gd name="T21" fmla="*/ 188 h 380"/>
                              <a:gd name="T22" fmla="*/ 0 w 678"/>
                              <a:gd name="T23" fmla="*/ 286 h 380"/>
                              <a:gd name="T24" fmla="*/ 0 w 678"/>
                              <a:gd name="T25" fmla="*/ 380 h 380"/>
                              <a:gd name="T26" fmla="*/ 85 w 678"/>
                              <a:gd name="T27" fmla="*/ 380 h 380"/>
                              <a:gd name="T28" fmla="*/ 170 w 678"/>
                              <a:gd name="T29" fmla="*/ 380 h 380"/>
                              <a:gd name="T30" fmla="*/ 255 w 678"/>
                              <a:gd name="T31" fmla="*/ 380 h 380"/>
                              <a:gd name="T32" fmla="*/ 341 w 678"/>
                              <a:gd name="T33" fmla="*/ 380 h 380"/>
                              <a:gd name="T34" fmla="*/ 422 w 678"/>
                              <a:gd name="T35" fmla="*/ 380 h 380"/>
                              <a:gd name="T36" fmla="*/ 507 w 678"/>
                              <a:gd name="T37" fmla="*/ 380 h 380"/>
                              <a:gd name="T38" fmla="*/ 592 w 678"/>
                              <a:gd name="T39" fmla="*/ 380 h 380"/>
                              <a:gd name="T40" fmla="*/ 678 w 678"/>
                              <a:gd name="T41" fmla="*/ 380 h 380"/>
                              <a:gd name="T42" fmla="*/ 678 w 678"/>
                              <a:gd name="T43" fmla="*/ 286 h 380"/>
                              <a:gd name="T44" fmla="*/ 678 w 678"/>
                              <a:gd name="T45" fmla="*/ 188 h 380"/>
                              <a:gd name="T46" fmla="*/ 678 w 678"/>
                              <a:gd name="T47" fmla="*/ 94 h 380"/>
                              <a:gd name="T48" fmla="*/ 678 w 678"/>
                              <a:gd name="T49" fmla="*/ 0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78" h="380">
                                <a:moveTo>
                                  <a:pt x="678" y="0"/>
                                </a:moveTo>
                                <a:lnTo>
                                  <a:pt x="592" y="0"/>
                                </a:lnTo>
                                <a:lnTo>
                                  <a:pt x="507" y="0"/>
                                </a:lnTo>
                                <a:lnTo>
                                  <a:pt x="422" y="0"/>
                                </a:lnTo>
                                <a:lnTo>
                                  <a:pt x="341" y="0"/>
                                </a:lnTo>
                                <a:lnTo>
                                  <a:pt x="255" y="0"/>
                                </a:lnTo>
                                <a:lnTo>
                                  <a:pt x="170" y="0"/>
                                </a:lnTo>
                                <a:lnTo>
                                  <a:pt x="85" y="0"/>
                                </a:lnTo>
                                <a:lnTo>
                                  <a:pt x="0" y="0"/>
                                </a:lnTo>
                                <a:lnTo>
                                  <a:pt x="0" y="94"/>
                                </a:lnTo>
                                <a:lnTo>
                                  <a:pt x="0" y="188"/>
                                </a:lnTo>
                                <a:lnTo>
                                  <a:pt x="0" y="286"/>
                                </a:lnTo>
                                <a:lnTo>
                                  <a:pt x="0" y="380"/>
                                </a:lnTo>
                                <a:lnTo>
                                  <a:pt x="85" y="380"/>
                                </a:lnTo>
                                <a:lnTo>
                                  <a:pt x="170" y="380"/>
                                </a:lnTo>
                                <a:lnTo>
                                  <a:pt x="255" y="380"/>
                                </a:lnTo>
                                <a:lnTo>
                                  <a:pt x="341" y="380"/>
                                </a:lnTo>
                                <a:lnTo>
                                  <a:pt x="422" y="380"/>
                                </a:lnTo>
                                <a:lnTo>
                                  <a:pt x="507" y="380"/>
                                </a:lnTo>
                                <a:lnTo>
                                  <a:pt x="592" y="380"/>
                                </a:lnTo>
                                <a:lnTo>
                                  <a:pt x="678" y="380"/>
                                </a:lnTo>
                                <a:lnTo>
                                  <a:pt x="678" y="286"/>
                                </a:lnTo>
                                <a:lnTo>
                                  <a:pt x="678" y="188"/>
                                </a:lnTo>
                                <a:lnTo>
                                  <a:pt x="678" y="94"/>
                                </a:lnTo>
                                <a:lnTo>
                                  <a:pt x="678" y="0"/>
                                </a:lnTo>
                                <a:close/>
                              </a:path>
                            </a:pathLst>
                          </a:custGeom>
                          <a:solidFill>
                            <a:srgbClr val="B26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239"/>
                        <wps:cNvSpPr>
                          <a:spLocks/>
                        </wps:cNvSpPr>
                        <wps:spPr bwMode="auto">
                          <a:xfrm>
                            <a:off x="1501" y="1913"/>
                            <a:ext cx="576" cy="380"/>
                          </a:xfrm>
                          <a:custGeom>
                            <a:avLst/>
                            <a:gdLst>
                              <a:gd name="T0" fmla="*/ 576 w 576"/>
                              <a:gd name="T1" fmla="*/ 0 h 380"/>
                              <a:gd name="T2" fmla="*/ 503 w 576"/>
                              <a:gd name="T3" fmla="*/ 0 h 380"/>
                              <a:gd name="T4" fmla="*/ 431 w 576"/>
                              <a:gd name="T5" fmla="*/ 0 h 380"/>
                              <a:gd name="T6" fmla="*/ 358 w 576"/>
                              <a:gd name="T7" fmla="*/ 0 h 380"/>
                              <a:gd name="T8" fmla="*/ 290 w 576"/>
                              <a:gd name="T9" fmla="*/ 0 h 380"/>
                              <a:gd name="T10" fmla="*/ 217 w 576"/>
                              <a:gd name="T11" fmla="*/ 0 h 380"/>
                              <a:gd name="T12" fmla="*/ 145 w 576"/>
                              <a:gd name="T13" fmla="*/ 0 h 380"/>
                              <a:gd name="T14" fmla="*/ 73 w 576"/>
                              <a:gd name="T15" fmla="*/ 0 h 380"/>
                              <a:gd name="T16" fmla="*/ 0 w 576"/>
                              <a:gd name="T17" fmla="*/ 0 h 380"/>
                              <a:gd name="T18" fmla="*/ 0 w 576"/>
                              <a:gd name="T19" fmla="*/ 94 h 380"/>
                              <a:gd name="T20" fmla="*/ 0 w 576"/>
                              <a:gd name="T21" fmla="*/ 188 h 380"/>
                              <a:gd name="T22" fmla="*/ 0 w 576"/>
                              <a:gd name="T23" fmla="*/ 286 h 380"/>
                              <a:gd name="T24" fmla="*/ 0 w 576"/>
                              <a:gd name="T25" fmla="*/ 380 h 380"/>
                              <a:gd name="T26" fmla="*/ 73 w 576"/>
                              <a:gd name="T27" fmla="*/ 380 h 380"/>
                              <a:gd name="T28" fmla="*/ 145 w 576"/>
                              <a:gd name="T29" fmla="*/ 380 h 380"/>
                              <a:gd name="T30" fmla="*/ 217 w 576"/>
                              <a:gd name="T31" fmla="*/ 380 h 380"/>
                              <a:gd name="T32" fmla="*/ 290 w 576"/>
                              <a:gd name="T33" fmla="*/ 380 h 380"/>
                              <a:gd name="T34" fmla="*/ 358 w 576"/>
                              <a:gd name="T35" fmla="*/ 380 h 380"/>
                              <a:gd name="T36" fmla="*/ 431 w 576"/>
                              <a:gd name="T37" fmla="*/ 380 h 380"/>
                              <a:gd name="T38" fmla="*/ 503 w 576"/>
                              <a:gd name="T39" fmla="*/ 380 h 380"/>
                              <a:gd name="T40" fmla="*/ 576 w 576"/>
                              <a:gd name="T41" fmla="*/ 380 h 380"/>
                              <a:gd name="T42" fmla="*/ 576 w 576"/>
                              <a:gd name="T43" fmla="*/ 286 h 380"/>
                              <a:gd name="T44" fmla="*/ 576 w 576"/>
                              <a:gd name="T45" fmla="*/ 188 h 380"/>
                              <a:gd name="T46" fmla="*/ 576 w 576"/>
                              <a:gd name="T47" fmla="*/ 94 h 380"/>
                              <a:gd name="T48" fmla="*/ 576 w 576"/>
                              <a:gd name="T49" fmla="*/ 0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76" h="380">
                                <a:moveTo>
                                  <a:pt x="576" y="0"/>
                                </a:moveTo>
                                <a:lnTo>
                                  <a:pt x="503" y="0"/>
                                </a:lnTo>
                                <a:lnTo>
                                  <a:pt x="431" y="0"/>
                                </a:lnTo>
                                <a:lnTo>
                                  <a:pt x="358" y="0"/>
                                </a:lnTo>
                                <a:lnTo>
                                  <a:pt x="290" y="0"/>
                                </a:lnTo>
                                <a:lnTo>
                                  <a:pt x="217" y="0"/>
                                </a:lnTo>
                                <a:lnTo>
                                  <a:pt x="145" y="0"/>
                                </a:lnTo>
                                <a:lnTo>
                                  <a:pt x="73" y="0"/>
                                </a:lnTo>
                                <a:lnTo>
                                  <a:pt x="0" y="0"/>
                                </a:lnTo>
                                <a:lnTo>
                                  <a:pt x="0" y="94"/>
                                </a:lnTo>
                                <a:lnTo>
                                  <a:pt x="0" y="188"/>
                                </a:lnTo>
                                <a:lnTo>
                                  <a:pt x="0" y="286"/>
                                </a:lnTo>
                                <a:lnTo>
                                  <a:pt x="0" y="380"/>
                                </a:lnTo>
                                <a:lnTo>
                                  <a:pt x="73" y="380"/>
                                </a:lnTo>
                                <a:lnTo>
                                  <a:pt x="145" y="380"/>
                                </a:lnTo>
                                <a:lnTo>
                                  <a:pt x="217" y="380"/>
                                </a:lnTo>
                                <a:lnTo>
                                  <a:pt x="290" y="380"/>
                                </a:lnTo>
                                <a:lnTo>
                                  <a:pt x="358" y="380"/>
                                </a:lnTo>
                                <a:lnTo>
                                  <a:pt x="431" y="380"/>
                                </a:lnTo>
                                <a:lnTo>
                                  <a:pt x="503" y="380"/>
                                </a:lnTo>
                                <a:lnTo>
                                  <a:pt x="576" y="380"/>
                                </a:lnTo>
                                <a:lnTo>
                                  <a:pt x="576" y="286"/>
                                </a:lnTo>
                                <a:lnTo>
                                  <a:pt x="576" y="188"/>
                                </a:lnTo>
                                <a:lnTo>
                                  <a:pt x="576" y="94"/>
                                </a:lnTo>
                                <a:lnTo>
                                  <a:pt x="576" y="0"/>
                                </a:lnTo>
                                <a:close/>
                              </a:path>
                            </a:pathLst>
                          </a:custGeom>
                          <a:solidFill>
                            <a:srgbClr val="B77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40"/>
                        <wps:cNvSpPr>
                          <a:spLocks/>
                        </wps:cNvSpPr>
                        <wps:spPr bwMode="auto">
                          <a:xfrm>
                            <a:off x="1561" y="1913"/>
                            <a:ext cx="473" cy="380"/>
                          </a:xfrm>
                          <a:custGeom>
                            <a:avLst/>
                            <a:gdLst>
                              <a:gd name="T0" fmla="*/ 473 w 473"/>
                              <a:gd name="T1" fmla="*/ 0 h 380"/>
                              <a:gd name="T2" fmla="*/ 413 w 473"/>
                              <a:gd name="T3" fmla="*/ 0 h 380"/>
                              <a:gd name="T4" fmla="*/ 354 w 473"/>
                              <a:gd name="T5" fmla="*/ 0 h 380"/>
                              <a:gd name="T6" fmla="*/ 294 w 473"/>
                              <a:gd name="T7" fmla="*/ 0 h 380"/>
                              <a:gd name="T8" fmla="*/ 239 w 473"/>
                              <a:gd name="T9" fmla="*/ 0 h 380"/>
                              <a:gd name="T10" fmla="*/ 179 w 473"/>
                              <a:gd name="T11" fmla="*/ 0 h 380"/>
                              <a:gd name="T12" fmla="*/ 119 w 473"/>
                              <a:gd name="T13" fmla="*/ 0 h 380"/>
                              <a:gd name="T14" fmla="*/ 59 w 473"/>
                              <a:gd name="T15" fmla="*/ 0 h 380"/>
                              <a:gd name="T16" fmla="*/ 0 w 473"/>
                              <a:gd name="T17" fmla="*/ 0 h 380"/>
                              <a:gd name="T18" fmla="*/ 0 w 473"/>
                              <a:gd name="T19" fmla="*/ 94 h 380"/>
                              <a:gd name="T20" fmla="*/ 0 w 473"/>
                              <a:gd name="T21" fmla="*/ 188 h 380"/>
                              <a:gd name="T22" fmla="*/ 0 w 473"/>
                              <a:gd name="T23" fmla="*/ 286 h 380"/>
                              <a:gd name="T24" fmla="*/ 0 w 473"/>
                              <a:gd name="T25" fmla="*/ 380 h 380"/>
                              <a:gd name="T26" fmla="*/ 59 w 473"/>
                              <a:gd name="T27" fmla="*/ 380 h 380"/>
                              <a:gd name="T28" fmla="*/ 119 w 473"/>
                              <a:gd name="T29" fmla="*/ 380 h 380"/>
                              <a:gd name="T30" fmla="*/ 179 w 473"/>
                              <a:gd name="T31" fmla="*/ 380 h 380"/>
                              <a:gd name="T32" fmla="*/ 239 w 473"/>
                              <a:gd name="T33" fmla="*/ 380 h 380"/>
                              <a:gd name="T34" fmla="*/ 294 w 473"/>
                              <a:gd name="T35" fmla="*/ 380 h 380"/>
                              <a:gd name="T36" fmla="*/ 354 w 473"/>
                              <a:gd name="T37" fmla="*/ 380 h 380"/>
                              <a:gd name="T38" fmla="*/ 413 w 473"/>
                              <a:gd name="T39" fmla="*/ 380 h 380"/>
                              <a:gd name="T40" fmla="*/ 473 w 473"/>
                              <a:gd name="T41" fmla="*/ 380 h 380"/>
                              <a:gd name="T42" fmla="*/ 473 w 473"/>
                              <a:gd name="T43" fmla="*/ 286 h 380"/>
                              <a:gd name="T44" fmla="*/ 473 w 473"/>
                              <a:gd name="T45" fmla="*/ 188 h 380"/>
                              <a:gd name="T46" fmla="*/ 473 w 473"/>
                              <a:gd name="T47" fmla="*/ 94 h 380"/>
                              <a:gd name="T48" fmla="*/ 473 w 473"/>
                              <a:gd name="T49" fmla="*/ 0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73" h="380">
                                <a:moveTo>
                                  <a:pt x="473" y="0"/>
                                </a:moveTo>
                                <a:lnTo>
                                  <a:pt x="413" y="0"/>
                                </a:lnTo>
                                <a:lnTo>
                                  <a:pt x="354" y="0"/>
                                </a:lnTo>
                                <a:lnTo>
                                  <a:pt x="294" y="0"/>
                                </a:lnTo>
                                <a:lnTo>
                                  <a:pt x="239" y="0"/>
                                </a:lnTo>
                                <a:lnTo>
                                  <a:pt x="179" y="0"/>
                                </a:lnTo>
                                <a:lnTo>
                                  <a:pt x="119" y="0"/>
                                </a:lnTo>
                                <a:lnTo>
                                  <a:pt x="59" y="0"/>
                                </a:lnTo>
                                <a:lnTo>
                                  <a:pt x="0" y="0"/>
                                </a:lnTo>
                                <a:lnTo>
                                  <a:pt x="0" y="94"/>
                                </a:lnTo>
                                <a:lnTo>
                                  <a:pt x="0" y="188"/>
                                </a:lnTo>
                                <a:lnTo>
                                  <a:pt x="0" y="286"/>
                                </a:lnTo>
                                <a:lnTo>
                                  <a:pt x="0" y="380"/>
                                </a:lnTo>
                                <a:lnTo>
                                  <a:pt x="59" y="380"/>
                                </a:lnTo>
                                <a:lnTo>
                                  <a:pt x="119" y="380"/>
                                </a:lnTo>
                                <a:lnTo>
                                  <a:pt x="179" y="380"/>
                                </a:lnTo>
                                <a:lnTo>
                                  <a:pt x="239" y="380"/>
                                </a:lnTo>
                                <a:lnTo>
                                  <a:pt x="294" y="380"/>
                                </a:lnTo>
                                <a:lnTo>
                                  <a:pt x="354" y="380"/>
                                </a:lnTo>
                                <a:lnTo>
                                  <a:pt x="413" y="380"/>
                                </a:lnTo>
                                <a:lnTo>
                                  <a:pt x="473" y="380"/>
                                </a:lnTo>
                                <a:lnTo>
                                  <a:pt x="473" y="286"/>
                                </a:lnTo>
                                <a:lnTo>
                                  <a:pt x="473" y="188"/>
                                </a:lnTo>
                                <a:lnTo>
                                  <a:pt x="473" y="94"/>
                                </a:lnTo>
                                <a:lnTo>
                                  <a:pt x="473" y="0"/>
                                </a:lnTo>
                                <a:close/>
                              </a:path>
                            </a:pathLst>
                          </a:custGeom>
                          <a:solidFill>
                            <a:srgbClr val="BF7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41"/>
                        <wps:cNvSpPr>
                          <a:spLocks/>
                        </wps:cNvSpPr>
                        <wps:spPr bwMode="auto">
                          <a:xfrm>
                            <a:off x="1616" y="1913"/>
                            <a:ext cx="375" cy="380"/>
                          </a:xfrm>
                          <a:custGeom>
                            <a:avLst/>
                            <a:gdLst>
                              <a:gd name="T0" fmla="*/ 375 w 375"/>
                              <a:gd name="T1" fmla="*/ 0 h 380"/>
                              <a:gd name="T2" fmla="*/ 329 w 375"/>
                              <a:gd name="T3" fmla="*/ 0 h 380"/>
                              <a:gd name="T4" fmla="*/ 282 w 375"/>
                              <a:gd name="T5" fmla="*/ 0 h 380"/>
                              <a:gd name="T6" fmla="*/ 235 w 375"/>
                              <a:gd name="T7" fmla="*/ 0 h 380"/>
                              <a:gd name="T8" fmla="*/ 188 w 375"/>
                              <a:gd name="T9" fmla="*/ 0 h 380"/>
                              <a:gd name="T10" fmla="*/ 141 w 375"/>
                              <a:gd name="T11" fmla="*/ 0 h 380"/>
                              <a:gd name="T12" fmla="*/ 94 w 375"/>
                              <a:gd name="T13" fmla="*/ 0 h 380"/>
                              <a:gd name="T14" fmla="*/ 47 w 375"/>
                              <a:gd name="T15" fmla="*/ 0 h 380"/>
                              <a:gd name="T16" fmla="*/ 0 w 375"/>
                              <a:gd name="T17" fmla="*/ 0 h 380"/>
                              <a:gd name="T18" fmla="*/ 0 w 375"/>
                              <a:gd name="T19" fmla="*/ 94 h 380"/>
                              <a:gd name="T20" fmla="*/ 0 w 375"/>
                              <a:gd name="T21" fmla="*/ 188 h 380"/>
                              <a:gd name="T22" fmla="*/ 0 w 375"/>
                              <a:gd name="T23" fmla="*/ 286 h 380"/>
                              <a:gd name="T24" fmla="*/ 0 w 375"/>
                              <a:gd name="T25" fmla="*/ 380 h 380"/>
                              <a:gd name="T26" fmla="*/ 47 w 375"/>
                              <a:gd name="T27" fmla="*/ 380 h 380"/>
                              <a:gd name="T28" fmla="*/ 94 w 375"/>
                              <a:gd name="T29" fmla="*/ 380 h 380"/>
                              <a:gd name="T30" fmla="*/ 141 w 375"/>
                              <a:gd name="T31" fmla="*/ 380 h 380"/>
                              <a:gd name="T32" fmla="*/ 188 w 375"/>
                              <a:gd name="T33" fmla="*/ 380 h 380"/>
                              <a:gd name="T34" fmla="*/ 235 w 375"/>
                              <a:gd name="T35" fmla="*/ 380 h 380"/>
                              <a:gd name="T36" fmla="*/ 282 w 375"/>
                              <a:gd name="T37" fmla="*/ 380 h 380"/>
                              <a:gd name="T38" fmla="*/ 329 w 375"/>
                              <a:gd name="T39" fmla="*/ 380 h 380"/>
                              <a:gd name="T40" fmla="*/ 375 w 375"/>
                              <a:gd name="T41" fmla="*/ 380 h 380"/>
                              <a:gd name="T42" fmla="*/ 375 w 375"/>
                              <a:gd name="T43" fmla="*/ 286 h 380"/>
                              <a:gd name="T44" fmla="*/ 375 w 375"/>
                              <a:gd name="T45" fmla="*/ 188 h 380"/>
                              <a:gd name="T46" fmla="*/ 375 w 375"/>
                              <a:gd name="T47" fmla="*/ 94 h 380"/>
                              <a:gd name="T48" fmla="*/ 375 w 375"/>
                              <a:gd name="T49" fmla="*/ 0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75" h="380">
                                <a:moveTo>
                                  <a:pt x="375" y="0"/>
                                </a:moveTo>
                                <a:lnTo>
                                  <a:pt x="329" y="0"/>
                                </a:lnTo>
                                <a:lnTo>
                                  <a:pt x="282" y="0"/>
                                </a:lnTo>
                                <a:lnTo>
                                  <a:pt x="235" y="0"/>
                                </a:lnTo>
                                <a:lnTo>
                                  <a:pt x="188" y="0"/>
                                </a:lnTo>
                                <a:lnTo>
                                  <a:pt x="141" y="0"/>
                                </a:lnTo>
                                <a:lnTo>
                                  <a:pt x="94" y="0"/>
                                </a:lnTo>
                                <a:lnTo>
                                  <a:pt x="47" y="0"/>
                                </a:lnTo>
                                <a:lnTo>
                                  <a:pt x="0" y="0"/>
                                </a:lnTo>
                                <a:lnTo>
                                  <a:pt x="0" y="94"/>
                                </a:lnTo>
                                <a:lnTo>
                                  <a:pt x="0" y="188"/>
                                </a:lnTo>
                                <a:lnTo>
                                  <a:pt x="0" y="286"/>
                                </a:lnTo>
                                <a:lnTo>
                                  <a:pt x="0" y="380"/>
                                </a:lnTo>
                                <a:lnTo>
                                  <a:pt x="47" y="380"/>
                                </a:lnTo>
                                <a:lnTo>
                                  <a:pt x="94" y="380"/>
                                </a:lnTo>
                                <a:lnTo>
                                  <a:pt x="141" y="380"/>
                                </a:lnTo>
                                <a:lnTo>
                                  <a:pt x="188" y="380"/>
                                </a:lnTo>
                                <a:lnTo>
                                  <a:pt x="235" y="380"/>
                                </a:lnTo>
                                <a:lnTo>
                                  <a:pt x="282" y="380"/>
                                </a:lnTo>
                                <a:lnTo>
                                  <a:pt x="329" y="380"/>
                                </a:lnTo>
                                <a:lnTo>
                                  <a:pt x="375" y="380"/>
                                </a:lnTo>
                                <a:lnTo>
                                  <a:pt x="375" y="286"/>
                                </a:lnTo>
                                <a:lnTo>
                                  <a:pt x="375" y="188"/>
                                </a:lnTo>
                                <a:lnTo>
                                  <a:pt x="375" y="94"/>
                                </a:lnTo>
                                <a:lnTo>
                                  <a:pt x="375" y="0"/>
                                </a:lnTo>
                                <a:close/>
                              </a:path>
                            </a:pathLst>
                          </a:custGeom>
                          <a:solidFill>
                            <a:srgbClr val="C48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242"/>
                        <wps:cNvSpPr>
                          <a:spLocks/>
                        </wps:cNvSpPr>
                        <wps:spPr bwMode="auto">
                          <a:xfrm>
                            <a:off x="1672" y="1913"/>
                            <a:ext cx="277" cy="380"/>
                          </a:xfrm>
                          <a:custGeom>
                            <a:avLst/>
                            <a:gdLst>
                              <a:gd name="T0" fmla="*/ 277 w 277"/>
                              <a:gd name="T1" fmla="*/ 0 h 380"/>
                              <a:gd name="T2" fmla="*/ 243 w 277"/>
                              <a:gd name="T3" fmla="*/ 0 h 380"/>
                              <a:gd name="T4" fmla="*/ 209 w 277"/>
                              <a:gd name="T5" fmla="*/ 0 h 380"/>
                              <a:gd name="T6" fmla="*/ 174 w 277"/>
                              <a:gd name="T7" fmla="*/ 0 h 380"/>
                              <a:gd name="T8" fmla="*/ 140 w 277"/>
                              <a:gd name="T9" fmla="*/ 0 h 380"/>
                              <a:gd name="T10" fmla="*/ 102 w 277"/>
                              <a:gd name="T11" fmla="*/ 0 h 380"/>
                              <a:gd name="T12" fmla="*/ 68 w 277"/>
                              <a:gd name="T13" fmla="*/ 0 h 380"/>
                              <a:gd name="T14" fmla="*/ 34 w 277"/>
                              <a:gd name="T15" fmla="*/ 0 h 380"/>
                              <a:gd name="T16" fmla="*/ 0 w 277"/>
                              <a:gd name="T17" fmla="*/ 0 h 380"/>
                              <a:gd name="T18" fmla="*/ 0 w 277"/>
                              <a:gd name="T19" fmla="*/ 94 h 380"/>
                              <a:gd name="T20" fmla="*/ 0 w 277"/>
                              <a:gd name="T21" fmla="*/ 188 h 380"/>
                              <a:gd name="T22" fmla="*/ 0 w 277"/>
                              <a:gd name="T23" fmla="*/ 286 h 380"/>
                              <a:gd name="T24" fmla="*/ 0 w 277"/>
                              <a:gd name="T25" fmla="*/ 380 h 380"/>
                              <a:gd name="T26" fmla="*/ 34 w 277"/>
                              <a:gd name="T27" fmla="*/ 380 h 380"/>
                              <a:gd name="T28" fmla="*/ 68 w 277"/>
                              <a:gd name="T29" fmla="*/ 380 h 380"/>
                              <a:gd name="T30" fmla="*/ 102 w 277"/>
                              <a:gd name="T31" fmla="*/ 380 h 380"/>
                              <a:gd name="T32" fmla="*/ 140 w 277"/>
                              <a:gd name="T33" fmla="*/ 380 h 380"/>
                              <a:gd name="T34" fmla="*/ 174 w 277"/>
                              <a:gd name="T35" fmla="*/ 380 h 380"/>
                              <a:gd name="T36" fmla="*/ 209 w 277"/>
                              <a:gd name="T37" fmla="*/ 380 h 380"/>
                              <a:gd name="T38" fmla="*/ 243 w 277"/>
                              <a:gd name="T39" fmla="*/ 380 h 380"/>
                              <a:gd name="T40" fmla="*/ 277 w 277"/>
                              <a:gd name="T41" fmla="*/ 380 h 380"/>
                              <a:gd name="T42" fmla="*/ 277 w 277"/>
                              <a:gd name="T43" fmla="*/ 286 h 380"/>
                              <a:gd name="T44" fmla="*/ 277 w 277"/>
                              <a:gd name="T45" fmla="*/ 188 h 380"/>
                              <a:gd name="T46" fmla="*/ 277 w 277"/>
                              <a:gd name="T47" fmla="*/ 94 h 380"/>
                              <a:gd name="T48" fmla="*/ 277 w 277"/>
                              <a:gd name="T49" fmla="*/ 0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77" h="380">
                                <a:moveTo>
                                  <a:pt x="277" y="0"/>
                                </a:moveTo>
                                <a:lnTo>
                                  <a:pt x="243" y="0"/>
                                </a:lnTo>
                                <a:lnTo>
                                  <a:pt x="209" y="0"/>
                                </a:lnTo>
                                <a:lnTo>
                                  <a:pt x="174" y="0"/>
                                </a:lnTo>
                                <a:lnTo>
                                  <a:pt x="140" y="0"/>
                                </a:lnTo>
                                <a:lnTo>
                                  <a:pt x="102" y="0"/>
                                </a:lnTo>
                                <a:lnTo>
                                  <a:pt x="68" y="0"/>
                                </a:lnTo>
                                <a:lnTo>
                                  <a:pt x="34" y="0"/>
                                </a:lnTo>
                                <a:lnTo>
                                  <a:pt x="0" y="0"/>
                                </a:lnTo>
                                <a:lnTo>
                                  <a:pt x="0" y="94"/>
                                </a:lnTo>
                                <a:lnTo>
                                  <a:pt x="0" y="188"/>
                                </a:lnTo>
                                <a:lnTo>
                                  <a:pt x="0" y="286"/>
                                </a:lnTo>
                                <a:lnTo>
                                  <a:pt x="0" y="380"/>
                                </a:lnTo>
                                <a:lnTo>
                                  <a:pt x="34" y="380"/>
                                </a:lnTo>
                                <a:lnTo>
                                  <a:pt x="68" y="380"/>
                                </a:lnTo>
                                <a:lnTo>
                                  <a:pt x="102" y="380"/>
                                </a:lnTo>
                                <a:lnTo>
                                  <a:pt x="140" y="380"/>
                                </a:lnTo>
                                <a:lnTo>
                                  <a:pt x="174" y="380"/>
                                </a:lnTo>
                                <a:lnTo>
                                  <a:pt x="209" y="380"/>
                                </a:lnTo>
                                <a:lnTo>
                                  <a:pt x="243" y="380"/>
                                </a:lnTo>
                                <a:lnTo>
                                  <a:pt x="277" y="380"/>
                                </a:lnTo>
                                <a:lnTo>
                                  <a:pt x="277" y="286"/>
                                </a:lnTo>
                                <a:lnTo>
                                  <a:pt x="277" y="188"/>
                                </a:lnTo>
                                <a:lnTo>
                                  <a:pt x="277" y="94"/>
                                </a:lnTo>
                                <a:lnTo>
                                  <a:pt x="277" y="0"/>
                                </a:lnTo>
                                <a:close/>
                              </a:path>
                            </a:pathLst>
                          </a:custGeom>
                          <a:solidFill>
                            <a:srgbClr val="CC8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Rectangle 243"/>
                        <wps:cNvSpPr>
                          <a:spLocks noChangeArrowheads="1"/>
                        </wps:cNvSpPr>
                        <wps:spPr bwMode="auto">
                          <a:xfrm>
                            <a:off x="1727" y="1913"/>
                            <a:ext cx="175" cy="380"/>
                          </a:xfrm>
                          <a:prstGeom prst="rect">
                            <a:avLst/>
                          </a:prstGeom>
                          <a:solidFill>
                            <a:srgbClr val="D18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Freeform 244"/>
                        <wps:cNvSpPr>
                          <a:spLocks/>
                        </wps:cNvSpPr>
                        <wps:spPr bwMode="auto">
                          <a:xfrm>
                            <a:off x="1399" y="2357"/>
                            <a:ext cx="699" cy="264"/>
                          </a:xfrm>
                          <a:custGeom>
                            <a:avLst/>
                            <a:gdLst>
                              <a:gd name="T0" fmla="*/ 699 w 699"/>
                              <a:gd name="T1" fmla="*/ 0 h 264"/>
                              <a:gd name="T2" fmla="*/ 0 w 699"/>
                              <a:gd name="T3" fmla="*/ 0 h 264"/>
                              <a:gd name="T4" fmla="*/ 111 w 699"/>
                              <a:gd name="T5" fmla="*/ 264 h 264"/>
                              <a:gd name="T6" fmla="*/ 592 w 699"/>
                              <a:gd name="T7" fmla="*/ 264 h 264"/>
                              <a:gd name="T8" fmla="*/ 627 w 699"/>
                              <a:gd name="T9" fmla="*/ 166 h 264"/>
                              <a:gd name="T10" fmla="*/ 699 w 699"/>
                              <a:gd name="T11" fmla="*/ 0 h 264"/>
                            </a:gdLst>
                            <a:ahLst/>
                            <a:cxnLst>
                              <a:cxn ang="0">
                                <a:pos x="T0" y="T1"/>
                              </a:cxn>
                              <a:cxn ang="0">
                                <a:pos x="T2" y="T3"/>
                              </a:cxn>
                              <a:cxn ang="0">
                                <a:pos x="T4" y="T5"/>
                              </a:cxn>
                              <a:cxn ang="0">
                                <a:pos x="T6" y="T7"/>
                              </a:cxn>
                              <a:cxn ang="0">
                                <a:pos x="T8" y="T9"/>
                              </a:cxn>
                              <a:cxn ang="0">
                                <a:pos x="T10" y="T11"/>
                              </a:cxn>
                            </a:cxnLst>
                            <a:rect l="0" t="0" r="r" b="b"/>
                            <a:pathLst>
                              <a:path w="699" h="264">
                                <a:moveTo>
                                  <a:pt x="699" y="0"/>
                                </a:moveTo>
                                <a:lnTo>
                                  <a:pt x="0" y="0"/>
                                </a:lnTo>
                                <a:lnTo>
                                  <a:pt x="111" y="264"/>
                                </a:lnTo>
                                <a:lnTo>
                                  <a:pt x="592" y="264"/>
                                </a:lnTo>
                                <a:lnTo>
                                  <a:pt x="627" y="166"/>
                                </a:lnTo>
                                <a:lnTo>
                                  <a:pt x="699" y="0"/>
                                </a:lnTo>
                                <a:close/>
                              </a:path>
                            </a:pathLst>
                          </a:custGeom>
                          <a:solidFill>
                            <a:srgbClr val="8C4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5"/>
                        <wps:cNvSpPr>
                          <a:spLocks/>
                        </wps:cNvSpPr>
                        <wps:spPr bwMode="auto">
                          <a:xfrm>
                            <a:off x="1424" y="2357"/>
                            <a:ext cx="661" cy="264"/>
                          </a:xfrm>
                          <a:custGeom>
                            <a:avLst/>
                            <a:gdLst>
                              <a:gd name="T0" fmla="*/ 661 w 661"/>
                              <a:gd name="T1" fmla="*/ 0 h 264"/>
                              <a:gd name="T2" fmla="*/ 580 w 661"/>
                              <a:gd name="T3" fmla="*/ 0 h 264"/>
                              <a:gd name="T4" fmla="*/ 495 w 661"/>
                              <a:gd name="T5" fmla="*/ 0 h 264"/>
                              <a:gd name="T6" fmla="*/ 414 w 661"/>
                              <a:gd name="T7" fmla="*/ 0 h 264"/>
                              <a:gd name="T8" fmla="*/ 333 w 661"/>
                              <a:gd name="T9" fmla="*/ 0 h 264"/>
                              <a:gd name="T10" fmla="*/ 248 w 661"/>
                              <a:gd name="T11" fmla="*/ 0 h 264"/>
                              <a:gd name="T12" fmla="*/ 167 w 661"/>
                              <a:gd name="T13" fmla="*/ 0 h 264"/>
                              <a:gd name="T14" fmla="*/ 81 w 661"/>
                              <a:gd name="T15" fmla="*/ 0 h 264"/>
                              <a:gd name="T16" fmla="*/ 0 w 661"/>
                              <a:gd name="T17" fmla="*/ 0 h 264"/>
                              <a:gd name="T18" fmla="*/ 26 w 661"/>
                              <a:gd name="T19" fmla="*/ 64 h 264"/>
                              <a:gd name="T20" fmla="*/ 51 w 661"/>
                              <a:gd name="T21" fmla="*/ 132 h 264"/>
                              <a:gd name="T22" fmla="*/ 77 w 661"/>
                              <a:gd name="T23" fmla="*/ 200 h 264"/>
                              <a:gd name="T24" fmla="*/ 107 w 661"/>
                              <a:gd name="T25" fmla="*/ 264 h 264"/>
                              <a:gd name="T26" fmla="*/ 162 w 661"/>
                              <a:gd name="T27" fmla="*/ 264 h 264"/>
                              <a:gd name="T28" fmla="*/ 218 w 661"/>
                              <a:gd name="T29" fmla="*/ 264 h 264"/>
                              <a:gd name="T30" fmla="*/ 273 w 661"/>
                              <a:gd name="T31" fmla="*/ 264 h 264"/>
                              <a:gd name="T32" fmla="*/ 333 w 661"/>
                              <a:gd name="T33" fmla="*/ 264 h 264"/>
                              <a:gd name="T34" fmla="*/ 388 w 661"/>
                              <a:gd name="T35" fmla="*/ 264 h 264"/>
                              <a:gd name="T36" fmla="*/ 444 w 661"/>
                              <a:gd name="T37" fmla="*/ 264 h 264"/>
                              <a:gd name="T38" fmla="*/ 499 w 661"/>
                              <a:gd name="T39" fmla="*/ 264 h 264"/>
                              <a:gd name="T40" fmla="*/ 555 w 661"/>
                              <a:gd name="T41" fmla="*/ 264 h 264"/>
                              <a:gd name="T42" fmla="*/ 563 w 661"/>
                              <a:gd name="T43" fmla="*/ 243 h 264"/>
                              <a:gd name="T44" fmla="*/ 572 w 661"/>
                              <a:gd name="T45" fmla="*/ 217 h 264"/>
                              <a:gd name="T46" fmla="*/ 576 w 661"/>
                              <a:gd name="T47" fmla="*/ 191 h 264"/>
                              <a:gd name="T48" fmla="*/ 584 w 661"/>
                              <a:gd name="T49" fmla="*/ 166 h 264"/>
                              <a:gd name="T50" fmla="*/ 606 w 661"/>
                              <a:gd name="T51" fmla="*/ 123 h 264"/>
                              <a:gd name="T52" fmla="*/ 623 w 661"/>
                              <a:gd name="T53" fmla="*/ 81 h 264"/>
                              <a:gd name="T54" fmla="*/ 644 w 661"/>
                              <a:gd name="T55" fmla="*/ 42 h 264"/>
                              <a:gd name="T56" fmla="*/ 661 w 661"/>
                              <a:gd name="T57" fmla="*/ 0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61" h="264">
                                <a:moveTo>
                                  <a:pt x="661" y="0"/>
                                </a:moveTo>
                                <a:lnTo>
                                  <a:pt x="580" y="0"/>
                                </a:lnTo>
                                <a:lnTo>
                                  <a:pt x="495" y="0"/>
                                </a:lnTo>
                                <a:lnTo>
                                  <a:pt x="414" y="0"/>
                                </a:lnTo>
                                <a:lnTo>
                                  <a:pt x="333" y="0"/>
                                </a:lnTo>
                                <a:lnTo>
                                  <a:pt x="248" y="0"/>
                                </a:lnTo>
                                <a:lnTo>
                                  <a:pt x="167" y="0"/>
                                </a:lnTo>
                                <a:lnTo>
                                  <a:pt x="81" y="0"/>
                                </a:lnTo>
                                <a:lnTo>
                                  <a:pt x="0" y="0"/>
                                </a:lnTo>
                                <a:lnTo>
                                  <a:pt x="26" y="64"/>
                                </a:lnTo>
                                <a:lnTo>
                                  <a:pt x="51" y="132"/>
                                </a:lnTo>
                                <a:lnTo>
                                  <a:pt x="77" y="200"/>
                                </a:lnTo>
                                <a:lnTo>
                                  <a:pt x="107" y="264"/>
                                </a:lnTo>
                                <a:lnTo>
                                  <a:pt x="162" y="264"/>
                                </a:lnTo>
                                <a:lnTo>
                                  <a:pt x="218" y="264"/>
                                </a:lnTo>
                                <a:lnTo>
                                  <a:pt x="273" y="264"/>
                                </a:lnTo>
                                <a:lnTo>
                                  <a:pt x="333" y="264"/>
                                </a:lnTo>
                                <a:lnTo>
                                  <a:pt x="388" y="264"/>
                                </a:lnTo>
                                <a:lnTo>
                                  <a:pt x="444" y="264"/>
                                </a:lnTo>
                                <a:lnTo>
                                  <a:pt x="499" y="264"/>
                                </a:lnTo>
                                <a:lnTo>
                                  <a:pt x="555" y="264"/>
                                </a:lnTo>
                                <a:lnTo>
                                  <a:pt x="563" y="243"/>
                                </a:lnTo>
                                <a:lnTo>
                                  <a:pt x="572" y="217"/>
                                </a:lnTo>
                                <a:lnTo>
                                  <a:pt x="576" y="191"/>
                                </a:lnTo>
                                <a:lnTo>
                                  <a:pt x="584" y="166"/>
                                </a:lnTo>
                                <a:lnTo>
                                  <a:pt x="606" y="123"/>
                                </a:lnTo>
                                <a:lnTo>
                                  <a:pt x="623" y="81"/>
                                </a:lnTo>
                                <a:lnTo>
                                  <a:pt x="644" y="42"/>
                                </a:lnTo>
                                <a:lnTo>
                                  <a:pt x="661" y="0"/>
                                </a:lnTo>
                                <a:close/>
                              </a:path>
                            </a:pathLst>
                          </a:custGeom>
                          <a:solidFill>
                            <a:srgbClr val="914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6"/>
                        <wps:cNvSpPr>
                          <a:spLocks/>
                        </wps:cNvSpPr>
                        <wps:spPr bwMode="auto">
                          <a:xfrm>
                            <a:off x="1446" y="2361"/>
                            <a:ext cx="626" cy="264"/>
                          </a:xfrm>
                          <a:custGeom>
                            <a:avLst/>
                            <a:gdLst>
                              <a:gd name="T0" fmla="*/ 626 w 626"/>
                              <a:gd name="T1" fmla="*/ 0 h 264"/>
                              <a:gd name="T2" fmla="*/ 550 w 626"/>
                              <a:gd name="T3" fmla="*/ 0 h 264"/>
                              <a:gd name="T4" fmla="*/ 469 w 626"/>
                              <a:gd name="T5" fmla="*/ 0 h 264"/>
                              <a:gd name="T6" fmla="*/ 392 w 626"/>
                              <a:gd name="T7" fmla="*/ 0 h 264"/>
                              <a:gd name="T8" fmla="*/ 315 w 626"/>
                              <a:gd name="T9" fmla="*/ 0 h 264"/>
                              <a:gd name="T10" fmla="*/ 234 w 626"/>
                              <a:gd name="T11" fmla="*/ 0 h 264"/>
                              <a:gd name="T12" fmla="*/ 157 w 626"/>
                              <a:gd name="T13" fmla="*/ 0 h 264"/>
                              <a:gd name="T14" fmla="*/ 76 w 626"/>
                              <a:gd name="T15" fmla="*/ 0 h 264"/>
                              <a:gd name="T16" fmla="*/ 0 w 626"/>
                              <a:gd name="T17" fmla="*/ 0 h 264"/>
                              <a:gd name="T18" fmla="*/ 25 w 626"/>
                              <a:gd name="T19" fmla="*/ 64 h 264"/>
                              <a:gd name="T20" fmla="*/ 51 w 626"/>
                              <a:gd name="T21" fmla="*/ 128 h 264"/>
                              <a:gd name="T22" fmla="*/ 76 w 626"/>
                              <a:gd name="T23" fmla="*/ 196 h 264"/>
                              <a:gd name="T24" fmla="*/ 102 w 626"/>
                              <a:gd name="T25" fmla="*/ 260 h 264"/>
                              <a:gd name="T26" fmla="*/ 153 w 626"/>
                              <a:gd name="T27" fmla="*/ 260 h 264"/>
                              <a:gd name="T28" fmla="*/ 209 w 626"/>
                              <a:gd name="T29" fmla="*/ 260 h 264"/>
                              <a:gd name="T30" fmla="*/ 260 w 626"/>
                              <a:gd name="T31" fmla="*/ 260 h 264"/>
                              <a:gd name="T32" fmla="*/ 311 w 626"/>
                              <a:gd name="T33" fmla="*/ 260 h 264"/>
                              <a:gd name="T34" fmla="*/ 362 w 626"/>
                              <a:gd name="T35" fmla="*/ 260 h 264"/>
                              <a:gd name="T36" fmla="*/ 413 w 626"/>
                              <a:gd name="T37" fmla="*/ 260 h 264"/>
                              <a:gd name="T38" fmla="*/ 469 w 626"/>
                              <a:gd name="T39" fmla="*/ 264 h 264"/>
                              <a:gd name="T40" fmla="*/ 520 w 626"/>
                              <a:gd name="T41" fmla="*/ 264 h 264"/>
                              <a:gd name="T42" fmla="*/ 528 w 626"/>
                              <a:gd name="T43" fmla="*/ 239 h 264"/>
                              <a:gd name="T44" fmla="*/ 537 w 626"/>
                              <a:gd name="T45" fmla="*/ 213 h 264"/>
                              <a:gd name="T46" fmla="*/ 541 w 626"/>
                              <a:gd name="T47" fmla="*/ 187 h 264"/>
                              <a:gd name="T48" fmla="*/ 550 w 626"/>
                              <a:gd name="T49" fmla="*/ 162 h 264"/>
                              <a:gd name="T50" fmla="*/ 571 w 626"/>
                              <a:gd name="T51" fmla="*/ 119 h 264"/>
                              <a:gd name="T52" fmla="*/ 588 w 626"/>
                              <a:gd name="T53" fmla="*/ 81 h 264"/>
                              <a:gd name="T54" fmla="*/ 609 w 626"/>
                              <a:gd name="T55" fmla="*/ 38 h 264"/>
                              <a:gd name="T56" fmla="*/ 626 w 626"/>
                              <a:gd name="T57" fmla="*/ 0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6" h="264">
                                <a:moveTo>
                                  <a:pt x="626" y="0"/>
                                </a:moveTo>
                                <a:lnTo>
                                  <a:pt x="550" y="0"/>
                                </a:lnTo>
                                <a:lnTo>
                                  <a:pt x="469" y="0"/>
                                </a:lnTo>
                                <a:lnTo>
                                  <a:pt x="392" y="0"/>
                                </a:lnTo>
                                <a:lnTo>
                                  <a:pt x="315" y="0"/>
                                </a:lnTo>
                                <a:lnTo>
                                  <a:pt x="234" y="0"/>
                                </a:lnTo>
                                <a:lnTo>
                                  <a:pt x="157" y="0"/>
                                </a:lnTo>
                                <a:lnTo>
                                  <a:pt x="76" y="0"/>
                                </a:lnTo>
                                <a:lnTo>
                                  <a:pt x="0" y="0"/>
                                </a:lnTo>
                                <a:lnTo>
                                  <a:pt x="25" y="64"/>
                                </a:lnTo>
                                <a:lnTo>
                                  <a:pt x="51" y="128"/>
                                </a:lnTo>
                                <a:lnTo>
                                  <a:pt x="76" y="196"/>
                                </a:lnTo>
                                <a:lnTo>
                                  <a:pt x="102" y="260"/>
                                </a:lnTo>
                                <a:lnTo>
                                  <a:pt x="153" y="260"/>
                                </a:lnTo>
                                <a:lnTo>
                                  <a:pt x="209" y="260"/>
                                </a:lnTo>
                                <a:lnTo>
                                  <a:pt x="260" y="260"/>
                                </a:lnTo>
                                <a:lnTo>
                                  <a:pt x="311" y="260"/>
                                </a:lnTo>
                                <a:lnTo>
                                  <a:pt x="362" y="260"/>
                                </a:lnTo>
                                <a:lnTo>
                                  <a:pt x="413" y="260"/>
                                </a:lnTo>
                                <a:lnTo>
                                  <a:pt x="469" y="264"/>
                                </a:lnTo>
                                <a:lnTo>
                                  <a:pt x="520" y="264"/>
                                </a:lnTo>
                                <a:lnTo>
                                  <a:pt x="528" y="239"/>
                                </a:lnTo>
                                <a:lnTo>
                                  <a:pt x="537" y="213"/>
                                </a:lnTo>
                                <a:lnTo>
                                  <a:pt x="541" y="187"/>
                                </a:lnTo>
                                <a:lnTo>
                                  <a:pt x="550" y="162"/>
                                </a:lnTo>
                                <a:lnTo>
                                  <a:pt x="571" y="119"/>
                                </a:lnTo>
                                <a:lnTo>
                                  <a:pt x="588" y="81"/>
                                </a:lnTo>
                                <a:lnTo>
                                  <a:pt x="609" y="38"/>
                                </a:lnTo>
                                <a:lnTo>
                                  <a:pt x="626" y="0"/>
                                </a:lnTo>
                                <a:close/>
                              </a:path>
                            </a:pathLst>
                          </a:custGeom>
                          <a:solidFill>
                            <a:srgbClr val="93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247"/>
                        <wps:cNvSpPr>
                          <a:spLocks/>
                        </wps:cNvSpPr>
                        <wps:spPr bwMode="auto">
                          <a:xfrm>
                            <a:off x="1471" y="2361"/>
                            <a:ext cx="584" cy="264"/>
                          </a:xfrm>
                          <a:custGeom>
                            <a:avLst/>
                            <a:gdLst>
                              <a:gd name="T0" fmla="*/ 584 w 584"/>
                              <a:gd name="T1" fmla="*/ 0 h 264"/>
                              <a:gd name="T2" fmla="*/ 512 w 584"/>
                              <a:gd name="T3" fmla="*/ 0 h 264"/>
                              <a:gd name="T4" fmla="*/ 439 w 584"/>
                              <a:gd name="T5" fmla="*/ 0 h 264"/>
                              <a:gd name="T6" fmla="*/ 363 w 584"/>
                              <a:gd name="T7" fmla="*/ 0 h 264"/>
                              <a:gd name="T8" fmla="*/ 290 w 584"/>
                              <a:gd name="T9" fmla="*/ 0 h 264"/>
                              <a:gd name="T10" fmla="*/ 218 w 584"/>
                              <a:gd name="T11" fmla="*/ 0 h 264"/>
                              <a:gd name="T12" fmla="*/ 145 w 584"/>
                              <a:gd name="T13" fmla="*/ 0 h 264"/>
                              <a:gd name="T14" fmla="*/ 73 w 584"/>
                              <a:gd name="T15" fmla="*/ 0 h 264"/>
                              <a:gd name="T16" fmla="*/ 0 w 584"/>
                              <a:gd name="T17" fmla="*/ 0 h 264"/>
                              <a:gd name="T18" fmla="*/ 21 w 584"/>
                              <a:gd name="T19" fmla="*/ 64 h 264"/>
                              <a:gd name="T20" fmla="*/ 47 w 584"/>
                              <a:gd name="T21" fmla="*/ 128 h 264"/>
                              <a:gd name="T22" fmla="*/ 73 w 584"/>
                              <a:gd name="T23" fmla="*/ 196 h 264"/>
                              <a:gd name="T24" fmla="*/ 98 w 584"/>
                              <a:gd name="T25" fmla="*/ 260 h 264"/>
                              <a:gd name="T26" fmla="*/ 145 w 584"/>
                              <a:gd name="T27" fmla="*/ 260 h 264"/>
                              <a:gd name="T28" fmla="*/ 196 w 584"/>
                              <a:gd name="T29" fmla="*/ 260 h 264"/>
                              <a:gd name="T30" fmla="*/ 243 w 584"/>
                              <a:gd name="T31" fmla="*/ 260 h 264"/>
                              <a:gd name="T32" fmla="*/ 290 w 584"/>
                              <a:gd name="T33" fmla="*/ 260 h 264"/>
                              <a:gd name="T34" fmla="*/ 337 w 584"/>
                              <a:gd name="T35" fmla="*/ 264 h 264"/>
                              <a:gd name="T36" fmla="*/ 388 w 584"/>
                              <a:gd name="T37" fmla="*/ 264 h 264"/>
                              <a:gd name="T38" fmla="*/ 435 w 584"/>
                              <a:gd name="T39" fmla="*/ 264 h 264"/>
                              <a:gd name="T40" fmla="*/ 482 w 584"/>
                              <a:gd name="T41" fmla="*/ 264 h 264"/>
                              <a:gd name="T42" fmla="*/ 491 w 584"/>
                              <a:gd name="T43" fmla="*/ 239 h 264"/>
                              <a:gd name="T44" fmla="*/ 495 w 584"/>
                              <a:gd name="T45" fmla="*/ 213 h 264"/>
                              <a:gd name="T46" fmla="*/ 503 w 584"/>
                              <a:gd name="T47" fmla="*/ 187 h 264"/>
                              <a:gd name="T48" fmla="*/ 512 w 584"/>
                              <a:gd name="T49" fmla="*/ 162 h 264"/>
                              <a:gd name="T50" fmla="*/ 529 w 584"/>
                              <a:gd name="T51" fmla="*/ 119 h 264"/>
                              <a:gd name="T52" fmla="*/ 546 w 584"/>
                              <a:gd name="T53" fmla="*/ 81 h 264"/>
                              <a:gd name="T54" fmla="*/ 567 w 584"/>
                              <a:gd name="T55" fmla="*/ 42 h 264"/>
                              <a:gd name="T56" fmla="*/ 584 w 584"/>
                              <a:gd name="T57" fmla="*/ 0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84" h="264">
                                <a:moveTo>
                                  <a:pt x="584" y="0"/>
                                </a:moveTo>
                                <a:lnTo>
                                  <a:pt x="512" y="0"/>
                                </a:lnTo>
                                <a:lnTo>
                                  <a:pt x="439" y="0"/>
                                </a:lnTo>
                                <a:lnTo>
                                  <a:pt x="363" y="0"/>
                                </a:lnTo>
                                <a:lnTo>
                                  <a:pt x="290" y="0"/>
                                </a:lnTo>
                                <a:lnTo>
                                  <a:pt x="218" y="0"/>
                                </a:lnTo>
                                <a:lnTo>
                                  <a:pt x="145" y="0"/>
                                </a:lnTo>
                                <a:lnTo>
                                  <a:pt x="73" y="0"/>
                                </a:lnTo>
                                <a:lnTo>
                                  <a:pt x="0" y="0"/>
                                </a:lnTo>
                                <a:lnTo>
                                  <a:pt x="21" y="64"/>
                                </a:lnTo>
                                <a:lnTo>
                                  <a:pt x="47" y="128"/>
                                </a:lnTo>
                                <a:lnTo>
                                  <a:pt x="73" y="196"/>
                                </a:lnTo>
                                <a:lnTo>
                                  <a:pt x="98" y="260"/>
                                </a:lnTo>
                                <a:lnTo>
                                  <a:pt x="145" y="260"/>
                                </a:lnTo>
                                <a:lnTo>
                                  <a:pt x="196" y="260"/>
                                </a:lnTo>
                                <a:lnTo>
                                  <a:pt x="243" y="260"/>
                                </a:lnTo>
                                <a:lnTo>
                                  <a:pt x="290" y="260"/>
                                </a:lnTo>
                                <a:lnTo>
                                  <a:pt x="337" y="264"/>
                                </a:lnTo>
                                <a:lnTo>
                                  <a:pt x="388" y="264"/>
                                </a:lnTo>
                                <a:lnTo>
                                  <a:pt x="435" y="264"/>
                                </a:lnTo>
                                <a:lnTo>
                                  <a:pt x="482" y="264"/>
                                </a:lnTo>
                                <a:lnTo>
                                  <a:pt x="491" y="239"/>
                                </a:lnTo>
                                <a:lnTo>
                                  <a:pt x="495" y="213"/>
                                </a:lnTo>
                                <a:lnTo>
                                  <a:pt x="503" y="187"/>
                                </a:lnTo>
                                <a:lnTo>
                                  <a:pt x="512" y="162"/>
                                </a:lnTo>
                                <a:lnTo>
                                  <a:pt x="529" y="119"/>
                                </a:lnTo>
                                <a:lnTo>
                                  <a:pt x="546" y="81"/>
                                </a:lnTo>
                                <a:lnTo>
                                  <a:pt x="567" y="42"/>
                                </a:lnTo>
                                <a:lnTo>
                                  <a:pt x="584" y="0"/>
                                </a:lnTo>
                                <a:close/>
                              </a:path>
                            </a:pathLst>
                          </a:custGeom>
                          <a:solidFill>
                            <a:srgbClr val="994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248"/>
                        <wps:cNvSpPr>
                          <a:spLocks/>
                        </wps:cNvSpPr>
                        <wps:spPr bwMode="auto">
                          <a:xfrm>
                            <a:off x="1492" y="2361"/>
                            <a:ext cx="551" cy="264"/>
                          </a:xfrm>
                          <a:custGeom>
                            <a:avLst/>
                            <a:gdLst>
                              <a:gd name="T0" fmla="*/ 551 w 551"/>
                              <a:gd name="T1" fmla="*/ 0 h 264"/>
                              <a:gd name="T2" fmla="*/ 482 w 551"/>
                              <a:gd name="T3" fmla="*/ 0 h 264"/>
                              <a:gd name="T4" fmla="*/ 414 w 551"/>
                              <a:gd name="T5" fmla="*/ 0 h 264"/>
                              <a:gd name="T6" fmla="*/ 346 w 551"/>
                              <a:gd name="T7" fmla="*/ 0 h 264"/>
                              <a:gd name="T8" fmla="*/ 278 w 551"/>
                              <a:gd name="T9" fmla="*/ 0 h 264"/>
                              <a:gd name="T10" fmla="*/ 205 w 551"/>
                              <a:gd name="T11" fmla="*/ 0 h 264"/>
                              <a:gd name="T12" fmla="*/ 137 w 551"/>
                              <a:gd name="T13" fmla="*/ 0 h 264"/>
                              <a:gd name="T14" fmla="*/ 69 w 551"/>
                              <a:gd name="T15" fmla="*/ 0 h 264"/>
                              <a:gd name="T16" fmla="*/ 0 w 551"/>
                              <a:gd name="T17" fmla="*/ 0 h 264"/>
                              <a:gd name="T18" fmla="*/ 26 w 551"/>
                              <a:gd name="T19" fmla="*/ 64 h 264"/>
                              <a:gd name="T20" fmla="*/ 52 w 551"/>
                              <a:gd name="T21" fmla="*/ 128 h 264"/>
                              <a:gd name="T22" fmla="*/ 73 w 551"/>
                              <a:gd name="T23" fmla="*/ 196 h 264"/>
                              <a:gd name="T24" fmla="*/ 99 w 551"/>
                              <a:gd name="T25" fmla="*/ 260 h 264"/>
                              <a:gd name="T26" fmla="*/ 141 w 551"/>
                              <a:gd name="T27" fmla="*/ 260 h 264"/>
                              <a:gd name="T28" fmla="*/ 184 w 551"/>
                              <a:gd name="T29" fmla="*/ 260 h 264"/>
                              <a:gd name="T30" fmla="*/ 226 w 551"/>
                              <a:gd name="T31" fmla="*/ 260 h 264"/>
                              <a:gd name="T32" fmla="*/ 273 w 551"/>
                              <a:gd name="T33" fmla="*/ 260 h 264"/>
                              <a:gd name="T34" fmla="*/ 316 w 551"/>
                              <a:gd name="T35" fmla="*/ 264 h 264"/>
                              <a:gd name="T36" fmla="*/ 359 w 551"/>
                              <a:gd name="T37" fmla="*/ 264 h 264"/>
                              <a:gd name="T38" fmla="*/ 406 w 551"/>
                              <a:gd name="T39" fmla="*/ 264 h 264"/>
                              <a:gd name="T40" fmla="*/ 448 w 551"/>
                              <a:gd name="T41" fmla="*/ 264 h 264"/>
                              <a:gd name="T42" fmla="*/ 457 w 551"/>
                              <a:gd name="T43" fmla="*/ 239 h 264"/>
                              <a:gd name="T44" fmla="*/ 461 w 551"/>
                              <a:gd name="T45" fmla="*/ 213 h 264"/>
                              <a:gd name="T46" fmla="*/ 470 w 551"/>
                              <a:gd name="T47" fmla="*/ 187 h 264"/>
                              <a:gd name="T48" fmla="*/ 474 w 551"/>
                              <a:gd name="T49" fmla="*/ 162 h 264"/>
                              <a:gd name="T50" fmla="*/ 495 w 551"/>
                              <a:gd name="T51" fmla="*/ 123 h 264"/>
                              <a:gd name="T52" fmla="*/ 512 w 551"/>
                              <a:gd name="T53" fmla="*/ 81 h 264"/>
                              <a:gd name="T54" fmla="*/ 534 w 551"/>
                              <a:gd name="T55" fmla="*/ 42 h 264"/>
                              <a:gd name="T56" fmla="*/ 551 w 551"/>
                              <a:gd name="T57" fmla="*/ 0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51" h="264">
                                <a:moveTo>
                                  <a:pt x="551" y="0"/>
                                </a:moveTo>
                                <a:lnTo>
                                  <a:pt x="482" y="0"/>
                                </a:lnTo>
                                <a:lnTo>
                                  <a:pt x="414" y="0"/>
                                </a:lnTo>
                                <a:lnTo>
                                  <a:pt x="346" y="0"/>
                                </a:lnTo>
                                <a:lnTo>
                                  <a:pt x="278" y="0"/>
                                </a:lnTo>
                                <a:lnTo>
                                  <a:pt x="205" y="0"/>
                                </a:lnTo>
                                <a:lnTo>
                                  <a:pt x="137" y="0"/>
                                </a:lnTo>
                                <a:lnTo>
                                  <a:pt x="69" y="0"/>
                                </a:lnTo>
                                <a:lnTo>
                                  <a:pt x="0" y="0"/>
                                </a:lnTo>
                                <a:lnTo>
                                  <a:pt x="26" y="64"/>
                                </a:lnTo>
                                <a:lnTo>
                                  <a:pt x="52" y="128"/>
                                </a:lnTo>
                                <a:lnTo>
                                  <a:pt x="73" y="196"/>
                                </a:lnTo>
                                <a:lnTo>
                                  <a:pt x="99" y="260"/>
                                </a:lnTo>
                                <a:lnTo>
                                  <a:pt x="141" y="260"/>
                                </a:lnTo>
                                <a:lnTo>
                                  <a:pt x="184" y="260"/>
                                </a:lnTo>
                                <a:lnTo>
                                  <a:pt x="226" y="260"/>
                                </a:lnTo>
                                <a:lnTo>
                                  <a:pt x="273" y="260"/>
                                </a:lnTo>
                                <a:lnTo>
                                  <a:pt x="316" y="264"/>
                                </a:lnTo>
                                <a:lnTo>
                                  <a:pt x="359" y="264"/>
                                </a:lnTo>
                                <a:lnTo>
                                  <a:pt x="406" y="264"/>
                                </a:lnTo>
                                <a:lnTo>
                                  <a:pt x="448" y="264"/>
                                </a:lnTo>
                                <a:lnTo>
                                  <a:pt x="457" y="239"/>
                                </a:lnTo>
                                <a:lnTo>
                                  <a:pt x="461" y="213"/>
                                </a:lnTo>
                                <a:lnTo>
                                  <a:pt x="470" y="187"/>
                                </a:lnTo>
                                <a:lnTo>
                                  <a:pt x="474" y="162"/>
                                </a:lnTo>
                                <a:lnTo>
                                  <a:pt x="495" y="123"/>
                                </a:lnTo>
                                <a:lnTo>
                                  <a:pt x="512" y="81"/>
                                </a:lnTo>
                                <a:lnTo>
                                  <a:pt x="534" y="42"/>
                                </a:lnTo>
                                <a:lnTo>
                                  <a:pt x="551" y="0"/>
                                </a:lnTo>
                                <a:close/>
                              </a:path>
                            </a:pathLst>
                          </a:custGeom>
                          <a:solidFill>
                            <a:srgbClr val="9B5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9"/>
                        <wps:cNvSpPr>
                          <a:spLocks/>
                        </wps:cNvSpPr>
                        <wps:spPr bwMode="auto">
                          <a:xfrm>
                            <a:off x="1514" y="2361"/>
                            <a:ext cx="512" cy="264"/>
                          </a:xfrm>
                          <a:custGeom>
                            <a:avLst/>
                            <a:gdLst>
                              <a:gd name="T0" fmla="*/ 512 w 512"/>
                              <a:gd name="T1" fmla="*/ 0 h 264"/>
                              <a:gd name="T2" fmla="*/ 448 w 512"/>
                              <a:gd name="T3" fmla="*/ 0 h 264"/>
                              <a:gd name="T4" fmla="*/ 384 w 512"/>
                              <a:gd name="T5" fmla="*/ 0 h 264"/>
                              <a:gd name="T6" fmla="*/ 320 w 512"/>
                              <a:gd name="T7" fmla="*/ 0 h 264"/>
                              <a:gd name="T8" fmla="*/ 256 w 512"/>
                              <a:gd name="T9" fmla="*/ 0 h 264"/>
                              <a:gd name="T10" fmla="*/ 192 w 512"/>
                              <a:gd name="T11" fmla="*/ 0 h 264"/>
                              <a:gd name="T12" fmla="*/ 128 w 512"/>
                              <a:gd name="T13" fmla="*/ 0 h 264"/>
                              <a:gd name="T14" fmla="*/ 64 w 512"/>
                              <a:gd name="T15" fmla="*/ 0 h 264"/>
                              <a:gd name="T16" fmla="*/ 0 w 512"/>
                              <a:gd name="T17" fmla="*/ 0 h 264"/>
                              <a:gd name="T18" fmla="*/ 25 w 512"/>
                              <a:gd name="T19" fmla="*/ 64 h 264"/>
                              <a:gd name="T20" fmla="*/ 47 w 512"/>
                              <a:gd name="T21" fmla="*/ 128 h 264"/>
                              <a:gd name="T22" fmla="*/ 72 w 512"/>
                              <a:gd name="T23" fmla="*/ 196 h 264"/>
                              <a:gd name="T24" fmla="*/ 94 w 512"/>
                              <a:gd name="T25" fmla="*/ 260 h 264"/>
                              <a:gd name="T26" fmla="*/ 132 w 512"/>
                              <a:gd name="T27" fmla="*/ 260 h 264"/>
                              <a:gd name="T28" fmla="*/ 175 w 512"/>
                              <a:gd name="T29" fmla="*/ 264 h 264"/>
                              <a:gd name="T30" fmla="*/ 213 w 512"/>
                              <a:gd name="T31" fmla="*/ 264 h 264"/>
                              <a:gd name="T32" fmla="*/ 256 w 512"/>
                              <a:gd name="T33" fmla="*/ 264 h 264"/>
                              <a:gd name="T34" fmla="*/ 294 w 512"/>
                              <a:gd name="T35" fmla="*/ 264 h 264"/>
                              <a:gd name="T36" fmla="*/ 332 w 512"/>
                              <a:gd name="T37" fmla="*/ 264 h 264"/>
                              <a:gd name="T38" fmla="*/ 375 w 512"/>
                              <a:gd name="T39" fmla="*/ 264 h 264"/>
                              <a:gd name="T40" fmla="*/ 413 w 512"/>
                              <a:gd name="T41" fmla="*/ 264 h 264"/>
                              <a:gd name="T42" fmla="*/ 422 w 512"/>
                              <a:gd name="T43" fmla="*/ 239 h 264"/>
                              <a:gd name="T44" fmla="*/ 426 w 512"/>
                              <a:gd name="T45" fmla="*/ 213 h 264"/>
                              <a:gd name="T46" fmla="*/ 435 w 512"/>
                              <a:gd name="T47" fmla="*/ 192 h 264"/>
                              <a:gd name="T48" fmla="*/ 439 w 512"/>
                              <a:gd name="T49" fmla="*/ 166 h 264"/>
                              <a:gd name="T50" fmla="*/ 456 w 512"/>
                              <a:gd name="T51" fmla="*/ 123 h 264"/>
                              <a:gd name="T52" fmla="*/ 477 w 512"/>
                              <a:gd name="T53" fmla="*/ 81 h 264"/>
                              <a:gd name="T54" fmla="*/ 494 w 512"/>
                              <a:gd name="T55" fmla="*/ 42 h 264"/>
                              <a:gd name="T56" fmla="*/ 512 w 512"/>
                              <a:gd name="T57" fmla="*/ 0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12" h="264">
                                <a:moveTo>
                                  <a:pt x="512" y="0"/>
                                </a:moveTo>
                                <a:lnTo>
                                  <a:pt x="448" y="0"/>
                                </a:lnTo>
                                <a:lnTo>
                                  <a:pt x="384" y="0"/>
                                </a:lnTo>
                                <a:lnTo>
                                  <a:pt x="320" y="0"/>
                                </a:lnTo>
                                <a:lnTo>
                                  <a:pt x="256" y="0"/>
                                </a:lnTo>
                                <a:lnTo>
                                  <a:pt x="192" y="0"/>
                                </a:lnTo>
                                <a:lnTo>
                                  <a:pt x="128" y="0"/>
                                </a:lnTo>
                                <a:lnTo>
                                  <a:pt x="64" y="0"/>
                                </a:lnTo>
                                <a:lnTo>
                                  <a:pt x="0" y="0"/>
                                </a:lnTo>
                                <a:lnTo>
                                  <a:pt x="25" y="64"/>
                                </a:lnTo>
                                <a:lnTo>
                                  <a:pt x="47" y="128"/>
                                </a:lnTo>
                                <a:lnTo>
                                  <a:pt x="72" y="196"/>
                                </a:lnTo>
                                <a:lnTo>
                                  <a:pt x="94" y="260"/>
                                </a:lnTo>
                                <a:lnTo>
                                  <a:pt x="132" y="260"/>
                                </a:lnTo>
                                <a:lnTo>
                                  <a:pt x="175" y="264"/>
                                </a:lnTo>
                                <a:lnTo>
                                  <a:pt x="213" y="264"/>
                                </a:lnTo>
                                <a:lnTo>
                                  <a:pt x="256" y="264"/>
                                </a:lnTo>
                                <a:lnTo>
                                  <a:pt x="294" y="264"/>
                                </a:lnTo>
                                <a:lnTo>
                                  <a:pt x="332" y="264"/>
                                </a:lnTo>
                                <a:lnTo>
                                  <a:pt x="375" y="264"/>
                                </a:lnTo>
                                <a:lnTo>
                                  <a:pt x="413" y="264"/>
                                </a:lnTo>
                                <a:lnTo>
                                  <a:pt x="422" y="239"/>
                                </a:lnTo>
                                <a:lnTo>
                                  <a:pt x="426" y="213"/>
                                </a:lnTo>
                                <a:lnTo>
                                  <a:pt x="435" y="192"/>
                                </a:lnTo>
                                <a:lnTo>
                                  <a:pt x="439" y="166"/>
                                </a:lnTo>
                                <a:lnTo>
                                  <a:pt x="456" y="123"/>
                                </a:lnTo>
                                <a:lnTo>
                                  <a:pt x="477" y="81"/>
                                </a:lnTo>
                                <a:lnTo>
                                  <a:pt x="494" y="42"/>
                                </a:lnTo>
                                <a:lnTo>
                                  <a:pt x="512" y="0"/>
                                </a:lnTo>
                                <a:close/>
                              </a:path>
                            </a:pathLst>
                          </a:custGeom>
                          <a:solidFill>
                            <a:srgbClr val="A05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250"/>
                        <wps:cNvSpPr>
                          <a:spLocks/>
                        </wps:cNvSpPr>
                        <wps:spPr bwMode="auto">
                          <a:xfrm>
                            <a:off x="1539" y="2361"/>
                            <a:ext cx="474" cy="264"/>
                          </a:xfrm>
                          <a:custGeom>
                            <a:avLst/>
                            <a:gdLst>
                              <a:gd name="T0" fmla="*/ 474 w 474"/>
                              <a:gd name="T1" fmla="*/ 0 h 264"/>
                              <a:gd name="T2" fmla="*/ 414 w 474"/>
                              <a:gd name="T3" fmla="*/ 0 h 264"/>
                              <a:gd name="T4" fmla="*/ 354 w 474"/>
                              <a:gd name="T5" fmla="*/ 0 h 264"/>
                              <a:gd name="T6" fmla="*/ 295 w 474"/>
                              <a:gd name="T7" fmla="*/ 0 h 264"/>
                              <a:gd name="T8" fmla="*/ 239 w 474"/>
                              <a:gd name="T9" fmla="*/ 0 h 264"/>
                              <a:gd name="T10" fmla="*/ 179 w 474"/>
                              <a:gd name="T11" fmla="*/ 0 h 264"/>
                              <a:gd name="T12" fmla="*/ 120 w 474"/>
                              <a:gd name="T13" fmla="*/ 0 h 264"/>
                              <a:gd name="T14" fmla="*/ 60 w 474"/>
                              <a:gd name="T15" fmla="*/ 0 h 264"/>
                              <a:gd name="T16" fmla="*/ 0 w 474"/>
                              <a:gd name="T17" fmla="*/ 0 h 264"/>
                              <a:gd name="T18" fmla="*/ 22 w 474"/>
                              <a:gd name="T19" fmla="*/ 64 h 264"/>
                              <a:gd name="T20" fmla="*/ 47 w 474"/>
                              <a:gd name="T21" fmla="*/ 128 h 264"/>
                              <a:gd name="T22" fmla="*/ 69 w 474"/>
                              <a:gd name="T23" fmla="*/ 196 h 264"/>
                              <a:gd name="T24" fmla="*/ 90 w 474"/>
                              <a:gd name="T25" fmla="*/ 260 h 264"/>
                              <a:gd name="T26" fmla="*/ 124 w 474"/>
                              <a:gd name="T27" fmla="*/ 260 h 264"/>
                              <a:gd name="T28" fmla="*/ 162 w 474"/>
                              <a:gd name="T29" fmla="*/ 264 h 264"/>
                              <a:gd name="T30" fmla="*/ 197 w 474"/>
                              <a:gd name="T31" fmla="*/ 264 h 264"/>
                              <a:gd name="T32" fmla="*/ 231 w 474"/>
                              <a:gd name="T33" fmla="*/ 264 h 264"/>
                              <a:gd name="T34" fmla="*/ 265 w 474"/>
                              <a:gd name="T35" fmla="*/ 264 h 264"/>
                              <a:gd name="T36" fmla="*/ 303 w 474"/>
                              <a:gd name="T37" fmla="*/ 264 h 264"/>
                              <a:gd name="T38" fmla="*/ 337 w 474"/>
                              <a:gd name="T39" fmla="*/ 264 h 264"/>
                              <a:gd name="T40" fmla="*/ 376 w 474"/>
                              <a:gd name="T41" fmla="*/ 264 h 264"/>
                              <a:gd name="T42" fmla="*/ 384 w 474"/>
                              <a:gd name="T43" fmla="*/ 243 h 264"/>
                              <a:gd name="T44" fmla="*/ 388 w 474"/>
                              <a:gd name="T45" fmla="*/ 217 h 264"/>
                              <a:gd name="T46" fmla="*/ 397 w 474"/>
                              <a:gd name="T47" fmla="*/ 192 h 264"/>
                              <a:gd name="T48" fmla="*/ 401 w 474"/>
                              <a:gd name="T49" fmla="*/ 166 h 264"/>
                              <a:gd name="T50" fmla="*/ 418 w 474"/>
                              <a:gd name="T51" fmla="*/ 123 h 264"/>
                              <a:gd name="T52" fmla="*/ 435 w 474"/>
                              <a:gd name="T53" fmla="*/ 81 h 264"/>
                              <a:gd name="T54" fmla="*/ 457 w 474"/>
                              <a:gd name="T55" fmla="*/ 42 h 264"/>
                              <a:gd name="T56" fmla="*/ 474 w 474"/>
                              <a:gd name="T57" fmla="*/ 0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74" h="264">
                                <a:moveTo>
                                  <a:pt x="474" y="0"/>
                                </a:moveTo>
                                <a:lnTo>
                                  <a:pt x="414" y="0"/>
                                </a:lnTo>
                                <a:lnTo>
                                  <a:pt x="354" y="0"/>
                                </a:lnTo>
                                <a:lnTo>
                                  <a:pt x="295" y="0"/>
                                </a:lnTo>
                                <a:lnTo>
                                  <a:pt x="239" y="0"/>
                                </a:lnTo>
                                <a:lnTo>
                                  <a:pt x="179" y="0"/>
                                </a:lnTo>
                                <a:lnTo>
                                  <a:pt x="120" y="0"/>
                                </a:lnTo>
                                <a:lnTo>
                                  <a:pt x="60" y="0"/>
                                </a:lnTo>
                                <a:lnTo>
                                  <a:pt x="0" y="0"/>
                                </a:lnTo>
                                <a:lnTo>
                                  <a:pt x="22" y="64"/>
                                </a:lnTo>
                                <a:lnTo>
                                  <a:pt x="47" y="128"/>
                                </a:lnTo>
                                <a:lnTo>
                                  <a:pt x="69" y="196"/>
                                </a:lnTo>
                                <a:lnTo>
                                  <a:pt x="90" y="260"/>
                                </a:lnTo>
                                <a:lnTo>
                                  <a:pt x="124" y="260"/>
                                </a:lnTo>
                                <a:lnTo>
                                  <a:pt x="162" y="264"/>
                                </a:lnTo>
                                <a:lnTo>
                                  <a:pt x="197" y="264"/>
                                </a:lnTo>
                                <a:lnTo>
                                  <a:pt x="231" y="264"/>
                                </a:lnTo>
                                <a:lnTo>
                                  <a:pt x="265" y="264"/>
                                </a:lnTo>
                                <a:lnTo>
                                  <a:pt x="303" y="264"/>
                                </a:lnTo>
                                <a:lnTo>
                                  <a:pt x="337" y="264"/>
                                </a:lnTo>
                                <a:lnTo>
                                  <a:pt x="376" y="264"/>
                                </a:lnTo>
                                <a:lnTo>
                                  <a:pt x="384" y="243"/>
                                </a:lnTo>
                                <a:lnTo>
                                  <a:pt x="388" y="217"/>
                                </a:lnTo>
                                <a:lnTo>
                                  <a:pt x="397" y="192"/>
                                </a:lnTo>
                                <a:lnTo>
                                  <a:pt x="401" y="166"/>
                                </a:lnTo>
                                <a:lnTo>
                                  <a:pt x="418" y="123"/>
                                </a:lnTo>
                                <a:lnTo>
                                  <a:pt x="435" y="81"/>
                                </a:lnTo>
                                <a:lnTo>
                                  <a:pt x="457" y="42"/>
                                </a:lnTo>
                                <a:lnTo>
                                  <a:pt x="474" y="0"/>
                                </a:lnTo>
                                <a:close/>
                              </a:path>
                            </a:pathLst>
                          </a:custGeom>
                          <a:solidFill>
                            <a:srgbClr val="A35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251"/>
                        <wps:cNvSpPr>
                          <a:spLocks/>
                        </wps:cNvSpPr>
                        <wps:spPr bwMode="auto">
                          <a:xfrm>
                            <a:off x="1561" y="2365"/>
                            <a:ext cx="435" cy="260"/>
                          </a:xfrm>
                          <a:custGeom>
                            <a:avLst/>
                            <a:gdLst>
                              <a:gd name="T0" fmla="*/ 435 w 435"/>
                              <a:gd name="T1" fmla="*/ 0 h 260"/>
                              <a:gd name="T2" fmla="*/ 379 w 435"/>
                              <a:gd name="T3" fmla="*/ 0 h 260"/>
                              <a:gd name="T4" fmla="*/ 328 w 435"/>
                              <a:gd name="T5" fmla="*/ 0 h 260"/>
                              <a:gd name="T6" fmla="*/ 273 w 435"/>
                              <a:gd name="T7" fmla="*/ 0 h 260"/>
                              <a:gd name="T8" fmla="*/ 217 w 435"/>
                              <a:gd name="T9" fmla="*/ 0 h 260"/>
                              <a:gd name="T10" fmla="*/ 162 w 435"/>
                              <a:gd name="T11" fmla="*/ 0 h 260"/>
                              <a:gd name="T12" fmla="*/ 111 w 435"/>
                              <a:gd name="T13" fmla="*/ 0 h 260"/>
                              <a:gd name="T14" fmla="*/ 55 w 435"/>
                              <a:gd name="T15" fmla="*/ 0 h 260"/>
                              <a:gd name="T16" fmla="*/ 0 w 435"/>
                              <a:gd name="T17" fmla="*/ 0 h 260"/>
                              <a:gd name="T18" fmla="*/ 21 w 435"/>
                              <a:gd name="T19" fmla="*/ 64 h 260"/>
                              <a:gd name="T20" fmla="*/ 47 w 435"/>
                              <a:gd name="T21" fmla="*/ 128 h 260"/>
                              <a:gd name="T22" fmla="*/ 68 w 435"/>
                              <a:gd name="T23" fmla="*/ 192 h 260"/>
                              <a:gd name="T24" fmla="*/ 89 w 435"/>
                              <a:gd name="T25" fmla="*/ 256 h 260"/>
                              <a:gd name="T26" fmla="*/ 119 w 435"/>
                              <a:gd name="T27" fmla="*/ 256 h 260"/>
                              <a:gd name="T28" fmla="*/ 149 w 435"/>
                              <a:gd name="T29" fmla="*/ 260 h 260"/>
                              <a:gd name="T30" fmla="*/ 183 w 435"/>
                              <a:gd name="T31" fmla="*/ 260 h 260"/>
                              <a:gd name="T32" fmla="*/ 213 w 435"/>
                              <a:gd name="T33" fmla="*/ 260 h 260"/>
                              <a:gd name="T34" fmla="*/ 247 w 435"/>
                              <a:gd name="T35" fmla="*/ 260 h 260"/>
                              <a:gd name="T36" fmla="*/ 277 w 435"/>
                              <a:gd name="T37" fmla="*/ 260 h 260"/>
                              <a:gd name="T38" fmla="*/ 311 w 435"/>
                              <a:gd name="T39" fmla="*/ 260 h 260"/>
                              <a:gd name="T40" fmla="*/ 341 w 435"/>
                              <a:gd name="T41" fmla="*/ 260 h 260"/>
                              <a:gd name="T42" fmla="*/ 345 w 435"/>
                              <a:gd name="T43" fmla="*/ 239 h 260"/>
                              <a:gd name="T44" fmla="*/ 354 w 435"/>
                              <a:gd name="T45" fmla="*/ 213 h 260"/>
                              <a:gd name="T46" fmla="*/ 358 w 435"/>
                              <a:gd name="T47" fmla="*/ 188 h 260"/>
                              <a:gd name="T48" fmla="*/ 362 w 435"/>
                              <a:gd name="T49" fmla="*/ 162 h 260"/>
                              <a:gd name="T50" fmla="*/ 379 w 435"/>
                              <a:gd name="T51" fmla="*/ 119 h 260"/>
                              <a:gd name="T52" fmla="*/ 401 w 435"/>
                              <a:gd name="T53" fmla="*/ 81 h 260"/>
                              <a:gd name="T54" fmla="*/ 418 w 435"/>
                              <a:gd name="T55" fmla="*/ 38 h 260"/>
                              <a:gd name="T56" fmla="*/ 435 w 435"/>
                              <a:gd name="T57" fmla="*/ 0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35" h="260">
                                <a:moveTo>
                                  <a:pt x="435" y="0"/>
                                </a:moveTo>
                                <a:lnTo>
                                  <a:pt x="379" y="0"/>
                                </a:lnTo>
                                <a:lnTo>
                                  <a:pt x="328" y="0"/>
                                </a:lnTo>
                                <a:lnTo>
                                  <a:pt x="273" y="0"/>
                                </a:lnTo>
                                <a:lnTo>
                                  <a:pt x="217" y="0"/>
                                </a:lnTo>
                                <a:lnTo>
                                  <a:pt x="162" y="0"/>
                                </a:lnTo>
                                <a:lnTo>
                                  <a:pt x="111" y="0"/>
                                </a:lnTo>
                                <a:lnTo>
                                  <a:pt x="55" y="0"/>
                                </a:lnTo>
                                <a:lnTo>
                                  <a:pt x="0" y="0"/>
                                </a:lnTo>
                                <a:lnTo>
                                  <a:pt x="21" y="64"/>
                                </a:lnTo>
                                <a:lnTo>
                                  <a:pt x="47" y="128"/>
                                </a:lnTo>
                                <a:lnTo>
                                  <a:pt x="68" y="192"/>
                                </a:lnTo>
                                <a:lnTo>
                                  <a:pt x="89" y="256"/>
                                </a:lnTo>
                                <a:lnTo>
                                  <a:pt x="119" y="256"/>
                                </a:lnTo>
                                <a:lnTo>
                                  <a:pt x="149" y="260"/>
                                </a:lnTo>
                                <a:lnTo>
                                  <a:pt x="183" y="260"/>
                                </a:lnTo>
                                <a:lnTo>
                                  <a:pt x="213" y="260"/>
                                </a:lnTo>
                                <a:lnTo>
                                  <a:pt x="247" y="260"/>
                                </a:lnTo>
                                <a:lnTo>
                                  <a:pt x="277" y="260"/>
                                </a:lnTo>
                                <a:lnTo>
                                  <a:pt x="311" y="260"/>
                                </a:lnTo>
                                <a:lnTo>
                                  <a:pt x="341" y="260"/>
                                </a:lnTo>
                                <a:lnTo>
                                  <a:pt x="345" y="239"/>
                                </a:lnTo>
                                <a:lnTo>
                                  <a:pt x="354" y="213"/>
                                </a:lnTo>
                                <a:lnTo>
                                  <a:pt x="358" y="188"/>
                                </a:lnTo>
                                <a:lnTo>
                                  <a:pt x="362" y="162"/>
                                </a:lnTo>
                                <a:lnTo>
                                  <a:pt x="379" y="119"/>
                                </a:lnTo>
                                <a:lnTo>
                                  <a:pt x="401" y="81"/>
                                </a:lnTo>
                                <a:lnTo>
                                  <a:pt x="418" y="38"/>
                                </a:lnTo>
                                <a:lnTo>
                                  <a:pt x="435" y="0"/>
                                </a:lnTo>
                                <a:close/>
                              </a:path>
                            </a:pathLst>
                          </a:custGeom>
                          <a:solidFill>
                            <a:srgbClr val="A8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2"/>
                        <wps:cNvSpPr>
                          <a:spLocks/>
                        </wps:cNvSpPr>
                        <wps:spPr bwMode="auto">
                          <a:xfrm>
                            <a:off x="1582" y="2365"/>
                            <a:ext cx="401" cy="260"/>
                          </a:xfrm>
                          <a:custGeom>
                            <a:avLst/>
                            <a:gdLst>
                              <a:gd name="T0" fmla="*/ 401 w 401"/>
                              <a:gd name="T1" fmla="*/ 0 h 260"/>
                              <a:gd name="T2" fmla="*/ 350 w 401"/>
                              <a:gd name="T3" fmla="*/ 0 h 260"/>
                              <a:gd name="T4" fmla="*/ 299 w 401"/>
                              <a:gd name="T5" fmla="*/ 0 h 260"/>
                              <a:gd name="T6" fmla="*/ 247 w 401"/>
                              <a:gd name="T7" fmla="*/ 0 h 260"/>
                              <a:gd name="T8" fmla="*/ 200 w 401"/>
                              <a:gd name="T9" fmla="*/ 0 h 260"/>
                              <a:gd name="T10" fmla="*/ 149 w 401"/>
                              <a:gd name="T11" fmla="*/ 0 h 260"/>
                              <a:gd name="T12" fmla="*/ 98 w 401"/>
                              <a:gd name="T13" fmla="*/ 0 h 260"/>
                              <a:gd name="T14" fmla="*/ 51 w 401"/>
                              <a:gd name="T15" fmla="*/ 0 h 260"/>
                              <a:gd name="T16" fmla="*/ 0 w 401"/>
                              <a:gd name="T17" fmla="*/ 0 h 260"/>
                              <a:gd name="T18" fmla="*/ 21 w 401"/>
                              <a:gd name="T19" fmla="*/ 64 h 260"/>
                              <a:gd name="T20" fmla="*/ 43 w 401"/>
                              <a:gd name="T21" fmla="*/ 128 h 260"/>
                              <a:gd name="T22" fmla="*/ 64 w 401"/>
                              <a:gd name="T23" fmla="*/ 192 h 260"/>
                              <a:gd name="T24" fmla="*/ 85 w 401"/>
                              <a:gd name="T25" fmla="*/ 256 h 260"/>
                              <a:gd name="T26" fmla="*/ 111 w 401"/>
                              <a:gd name="T27" fmla="*/ 256 h 260"/>
                              <a:gd name="T28" fmla="*/ 141 w 401"/>
                              <a:gd name="T29" fmla="*/ 260 h 260"/>
                              <a:gd name="T30" fmla="*/ 166 w 401"/>
                              <a:gd name="T31" fmla="*/ 260 h 260"/>
                              <a:gd name="T32" fmla="*/ 196 w 401"/>
                              <a:gd name="T33" fmla="*/ 260 h 260"/>
                              <a:gd name="T34" fmla="*/ 226 w 401"/>
                              <a:gd name="T35" fmla="*/ 260 h 260"/>
                              <a:gd name="T36" fmla="*/ 252 w 401"/>
                              <a:gd name="T37" fmla="*/ 260 h 260"/>
                              <a:gd name="T38" fmla="*/ 281 w 401"/>
                              <a:gd name="T39" fmla="*/ 260 h 260"/>
                              <a:gd name="T40" fmla="*/ 307 w 401"/>
                              <a:gd name="T41" fmla="*/ 260 h 260"/>
                              <a:gd name="T42" fmla="*/ 311 w 401"/>
                              <a:gd name="T43" fmla="*/ 239 h 260"/>
                              <a:gd name="T44" fmla="*/ 316 w 401"/>
                              <a:gd name="T45" fmla="*/ 213 h 260"/>
                              <a:gd name="T46" fmla="*/ 324 w 401"/>
                              <a:gd name="T47" fmla="*/ 188 h 260"/>
                              <a:gd name="T48" fmla="*/ 328 w 401"/>
                              <a:gd name="T49" fmla="*/ 162 h 260"/>
                              <a:gd name="T50" fmla="*/ 345 w 401"/>
                              <a:gd name="T51" fmla="*/ 119 h 260"/>
                              <a:gd name="T52" fmla="*/ 363 w 401"/>
                              <a:gd name="T53" fmla="*/ 81 h 260"/>
                              <a:gd name="T54" fmla="*/ 384 w 401"/>
                              <a:gd name="T55" fmla="*/ 43 h 260"/>
                              <a:gd name="T56" fmla="*/ 401 w 401"/>
                              <a:gd name="T57" fmla="*/ 0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01" h="260">
                                <a:moveTo>
                                  <a:pt x="401" y="0"/>
                                </a:moveTo>
                                <a:lnTo>
                                  <a:pt x="350" y="0"/>
                                </a:lnTo>
                                <a:lnTo>
                                  <a:pt x="299" y="0"/>
                                </a:lnTo>
                                <a:lnTo>
                                  <a:pt x="247" y="0"/>
                                </a:lnTo>
                                <a:lnTo>
                                  <a:pt x="200" y="0"/>
                                </a:lnTo>
                                <a:lnTo>
                                  <a:pt x="149" y="0"/>
                                </a:lnTo>
                                <a:lnTo>
                                  <a:pt x="98" y="0"/>
                                </a:lnTo>
                                <a:lnTo>
                                  <a:pt x="51" y="0"/>
                                </a:lnTo>
                                <a:lnTo>
                                  <a:pt x="0" y="0"/>
                                </a:lnTo>
                                <a:lnTo>
                                  <a:pt x="21" y="64"/>
                                </a:lnTo>
                                <a:lnTo>
                                  <a:pt x="43" y="128"/>
                                </a:lnTo>
                                <a:lnTo>
                                  <a:pt x="64" y="192"/>
                                </a:lnTo>
                                <a:lnTo>
                                  <a:pt x="85" y="256"/>
                                </a:lnTo>
                                <a:lnTo>
                                  <a:pt x="111" y="256"/>
                                </a:lnTo>
                                <a:lnTo>
                                  <a:pt x="141" y="260"/>
                                </a:lnTo>
                                <a:lnTo>
                                  <a:pt x="166" y="260"/>
                                </a:lnTo>
                                <a:lnTo>
                                  <a:pt x="196" y="260"/>
                                </a:lnTo>
                                <a:lnTo>
                                  <a:pt x="226" y="260"/>
                                </a:lnTo>
                                <a:lnTo>
                                  <a:pt x="252" y="260"/>
                                </a:lnTo>
                                <a:lnTo>
                                  <a:pt x="281" y="260"/>
                                </a:lnTo>
                                <a:lnTo>
                                  <a:pt x="307" y="260"/>
                                </a:lnTo>
                                <a:lnTo>
                                  <a:pt x="311" y="239"/>
                                </a:lnTo>
                                <a:lnTo>
                                  <a:pt x="316" y="213"/>
                                </a:lnTo>
                                <a:lnTo>
                                  <a:pt x="324" y="188"/>
                                </a:lnTo>
                                <a:lnTo>
                                  <a:pt x="328" y="162"/>
                                </a:lnTo>
                                <a:lnTo>
                                  <a:pt x="345" y="119"/>
                                </a:lnTo>
                                <a:lnTo>
                                  <a:pt x="363" y="81"/>
                                </a:lnTo>
                                <a:lnTo>
                                  <a:pt x="384" y="43"/>
                                </a:lnTo>
                                <a:lnTo>
                                  <a:pt x="401" y="0"/>
                                </a:lnTo>
                                <a:close/>
                              </a:path>
                            </a:pathLst>
                          </a:custGeom>
                          <a:solidFill>
                            <a:srgbClr val="AA6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3"/>
                        <wps:cNvSpPr>
                          <a:spLocks/>
                        </wps:cNvSpPr>
                        <wps:spPr bwMode="auto">
                          <a:xfrm>
                            <a:off x="1608" y="2365"/>
                            <a:ext cx="358" cy="260"/>
                          </a:xfrm>
                          <a:custGeom>
                            <a:avLst/>
                            <a:gdLst>
                              <a:gd name="T0" fmla="*/ 358 w 358"/>
                              <a:gd name="T1" fmla="*/ 0 h 260"/>
                              <a:gd name="T2" fmla="*/ 315 w 358"/>
                              <a:gd name="T3" fmla="*/ 0 h 260"/>
                              <a:gd name="T4" fmla="*/ 268 w 358"/>
                              <a:gd name="T5" fmla="*/ 0 h 260"/>
                              <a:gd name="T6" fmla="*/ 226 w 358"/>
                              <a:gd name="T7" fmla="*/ 0 h 260"/>
                              <a:gd name="T8" fmla="*/ 179 w 358"/>
                              <a:gd name="T9" fmla="*/ 0 h 260"/>
                              <a:gd name="T10" fmla="*/ 136 w 358"/>
                              <a:gd name="T11" fmla="*/ 0 h 260"/>
                              <a:gd name="T12" fmla="*/ 89 w 358"/>
                              <a:gd name="T13" fmla="*/ 0 h 260"/>
                              <a:gd name="T14" fmla="*/ 47 w 358"/>
                              <a:gd name="T15" fmla="*/ 0 h 260"/>
                              <a:gd name="T16" fmla="*/ 0 w 358"/>
                              <a:gd name="T17" fmla="*/ 0 h 260"/>
                              <a:gd name="T18" fmla="*/ 21 w 358"/>
                              <a:gd name="T19" fmla="*/ 64 h 260"/>
                              <a:gd name="T20" fmla="*/ 42 w 358"/>
                              <a:gd name="T21" fmla="*/ 128 h 260"/>
                              <a:gd name="T22" fmla="*/ 59 w 358"/>
                              <a:gd name="T23" fmla="*/ 192 h 260"/>
                              <a:gd name="T24" fmla="*/ 81 w 358"/>
                              <a:gd name="T25" fmla="*/ 256 h 260"/>
                              <a:gd name="T26" fmla="*/ 106 w 358"/>
                              <a:gd name="T27" fmla="*/ 256 h 260"/>
                              <a:gd name="T28" fmla="*/ 128 w 358"/>
                              <a:gd name="T29" fmla="*/ 260 h 260"/>
                              <a:gd name="T30" fmla="*/ 153 w 358"/>
                              <a:gd name="T31" fmla="*/ 260 h 260"/>
                              <a:gd name="T32" fmla="*/ 174 w 358"/>
                              <a:gd name="T33" fmla="*/ 260 h 260"/>
                              <a:gd name="T34" fmla="*/ 196 w 358"/>
                              <a:gd name="T35" fmla="*/ 260 h 260"/>
                              <a:gd name="T36" fmla="*/ 221 w 358"/>
                              <a:gd name="T37" fmla="*/ 260 h 260"/>
                              <a:gd name="T38" fmla="*/ 243 w 358"/>
                              <a:gd name="T39" fmla="*/ 260 h 260"/>
                              <a:gd name="T40" fmla="*/ 268 w 358"/>
                              <a:gd name="T41" fmla="*/ 260 h 260"/>
                              <a:gd name="T42" fmla="*/ 273 w 358"/>
                              <a:gd name="T43" fmla="*/ 239 h 260"/>
                              <a:gd name="T44" fmla="*/ 277 w 358"/>
                              <a:gd name="T45" fmla="*/ 213 h 260"/>
                              <a:gd name="T46" fmla="*/ 285 w 358"/>
                              <a:gd name="T47" fmla="*/ 188 h 260"/>
                              <a:gd name="T48" fmla="*/ 290 w 358"/>
                              <a:gd name="T49" fmla="*/ 162 h 260"/>
                              <a:gd name="T50" fmla="*/ 307 w 358"/>
                              <a:gd name="T51" fmla="*/ 124 h 260"/>
                              <a:gd name="T52" fmla="*/ 324 w 358"/>
                              <a:gd name="T53" fmla="*/ 81 h 260"/>
                              <a:gd name="T54" fmla="*/ 341 w 358"/>
                              <a:gd name="T55" fmla="*/ 43 h 260"/>
                              <a:gd name="T56" fmla="*/ 358 w 358"/>
                              <a:gd name="T57" fmla="*/ 0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58" h="260">
                                <a:moveTo>
                                  <a:pt x="358" y="0"/>
                                </a:moveTo>
                                <a:lnTo>
                                  <a:pt x="315" y="0"/>
                                </a:lnTo>
                                <a:lnTo>
                                  <a:pt x="268" y="0"/>
                                </a:lnTo>
                                <a:lnTo>
                                  <a:pt x="226" y="0"/>
                                </a:lnTo>
                                <a:lnTo>
                                  <a:pt x="179" y="0"/>
                                </a:lnTo>
                                <a:lnTo>
                                  <a:pt x="136" y="0"/>
                                </a:lnTo>
                                <a:lnTo>
                                  <a:pt x="89" y="0"/>
                                </a:lnTo>
                                <a:lnTo>
                                  <a:pt x="47" y="0"/>
                                </a:lnTo>
                                <a:lnTo>
                                  <a:pt x="0" y="0"/>
                                </a:lnTo>
                                <a:lnTo>
                                  <a:pt x="21" y="64"/>
                                </a:lnTo>
                                <a:lnTo>
                                  <a:pt x="42" y="128"/>
                                </a:lnTo>
                                <a:lnTo>
                                  <a:pt x="59" y="192"/>
                                </a:lnTo>
                                <a:lnTo>
                                  <a:pt x="81" y="256"/>
                                </a:lnTo>
                                <a:lnTo>
                                  <a:pt x="106" y="256"/>
                                </a:lnTo>
                                <a:lnTo>
                                  <a:pt x="128" y="260"/>
                                </a:lnTo>
                                <a:lnTo>
                                  <a:pt x="153" y="260"/>
                                </a:lnTo>
                                <a:lnTo>
                                  <a:pt x="174" y="260"/>
                                </a:lnTo>
                                <a:lnTo>
                                  <a:pt x="196" y="260"/>
                                </a:lnTo>
                                <a:lnTo>
                                  <a:pt x="221" y="260"/>
                                </a:lnTo>
                                <a:lnTo>
                                  <a:pt x="243" y="260"/>
                                </a:lnTo>
                                <a:lnTo>
                                  <a:pt x="268" y="260"/>
                                </a:lnTo>
                                <a:lnTo>
                                  <a:pt x="273" y="239"/>
                                </a:lnTo>
                                <a:lnTo>
                                  <a:pt x="277" y="213"/>
                                </a:lnTo>
                                <a:lnTo>
                                  <a:pt x="285" y="188"/>
                                </a:lnTo>
                                <a:lnTo>
                                  <a:pt x="290" y="162"/>
                                </a:lnTo>
                                <a:lnTo>
                                  <a:pt x="307" y="124"/>
                                </a:lnTo>
                                <a:lnTo>
                                  <a:pt x="324" y="81"/>
                                </a:lnTo>
                                <a:lnTo>
                                  <a:pt x="341" y="43"/>
                                </a:lnTo>
                                <a:lnTo>
                                  <a:pt x="358" y="0"/>
                                </a:lnTo>
                                <a:close/>
                              </a:path>
                            </a:pathLst>
                          </a:custGeom>
                          <a:solidFill>
                            <a:srgbClr val="AF6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254"/>
                        <wps:cNvSpPr>
                          <a:spLocks/>
                        </wps:cNvSpPr>
                        <wps:spPr bwMode="auto">
                          <a:xfrm>
                            <a:off x="1629" y="2365"/>
                            <a:ext cx="324" cy="260"/>
                          </a:xfrm>
                          <a:custGeom>
                            <a:avLst/>
                            <a:gdLst>
                              <a:gd name="T0" fmla="*/ 324 w 324"/>
                              <a:gd name="T1" fmla="*/ 0 h 260"/>
                              <a:gd name="T2" fmla="*/ 281 w 324"/>
                              <a:gd name="T3" fmla="*/ 0 h 260"/>
                              <a:gd name="T4" fmla="*/ 243 w 324"/>
                              <a:gd name="T5" fmla="*/ 0 h 260"/>
                              <a:gd name="T6" fmla="*/ 200 w 324"/>
                              <a:gd name="T7" fmla="*/ 0 h 260"/>
                              <a:gd name="T8" fmla="*/ 162 w 324"/>
                              <a:gd name="T9" fmla="*/ 0 h 260"/>
                              <a:gd name="T10" fmla="*/ 119 w 324"/>
                              <a:gd name="T11" fmla="*/ 0 h 260"/>
                              <a:gd name="T12" fmla="*/ 81 w 324"/>
                              <a:gd name="T13" fmla="*/ 0 h 260"/>
                              <a:gd name="T14" fmla="*/ 38 w 324"/>
                              <a:gd name="T15" fmla="*/ 0 h 260"/>
                              <a:gd name="T16" fmla="*/ 0 w 324"/>
                              <a:gd name="T17" fmla="*/ 0 h 260"/>
                              <a:gd name="T18" fmla="*/ 21 w 324"/>
                              <a:gd name="T19" fmla="*/ 64 h 260"/>
                              <a:gd name="T20" fmla="*/ 38 w 324"/>
                              <a:gd name="T21" fmla="*/ 128 h 260"/>
                              <a:gd name="T22" fmla="*/ 60 w 324"/>
                              <a:gd name="T23" fmla="*/ 192 h 260"/>
                              <a:gd name="T24" fmla="*/ 81 w 324"/>
                              <a:gd name="T25" fmla="*/ 256 h 260"/>
                              <a:gd name="T26" fmla="*/ 102 w 324"/>
                              <a:gd name="T27" fmla="*/ 256 h 260"/>
                              <a:gd name="T28" fmla="*/ 119 w 324"/>
                              <a:gd name="T29" fmla="*/ 260 h 260"/>
                              <a:gd name="T30" fmla="*/ 141 w 324"/>
                              <a:gd name="T31" fmla="*/ 260 h 260"/>
                              <a:gd name="T32" fmla="*/ 158 w 324"/>
                              <a:gd name="T33" fmla="*/ 260 h 260"/>
                              <a:gd name="T34" fmla="*/ 179 w 324"/>
                              <a:gd name="T35" fmla="*/ 260 h 260"/>
                              <a:gd name="T36" fmla="*/ 196 w 324"/>
                              <a:gd name="T37" fmla="*/ 260 h 260"/>
                              <a:gd name="T38" fmla="*/ 217 w 324"/>
                              <a:gd name="T39" fmla="*/ 260 h 260"/>
                              <a:gd name="T40" fmla="*/ 234 w 324"/>
                              <a:gd name="T41" fmla="*/ 260 h 260"/>
                              <a:gd name="T42" fmla="*/ 239 w 324"/>
                              <a:gd name="T43" fmla="*/ 239 h 260"/>
                              <a:gd name="T44" fmla="*/ 243 w 324"/>
                              <a:gd name="T45" fmla="*/ 213 h 260"/>
                              <a:gd name="T46" fmla="*/ 247 w 324"/>
                              <a:gd name="T47" fmla="*/ 188 h 260"/>
                              <a:gd name="T48" fmla="*/ 252 w 324"/>
                              <a:gd name="T49" fmla="*/ 162 h 260"/>
                              <a:gd name="T50" fmla="*/ 269 w 324"/>
                              <a:gd name="T51" fmla="*/ 124 h 260"/>
                              <a:gd name="T52" fmla="*/ 290 w 324"/>
                              <a:gd name="T53" fmla="*/ 81 h 260"/>
                              <a:gd name="T54" fmla="*/ 307 w 324"/>
                              <a:gd name="T55" fmla="*/ 43 h 260"/>
                              <a:gd name="T56" fmla="*/ 324 w 324"/>
                              <a:gd name="T57" fmla="*/ 0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24" h="260">
                                <a:moveTo>
                                  <a:pt x="324" y="0"/>
                                </a:moveTo>
                                <a:lnTo>
                                  <a:pt x="281" y="0"/>
                                </a:lnTo>
                                <a:lnTo>
                                  <a:pt x="243" y="0"/>
                                </a:lnTo>
                                <a:lnTo>
                                  <a:pt x="200" y="0"/>
                                </a:lnTo>
                                <a:lnTo>
                                  <a:pt x="162" y="0"/>
                                </a:lnTo>
                                <a:lnTo>
                                  <a:pt x="119" y="0"/>
                                </a:lnTo>
                                <a:lnTo>
                                  <a:pt x="81" y="0"/>
                                </a:lnTo>
                                <a:lnTo>
                                  <a:pt x="38" y="0"/>
                                </a:lnTo>
                                <a:lnTo>
                                  <a:pt x="0" y="0"/>
                                </a:lnTo>
                                <a:lnTo>
                                  <a:pt x="21" y="64"/>
                                </a:lnTo>
                                <a:lnTo>
                                  <a:pt x="38" y="128"/>
                                </a:lnTo>
                                <a:lnTo>
                                  <a:pt x="60" y="192"/>
                                </a:lnTo>
                                <a:lnTo>
                                  <a:pt x="81" y="256"/>
                                </a:lnTo>
                                <a:lnTo>
                                  <a:pt x="102" y="256"/>
                                </a:lnTo>
                                <a:lnTo>
                                  <a:pt x="119" y="260"/>
                                </a:lnTo>
                                <a:lnTo>
                                  <a:pt x="141" y="260"/>
                                </a:lnTo>
                                <a:lnTo>
                                  <a:pt x="158" y="260"/>
                                </a:lnTo>
                                <a:lnTo>
                                  <a:pt x="179" y="260"/>
                                </a:lnTo>
                                <a:lnTo>
                                  <a:pt x="196" y="260"/>
                                </a:lnTo>
                                <a:lnTo>
                                  <a:pt x="217" y="260"/>
                                </a:lnTo>
                                <a:lnTo>
                                  <a:pt x="234" y="260"/>
                                </a:lnTo>
                                <a:lnTo>
                                  <a:pt x="239" y="239"/>
                                </a:lnTo>
                                <a:lnTo>
                                  <a:pt x="243" y="213"/>
                                </a:lnTo>
                                <a:lnTo>
                                  <a:pt x="247" y="188"/>
                                </a:lnTo>
                                <a:lnTo>
                                  <a:pt x="252" y="162"/>
                                </a:lnTo>
                                <a:lnTo>
                                  <a:pt x="269" y="124"/>
                                </a:lnTo>
                                <a:lnTo>
                                  <a:pt x="290" y="81"/>
                                </a:lnTo>
                                <a:lnTo>
                                  <a:pt x="307" y="43"/>
                                </a:lnTo>
                                <a:lnTo>
                                  <a:pt x="324" y="0"/>
                                </a:lnTo>
                                <a:close/>
                              </a:path>
                            </a:pathLst>
                          </a:custGeom>
                          <a:solidFill>
                            <a:srgbClr val="B2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255"/>
                        <wps:cNvSpPr>
                          <a:spLocks/>
                        </wps:cNvSpPr>
                        <wps:spPr bwMode="auto">
                          <a:xfrm>
                            <a:off x="1650" y="2369"/>
                            <a:ext cx="286" cy="265"/>
                          </a:xfrm>
                          <a:custGeom>
                            <a:avLst/>
                            <a:gdLst>
                              <a:gd name="T0" fmla="*/ 286 w 286"/>
                              <a:gd name="T1" fmla="*/ 0 h 265"/>
                              <a:gd name="T2" fmla="*/ 0 w 286"/>
                              <a:gd name="T3" fmla="*/ 0 h 265"/>
                              <a:gd name="T4" fmla="*/ 77 w 286"/>
                              <a:gd name="T5" fmla="*/ 252 h 265"/>
                              <a:gd name="T6" fmla="*/ 201 w 286"/>
                              <a:gd name="T7" fmla="*/ 265 h 265"/>
                              <a:gd name="T8" fmla="*/ 218 w 286"/>
                              <a:gd name="T9" fmla="*/ 162 h 265"/>
                              <a:gd name="T10" fmla="*/ 286 w 286"/>
                              <a:gd name="T11" fmla="*/ 0 h 265"/>
                            </a:gdLst>
                            <a:ahLst/>
                            <a:cxnLst>
                              <a:cxn ang="0">
                                <a:pos x="T0" y="T1"/>
                              </a:cxn>
                              <a:cxn ang="0">
                                <a:pos x="T2" y="T3"/>
                              </a:cxn>
                              <a:cxn ang="0">
                                <a:pos x="T4" y="T5"/>
                              </a:cxn>
                              <a:cxn ang="0">
                                <a:pos x="T6" y="T7"/>
                              </a:cxn>
                              <a:cxn ang="0">
                                <a:pos x="T8" y="T9"/>
                              </a:cxn>
                              <a:cxn ang="0">
                                <a:pos x="T10" y="T11"/>
                              </a:cxn>
                            </a:cxnLst>
                            <a:rect l="0" t="0" r="r" b="b"/>
                            <a:pathLst>
                              <a:path w="286" h="265">
                                <a:moveTo>
                                  <a:pt x="286" y="0"/>
                                </a:moveTo>
                                <a:lnTo>
                                  <a:pt x="0" y="0"/>
                                </a:lnTo>
                                <a:lnTo>
                                  <a:pt x="77" y="252"/>
                                </a:lnTo>
                                <a:lnTo>
                                  <a:pt x="201" y="265"/>
                                </a:lnTo>
                                <a:lnTo>
                                  <a:pt x="218" y="162"/>
                                </a:lnTo>
                                <a:lnTo>
                                  <a:pt x="286" y="0"/>
                                </a:lnTo>
                                <a:close/>
                              </a:path>
                            </a:pathLst>
                          </a:custGeom>
                          <a:solidFill>
                            <a:srgbClr val="B76B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Rectangle 256"/>
                        <wps:cNvSpPr>
                          <a:spLocks noChangeArrowheads="1"/>
                        </wps:cNvSpPr>
                        <wps:spPr bwMode="auto">
                          <a:xfrm>
                            <a:off x="2550" y="3034"/>
                            <a:ext cx="162" cy="908"/>
                          </a:xfrm>
                          <a:prstGeom prst="rect">
                            <a:avLst/>
                          </a:prstGeom>
                          <a:solidFill>
                            <a:srgbClr val="8C44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257"/>
                        <wps:cNvSpPr>
                          <a:spLocks noChangeArrowheads="1"/>
                        </wps:cNvSpPr>
                        <wps:spPr bwMode="auto">
                          <a:xfrm>
                            <a:off x="2567" y="3034"/>
                            <a:ext cx="124" cy="908"/>
                          </a:xfrm>
                          <a:prstGeom prst="rect">
                            <a:avLst/>
                          </a:prstGeom>
                          <a:solidFill>
                            <a:srgbClr val="B76B0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Rectangle 258"/>
                        <wps:cNvSpPr>
                          <a:spLocks noChangeArrowheads="1"/>
                        </wps:cNvSpPr>
                        <wps:spPr bwMode="auto">
                          <a:xfrm>
                            <a:off x="2601" y="3034"/>
                            <a:ext cx="81" cy="908"/>
                          </a:xfrm>
                          <a:prstGeom prst="rect">
                            <a:avLst/>
                          </a:prstGeom>
                          <a:solidFill>
                            <a:srgbClr val="D18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Rectangle 259"/>
                        <wps:cNvSpPr>
                          <a:spLocks noChangeArrowheads="1"/>
                        </wps:cNvSpPr>
                        <wps:spPr bwMode="auto">
                          <a:xfrm>
                            <a:off x="2623" y="3034"/>
                            <a:ext cx="38" cy="908"/>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Freeform 260"/>
                        <wps:cNvSpPr>
                          <a:spLocks/>
                        </wps:cNvSpPr>
                        <wps:spPr bwMode="auto">
                          <a:xfrm>
                            <a:off x="1514" y="2489"/>
                            <a:ext cx="413" cy="635"/>
                          </a:xfrm>
                          <a:custGeom>
                            <a:avLst/>
                            <a:gdLst>
                              <a:gd name="T0" fmla="*/ 349 w 413"/>
                              <a:gd name="T1" fmla="*/ 0 h 635"/>
                              <a:gd name="T2" fmla="*/ 68 w 413"/>
                              <a:gd name="T3" fmla="*/ 0 h 635"/>
                              <a:gd name="T4" fmla="*/ 42 w 413"/>
                              <a:gd name="T5" fmla="*/ 4 h 635"/>
                              <a:gd name="T6" fmla="*/ 21 w 413"/>
                              <a:gd name="T7" fmla="*/ 21 h 635"/>
                              <a:gd name="T8" fmla="*/ 4 w 413"/>
                              <a:gd name="T9" fmla="*/ 42 h 635"/>
                              <a:gd name="T10" fmla="*/ 0 w 413"/>
                              <a:gd name="T11" fmla="*/ 68 h 635"/>
                              <a:gd name="T12" fmla="*/ 0 w 413"/>
                              <a:gd name="T13" fmla="*/ 567 h 635"/>
                              <a:gd name="T14" fmla="*/ 4 w 413"/>
                              <a:gd name="T15" fmla="*/ 592 h 635"/>
                              <a:gd name="T16" fmla="*/ 21 w 413"/>
                              <a:gd name="T17" fmla="*/ 613 h 635"/>
                              <a:gd name="T18" fmla="*/ 42 w 413"/>
                              <a:gd name="T19" fmla="*/ 630 h 635"/>
                              <a:gd name="T20" fmla="*/ 68 w 413"/>
                              <a:gd name="T21" fmla="*/ 635 h 635"/>
                              <a:gd name="T22" fmla="*/ 349 w 413"/>
                              <a:gd name="T23" fmla="*/ 635 h 635"/>
                              <a:gd name="T24" fmla="*/ 375 w 413"/>
                              <a:gd name="T25" fmla="*/ 630 h 635"/>
                              <a:gd name="T26" fmla="*/ 396 w 413"/>
                              <a:gd name="T27" fmla="*/ 613 h 635"/>
                              <a:gd name="T28" fmla="*/ 409 w 413"/>
                              <a:gd name="T29" fmla="*/ 592 h 635"/>
                              <a:gd name="T30" fmla="*/ 413 w 413"/>
                              <a:gd name="T31" fmla="*/ 567 h 635"/>
                              <a:gd name="T32" fmla="*/ 413 w 413"/>
                              <a:gd name="T33" fmla="*/ 68 h 635"/>
                              <a:gd name="T34" fmla="*/ 409 w 413"/>
                              <a:gd name="T35" fmla="*/ 42 h 635"/>
                              <a:gd name="T36" fmla="*/ 396 w 413"/>
                              <a:gd name="T37" fmla="*/ 21 h 635"/>
                              <a:gd name="T38" fmla="*/ 375 w 413"/>
                              <a:gd name="T39" fmla="*/ 4 h 635"/>
                              <a:gd name="T40" fmla="*/ 349 w 413"/>
                              <a:gd name="T41" fmla="*/ 0 h 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3" h="635">
                                <a:moveTo>
                                  <a:pt x="349" y="0"/>
                                </a:moveTo>
                                <a:lnTo>
                                  <a:pt x="68" y="0"/>
                                </a:lnTo>
                                <a:lnTo>
                                  <a:pt x="42" y="4"/>
                                </a:lnTo>
                                <a:lnTo>
                                  <a:pt x="21" y="21"/>
                                </a:lnTo>
                                <a:lnTo>
                                  <a:pt x="4" y="42"/>
                                </a:lnTo>
                                <a:lnTo>
                                  <a:pt x="0" y="68"/>
                                </a:lnTo>
                                <a:lnTo>
                                  <a:pt x="0" y="567"/>
                                </a:lnTo>
                                <a:lnTo>
                                  <a:pt x="4" y="592"/>
                                </a:lnTo>
                                <a:lnTo>
                                  <a:pt x="21" y="613"/>
                                </a:lnTo>
                                <a:lnTo>
                                  <a:pt x="42" y="630"/>
                                </a:lnTo>
                                <a:lnTo>
                                  <a:pt x="68" y="635"/>
                                </a:lnTo>
                                <a:lnTo>
                                  <a:pt x="349" y="635"/>
                                </a:lnTo>
                                <a:lnTo>
                                  <a:pt x="375" y="630"/>
                                </a:lnTo>
                                <a:lnTo>
                                  <a:pt x="396" y="613"/>
                                </a:lnTo>
                                <a:lnTo>
                                  <a:pt x="409" y="592"/>
                                </a:lnTo>
                                <a:lnTo>
                                  <a:pt x="413" y="567"/>
                                </a:lnTo>
                                <a:lnTo>
                                  <a:pt x="413" y="68"/>
                                </a:lnTo>
                                <a:lnTo>
                                  <a:pt x="409" y="42"/>
                                </a:lnTo>
                                <a:lnTo>
                                  <a:pt x="396" y="21"/>
                                </a:lnTo>
                                <a:lnTo>
                                  <a:pt x="375" y="4"/>
                                </a:lnTo>
                                <a:lnTo>
                                  <a:pt x="349" y="0"/>
                                </a:lnTo>
                                <a:close/>
                              </a:path>
                            </a:pathLst>
                          </a:custGeom>
                          <a:solidFill>
                            <a:srgbClr val="0033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261"/>
                        <wps:cNvSpPr>
                          <a:spLocks/>
                        </wps:cNvSpPr>
                        <wps:spPr bwMode="auto">
                          <a:xfrm>
                            <a:off x="1552" y="2527"/>
                            <a:ext cx="418" cy="631"/>
                          </a:xfrm>
                          <a:custGeom>
                            <a:avLst/>
                            <a:gdLst>
                              <a:gd name="T0" fmla="*/ 350 w 418"/>
                              <a:gd name="T1" fmla="*/ 0 h 631"/>
                              <a:gd name="T2" fmla="*/ 68 w 418"/>
                              <a:gd name="T3" fmla="*/ 0 h 631"/>
                              <a:gd name="T4" fmla="*/ 43 w 418"/>
                              <a:gd name="T5" fmla="*/ 4 h 631"/>
                              <a:gd name="T6" fmla="*/ 22 w 418"/>
                              <a:gd name="T7" fmla="*/ 21 h 631"/>
                              <a:gd name="T8" fmla="*/ 4 w 418"/>
                              <a:gd name="T9" fmla="*/ 43 h 631"/>
                              <a:gd name="T10" fmla="*/ 0 w 418"/>
                              <a:gd name="T11" fmla="*/ 68 h 631"/>
                              <a:gd name="T12" fmla="*/ 0 w 418"/>
                              <a:gd name="T13" fmla="*/ 571 h 631"/>
                              <a:gd name="T14" fmla="*/ 4 w 418"/>
                              <a:gd name="T15" fmla="*/ 597 h 631"/>
                              <a:gd name="T16" fmla="*/ 22 w 418"/>
                              <a:gd name="T17" fmla="*/ 614 h 631"/>
                              <a:gd name="T18" fmla="*/ 43 w 418"/>
                              <a:gd name="T19" fmla="*/ 627 h 631"/>
                              <a:gd name="T20" fmla="*/ 68 w 418"/>
                              <a:gd name="T21" fmla="*/ 631 h 631"/>
                              <a:gd name="T22" fmla="*/ 350 w 418"/>
                              <a:gd name="T23" fmla="*/ 631 h 631"/>
                              <a:gd name="T24" fmla="*/ 375 w 418"/>
                              <a:gd name="T25" fmla="*/ 627 h 631"/>
                              <a:gd name="T26" fmla="*/ 397 w 418"/>
                              <a:gd name="T27" fmla="*/ 614 h 631"/>
                              <a:gd name="T28" fmla="*/ 414 w 418"/>
                              <a:gd name="T29" fmla="*/ 597 h 631"/>
                              <a:gd name="T30" fmla="*/ 418 w 418"/>
                              <a:gd name="T31" fmla="*/ 571 h 631"/>
                              <a:gd name="T32" fmla="*/ 418 w 418"/>
                              <a:gd name="T33" fmla="*/ 68 h 631"/>
                              <a:gd name="T34" fmla="*/ 414 w 418"/>
                              <a:gd name="T35" fmla="*/ 43 h 631"/>
                              <a:gd name="T36" fmla="*/ 397 w 418"/>
                              <a:gd name="T37" fmla="*/ 21 h 631"/>
                              <a:gd name="T38" fmla="*/ 375 w 418"/>
                              <a:gd name="T39" fmla="*/ 4 h 631"/>
                              <a:gd name="T40" fmla="*/ 350 w 418"/>
                              <a:gd name="T41" fmla="*/ 0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8" h="631">
                                <a:moveTo>
                                  <a:pt x="350" y="0"/>
                                </a:moveTo>
                                <a:lnTo>
                                  <a:pt x="68" y="0"/>
                                </a:lnTo>
                                <a:lnTo>
                                  <a:pt x="43" y="4"/>
                                </a:lnTo>
                                <a:lnTo>
                                  <a:pt x="22" y="21"/>
                                </a:lnTo>
                                <a:lnTo>
                                  <a:pt x="4" y="43"/>
                                </a:lnTo>
                                <a:lnTo>
                                  <a:pt x="0" y="68"/>
                                </a:lnTo>
                                <a:lnTo>
                                  <a:pt x="0" y="571"/>
                                </a:lnTo>
                                <a:lnTo>
                                  <a:pt x="4" y="597"/>
                                </a:lnTo>
                                <a:lnTo>
                                  <a:pt x="22" y="614"/>
                                </a:lnTo>
                                <a:lnTo>
                                  <a:pt x="43" y="627"/>
                                </a:lnTo>
                                <a:lnTo>
                                  <a:pt x="68" y="631"/>
                                </a:lnTo>
                                <a:lnTo>
                                  <a:pt x="350" y="631"/>
                                </a:lnTo>
                                <a:lnTo>
                                  <a:pt x="375" y="627"/>
                                </a:lnTo>
                                <a:lnTo>
                                  <a:pt x="397" y="614"/>
                                </a:lnTo>
                                <a:lnTo>
                                  <a:pt x="414" y="597"/>
                                </a:lnTo>
                                <a:lnTo>
                                  <a:pt x="418" y="571"/>
                                </a:lnTo>
                                <a:lnTo>
                                  <a:pt x="418" y="68"/>
                                </a:lnTo>
                                <a:lnTo>
                                  <a:pt x="414" y="43"/>
                                </a:lnTo>
                                <a:lnTo>
                                  <a:pt x="397" y="21"/>
                                </a:lnTo>
                                <a:lnTo>
                                  <a:pt x="375" y="4"/>
                                </a:lnTo>
                                <a:lnTo>
                                  <a:pt x="350" y="0"/>
                                </a:lnTo>
                                <a:close/>
                              </a:path>
                            </a:pathLst>
                          </a:custGeom>
                          <a:solidFill>
                            <a:srgbClr val="EAB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262"/>
                        <wps:cNvSpPr>
                          <a:spLocks/>
                        </wps:cNvSpPr>
                        <wps:spPr bwMode="auto">
                          <a:xfrm>
                            <a:off x="1514" y="2527"/>
                            <a:ext cx="413" cy="631"/>
                          </a:xfrm>
                          <a:custGeom>
                            <a:avLst/>
                            <a:gdLst>
                              <a:gd name="T0" fmla="*/ 349 w 413"/>
                              <a:gd name="T1" fmla="*/ 0 h 631"/>
                              <a:gd name="T2" fmla="*/ 68 w 413"/>
                              <a:gd name="T3" fmla="*/ 0 h 631"/>
                              <a:gd name="T4" fmla="*/ 42 w 413"/>
                              <a:gd name="T5" fmla="*/ 4 h 631"/>
                              <a:gd name="T6" fmla="*/ 21 w 413"/>
                              <a:gd name="T7" fmla="*/ 21 h 631"/>
                              <a:gd name="T8" fmla="*/ 4 w 413"/>
                              <a:gd name="T9" fmla="*/ 43 h 631"/>
                              <a:gd name="T10" fmla="*/ 0 w 413"/>
                              <a:gd name="T11" fmla="*/ 68 h 631"/>
                              <a:gd name="T12" fmla="*/ 0 w 413"/>
                              <a:gd name="T13" fmla="*/ 571 h 631"/>
                              <a:gd name="T14" fmla="*/ 4 w 413"/>
                              <a:gd name="T15" fmla="*/ 597 h 631"/>
                              <a:gd name="T16" fmla="*/ 21 w 413"/>
                              <a:gd name="T17" fmla="*/ 614 h 631"/>
                              <a:gd name="T18" fmla="*/ 42 w 413"/>
                              <a:gd name="T19" fmla="*/ 627 h 631"/>
                              <a:gd name="T20" fmla="*/ 68 w 413"/>
                              <a:gd name="T21" fmla="*/ 631 h 631"/>
                              <a:gd name="T22" fmla="*/ 349 w 413"/>
                              <a:gd name="T23" fmla="*/ 631 h 631"/>
                              <a:gd name="T24" fmla="*/ 375 w 413"/>
                              <a:gd name="T25" fmla="*/ 627 h 631"/>
                              <a:gd name="T26" fmla="*/ 396 w 413"/>
                              <a:gd name="T27" fmla="*/ 614 h 631"/>
                              <a:gd name="T28" fmla="*/ 409 w 413"/>
                              <a:gd name="T29" fmla="*/ 597 h 631"/>
                              <a:gd name="T30" fmla="*/ 413 w 413"/>
                              <a:gd name="T31" fmla="*/ 571 h 631"/>
                              <a:gd name="T32" fmla="*/ 413 w 413"/>
                              <a:gd name="T33" fmla="*/ 68 h 631"/>
                              <a:gd name="T34" fmla="*/ 409 w 413"/>
                              <a:gd name="T35" fmla="*/ 43 h 631"/>
                              <a:gd name="T36" fmla="*/ 396 w 413"/>
                              <a:gd name="T37" fmla="*/ 21 h 631"/>
                              <a:gd name="T38" fmla="*/ 375 w 413"/>
                              <a:gd name="T39" fmla="*/ 4 h 631"/>
                              <a:gd name="T40" fmla="*/ 349 w 413"/>
                              <a:gd name="T41" fmla="*/ 0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3" h="631">
                                <a:moveTo>
                                  <a:pt x="349" y="0"/>
                                </a:moveTo>
                                <a:lnTo>
                                  <a:pt x="68" y="0"/>
                                </a:lnTo>
                                <a:lnTo>
                                  <a:pt x="42" y="4"/>
                                </a:lnTo>
                                <a:lnTo>
                                  <a:pt x="21" y="21"/>
                                </a:lnTo>
                                <a:lnTo>
                                  <a:pt x="4" y="43"/>
                                </a:lnTo>
                                <a:lnTo>
                                  <a:pt x="0" y="68"/>
                                </a:lnTo>
                                <a:lnTo>
                                  <a:pt x="0" y="571"/>
                                </a:lnTo>
                                <a:lnTo>
                                  <a:pt x="4" y="597"/>
                                </a:lnTo>
                                <a:lnTo>
                                  <a:pt x="21" y="614"/>
                                </a:lnTo>
                                <a:lnTo>
                                  <a:pt x="42" y="627"/>
                                </a:lnTo>
                                <a:lnTo>
                                  <a:pt x="68" y="631"/>
                                </a:lnTo>
                                <a:lnTo>
                                  <a:pt x="349" y="631"/>
                                </a:lnTo>
                                <a:lnTo>
                                  <a:pt x="375" y="627"/>
                                </a:lnTo>
                                <a:lnTo>
                                  <a:pt x="396" y="614"/>
                                </a:lnTo>
                                <a:lnTo>
                                  <a:pt x="409" y="597"/>
                                </a:lnTo>
                                <a:lnTo>
                                  <a:pt x="413" y="571"/>
                                </a:lnTo>
                                <a:lnTo>
                                  <a:pt x="413" y="68"/>
                                </a:lnTo>
                                <a:lnTo>
                                  <a:pt x="409" y="43"/>
                                </a:lnTo>
                                <a:lnTo>
                                  <a:pt x="396" y="21"/>
                                </a:lnTo>
                                <a:lnTo>
                                  <a:pt x="375" y="4"/>
                                </a:lnTo>
                                <a:lnTo>
                                  <a:pt x="349" y="0"/>
                                </a:lnTo>
                                <a:close/>
                              </a:path>
                            </a:pathLst>
                          </a:custGeom>
                          <a:solidFill>
                            <a:srgbClr val="D18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3"/>
                        <wps:cNvSpPr>
                          <a:spLocks/>
                        </wps:cNvSpPr>
                        <wps:spPr bwMode="auto">
                          <a:xfrm>
                            <a:off x="977" y="2651"/>
                            <a:ext cx="430" cy="324"/>
                          </a:xfrm>
                          <a:custGeom>
                            <a:avLst/>
                            <a:gdLst>
                              <a:gd name="T0" fmla="*/ 430 w 430"/>
                              <a:gd name="T1" fmla="*/ 0 h 324"/>
                              <a:gd name="T2" fmla="*/ 17 w 430"/>
                              <a:gd name="T3" fmla="*/ 0 h 324"/>
                              <a:gd name="T4" fmla="*/ 0 w 430"/>
                              <a:gd name="T5" fmla="*/ 311 h 324"/>
                              <a:gd name="T6" fmla="*/ 430 w 430"/>
                              <a:gd name="T7" fmla="*/ 324 h 324"/>
                              <a:gd name="T8" fmla="*/ 430 w 430"/>
                              <a:gd name="T9" fmla="*/ 0 h 324"/>
                            </a:gdLst>
                            <a:ahLst/>
                            <a:cxnLst>
                              <a:cxn ang="0">
                                <a:pos x="T0" y="T1"/>
                              </a:cxn>
                              <a:cxn ang="0">
                                <a:pos x="T2" y="T3"/>
                              </a:cxn>
                              <a:cxn ang="0">
                                <a:pos x="T4" y="T5"/>
                              </a:cxn>
                              <a:cxn ang="0">
                                <a:pos x="T6" y="T7"/>
                              </a:cxn>
                              <a:cxn ang="0">
                                <a:pos x="T8" y="T9"/>
                              </a:cxn>
                            </a:cxnLst>
                            <a:rect l="0" t="0" r="r" b="b"/>
                            <a:pathLst>
                              <a:path w="430" h="324">
                                <a:moveTo>
                                  <a:pt x="430" y="0"/>
                                </a:moveTo>
                                <a:lnTo>
                                  <a:pt x="17" y="0"/>
                                </a:lnTo>
                                <a:lnTo>
                                  <a:pt x="0" y="311"/>
                                </a:lnTo>
                                <a:lnTo>
                                  <a:pt x="430" y="324"/>
                                </a:lnTo>
                                <a:lnTo>
                                  <a:pt x="430" y="0"/>
                                </a:lnTo>
                                <a:close/>
                              </a:path>
                            </a:pathLst>
                          </a:custGeom>
                          <a:solidFill>
                            <a:srgbClr val="8C4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Rectangle 264"/>
                        <wps:cNvSpPr>
                          <a:spLocks noChangeArrowheads="1"/>
                        </wps:cNvSpPr>
                        <wps:spPr bwMode="auto">
                          <a:xfrm>
                            <a:off x="546" y="4206"/>
                            <a:ext cx="3680" cy="315"/>
                          </a:xfrm>
                          <a:prstGeom prst="rect">
                            <a:avLst/>
                          </a:prstGeom>
                          <a:solidFill>
                            <a:srgbClr val="8C44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265"/>
                        <wps:cNvSpPr>
                          <a:spLocks noChangeArrowheads="1"/>
                        </wps:cNvSpPr>
                        <wps:spPr bwMode="auto">
                          <a:xfrm>
                            <a:off x="1373" y="3546"/>
                            <a:ext cx="657" cy="379"/>
                          </a:xfrm>
                          <a:prstGeom prst="rect">
                            <a:avLst/>
                          </a:prstGeom>
                          <a:solidFill>
                            <a:srgbClr val="8C44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Rectangle 266"/>
                        <wps:cNvSpPr>
                          <a:spLocks noChangeArrowheads="1"/>
                        </wps:cNvSpPr>
                        <wps:spPr bwMode="auto">
                          <a:xfrm>
                            <a:off x="1475" y="3546"/>
                            <a:ext cx="499" cy="379"/>
                          </a:xfrm>
                          <a:prstGeom prst="rect">
                            <a:avLst/>
                          </a:prstGeom>
                          <a:solidFill>
                            <a:srgbClr val="B76B0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Rectangle 267"/>
                        <wps:cNvSpPr>
                          <a:spLocks noChangeArrowheads="1"/>
                        </wps:cNvSpPr>
                        <wps:spPr bwMode="auto">
                          <a:xfrm>
                            <a:off x="1574" y="3546"/>
                            <a:ext cx="213" cy="379"/>
                          </a:xfrm>
                          <a:prstGeom prst="rect">
                            <a:avLst/>
                          </a:prstGeom>
                          <a:solidFill>
                            <a:srgbClr val="D18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268"/>
                        <wps:cNvSpPr>
                          <a:spLocks noChangeArrowheads="1"/>
                        </wps:cNvSpPr>
                        <wps:spPr bwMode="auto">
                          <a:xfrm>
                            <a:off x="7138" y="2732"/>
                            <a:ext cx="179" cy="179"/>
                          </a:xfrm>
                          <a:prstGeom prst="rect">
                            <a:avLst/>
                          </a:prstGeom>
                          <a:solidFill>
                            <a:srgbClr val="0033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Freeform 269"/>
                        <wps:cNvSpPr>
                          <a:spLocks/>
                        </wps:cNvSpPr>
                        <wps:spPr bwMode="auto">
                          <a:xfrm>
                            <a:off x="5936" y="1581"/>
                            <a:ext cx="2158" cy="2949"/>
                          </a:xfrm>
                          <a:custGeom>
                            <a:avLst/>
                            <a:gdLst>
                              <a:gd name="T0" fmla="*/ 0 w 2158"/>
                              <a:gd name="T1" fmla="*/ 2323 h 2949"/>
                              <a:gd name="T2" fmla="*/ 0 w 2158"/>
                              <a:gd name="T3" fmla="*/ 2945 h 2949"/>
                              <a:gd name="T4" fmla="*/ 1671 w 2158"/>
                              <a:gd name="T5" fmla="*/ 2949 h 2949"/>
                              <a:gd name="T6" fmla="*/ 1671 w 2158"/>
                              <a:gd name="T7" fmla="*/ 2629 h 2949"/>
                              <a:gd name="T8" fmla="*/ 1339 w 2158"/>
                              <a:gd name="T9" fmla="*/ 2519 h 2949"/>
                              <a:gd name="T10" fmla="*/ 1228 w 2158"/>
                              <a:gd name="T11" fmla="*/ 2335 h 2949"/>
                              <a:gd name="T12" fmla="*/ 857 w 2158"/>
                              <a:gd name="T13" fmla="*/ 2335 h 2949"/>
                              <a:gd name="T14" fmla="*/ 857 w 2158"/>
                              <a:gd name="T15" fmla="*/ 1956 h 2949"/>
                              <a:gd name="T16" fmla="*/ 593 w 2158"/>
                              <a:gd name="T17" fmla="*/ 1956 h 2949"/>
                              <a:gd name="T18" fmla="*/ 593 w 2158"/>
                              <a:gd name="T19" fmla="*/ 1577 h 2949"/>
                              <a:gd name="T20" fmla="*/ 802 w 2158"/>
                              <a:gd name="T21" fmla="*/ 1573 h 2949"/>
                              <a:gd name="T22" fmla="*/ 793 w 2158"/>
                              <a:gd name="T23" fmla="*/ 1398 h 2949"/>
                              <a:gd name="T24" fmla="*/ 1228 w 2158"/>
                              <a:gd name="T25" fmla="*/ 1398 h 2949"/>
                              <a:gd name="T26" fmla="*/ 1228 w 2158"/>
                              <a:gd name="T27" fmla="*/ 1031 h 2949"/>
                              <a:gd name="T28" fmla="*/ 806 w 2158"/>
                              <a:gd name="T29" fmla="*/ 1031 h 2949"/>
                              <a:gd name="T30" fmla="*/ 917 w 2158"/>
                              <a:gd name="T31" fmla="*/ 788 h 2949"/>
                              <a:gd name="T32" fmla="*/ 1126 w 2158"/>
                              <a:gd name="T33" fmla="*/ 707 h 2949"/>
                              <a:gd name="T34" fmla="*/ 1121 w 2158"/>
                              <a:gd name="T35" fmla="*/ 341 h 2949"/>
                              <a:gd name="T36" fmla="*/ 968 w 2158"/>
                              <a:gd name="T37" fmla="*/ 217 h 2949"/>
                              <a:gd name="T38" fmla="*/ 2158 w 2158"/>
                              <a:gd name="T39" fmla="*/ 226 h 2949"/>
                              <a:gd name="T40" fmla="*/ 2158 w 2158"/>
                              <a:gd name="T41" fmla="*/ 0 h 2949"/>
                              <a:gd name="T42" fmla="*/ 0 w 2158"/>
                              <a:gd name="T43" fmla="*/ 0 h 2949"/>
                              <a:gd name="T44" fmla="*/ 0 w 2158"/>
                              <a:gd name="T45" fmla="*/ 797 h 2949"/>
                              <a:gd name="T46" fmla="*/ 0 w 2158"/>
                              <a:gd name="T47" fmla="*/ 797 h 2949"/>
                              <a:gd name="T48" fmla="*/ 119 w 2158"/>
                              <a:gd name="T49" fmla="*/ 1036 h 2949"/>
                              <a:gd name="T50" fmla="*/ 0 w 2158"/>
                              <a:gd name="T51" fmla="*/ 1023 h 2949"/>
                              <a:gd name="T52" fmla="*/ 0 w 2158"/>
                              <a:gd name="T53" fmla="*/ 1432 h 2949"/>
                              <a:gd name="T54" fmla="*/ 119 w 2158"/>
                              <a:gd name="T55" fmla="*/ 1432 h 2949"/>
                              <a:gd name="T56" fmla="*/ 119 w 2158"/>
                              <a:gd name="T57" fmla="*/ 1573 h 2949"/>
                              <a:gd name="T58" fmla="*/ 324 w 2158"/>
                              <a:gd name="T59" fmla="*/ 1585 h 2949"/>
                              <a:gd name="T60" fmla="*/ 328 w 2158"/>
                              <a:gd name="T61" fmla="*/ 1956 h 2949"/>
                              <a:gd name="T62" fmla="*/ 89 w 2158"/>
                              <a:gd name="T63" fmla="*/ 1960 h 2949"/>
                              <a:gd name="T64" fmla="*/ 89 w 2158"/>
                              <a:gd name="T65" fmla="*/ 2323 h 2949"/>
                              <a:gd name="T66" fmla="*/ 0 w 2158"/>
                              <a:gd name="T67" fmla="*/ 2323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158" h="2949">
                                <a:moveTo>
                                  <a:pt x="0" y="2323"/>
                                </a:moveTo>
                                <a:lnTo>
                                  <a:pt x="0" y="2945"/>
                                </a:lnTo>
                                <a:lnTo>
                                  <a:pt x="1671" y="2949"/>
                                </a:lnTo>
                                <a:lnTo>
                                  <a:pt x="1671" y="2629"/>
                                </a:lnTo>
                                <a:lnTo>
                                  <a:pt x="1339" y="2519"/>
                                </a:lnTo>
                                <a:lnTo>
                                  <a:pt x="1228" y="2335"/>
                                </a:lnTo>
                                <a:lnTo>
                                  <a:pt x="857" y="2335"/>
                                </a:lnTo>
                                <a:lnTo>
                                  <a:pt x="857" y="1956"/>
                                </a:lnTo>
                                <a:lnTo>
                                  <a:pt x="593" y="1956"/>
                                </a:lnTo>
                                <a:lnTo>
                                  <a:pt x="593" y="1577"/>
                                </a:lnTo>
                                <a:lnTo>
                                  <a:pt x="802" y="1573"/>
                                </a:lnTo>
                                <a:lnTo>
                                  <a:pt x="793" y="1398"/>
                                </a:lnTo>
                                <a:lnTo>
                                  <a:pt x="1228" y="1398"/>
                                </a:lnTo>
                                <a:lnTo>
                                  <a:pt x="1228" y="1031"/>
                                </a:lnTo>
                                <a:lnTo>
                                  <a:pt x="806" y="1031"/>
                                </a:lnTo>
                                <a:lnTo>
                                  <a:pt x="917" y="788"/>
                                </a:lnTo>
                                <a:lnTo>
                                  <a:pt x="1126" y="707"/>
                                </a:lnTo>
                                <a:lnTo>
                                  <a:pt x="1121" y="341"/>
                                </a:lnTo>
                                <a:lnTo>
                                  <a:pt x="968" y="217"/>
                                </a:lnTo>
                                <a:lnTo>
                                  <a:pt x="2158" y="226"/>
                                </a:lnTo>
                                <a:lnTo>
                                  <a:pt x="2158" y="0"/>
                                </a:lnTo>
                                <a:lnTo>
                                  <a:pt x="0" y="0"/>
                                </a:lnTo>
                                <a:lnTo>
                                  <a:pt x="0" y="797"/>
                                </a:lnTo>
                                <a:lnTo>
                                  <a:pt x="0" y="797"/>
                                </a:lnTo>
                                <a:lnTo>
                                  <a:pt x="119" y="1036"/>
                                </a:lnTo>
                                <a:lnTo>
                                  <a:pt x="0" y="1023"/>
                                </a:lnTo>
                                <a:lnTo>
                                  <a:pt x="0" y="1432"/>
                                </a:lnTo>
                                <a:lnTo>
                                  <a:pt x="119" y="1432"/>
                                </a:lnTo>
                                <a:lnTo>
                                  <a:pt x="119" y="1573"/>
                                </a:lnTo>
                                <a:lnTo>
                                  <a:pt x="324" y="1585"/>
                                </a:lnTo>
                                <a:lnTo>
                                  <a:pt x="328" y="1956"/>
                                </a:lnTo>
                                <a:lnTo>
                                  <a:pt x="89" y="1960"/>
                                </a:lnTo>
                                <a:lnTo>
                                  <a:pt x="89" y="2323"/>
                                </a:lnTo>
                                <a:lnTo>
                                  <a:pt x="0" y="2323"/>
                                </a:lnTo>
                                <a:close/>
                              </a:path>
                            </a:pathLst>
                          </a:custGeom>
                          <a:solidFill>
                            <a:srgbClr val="0033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270"/>
                        <wps:cNvSpPr>
                          <a:spLocks/>
                        </wps:cNvSpPr>
                        <wps:spPr bwMode="auto">
                          <a:xfrm>
                            <a:off x="4695" y="1581"/>
                            <a:ext cx="1241" cy="797"/>
                          </a:xfrm>
                          <a:custGeom>
                            <a:avLst/>
                            <a:gdLst>
                              <a:gd name="T0" fmla="*/ 1241 w 1241"/>
                              <a:gd name="T1" fmla="*/ 797 h 797"/>
                              <a:gd name="T2" fmla="*/ 1241 w 1241"/>
                              <a:gd name="T3" fmla="*/ 0 h 797"/>
                              <a:gd name="T4" fmla="*/ 0 w 1241"/>
                              <a:gd name="T5" fmla="*/ 0 h 797"/>
                              <a:gd name="T6" fmla="*/ 0 w 1241"/>
                              <a:gd name="T7" fmla="*/ 226 h 797"/>
                              <a:gd name="T8" fmla="*/ 1160 w 1241"/>
                              <a:gd name="T9" fmla="*/ 226 h 797"/>
                              <a:gd name="T10" fmla="*/ 1019 w 1241"/>
                              <a:gd name="T11" fmla="*/ 341 h 797"/>
                              <a:gd name="T12" fmla="*/ 1019 w 1241"/>
                              <a:gd name="T13" fmla="*/ 707 h 797"/>
                              <a:gd name="T14" fmla="*/ 1241 w 1241"/>
                              <a:gd name="T15" fmla="*/ 797 h 79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41" h="797">
                                <a:moveTo>
                                  <a:pt x="1241" y="797"/>
                                </a:moveTo>
                                <a:lnTo>
                                  <a:pt x="1241" y="0"/>
                                </a:lnTo>
                                <a:lnTo>
                                  <a:pt x="0" y="0"/>
                                </a:lnTo>
                                <a:lnTo>
                                  <a:pt x="0" y="226"/>
                                </a:lnTo>
                                <a:lnTo>
                                  <a:pt x="1160" y="226"/>
                                </a:lnTo>
                                <a:lnTo>
                                  <a:pt x="1019" y="341"/>
                                </a:lnTo>
                                <a:lnTo>
                                  <a:pt x="1019" y="707"/>
                                </a:lnTo>
                                <a:lnTo>
                                  <a:pt x="1241" y="797"/>
                                </a:lnTo>
                                <a:close/>
                              </a:path>
                            </a:pathLst>
                          </a:custGeom>
                          <a:solidFill>
                            <a:srgbClr val="0033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71"/>
                        <wps:cNvSpPr>
                          <a:spLocks/>
                        </wps:cNvSpPr>
                        <wps:spPr bwMode="auto">
                          <a:xfrm>
                            <a:off x="3893" y="2497"/>
                            <a:ext cx="2043" cy="2029"/>
                          </a:xfrm>
                          <a:custGeom>
                            <a:avLst/>
                            <a:gdLst>
                              <a:gd name="T0" fmla="*/ 2043 w 2043"/>
                              <a:gd name="T1" fmla="*/ 516 h 2029"/>
                              <a:gd name="T2" fmla="*/ 2043 w 2043"/>
                              <a:gd name="T3" fmla="*/ 107 h 2029"/>
                              <a:gd name="T4" fmla="*/ 973 w 2043"/>
                              <a:gd name="T5" fmla="*/ 0 h 2029"/>
                              <a:gd name="T6" fmla="*/ 410 w 2043"/>
                              <a:gd name="T7" fmla="*/ 0 h 2029"/>
                              <a:gd name="T8" fmla="*/ 410 w 2043"/>
                              <a:gd name="T9" fmla="*/ 490 h 2029"/>
                              <a:gd name="T10" fmla="*/ 1510 w 2043"/>
                              <a:gd name="T11" fmla="*/ 482 h 2029"/>
                              <a:gd name="T12" fmla="*/ 1510 w 2043"/>
                              <a:gd name="T13" fmla="*/ 1402 h 2029"/>
                              <a:gd name="T14" fmla="*/ 13 w 2043"/>
                              <a:gd name="T15" fmla="*/ 1419 h 2029"/>
                              <a:gd name="T16" fmla="*/ 0 w 2043"/>
                              <a:gd name="T17" fmla="*/ 2020 h 2029"/>
                              <a:gd name="T18" fmla="*/ 2043 w 2043"/>
                              <a:gd name="T19" fmla="*/ 2029 h 2029"/>
                              <a:gd name="T20" fmla="*/ 2043 w 2043"/>
                              <a:gd name="T21" fmla="*/ 1407 h 2029"/>
                              <a:gd name="T22" fmla="*/ 1706 w 2043"/>
                              <a:gd name="T23" fmla="*/ 1402 h 2029"/>
                              <a:gd name="T24" fmla="*/ 1706 w 2043"/>
                              <a:gd name="T25" fmla="*/ 516 h 2029"/>
                              <a:gd name="T26" fmla="*/ 2043 w 2043"/>
                              <a:gd name="T27" fmla="*/ 516 h 20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43" h="2029">
                                <a:moveTo>
                                  <a:pt x="2043" y="516"/>
                                </a:moveTo>
                                <a:lnTo>
                                  <a:pt x="2043" y="107"/>
                                </a:lnTo>
                                <a:lnTo>
                                  <a:pt x="973" y="0"/>
                                </a:lnTo>
                                <a:lnTo>
                                  <a:pt x="410" y="0"/>
                                </a:lnTo>
                                <a:lnTo>
                                  <a:pt x="410" y="490"/>
                                </a:lnTo>
                                <a:lnTo>
                                  <a:pt x="1510" y="482"/>
                                </a:lnTo>
                                <a:lnTo>
                                  <a:pt x="1510" y="1402"/>
                                </a:lnTo>
                                <a:lnTo>
                                  <a:pt x="13" y="1419"/>
                                </a:lnTo>
                                <a:lnTo>
                                  <a:pt x="0" y="2020"/>
                                </a:lnTo>
                                <a:lnTo>
                                  <a:pt x="2043" y="2029"/>
                                </a:lnTo>
                                <a:lnTo>
                                  <a:pt x="2043" y="1407"/>
                                </a:lnTo>
                                <a:lnTo>
                                  <a:pt x="1706" y="1402"/>
                                </a:lnTo>
                                <a:lnTo>
                                  <a:pt x="1706" y="516"/>
                                </a:lnTo>
                                <a:lnTo>
                                  <a:pt x="2043" y="516"/>
                                </a:lnTo>
                                <a:close/>
                              </a:path>
                            </a:pathLst>
                          </a:custGeom>
                          <a:solidFill>
                            <a:srgbClr val="0033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Rectangle 272"/>
                        <wps:cNvSpPr>
                          <a:spLocks noChangeArrowheads="1"/>
                        </wps:cNvSpPr>
                        <wps:spPr bwMode="auto">
                          <a:xfrm>
                            <a:off x="7254" y="2625"/>
                            <a:ext cx="392" cy="350"/>
                          </a:xfrm>
                          <a:prstGeom prst="rect">
                            <a:avLst/>
                          </a:prstGeom>
                          <a:solidFill>
                            <a:srgbClr val="0033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273"/>
                        <wps:cNvSpPr>
                          <a:spLocks noChangeArrowheads="1"/>
                        </wps:cNvSpPr>
                        <wps:spPr bwMode="auto">
                          <a:xfrm>
                            <a:off x="7254" y="2672"/>
                            <a:ext cx="392" cy="243"/>
                          </a:xfrm>
                          <a:prstGeom prst="rect">
                            <a:avLst/>
                          </a:prstGeom>
                          <a:solidFill>
                            <a:srgbClr val="8C44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274"/>
                        <wps:cNvSpPr>
                          <a:spLocks noChangeArrowheads="1"/>
                        </wps:cNvSpPr>
                        <wps:spPr bwMode="auto">
                          <a:xfrm>
                            <a:off x="7254" y="2715"/>
                            <a:ext cx="392" cy="162"/>
                          </a:xfrm>
                          <a:prstGeom prst="rect">
                            <a:avLst/>
                          </a:prstGeom>
                          <a:solidFill>
                            <a:srgbClr val="B76B0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275"/>
                        <wps:cNvSpPr>
                          <a:spLocks noChangeArrowheads="1"/>
                        </wps:cNvSpPr>
                        <wps:spPr bwMode="auto">
                          <a:xfrm>
                            <a:off x="7254" y="2753"/>
                            <a:ext cx="392" cy="68"/>
                          </a:xfrm>
                          <a:prstGeom prst="rect">
                            <a:avLst/>
                          </a:prstGeom>
                          <a:solidFill>
                            <a:srgbClr val="D18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Freeform 276"/>
                        <wps:cNvSpPr>
                          <a:spLocks/>
                        </wps:cNvSpPr>
                        <wps:spPr bwMode="auto">
                          <a:xfrm>
                            <a:off x="3488" y="60"/>
                            <a:ext cx="1130" cy="1180"/>
                          </a:xfrm>
                          <a:custGeom>
                            <a:avLst/>
                            <a:gdLst>
                              <a:gd name="T0" fmla="*/ 563 w 1130"/>
                              <a:gd name="T1" fmla="*/ 0 h 1180"/>
                              <a:gd name="T2" fmla="*/ 678 w 1130"/>
                              <a:gd name="T3" fmla="*/ 12 h 1180"/>
                              <a:gd name="T4" fmla="*/ 785 w 1130"/>
                              <a:gd name="T5" fmla="*/ 47 h 1180"/>
                              <a:gd name="T6" fmla="*/ 879 w 1130"/>
                              <a:gd name="T7" fmla="*/ 102 h 1180"/>
                              <a:gd name="T8" fmla="*/ 964 w 1130"/>
                              <a:gd name="T9" fmla="*/ 170 h 1180"/>
                              <a:gd name="T10" fmla="*/ 1032 w 1130"/>
                              <a:gd name="T11" fmla="*/ 260 h 1180"/>
                              <a:gd name="T12" fmla="*/ 1083 w 1130"/>
                              <a:gd name="T13" fmla="*/ 358 h 1180"/>
                              <a:gd name="T14" fmla="*/ 1117 w 1130"/>
                              <a:gd name="T15" fmla="*/ 468 h 1180"/>
                              <a:gd name="T16" fmla="*/ 1130 w 1130"/>
                              <a:gd name="T17" fmla="*/ 588 h 1180"/>
                              <a:gd name="T18" fmla="*/ 1117 w 1130"/>
                              <a:gd name="T19" fmla="*/ 707 h 1180"/>
                              <a:gd name="T20" fmla="*/ 1083 w 1130"/>
                              <a:gd name="T21" fmla="*/ 818 h 1180"/>
                              <a:gd name="T22" fmla="*/ 1032 w 1130"/>
                              <a:gd name="T23" fmla="*/ 916 h 1180"/>
                              <a:gd name="T24" fmla="*/ 964 w 1130"/>
                              <a:gd name="T25" fmla="*/ 1005 h 1180"/>
                              <a:gd name="T26" fmla="*/ 879 w 1130"/>
                              <a:gd name="T27" fmla="*/ 1078 h 1180"/>
                              <a:gd name="T28" fmla="*/ 785 w 1130"/>
                              <a:gd name="T29" fmla="*/ 1133 h 1180"/>
                              <a:gd name="T30" fmla="*/ 678 w 1130"/>
                              <a:gd name="T31" fmla="*/ 1167 h 1180"/>
                              <a:gd name="T32" fmla="*/ 563 w 1130"/>
                              <a:gd name="T33" fmla="*/ 1180 h 1180"/>
                              <a:gd name="T34" fmla="*/ 452 w 1130"/>
                              <a:gd name="T35" fmla="*/ 1167 h 1180"/>
                              <a:gd name="T36" fmla="*/ 346 w 1130"/>
                              <a:gd name="T37" fmla="*/ 1133 h 1180"/>
                              <a:gd name="T38" fmla="*/ 252 w 1130"/>
                              <a:gd name="T39" fmla="*/ 1078 h 1180"/>
                              <a:gd name="T40" fmla="*/ 166 w 1130"/>
                              <a:gd name="T41" fmla="*/ 1005 h 1180"/>
                              <a:gd name="T42" fmla="*/ 98 w 1130"/>
                              <a:gd name="T43" fmla="*/ 916 h 1180"/>
                              <a:gd name="T44" fmla="*/ 47 w 1130"/>
                              <a:gd name="T45" fmla="*/ 818 h 1180"/>
                              <a:gd name="T46" fmla="*/ 13 w 1130"/>
                              <a:gd name="T47" fmla="*/ 707 h 1180"/>
                              <a:gd name="T48" fmla="*/ 0 w 1130"/>
                              <a:gd name="T49" fmla="*/ 588 h 1180"/>
                              <a:gd name="T50" fmla="*/ 13 w 1130"/>
                              <a:gd name="T51" fmla="*/ 468 h 1180"/>
                              <a:gd name="T52" fmla="*/ 47 w 1130"/>
                              <a:gd name="T53" fmla="*/ 358 h 1180"/>
                              <a:gd name="T54" fmla="*/ 98 w 1130"/>
                              <a:gd name="T55" fmla="*/ 260 h 1180"/>
                              <a:gd name="T56" fmla="*/ 166 w 1130"/>
                              <a:gd name="T57" fmla="*/ 170 h 1180"/>
                              <a:gd name="T58" fmla="*/ 252 w 1130"/>
                              <a:gd name="T59" fmla="*/ 102 h 1180"/>
                              <a:gd name="T60" fmla="*/ 346 w 1130"/>
                              <a:gd name="T61" fmla="*/ 47 h 1180"/>
                              <a:gd name="T62" fmla="*/ 452 w 1130"/>
                              <a:gd name="T63" fmla="*/ 12 h 1180"/>
                              <a:gd name="T64" fmla="*/ 563 w 1130"/>
                              <a:gd name="T65" fmla="*/ 0 h 1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30" h="1180">
                                <a:moveTo>
                                  <a:pt x="563" y="0"/>
                                </a:moveTo>
                                <a:lnTo>
                                  <a:pt x="678" y="12"/>
                                </a:lnTo>
                                <a:lnTo>
                                  <a:pt x="785" y="47"/>
                                </a:lnTo>
                                <a:lnTo>
                                  <a:pt x="879" y="102"/>
                                </a:lnTo>
                                <a:lnTo>
                                  <a:pt x="964" y="170"/>
                                </a:lnTo>
                                <a:lnTo>
                                  <a:pt x="1032" y="260"/>
                                </a:lnTo>
                                <a:lnTo>
                                  <a:pt x="1083" y="358"/>
                                </a:lnTo>
                                <a:lnTo>
                                  <a:pt x="1117" y="468"/>
                                </a:lnTo>
                                <a:lnTo>
                                  <a:pt x="1130" y="588"/>
                                </a:lnTo>
                                <a:lnTo>
                                  <a:pt x="1117" y="707"/>
                                </a:lnTo>
                                <a:lnTo>
                                  <a:pt x="1083" y="818"/>
                                </a:lnTo>
                                <a:lnTo>
                                  <a:pt x="1032" y="916"/>
                                </a:lnTo>
                                <a:lnTo>
                                  <a:pt x="964" y="1005"/>
                                </a:lnTo>
                                <a:lnTo>
                                  <a:pt x="879" y="1078"/>
                                </a:lnTo>
                                <a:lnTo>
                                  <a:pt x="785" y="1133"/>
                                </a:lnTo>
                                <a:lnTo>
                                  <a:pt x="678" y="1167"/>
                                </a:lnTo>
                                <a:lnTo>
                                  <a:pt x="563" y="1180"/>
                                </a:lnTo>
                                <a:lnTo>
                                  <a:pt x="452" y="1167"/>
                                </a:lnTo>
                                <a:lnTo>
                                  <a:pt x="346" y="1133"/>
                                </a:lnTo>
                                <a:lnTo>
                                  <a:pt x="252" y="1078"/>
                                </a:lnTo>
                                <a:lnTo>
                                  <a:pt x="166" y="1005"/>
                                </a:lnTo>
                                <a:lnTo>
                                  <a:pt x="98" y="916"/>
                                </a:lnTo>
                                <a:lnTo>
                                  <a:pt x="47" y="818"/>
                                </a:lnTo>
                                <a:lnTo>
                                  <a:pt x="13" y="707"/>
                                </a:lnTo>
                                <a:lnTo>
                                  <a:pt x="0" y="588"/>
                                </a:lnTo>
                                <a:lnTo>
                                  <a:pt x="13" y="468"/>
                                </a:lnTo>
                                <a:lnTo>
                                  <a:pt x="47" y="358"/>
                                </a:lnTo>
                                <a:lnTo>
                                  <a:pt x="98" y="260"/>
                                </a:lnTo>
                                <a:lnTo>
                                  <a:pt x="166" y="170"/>
                                </a:lnTo>
                                <a:lnTo>
                                  <a:pt x="252" y="102"/>
                                </a:lnTo>
                                <a:lnTo>
                                  <a:pt x="346" y="47"/>
                                </a:lnTo>
                                <a:lnTo>
                                  <a:pt x="452" y="12"/>
                                </a:lnTo>
                                <a:lnTo>
                                  <a:pt x="563" y="0"/>
                                </a:lnTo>
                                <a:close/>
                              </a:path>
                            </a:pathLst>
                          </a:custGeom>
                          <a:solidFill>
                            <a:srgbClr val="0033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7"/>
                        <wps:cNvSpPr>
                          <a:spLocks/>
                        </wps:cNvSpPr>
                        <wps:spPr bwMode="auto">
                          <a:xfrm>
                            <a:off x="3599" y="175"/>
                            <a:ext cx="921" cy="963"/>
                          </a:xfrm>
                          <a:custGeom>
                            <a:avLst/>
                            <a:gdLst>
                              <a:gd name="T0" fmla="*/ 461 w 921"/>
                              <a:gd name="T1" fmla="*/ 0 h 963"/>
                              <a:gd name="T2" fmla="*/ 554 w 921"/>
                              <a:gd name="T3" fmla="*/ 8 h 963"/>
                              <a:gd name="T4" fmla="*/ 640 w 921"/>
                              <a:gd name="T5" fmla="*/ 38 h 963"/>
                              <a:gd name="T6" fmla="*/ 721 w 921"/>
                              <a:gd name="T7" fmla="*/ 81 h 963"/>
                              <a:gd name="T8" fmla="*/ 789 w 921"/>
                              <a:gd name="T9" fmla="*/ 140 h 963"/>
                              <a:gd name="T10" fmla="*/ 844 w 921"/>
                              <a:gd name="T11" fmla="*/ 213 h 963"/>
                              <a:gd name="T12" fmla="*/ 887 w 921"/>
                              <a:gd name="T13" fmla="*/ 294 h 963"/>
                              <a:gd name="T14" fmla="*/ 913 w 921"/>
                              <a:gd name="T15" fmla="*/ 383 h 963"/>
                              <a:gd name="T16" fmla="*/ 921 w 921"/>
                              <a:gd name="T17" fmla="*/ 481 h 963"/>
                              <a:gd name="T18" fmla="*/ 913 w 921"/>
                              <a:gd name="T19" fmla="*/ 579 h 963"/>
                              <a:gd name="T20" fmla="*/ 887 w 921"/>
                              <a:gd name="T21" fmla="*/ 669 h 963"/>
                              <a:gd name="T22" fmla="*/ 844 w 921"/>
                              <a:gd name="T23" fmla="*/ 750 h 963"/>
                              <a:gd name="T24" fmla="*/ 789 w 921"/>
                              <a:gd name="T25" fmla="*/ 822 h 963"/>
                              <a:gd name="T26" fmla="*/ 721 w 921"/>
                              <a:gd name="T27" fmla="*/ 882 h 963"/>
                              <a:gd name="T28" fmla="*/ 640 w 921"/>
                              <a:gd name="T29" fmla="*/ 924 h 963"/>
                              <a:gd name="T30" fmla="*/ 554 w 921"/>
                              <a:gd name="T31" fmla="*/ 954 h 963"/>
                              <a:gd name="T32" fmla="*/ 461 w 921"/>
                              <a:gd name="T33" fmla="*/ 963 h 963"/>
                              <a:gd name="T34" fmla="*/ 367 w 921"/>
                              <a:gd name="T35" fmla="*/ 954 h 963"/>
                              <a:gd name="T36" fmla="*/ 281 w 921"/>
                              <a:gd name="T37" fmla="*/ 924 h 963"/>
                              <a:gd name="T38" fmla="*/ 205 w 921"/>
                              <a:gd name="T39" fmla="*/ 882 h 963"/>
                              <a:gd name="T40" fmla="*/ 136 w 921"/>
                              <a:gd name="T41" fmla="*/ 822 h 963"/>
                              <a:gd name="T42" fmla="*/ 81 w 921"/>
                              <a:gd name="T43" fmla="*/ 750 h 963"/>
                              <a:gd name="T44" fmla="*/ 38 w 921"/>
                              <a:gd name="T45" fmla="*/ 669 h 963"/>
                              <a:gd name="T46" fmla="*/ 9 w 921"/>
                              <a:gd name="T47" fmla="*/ 579 h 963"/>
                              <a:gd name="T48" fmla="*/ 0 w 921"/>
                              <a:gd name="T49" fmla="*/ 481 h 963"/>
                              <a:gd name="T50" fmla="*/ 9 w 921"/>
                              <a:gd name="T51" fmla="*/ 383 h 963"/>
                              <a:gd name="T52" fmla="*/ 38 w 921"/>
                              <a:gd name="T53" fmla="*/ 294 h 963"/>
                              <a:gd name="T54" fmla="*/ 81 w 921"/>
                              <a:gd name="T55" fmla="*/ 213 h 963"/>
                              <a:gd name="T56" fmla="*/ 136 w 921"/>
                              <a:gd name="T57" fmla="*/ 140 h 963"/>
                              <a:gd name="T58" fmla="*/ 205 w 921"/>
                              <a:gd name="T59" fmla="*/ 81 h 963"/>
                              <a:gd name="T60" fmla="*/ 281 w 921"/>
                              <a:gd name="T61" fmla="*/ 38 h 963"/>
                              <a:gd name="T62" fmla="*/ 367 w 921"/>
                              <a:gd name="T63" fmla="*/ 8 h 963"/>
                              <a:gd name="T64" fmla="*/ 461 w 921"/>
                              <a:gd name="T65" fmla="*/ 0 h 9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21" h="963">
                                <a:moveTo>
                                  <a:pt x="461" y="0"/>
                                </a:moveTo>
                                <a:lnTo>
                                  <a:pt x="554" y="8"/>
                                </a:lnTo>
                                <a:lnTo>
                                  <a:pt x="640" y="38"/>
                                </a:lnTo>
                                <a:lnTo>
                                  <a:pt x="721" y="81"/>
                                </a:lnTo>
                                <a:lnTo>
                                  <a:pt x="789" y="140"/>
                                </a:lnTo>
                                <a:lnTo>
                                  <a:pt x="844" y="213"/>
                                </a:lnTo>
                                <a:lnTo>
                                  <a:pt x="887" y="294"/>
                                </a:lnTo>
                                <a:lnTo>
                                  <a:pt x="913" y="383"/>
                                </a:lnTo>
                                <a:lnTo>
                                  <a:pt x="921" y="481"/>
                                </a:lnTo>
                                <a:lnTo>
                                  <a:pt x="913" y="579"/>
                                </a:lnTo>
                                <a:lnTo>
                                  <a:pt x="887" y="669"/>
                                </a:lnTo>
                                <a:lnTo>
                                  <a:pt x="844" y="750"/>
                                </a:lnTo>
                                <a:lnTo>
                                  <a:pt x="789" y="822"/>
                                </a:lnTo>
                                <a:lnTo>
                                  <a:pt x="721" y="882"/>
                                </a:lnTo>
                                <a:lnTo>
                                  <a:pt x="640" y="924"/>
                                </a:lnTo>
                                <a:lnTo>
                                  <a:pt x="554" y="954"/>
                                </a:lnTo>
                                <a:lnTo>
                                  <a:pt x="461" y="963"/>
                                </a:lnTo>
                                <a:lnTo>
                                  <a:pt x="367" y="954"/>
                                </a:lnTo>
                                <a:lnTo>
                                  <a:pt x="281" y="924"/>
                                </a:lnTo>
                                <a:lnTo>
                                  <a:pt x="205" y="882"/>
                                </a:lnTo>
                                <a:lnTo>
                                  <a:pt x="136" y="822"/>
                                </a:lnTo>
                                <a:lnTo>
                                  <a:pt x="81" y="750"/>
                                </a:lnTo>
                                <a:lnTo>
                                  <a:pt x="38" y="669"/>
                                </a:lnTo>
                                <a:lnTo>
                                  <a:pt x="9" y="579"/>
                                </a:lnTo>
                                <a:lnTo>
                                  <a:pt x="0" y="481"/>
                                </a:lnTo>
                                <a:lnTo>
                                  <a:pt x="9" y="383"/>
                                </a:lnTo>
                                <a:lnTo>
                                  <a:pt x="38" y="294"/>
                                </a:lnTo>
                                <a:lnTo>
                                  <a:pt x="81" y="213"/>
                                </a:lnTo>
                                <a:lnTo>
                                  <a:pt x="136" y="140"/>
                                </a:lnTo>
                                <a:lnTo>
                                  <a:pt x="205" y="81"/>
                                </a:lnTo>
                                <a:lnTo>
                                  <a:pt x="281" y="38"/>
                                </a:lnTo>
                                <a:lnTo>
                                  <a:pt x="367" y="8"/>
                                </a:lnTo>
                                <a:lnTo>
                                  <a:pt x="461" y="0"/>
                                </a:lnTo>
                                <a:close/>
                              </a:path>
                            </a:pathLst>
                          </a:custGeom>
                          <a:solidFill>
                            <a:srgbClr val="D18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Rectangle 278"/>
                        <wps:cNvSpPr>
                          <a:spLocks noChangeArrowheads="1"/>
                        </wps:cNvSpPr>
                        <wps:spPr bwMode="auto">
                          <a:xfrm>
                            <a:off x="3782" y="1091"/>
                            <a:ext cx="568" cy="1462"/>
                          </a:xfrm>
                          <a:prstGeom prst="rect">
                            <a:avLst/>
                          </a:prstGeom>
                          <a:solidFill>
                            <a:srgbClr val="0033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Freeform 279"/>
                        <wps:cNvSpPr>
                          <a:spLocks/>
                        </wps:cNvSpPr>
                        <wps:spPr bwMode="auto">
                          <a:xfrm>
                            <a:off x="3697" y="2467"/>
                            <a:ext cx="768" cy="1743"/>
                          </a:xfrm>
                          <a:custGeom>
                            <a:avLst/>
                            <a:gdLst>
                              <a:gd name="T0" fmla="*/ 85 w 768"/>
                              <a:gd name="T1" fmla="*/ 0 h 1743"/>
                              <a:gd name="T2" fmla="*/ 94 w 768"/>
                              <a:gd name="T3" fmla="*/ 584 h 1743"/>
                              <a:gd name="T4" fmla="*/ 265 w 768"/>
                              <a:gd name="T5" fmla="*/ 716 h 1743"/>
                              <a:gd name="T6" fmla="*/ 269 w 768"/>
                              <a:gd name="T7" fmla="*/ 1032 h 1743"/>
                              <a:gd name="T8" fmla="*/ 0 w 768"/>
                              <a:gd name="T9" fmla="*/ 1032 h 1743"/>
                              <a:gd name="T10" fmla="*/ 0 w 768"/>
                              <a:gd name="T11" fmla="*/ 1743 h 1743"/>
                              <a:gd name="T12" fmla="*/ 768 w 768"/>
                              <a:gd name="T13" fmla="*/ 1743 h 1743"/>
                              <a:gd name="T14" fmla="*/ 768 w 768"/>
                              <a:gd name="T15" fmla="*/ 1032 h 1743"/>
                              <a:gd name="T16" fmla="*/ 512 w 768"/>
                              <a:gd name="T17" fmla="*/ 1032 h 1743"/>
                              <a:gd name="T18" fmla="*/ 512 w 768"/>
                              <a:gd name="T19" fmla="*/ 716 h 1743"/>
                              <a:gd name="T20" fmla="*/ 653 w 768"/>
                              <a:gd name="T21" fmla="*/ 601 h 1743"/>
                              <a:gd name="T22" fmla="*/ 653 w 768"/>
                              <a:gd name="T23" fmla="*/ 30 h 1743"/>
                              <a:gd name="T24" fmla="*/ 85 w 768"/>
                              <a:gd name="T25" fmla="*/ 0 h 1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68" h="1743">
                                <a:moveTo>
                                  <a:pt x="85" y="0"/>
                                </a:moveTo>
                                <a:lnTo>
                                  <a:pt x="94" y="584"/>
                                </a:lnTo>
                                <a:lnTo>
                                  <a:pt x="265" y="716"/>
                                </a:lnTo>
                                <a:lnTo>
                                  <a:pt x="269" y="1032"/>
                                </a:lnTo>
                                <a:lnTo>
                                  <a:pt x="0" y="1032"/>
                                </a:lnTo>
                                <a:lnTo>
                                  <a:pt x="0" y="1743"/>
                                </a:lnTo>
                                <a:lnTo>
                                  <a:pt x="768" y="1743"/>
                                </a:lnTo>
                                <a:lnTo>
                                  <a:pt x="768" y="1032"/>
                                </a:lnTo>
                                <a:lnTo>
                                  <a:pt x="512" y="1032"/>
                                </a:lnTo>
                                <a:lnTo>
                                  <a:pt x="512" y="716"/>
                                </a:lnTo>
                                <a:lnTo>
                                  <a:pt x="653" y="601"/>
                                </a:lnTo>
                                <a:lnTo>
                                  <a:pt x="653" y="30"/>
                                </a:lnTo>
                                <a:lnTo>
                                  <a:pt x="85" y="0"/>
                                </a:lnTo>
                                <a:close/>
                              </a:path>
                            </a:pathLst>
                          </a:custGeom>
                          <a:solidFill>
                            <a:srgbClr val="0033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Rectangle 280"/>
                        <wps:cNvSpPr>
                          <a:spLocks noChangeArrowheads="1"/>
                        </wps:cNvSpPr>
                        <wps:spPr bwMode="auto">
                          <a:xfrm>
                            <a:off x="4831" y="1581"/>
                            <a:ext cx="3118" cy="170"/>
                          </a:xfrm>
                          <a:prstGeom prst="rect">
                            <a:avLst/>
                          </a:prstGeom>
                          <a:solidFill>
                            <a:srgbClr val="8C44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Freeform 281"/>
                        <wps:cNvSpPr>
                          <a:spLocks/>
                        </wps:cNvSpPr>
                        <wps:spPr bwMode="auto">
                          <a:xfrm>
                            <a:off x="4955" y="1581"/>
                            <a:ext cx="2874" cy="170"/>
                          </a:xfrm>
                          <a:custGeom>
                            <a:avLst/>
                            <a:gdLst>
                              <a:gd name="T0" fmla="*/ 90 w 2874"/>
                              <a:gd name="T1" fmla="*/ 0 h 170"/>
                              <a:gd name="T2" fmla="*/ 269 w 2874"/>
                              <a:gd name="T3" fmla="*/ 0 h 170"/>
                              <a:gd name="T4" fmla="*/ 448 w 2874"/>
                              <a:gd name="T5" fmla="*/ 0 h 170"/>
                              <a:gd name="T6" fmla="*/ 631 w 2874"/>
                              <a:gd name="T7" fmla="*/ 0 h 170"/>
                              <a:gd name="T8" fmla="*/ 810 w 2874"/>
                              <a:gd name="T9" fmla="*/ 0 h 170"/>
                              <a:gd name="T10" fmla="*/ 989 w 2874"/>
                              <a:gd name="T11" fmla="*/ 0 h 170"/>
                              <a:gd name="T12" fmla="*/ 1168 w 2874"/>
                              <a:gd name="T13" fmla="*/ 0 h 170"/>
                              <a:gd name="T14" fmla="*/ 1348 w 2874"/>
                              <a:gd name="T15" fmla="*/ 0 h 170"/>
                              <a:gd name="T16" fmla="*/ 1527 w 2874"/>
                              <a:gd name="T17" fmla="*/ 0 h 170"/>
                              <a:gd name="T18" fmla="*/ 1710 w 2874"/>
                              <a:gd name="T19" fmla="*/ 0 h 170"/>
                              <a:gd name="T20" fmla="*/ 1889 w 2874"/>
                              <a:gd name="T21" fmla="*/ 0 h 170"/>
                              <a:gd name="T22" fmla="*/ 2068 w 2874"/>
                              <a:gd name="T23" fmla="*/ 0 h 170"/>
                              <a:gd name="T24" fmla="*/ 2247 w 2874"/>
                              <a:gd name="T25" fmla="*/ 0 h 170"/>
                              <a:gd name="T26" fmla="*/ 2426 w 2874"/>
                              <a:gd name="T27" fmla="*/ 0 h 170"/>
                              <a:gd name="T28" fmla="*/ 2606 w 2874"/>
                              <a:gd name="T29" fmla="*/ 0 h 170"/>
                              <a:gd name="T30" fmla="*/ 2785 w 2874"/>
                              <a:gd name="T31" fmla="*/ 0 h 170"/>
                              <a:gd name="T32" fmla="*/ 2874 w 2874"/>
                              <a:gd name="T33" fmla="*/ 43 h 170"/>
                              <a:gd name="T34" fmla="*/ 2874 w 2874"/>
                              <a:gd name="T35" fmla="*/ 128 h 170"/>
                              <a:gd name="T36" fmla="*/ 2785 w 2874"/>
                              <a:gd name="T37" fmla="*/ 170 h 170"/>
                              <a:gd name="T38" fmla="*/ 2606 w 2874"/>
                              <a:gd name="T39" fmla="*/ 170 h 170"/>
                              <a:gd name="T40" fmla="*/ 2426 w 2874"/>
                              <a:gd name="T41" fmla="*/ 170 h 170"/>
                              <a:gd name="T42" fmla="*/ 2247 w 2874"/>
                              <a:gd name="T43" fmla="*/ 170 h 170"/>
                              <a:gd name="T44" fmla="*/ 2068 w 2874"/>
                              <a:gd name="T45" fmla="*/ 170 h 170"/>
                              <a:gd name="T46" fmla="*/ 1889 w 2874"/>
                              <a:gd name="T47" fmla="*/ 170 h 170"/>
                              <a:gd name="T48" fmla="*/ 1710 w 2874"/>
                              <a:gd name="T49" fmla="*/ 170 h 170"/>
                              <a:gd name="T50" fmla="*/ 1527 w 2874"/>
                              <a:gd name="T51" fmla="*/ 170 h 170"/>
                              <a:gd name="T52" fmla="*/ 1348 w 2874"/>
                              <a:gd name="T53" fmla="*/ 170 h 170"/>
                              <a:gd name="T54" fmla="*/ 1168 w 2874"/>
                              <a:gd name="T55" fmla="*/ 170 h 170"/>
                              <a:gd name="T56" fmla="*/ 989 w 2874"/>
                              <a:gd name="T57" fmla="*/ 170 h 170"/>
                              <a:gd name="T58" fmla="*/ 810 w 2874"/>
                              <a:gd name="T59" fmla="*/ 170 h 170"/>
                              <a:gd name="T60" fmla="*/ 631 w 2874"/>
                              <a:gd name="T61" fmla="*/ 170 h 170"/>
                              <a:gd name="T62" fmla="*/ 448 w 2874"/>
                              <a:gd name="T63" fmla="*/ 170 h 170"/>
                              <a:gd name="T64" fmla="*/ 269 w 2874"/>
                              <a:gd name="T65" fmla="*/ 170 h 170"/>
                              <a:gd name="T66" fmla="*/ 90 w 2874"/>
                              <a:gd name="T67" fmla="*/ 170 h 170"/>
                              <a:gd name="T68" fmla="*/ 0 w 2874"/>
                              <a:gd name="T69" fmla="*/ 128 h 170"/>
                              <a:gd name="T70" fmla="*/ 0 w 2874"/>
                              <a:gd name="T71" fmla="*/ 43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874" h="170">
                                <a:moveTo>
                                  <a:pt x="0" y="0"/>
                                </a:moveTo>
                                <a:lnTo>
                                  <a:pt x="90" y="0"/>
                                </a:lnTo>
                                <a:lnTo>
                                  <a:pt x="179" y="0"/>
                                </a:lnTo>
                                <a:lnTo>
                                  <a:pt x="269" y="0"/>
                                </a:lnTo>
                                <a:lnTo>
                                  <a:pt x="358" y="0"/>
                                </a:lnTo>
                                <a:lnTo>
                                  <a:pt x="448" y="0"/>
                                </a:lnTo>
                                <a:lnTo>
                                  <a:pt x="542" y="0"/>
                                </a:lnTo>
                                <a:lnTo>
                                  <a:pt x="631" y="0"/>
                                </a:lnTo>
                                <a:lnTo>
                                  <a:pt x="721" y="0"/>
                                </a:lnTo>
                                <a:lnTo>
                                  <a:pt x="810" y="0"/>
                                </a:lnTo>
                                <a:lnTo>
                                  <a:pt x="900" y="0"/>
                                </a:lnTo>
                                <a:lnTo>
                                  <a:pt x="989" y="0"/>
                                </a:lnTo>
                                <a:lnTo>
                                  <a:pt x="1079" y="0"/>
                                </a:lnTo>
                                <a:lnTo>
                                  <a:pt x="1168" y="0"/>
                                </a:lnTo>
                                <a:lnTo>
                                  <a:pt x="1258" y="0"/>
                                </a:lnTo>
                                <a:lnTo>
                                  <a:pt x="1348" y="0"/>
                                </a:lnTo>
                                <a:lnTo>
                                  <a:pt x="1437" y="0"/>
                                </a:lnTo>
                                <a:lnTo>
                                  <a:pt x="1527" y="0"/>
                                </a:lnTo>
                                <a:lnTo>
                                  <a:pt x="1620" y="0"/>
                                </a:lnTo>
                                <a:lnTo>
                                  <a:pt x="1710" y="0"/>
                                </a:lnTo>
                                <a:lnTo>
                                  <a:pt x="1800" y="0"/>
                                </a:lnTo>
                                <a:lnTo>
                                  <a:pt x="1889" y="0"/>
                                </a:lnTo>
                                <a:lnTo>
                                  <a:pt x="1979" y="0"/>
                                </a:lnTo>
                                <a:lnTo>
                                  <a:pt x="2068" y="0"/>
                                </a:lnTo>
                                <a:lnTo>
                                  <a:pt x="2158" y="0"/>
                                </a:lnTo>
                                <a:lnTo>
                                  <a:pt x="2247" y="0"/>
                                </a:lnTo>
                                <a:lnTo>
                                  <a:pt x="2337" y="0"/>
                                </a:lnTo>
                                <a:lnTo>
                                  <a:pt x="2426" y="0"/>
                                </a:lnTo>
                                <a:lnTo>
                                  <a:pt x="2516" y="0"/>
                                </a:lnTo>
                                <a:lnTo>
                                  <a:pt x="2606" y="0"/>
                                </a:lnTo>
                                <a:lnTo>
                                  <a:pt x="2695" y="0"/>
                                </a:lnTo>
                                <a:lnTo>
                                  <a:pt x="2785" y="0"/>
                                </a:lnTo>
                                <a:lnTo>
                                  <a:pt x="2874" y="0"/>
                                </a:lnTo>
                                <a:lnTo>
                                  <a:pt x="2874" y="43"/>
                                </a:lnTo>
                                <a:lnTo>
                                  <a:pt x="2874" y="85"/>
                                </a:lnTo>
                                <a:lnTo>
                                  <a:pt x="2874" y="128"/>
                                </a:lnTo>
                                <a:lnTo>
                                  <a:pt x="2874" y="170"/>
                                </a:lnTo>
                                <a:lnTo>
                                  <a:pt x="2785" y="170"/>
                                </a:lnTo>
                                <a:lnTo>
                                  <a:pt x="2695" y="170"/>
                                </a:lnTo>
                                <a:lnTo>
                                  <a:pt x="2606" y="170"/>
                                </a:lnTo>
                                <a:lnTo>
                                  <a:pt x="2516" y="170"/>
                                </a:lnTo>
                                <a:lnTo>
                                  <a:pt x="2426" y="170"/>
                                </a:lnTo>
                                <a:lnTo>
                                  <a:pt x="2337" y="170"/>
                                </a:lnTo>
                                <a:lnTo>
                                  <a:pt x="2247" y="170"/>
                                </a:lnTo>
                                <a:lnTo>
                                  <a:pt x="2158" y="170"/>
                                </a:lnTo>
                                <a:lnTo>
                                  <a:pt x="2068" y="170"/>
                                </a:lnTo>
                                <a:lnTo>
                                  <a:pt x="1979" y="170"/>
                                </a:lnTo>
                                <a:lnTo>
                                  <a:pt x="1889" y="170"/>
                                </a:lnTo>
                                <a:lnTo>
                                  <a:pt x="1800" y="170"/>
                                </a:lnTo>
                                <a:lnTo>
                                  <a:pt x="1710" y="170"/>
                                </a:lnTo>
                                <a:lnTo>
                                  <a:pt x="1620" y="170"/>
                                </a:lnTo>
                                <a:lnTo>
                                  <a:pt x="1527" y="170"/>
                                </a:lnTo>
                                <a:lnTo>
                                  <a:pt x="1437" y="170"/>
                                </a:lnTo>
                                <a:lnTo>
                                  <a:pt x="1348" y="170"/>
                                </a:lnTo>
                                <a:lnTo>
                                  <a:pt x="1258" y="170"/>
                                </a:lnTo>
                                <a:lnTo>
                                  <a:pt x="1168" y="170"/>
                                </a:lnTo>
                                <a:lnTo>
                                  <a:pt x="1079" y="170"/>
                                </a:lnTo>
                                <a:lnTo>
                                  <a:pt x="989" y="170"/>
                                </a:lnTo>
                                <a:lnTo>
                                  <a:pt x="900" y="170"/>
                                </a:lnTo>
                                <a:lnTo>
                                  <a:pt x="810" y="170"/>
                                </a:lnTo>
                                <a:lnTo>
                                  <a:pt x="721" y="170"/>
                                </a:lnTo>
                                <a:lnTo>
                                  <a:pt x="631" y="170"/>
                                </a:lnTo>
                                <a:lnTo>
                                  <a:pt x="542" y="170"/>
                                </a:lnTo>
                                <a:lnTo>
                                  <a:pt x="448" y="170"/>
                                </a:lnTo>
                                <a:lnTo>
                                  <a:pt x="358" y="170"/>
                                </a:lnTo>
                                <a:lnTo>
                                  <a:pt x="269" y="170"/>
                                </a:lnTo>
                                <a:lnTo>
                                  <a:pt x="179" y="170"/>
                                </a:lnTo>
                                <a:lnTo>
                                  <a:pt x="90" y="170"/>
                                </a:lnTo>
                                <a:lnTo>
                                  <a:pt x="0" y="170"/>
                                </a:lnTo>
                                <a:lnTo>
                                  <a:pt x="0" y="128"/>
                                </a:lnTo>
                                <a:lnTo>
                                  <a:pt x="0" y="85"/>
                                </a:lnTo>
                                <a:lnTo>
                                  <a:pt x="0" y="43"/>
                                </a:lnTo>
                                <a:lnTo>
                                  <a:pt x="0" y="0"/>
                                </a:lnTo>
                                <a:close/>
                              </a:path>
                            </a:pathLst>
                          </a:custGeom>
                          <a:solidFill>
                            <a:srgbClr val="934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2"/>
                        <wps:cNvSpPr>
                          <a:spLocks/>
                        </wps:cNvSpPr>
                        <wps:spPr bwMode="auto">
                          <a:xfrm>
                            <a:off x="5070" y="1581"/>
                            <a:ext cx="2636" cy="170"/>
                          </a:xfrm>
                          <a:custGeom>
                            <a:avLst/>
                            <a:gdLst>
                              <a:gd name="T0" fmla="*/ 0 w 2636"/>
                              <a:gd name="T1" fmla="*/ 0 h 170"/>
                              <a:gd name="T2" fmla="*/ 167 w 2636"/>
                              <a:gd name="T3" fmla="*/ 0 h 170"/>
                              <a:gd name="T4" fmla="*/ 333 w 2636"/>
                              <a:gd name="T5" fmla="*/ 0 h 170"/>
                              <a:gd name="T6" fmla="*/ 495 w 2636"/>
                              <a:gd name="T7" fmla="*/ 0 h 170"/>
                              <a:gd name="T8" fmla="*/ 661 w 2636"/>
                              <a:gd name="T9" fmla="*/ 0 h 170"/>
                              <a:gd name="T10" fmla="*/ 827 w 2636"/>
                              <a:gd name="T11" fmla="*/ 0 h 170"/>
                              <a:gd name="T12" fmla="*/ 994 w 2636"/>
                              <a:gd name="T13" fmla="*/ 0 h 170"/>
                              <a:gd name="T14" fmla="*/ 1156 w 2636"/>
                              <a:gd name="T15" fmla="*/ 0 h 170"/>
                              <a:gd name="T16" fmla="*/ 1322 w 2636"/>
                              <a:gd name="T17" fmla="*/ 0 h 170"/>
                              <a:gd name="T18" fmla="*/ 1488 w 2636"/>
                              <a:gd name="T19" fmla="*/ 0 h 170"/>
                              <a:gd name="T20" fmla="*/ 1650 w 2636"/>
                              <a:gd name="T21" fmla="*/ 0 h 170"/>
                              <a:gd name="T22" fmla="*/ 1817 w 2636"/>
                              <a:gd name="T23" fmla="*/ 0 h 170"/>
                              <a:gd name="T24" fmla="*/ 1979 w 2636"/>
                              <a:gd name="T25" fmla="*/ 0 h 170"/>
                              <a:gd name="T26" fmla="*/ 2145 w 2636"/>
                              <a:gd name="T27" fmla="*/ 0 h 170"/>
                              <a:gd name="T28" fmla="*/ 2307 w 2636"/>
                              <a:gd name="T29" fmla="*/ 0 h 170"/>
                              <a:gd name="T30" fmla="*/ 2473 w 2636"/>
                              <a:gd name="T31" fmla="*/ 0 h 170"/>
                              <a:gd name="T32" fmla="*/ 2636 w 2636"/>
                              <a:gd name="T33" fmla="*/ 0 h 170"/>
                              <a:gd name="T34" fmla="*/ 2636 w 2636"/>
                              <a:gd name="T35" fmla="*/ 43 h 170"/>
                              <a:gd name="T36" fmla="*/ 2636 w 2636"/>
                              <a:gd name="T37" fmla="*/ 85 h 170"/>
                              <a:gd name="T38" fmla="*/ 2636 w 2636"/>
                              <a:gd name="T39" fmla="*/ 128 h 170"/>
                              <a:gd name="T40" fmla="*/ 2636 w 2636"/>
                              <a:gd name="T41" fmla="*/ 170 h 170"/>
                              <a:gd name="T42" fmla="*/ 2473 w 2636"/>
                              <a:gd name="T43" fmla="*/ 170 h 170"/>
                              <a:gd name="T44" fmla="*/ 2307 w 2636"/>
                              <a:gd name="T45" fmla="*/ 170 h 170"/>
                              <a:gd name="T46" fmla="*/ 2145 w 2636"/>
                              <a:gd name="T47" fmla="*/ 170 h 170"/>
                              <a:gd name="T48" fmla="*/ 1979 w 2636"/>
                              <a:gd name="T49" fmla="*/ 170 h 170"/>
                              <a:gd name="T50" fmla="*/ 1817 w 2636"/>
                              <a:gd name="T51" fmla="*/ 170 h 170"/>
                              <a:gd name="T52" fmla="*/ 1650 w 2636"/>
                              <a:gd name="T53" fmla="*/ 170 h 170"/>
                              <a:gd name="T54" fmla="*/ 1488 w 2636"/>
                              <a:gd name="T55" fmla="*/ 170 h 170"/>
                              <a:gd name="T56" fmla="*/ 1322 w 2636"/>
                              <a:gd name="T57" fmla="*/ 170 h 170"/>
                              <a:gd name="T58" fmla="*/ 1156 w 2636"/>
                              <a:gd name="T59" fmla="*/ 170 h 170"/>
                              <a:gd name="T60" fmla="*/ 994 w 2636"/>
                              <a:gd name="T61" fmla="*/ 170 h 170"/>
                              <a:gd name="T62" fmla="*/ 827 w 2636"/>
                              <a:gd name="T63" fmla="*/ 170 h 170"/>
                              <a:gd name="T64" fmla="*/ 661 w 2636"/>
                              <a:gd name="T65" fmla="*/ 170 h 170"/>
                              <a:gd name="T66" fmla="*/ 495 w 2636"/>
                              <a:gd name="T67" fmla="*/ 170 h 170"/>
                              <a:gd name="T68" fmla="*/ 333 w 2636"/>
                              <a:gd name="T69" fmla="*/ 170 h 170"/>
                              <a:gd name="T70" fmla="*/ 167 w 2636"/>
                              <a:gd name="T71" fmla="*/ 170 h 170"/>
                              <a:gd name="T72" fmla="*/ 0 w 2636"/>
                              <a:gd name="T73" fmla="*/ 170 h 170"/>
                              <a:gd name="T74" fmla="*/ 0 w 2636"/>
                              <a:gd name="T75" fmla="*/ 128 h 170"/>
                              <a:gd name="T76" fmla="*/ 0 w 2636"/>
                              <a:gd name="T77" fmla="*/ 85 h 170"/>
                              <a:gd name="T78" fmla="*/ 0 w 2636"/>
                              <a:gd name="T79" fmla="*/ 43 h 170"/>
                              <a:gd name="T80" fmla="*/ 0 w 2636"/>
                              <a:gd name="T81" fmla="*/ 0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636" h="170">
                                <a:moveTo>
                                  <a:pt x="0" y="0"/>
                                </a:moveTo>
                                <a:lnTo>
                                  <a:pt x="167" y="0"/>
                                </a:lnTo>
                                <a:lnTo>
                                  <a:pt x="333" y="0"/>
                                </a:lnTo>
                                <a:lnTo>
                                  <a:pt x="495" y="0"/>
                                </a:lnTo>
                                <a:lnTo>
                                  <a:pt x="661" y="0"/>
                                </a:lnTo>
                                <a:lnTo>
                                  <a:pt x="827" y="0"/>
                                </a:lnTo>
                                <a:lnTo>
                                  <a:pt x="994" y="0"/>
                                </a:lnTo>
                                <a:lnTo>
                                  <a:pt x="1156" y="0"/>
                                </a:lnTo>
                                <a:lnTo>
                                  <a:pt x="1322" y="0"/>
                                </a:lnTo>
                                <a:lnTo>
                                  <a:pt x="1488" y="0"/>
                                </a:lnTo>
                                <a:lnTo>
                                  <a:pt x="1650" y="0"/>
                                </a:lnTo>
                                <a:lnTo>
                                  <a:pt x="1817" y="0"/>
                                </a:lnTo>
                                <a:lnTo>
                                  <a:pt x="1979" y="0"/>
                                </a:lnTo>
                                <a:lnTo>
                                  <a:pt x="2145" y="0"/>
                                </a:lnTo>
                                <a:lnTo>
                                  <a:pt x="2307" y="0"/>
                                </a:lnTo>
                                <a:lnTo>
                                  <a:pt x="2473" y="0"/>
                                </a:lnTo>
                                <a:lnTo>
                                  <a:pt x="2636" y="0"/>
                                </a:lnTo>
                                <a:lnTo>
                                  <a:pt x="2636" y="43"/>
                                </a:lnTo>
                                <a:lnTo>
                                  <a:pt x="2636" y="85"/>
                                </a:lnTo>
                                <a:lnTo>
                                  <a:pt x="2636" y="128"/>
                                </a:lnTo>
                                <a:lnTo>
                                  <a:pt x="2636" y="170"/>
                                </a:lnTo>
                                <a:lnTo>
                                  <a:pt x="2473" y="170"/>
                                </a:lnTo>
                                <a:lnTo>
                                  <a:pt x="2307" y="170"/>
                                </a:lnTo>
                                <a:lnTo>
                                  <a:pt x="2145" y="170"/>
                                </a:lnTo>
                                <a:lnTo>
                                  <a:pt x="1979" y="170"/>
                                </a:lnTo>
                                <a:lnTo>
                                  <a:pt x="1817" y="170"/>
                                </a:lnTo>
                                <a:lnTo>
                                  <a:pt x="1650" y="170"/>
                                </a:lnTo>
                                <a:lnTo>
                                  <a:pt x="1488" y="170"/>
                                </a:lnTo>
                                <a:lnTo>
                                  <a:pt x="1322" y="170"/>
                                </a:lnTo>
                                <a:lnTo>
                                  <a:pt x="1156" y="170"/>
                                </a:lnTo>
                                <a:lnTo>
                                  <a:pt x="994" y="170"/>
                                </a:lnTo>
                                <a:lnTo>
                                  <a:pt x="827" y="170"/>
                                </a:lnTo>
                                <a:lnTo>
                                  <a:pt x="661" y="170"/>
                                </a:lnTo>
                                <a:lnTo>
                                  <a:pt x="495" y="170"/>
                                </a:lnTo>
                                <a:lnTo>
                                  <a:pt x="333" y="170"/>
                                </a:lnTo>
                                <a:lnTo>
                                  <a:pt x="167" y="170"/>
                                </a:lnTo>
                                <a:lnTo>
                                  <a:pt x="0" y="170"/>
                                </a:lnTo>
                                <a:lnTo>
                                  <a:pt x="0" y="128"/>
                                </a:lnTo>
                                <a:lnTo>
                                  <a:pt x="0" y="85"/>
                                </a:lnTo>
                                <a:lnTo>
                                  <a:pt x="0" y="43"/>
                                </a:lnTo>
                                <a:lnTo>
                                  <a:pt x="0" y="0"/>
                                </a:lnTo>
                                <a:close/>
                              </a:path>
                            </a:pathLst>
                          </a:custGeom>
                          <a:solidFill>
                            <a:srgbClr val="9E5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3"/>
                        <wps:cNvSpPr>
                          <a:spLocks/>
                        </wps:cNvSpPr>
                        <wps:spPr bwMode="auto">
                          <a:xfrm>
                            <a:off x="5190" y="1581"/>
                            <a:ext cx="2396" cy="170"/>
                          </a:xfrm>
                          <a:custGeom>
                            <a:avLst/>
                            <a:gdLst>
                              <a:gd name="T0" fmla="*/ 0 w 2396"/>
                              <a:gd name="T1" fmla="*/ 0 h 170"/>
                              <a:gd name="T2" fmla="*/ 149 w 2396"/>
                              <a:gd name="T3" fmla="*/ 0 h 170"/>
                              <a:gd name="T4" fmla="*/ 298 w 2396"/>
                              <a:gd name="T5" fmla="*/ 0 h 170"/>
                              <a:gd name="T6" fmla="*/ 452 w 2396"/>
                              <a:gd name="T7" fmla="*/ 0 h 170"/>
                              <a:gd name="T8" fmla="*/ 601 w 2396"/>
                              <a:gd name="T9" fmla="*/ 0 h 170"/>
                              <a:gd name="T10" fmla="*/ 750 w 2396"/>
                              <a:gd name="T11" fmla="*/ 0 h 170"/>
                              <a:gd name="T12" fmla="*/ 899 w 2396"/>
                              <a:gd name="T13" fmla="*/ 0 h 170"/>
                              <a:gd name="T14" fmla="*/ 1053 w 2396"/>
                              <a:gd name="T15" fmla="*/ 0 h 170"/>
                              <a:gd name="T16" fmla="*/ 1202 w 2396"/>
                              <a:gd name="T17" fmla="*/ 0 h 170"/>
                              <a:gd name="T18" fmla="*/ 1351 w 2396"/>
                              <a:gd name="T19" fmla="*/ 0 h 170"/>
                              <a:gd name="T20" fmla="*/ 1501 w 2396"/>
                              <a:gd name="T21" fmla="*/ 0 h 170"/>
                              <a:gd name="T22" fmla="*/ 1650 w 2396"/>
                              <a:gd name="T23" fmla="*/ 0 h 170"/>
                              <a:gd name="T24" fmla="*/ 1799 w 2396"/>
                              <a:gd name="T25" fmla="*/ 0 h 170"/>
                              <a:gd name="T26" fmla="*/ 1948 w 2396"/>
                              <a:gd name="T27" fmla="*/ 0 h 170"/>
                              <a:gd name="T28" fmla="*/ 2098 w 2396"/>
                              <a:gd name="T29" fmla="*/ 0 h 170"/>
                              <a:gd name="T30" fmla="*/ 2247 w 2396"/>
                              <a:gd name="T31" fmla="*/ 0 h 170"/>
                              <a:gd name="T32" fmla="*/ 2396 w 2396"/>
                              <a:gd name="T33" fmla="*/ 0 h 170"/>
                              <a:gd name="T34" fmla="*/ 2396 w 2396"/>
                              <a:gd name="T35" fmla="*/ 43 h 170"/>
                              <a:gd name="T36" fmla="*/ 2396 w 2396"/>
                              <a:gd name="T37" fmla="*/ 85 h 170"/>
                              <a:gd name="T38" fmla="*/ 2396 w 2396"/>
                              <a:gd name="T39" fmla="*/ 128 h 170"/>
                              <a:gd name="T40" fmla="*/ 2396 w 2396"/>
                              <a:gd name="T41" fmla="*/ 170 h 170"/>
                              <a:gd name="T42" fmla="*/ 2247 w 2396"/>
                              <a:gd name="T43" fmla="*/ 170 h 170"/>
                              <a:gd name="T44" fmla="*/ 2098 w 2396"/>
                              <a:gd name="T45" fmla="*/ 170 h 170"/>
                              <a:gd name="T46" fmla="*/ 1948 w 2396"/>
                              <a:gd name="T47" fmla="*/ 170 h 170"/>
                              <a:gd name="T48" fmla="*/ 1799 w 2396"/>
                              <a:gd name="T49" fmla="*/ 170 h 170"/>
                              <a:gd name="T50" fmla="*/ 1650 w 2396"/>
                              <a:gd name="T51" fmla="*/ 170 h 170"/>
                              <a:gd name="T52" fmla="*/ 1501 w 2396"/>
                              <a:gd name="T53" fmla="*/ 170 h 170"/>
                              <a:gd name="T54" fmla="*/ 1351 w 2396"/>
                              <a:gd name="T55" fmla="*/ 170 h 170"/>
                              <a:gd name="T56" fmla="*/ 1202 w 2396"/>
                              <a:gd name="T57" fmla="*/ 170 h 170"/>
                              <a:gd name="T58" fmla="*/ 1053 w 2396"/>
                              <a:gd name="T59" fmla="*/ 170 h 170"/>
                              <a:gd name="T60" fmla="*/ 899 w 2396"/>
                              <a:gd name="T61" fmla="*/ 170 h 170"/>
                              <a:gd name="T62" fmla="*/ 750 w 2396"/>
                              <a:gd name="T63" fmla="*/ 170 h 170"/>
                              <a:gd name="T64" fmla="*/ 601 w 2396"/>
                              <a:gd name="T65" fmla="*/ 170 h 170"/>
                              <a:gd name="T66" fmla="*/ 452 w 2396"/>
                              <a:gd name="T67" fmla="*/ 170 h 170"/>
                              <a:gd name="T68" fmla="*/ 298 w 2396"/>
                              <a:gd name="T69" fmla="*/ 170 h 170"/>
                              <a:gd name="T70" fmla="*/ 149 w 2396"/>
                              <a:gd name="T71" fmla="*/ 170 h 170"/>
                              <a:gd name="T72" fmla="*/ 0 w 2396"/>
                              <a:gd name="T73" fmla="*/ 170 h 170"/>
                              <a:gd name="T74" fmla="*/ 0 w 2396"/>
                              <a:gd name="T75" fmla="*/ 128 h 170"/>
                              <a:gd name="T76" fmla="*/ 0 w 2396"/>
                              <a:gd name="T77" fmla="*/ 85 h 170"/>
                              <a:gd name="T78" fmla="*/ 0 w 2396"/>
                              <a:gd name="T79" fmla="*/ 43 h 170"/>
                              <a:gd name="T80" fmla="*/ 0 w 2396"/>
                              <a:gd name="T81" fmla="*/ 0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396" h="170">
                                <a:moveTo>
                                  <a:pt x="0" y="0"/>
                                </a:moveTo>
                                <a:lnTo>
                                  <a:pt x="149" y="0"/>
                                </a:lnTo>
                                <a:lnTo>
                                  <a:pt x="298" y="0"/>
                                </a:lnTo>
                                <a:lnTo>
                                  <a:pt x="452" y="0"/>
                                </a:lnTo>
                                <a:lnTo>
                                  <a:pt x="601" y="0"/>
                                </a:lnTo>
                                <a:lnTo>
                                  <a:pt x="750" y="0"/>
                                </a:lnTo>
                                <a:lnTo>
                                  <a:pt x="899" y="0"/>
                                </a:lnTo>
                                <a:lnTo>
                                  <a:pt x="1053" y="0"/>
                                </a:lnTo>
                                <a:lnTo>
                                  <a:pt x="1202" y="0"/>
                                </a:lnTo>
                                <a:lnTo>
                                  <a:pt x="1351" y="0"/>
                                </a:lnTo>
                                <a:lnTo>
                                  <a:pt x="1501" y="0"/>
                                </a:lnTo>
                                <a:lnTo>
                                  <a:pt x="1650" y="0"/>
                                </a:lnTo>
                                <a:lnTo>
                                  <a:pt x="1799" y="0"/>
                                </a:lnTo>
                                <a:lnTo>
                                  <a:pt x="1948" y="0"/>
                                </a:lnTo>
                                <a:lnTo>
                                  <a:pt x="2098" y="0"/>
                                </a:lnTo>
                                <a:lnTo>
                                  <a:pt x="2247" y="0"/>
                                </a:lnTo>
                                <a:lnTo>
                                  <a:pt x="2396" y="0"/>
                                </a:lnTo>
                                <a:lnTo>
                                  <a:pt x="2396" y="43"/>
                                </a:lnTo>
                                <a:lnTo>
                                  <a:pt x="2396" y="85"/>
                                </a:lnTo>
                                <a:lnTo>
                                  <a:pt x="2396" y="128"/>
                                </a:lnTo>
                                <a:lnTo>
                                  <a:pt x="2396" y="170"/>
                                </a:lnTo>
                                <a:lnTo>
                                  <a:pt x="2247" y="170"/>
                                </a:lnTo>
                                <a:lnTo>
                                  <a:pt x="2098" y="170"/>
                                </a:lnTo>
                                <a:lnTo>
                                  <a:pt x="1948" y="170"/>
                                </a:lnTo>
                                <a:lnTo>
                                  <a:pt x="1799" y="170"/>
                                </a:lnTo>
                                <a:lnTo>
                                  <a:pt x="1650" y="170"/>
                                </a:lnTo>
                                <a:lnTo>
                                  <a:pt x="1501" y="170"/>
                                </a:lnTo>
                                <a:lnTo>
                                  <a:pt x="1351" y="170"/>
                                </a:lnTo>
                                <a:lnTo>
                                  <a:pt x="1202" y="170"/>
                                </a:lnTo>
                                <a:lnTo>
                                  <a:pt x="1053" y="170"/>
                                </a:lnTo>
                                <a:lnTo>
                                  <a:pt x="899" y="170"/>
                                </a:lnTo>
                                <a:lnTo>
                                  <a:pt x="750" y="170"/>
                                </a:lnTo>
                                <a:lnTo>
                                  <a:pt x="601" y="170"/>
                                </a:lnTo>
                                <a:lnTo>
                                  <a:pt x="452" y="170"/>
                                </a:lnTo>
                                <a:lnTo>
                                  <a:pt x="298" y="170"/>
                                </a:lnTo>
                                <a:lnTo>
                                  <a:pt x="149" y="170"/>
                                </a:lnTo>
                                <a:lnTo>
                                  <a:pt x="0" y="170"/>
                                </a:lnTo>
                                <a:lnTo>
                                  <a:pt x="0" y="128"/>
                                </a:lnTo>
                                <a:lnTo>
                                  <a:pt x="0" y="85"/>
                                </a:lnTo>
                                <a:lnTo>
                                  <a:pt x="0" y="43"/>
                                </a:lnTo>
                                <a:lnTo>
                                  <a:pt x="0" y="0"/>
                                </a:lnTo>
                                <a:close/>
                              </a:path>
                            </a:pathLst>
                          </a:custGeom>
                          <a:solidFill>
                            <a:srgbClr val="A56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4"/>
                        <wps:cNvSpPr>
                          <a:spLocks/>
                        </wps:cNvSpPr>
                        <wps:spPr bwMode="auto">
                          <a:xfrm>
                            <a:off x="5313" y="1581"/>
                            <a:ext cx="2149" cy="170"/>
                          </a:xfrm>
                          <a:custGeom>
                            <a:avLst/>
                            <a:gdLst>
                              <a:gd name="T0" fmla="*/ 0 w 2149"/>
                              <a:gd name="T1" fmla="*/ 0 h 170"/>
                              <a:gd name="T2" fmla="*/ 137 w 2149"/>
                              <a:gd name="T3" fmla="*/ 0 h 170"/>
                              <a:gd name="T4" fmla="*/ 269 w 2149"/>
                              <a:gd name="T5" fmla="*/ 0 h 170"/>
                              <a:gd name="T6" fmla="*/ 405 w 2149"/>
                              <a:gd name="T7" fmla="*/ 0 h 170"/>
                              <a:gd name="T8" fmla="*/ 538 w 2149"/>
                              <a:gd name="T9" fmla="*/ 0 h 170"/>
                              <a:gd name="T10" fmla="*/ 674 w 2149"/>
                              <a:gd name="T11" fmla="*/ 0 h 170"/>
                              <a:gd name="T12" fmla="*/ 806 w 2149"/>
                              <a:gd name="T13" fmla="*/ 0 h 170"/>
                              <a:gd name="T14" fmla="*/ 943 w 2149"/>
                              <a:gd name="T15" fmla="*/ 0 h 170"/>
                              <a:gd name="T16" fmla="*/ 1075 w 2149"/>
                              <a:gd name="T17" fmla="*/ 0 h 170"/>
                              <a:gd name="T18" fmla="*/ 1211 w 2149"/>
                              <a:gd name="T19" fmla="*/ 0 h 170"/>
                              <a:gd name="T20" fmla="*/ 1344 w 2149"/>
                              <a:gd name="T21" fmla="*/ 0 h 170"/>
                              <a:gd name="T22" fmla="*/ 1480 w 2149"/>
                              <a:gd name="T23" fmla="*/ 0 h 170"/>
                              <a:gd name="T24" fmla="*/ 1612 w 2149"/>
                              <a:gd name="T25" fmla="*/ 0 h 170"/>
                              <a:gd name="T26" fmla="*/ 1749 w 2149"/>
                              <a:gd name="T27" fmla="*/ 0 h 170"/>
                              <a:gd name="T28" fmla="*/ 1881 w 2149"/>
                              <a:gd name="T29" fmla="*/ 0 h 170"/>
                              <a:gd name="T30" fmla="*/ 2017 w 2149"/>
                              <a:gd name="T31" fmla="*/ 0 h 170"/>
                              <a:gd name="T32" fmla="*/ 2149 w 2149"/>
                              <a:gd name="T33" fmla="*/ 0 h 170"/>
                              <a:gd name="T34" fmla="*/ 2149 w 2149"/>
                              <a:gd name="T35" fmla="*/ 43 h 170"/>
                              <a:gd name="T36" fmla="*/ 2149 w 2149"/>
                              <a:gd name="T37" fmla="*/ 85 h 170"/>
                              <a:gd name="T38" fmla="*/ 2149 w 2149"/>
                              <a:gd name="T39" fmla="*/ 128 h 170"/>
                              <a:gd name="T40" fmla="*/ 2149 w 2149"/>
                              <a:gd name="T41" fmla="*/ 170 h 170"/>
                              <a:gd name="T42" fmla="*/ 2017 w 2149"/>
                              <a:gd name="T43" fmla="*/ 170 h 170"/>
                              <a:gd name="T44" fmla="*/ 1881 w 2149"/>
                              <a:gd name="T45" fmla="*/ 170 h 170"/>
                              <a:gd name="T46" fmla="*/ 1749 w 2149"/>
                              <a:gd name="T47" fmla="*/ 170 h 170"/>
                              <a:gd name="T48" fmla="*/ 1612 w 2149"/>
                              <a:gd name="T49" fmla="*/ 170 h 170"/>
                              <a:gd name="T50" fmla="*/ 1480 w 2149"/>
                              <a:gd name="T51" fmla="*/ 170 h 170"/>
                              <a:gd name="T52" fmla="*/ 1344 w 2149"/>
                              <a:gd name="T53" fmla="*/ 170 h 170"/>
                              <a:gd name="T54" fmla="*/ 1211 w 2149"/>
                              <a:gd name="T55" fmla="*/ 170 h 170"/>
                              <a:gd name="T56" fmla="*/ 1075 w 2149"/>
                              <a:gd name="T57" fmla="*/ 170 h 170"/>
                              <a:gd name="T58" fmla="*/ 943 w 2149"/>
                              <a:gd name="T59" fmla="*/ 170 h 170"/>
                              <a:gd name="T60" fmla="*/ 806 w 2149"/>
                              <a:gd name="T61" fmla="*/ 170 h 170"/>
                              <a:gd name="T62" fmla="*/ 674 w 2149"/>
                              <a:gd name="T63" fmla="*/ 170 h 170"/>
                              <a:gd name="T64" fmla="*/ 538 w 2149"/>
                              <a:gd name="T65" fmla="*/ 170 h 170"/>
                              <a:gd name="T66" fmla="*/ 405 w 2149"/>
                              <a:gd name="T67" fmla="*/ 170 h 170"/>
                              <a:gd name="T68" fmla="*/ 269 w 2149"/>
                              <a:gd name="T69" fmla="*/ 170 h 170"/>
                              <a:gd name="T70" fmla="*/ 137 w 2149"/>
                              <a:gd name="T71" fmla="*/ 170 h 170"/>
                              <a:gd name="T72" fmla="*/ 0 w 2149"/>
                              <a:gd name="T73" fmla="*/ 170 h 170"/>
                              <a:gd name="T74" fmla="*/ 0 w 2149"/>
                              <a:gd name="T75" fmla="*/ 128 h 170"/>
                              <a:gd name="T76" fmla="*/ 0 w 2149"/>
                              <a:gd name="T77" fmla="*/ 85 h 170"/>
                              <a:gd name="T78" fmla="*/ 0 w 2149"/>
                              <a:gd name="T79" fmla="*/ 43 h 170"/>
                              <a:gd name="T80" fmla="*/ 0 w 2149"/>
                              <a:gd name="T81" fmla="*/ 0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149" h="170">
                                <a:moveTo>
                                  <a:pt x="0" y="0"/>
                                </a:moveTo>
                                <a:lnTo>
                                  <a:pt x="137" y="0"/>
                                </a:lnTo>
                                <a:lnTo>
                                  <a:pt x="269" y="0"/>
                                </a:lnTo>
                                <a:lnTo>
                                  <a:pt x="405" y="0"/>
                                </a:lnTo>
                                <a:lnTo>
                                  <a:pt x="538" y="0"/>
                                </a:lnTo>
                                <a:lnTo>
                                  <a:pt x="674" y="0"/>
                                </a:lnTo>
                                <a:lnTo>
                                  <a:pt x="806" y="0"/>
                                </a:lnTo>
                                <a:lnTo>
                                  <a:pt x="943" y="0"/>
                                </a:lnTo>
                                <a:lnTo>
                                  <a:pt x="1075" y="0"/>
                                </a:lnTo>
                                <a:lnTo>
                                  <a:pt x="1211" y="0"/>
                                </a:lnTo>
                                <a:lnTo>
                                  <a:pt x="1344" y="0"/>
                                </a:lnTo>
                                <a:lnTo>
                                  <a:pt x="1480" y="0"/>
                                </a:lnTo>
                                <a:lnTo>
                                  <a:pt x="1612" y="0"/>
                                </a:lnTo>
                                <a:lnTo>
                                  <a:pt x="1749" y="0"/>
                                </a:lnTo>
                                <a:lnTo>
                                  <a:pt x="1881" y="0"/>
                                </a:lnTo>
                                <a:lnTo>
                                  <a:pt x="2017" y="0"/>
                                </a:lnTo>
                                <a:lnTo>
                                  <a:pt x="2149" y="0"/>
                                </a:lnTo>
                                <a:lnTo>
                                  <a:pt x="2149" y="43"/>
                                </a:lnTo>
                                <a:lnTo>
                                  <a:pt x="2149" y="85"/>
                                </a:lnTo>
                                <a:lnTo>
                                  <a:pt x="2149" y="128"/>
                                </a:lnTo>
                                <a:lnTo>
                                  <a:pt x="2149" y="170"/>
                                </a:lnTo>
                                <a:lnTo>
                                  <a:pt x="2017" y="170"/>
                                </a:lnTo>
                                <a:lnTo>
                                  <a:pt x="1881" y="170"/>
                                </a:lnTo>
                                <a:lnTo>
                                  <a:pt x="1749" y="170"/>
                                </a:lnTo>
                                <a:lnTo>
                                  <a:pt x="1612" y="170"/>
                                </a:lnTo>
                                <a:lnTo>
                                  <a:pt x="1480" y="170"/>
                                </a:lnTo>
                                <a:lnTo>
                                  <a:pt x="1344" y="170"/>
                                </a:lnTo>
                                <a:lnTo>
                                  <a:pt x="1211" y="170"/>
                                </a:lnTo>
                                <a:lnTo>
                                  <a:pt x="1075" y="170"/>
                                </a:lnTo>
                                <a:lnTo>
                                  <a:pt x="943" y="170"/>
                                </a:lnTo>
                                <a:lnTo>
                                  <a:pt x="806" y="170"/>
                                </a:lnTo>
                                <a:lnTo>
                                  <a:pt x="674" y="170"/>
                                </a:lnTo>
                                <a:lnTo>
                                  <a:pt x="538" y="170"/>
                                </a:lnTo>
                                <a:lnTo>
                                  <a:pt x="405" y="170"/>
                                </a:lnTo>
                                <a:lnTo>
                                  <a:pt x="269" y="170"/>
                                </a:lnTo>
                                <a:lnTo>
                                  <a:pt x="137" y="170"/>
                                </a:lnTo>
                                <a:lnTo>
                                  <a:pt x="0" y="170"/>
                                </a:lnTo>
                                <a:lnTo>
                                  <a:pt x="0" y="128"/>
                                </a:lnTo>
                                <a:lnTo>
                                  <a:pt x="0" y="85"/>
                                </a:lnTo>
                                <a:lnTo>
                                  <a:pt x="0" y="43"/>
                                </a:lnTo>
                                <a:lnTo>
                                  <a:pt x="0" y="0"/>
                                </a:lnTo>
                                <a:close/>
                              </a:path>
                            </a:pathLst>
                          </a:custGeom>
                          <a:solidFill>
                            <a:srgbClr val="AD6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285"/>
                        <wps:cNvSpPr>
                          <a:spLocks/>
                        </wps:cNvSpPr>
                        <wps:spPr bwMode="auto">
                          <a:xfrm>
                            <a:off x="5428" y="1581"/>
                            <a:ext cx="1924" cy="170"/>
                          </a:xfrm>
                          <a:custGeom>
                            <a:avLst/>
                            <a:gdLst>
                              <a:gd name="T0" fmla="*/ 0 w 1924"/>
                              <a:gd name="T1" fmla="*/ 0 h 170"/>
                              <a:gd name="T2" fmla="*/ 120 w 1924"/>
                              <a:gd name="T3" fmla="*/ 0 h 170"/>
                              <a:gd name="T4" fmla="*/ 239 w 1924"/>
                              <a:gd name="T5" fmla="*/ 0 h 170"/>
                              <a:gd name="T6" fmla="*/ 359 w 1924"/>
                              <a:gd name="T7" fmla="*/ 0 h 170"/>
                              <a:gd name="T8" fmla="*/ 482 w 1924"/>
                              <a:gd name="T9" fmla="*/ 0 h 170"/>
                              <a:gd name="T10" fmla="*/ 602 w 1924"/>
                              <a:gd name="T11" fmla="*/ 0 h 170"/>
                              <a:gd name="T12" fmla="*/ 721 w 1924"/>
                              <a:gd name="T13" fmla="*/ 0 h 170"/>
                              <a:gd name="T14" fmla="*/ 840 w 1924"/>
                              <a:gd name="T15" fmla="*/ 0 h 170"/>
                              <a:gd name="T16" fmla="*/ 964 w 1924"/>
                              <a:gd name="T17" fmla="*/ 0 h 170"/>
                              <a:gd name="T18" fmla="*/ 1084 w 1924"/>
                              <a:gd name="T19" fmla="*/ 0 h 170"/>
                              <a:gd name="T20" fmla="*/ 1203 w 1924"/>
                              <a:gd name="T21" fmla="*/ 0 h 170"/>
                              <a:gd name="T22" fmla="*/ 1322 w 1924"/>
                              <a:gd name="T23" fmla="*/ 0 h 170"/>
                              <a:gd name="T24" fmla="*/ 1442 w 1924"/>
                              <a:gd name="T25" fmla="*/ 0 h 170"/>
                              <a:gd name="T26" fmla="*/ 1565 w 1924"/>
                              <a:gd name="T27" fmla="*/ 0 h 170"/>
                              <a:gd name="T28" fmla="*/ 1685 w 1924"/>
                              <a:gd name="T29" fmla="*/ 0 h 170"/>
                              <a:gd name="T30" fmla="*/ 1804 w 1924"/>
                              <a:gd name="T31" fmla="*/ 0 h 170"/>
                              <a:gd name="T32" fmla="*/ 1924 w 1924"/>
                              <a:gd name="T33" fmla="*/ 0 h 170"/>
                              <a:gd name="T34" fmla="*/ 1924 w 1924"/>
                              <a:gd name="T35" fmla="*/ 43 h 170"/>
                              <a:gd name="T36" fmla="*/ 1924 w 1924"/>
                              <a:gd name="T37" fmla="*/ 85 h 170"/>
                              <a:gd name="T38" fmla="*/ 1924 w 1924"/>
                              <a:gd name="T39" fmla="*/ 128 h 170"/>
                              <a:gd name="T40" fmla="*/ 1924 w 1924"/>
                              <a:gd name="T41" fmla="*/ 170 h 170"/>
                              <a:gd name="T42" fmla="*/ 1804 w 1924"/>
                              <a:gd name="T43" fmla="*/ 170 h 170"/>
                              <a:gd name="T44" fmla="*/ 1685 w 1924"/>
                              <a:gd name="T45" fmla="*/ 170 h 170"/>
                              <a:gd name="T46" fmla="*/ 1565 w 1924"/>
                              <a:gd name="T47" fmla="*/ 170 h 170"/>
                              <a:gd name="T48" fmla="*/ 1442 w 1924"/>
                              <a:gd name="T49" fmla="*/ 170 h 170"/>
                              <a:gd name="T50" fmla="*/ 1322 w 1924"/>
                              <a:gd name="T51" fmla="*/ 170 h 170"/>
                              <a:gd name="T52" fmla="*/ 1203 w 1924"/>
                              <a:gd name="T53" fmla="*/ 170 h 170"/>
                              <a:gd name="T54" fmla="*/ 1084 w 1924"/>
                              <a:gd name="T55" fmla="*/ 170 h 170"/>
                              <a:gd name="T56" fmla="*/ 964 w 1924"/>
                              <a:gd name="T57" fmla="*/ 170 h 170"/>
                              <a:gd name="T58" fmla="*/ 840 w 1924"/>
                              <a:gd name="T59" fmla="*/ 170 h 170"/>
                              <a:gd name="T60" fmla="*/ 721 w 1924"/>
                              <a:gd name="T61" fmla="*/ 170 h 170"/>
                              <a:gd name="T62" fmla="*/ 602 w 1924"/>
                              <a:gd name="T63" fmla="*/ 170 h 170"/>
                              <a:gd name="T64" fmla="*/ 482 w 1924"/>
                              <a:gd name="T65" fmla="*/ 170 h 170"/>
                              <a:gd name="T66" fmla="*/ 359 w 1924"/>
                              <a:gd name="T67" fmla="*/ 170 h 170"/>
                              <a:gd name="T68" fmla="*/ 239 w 1924"/>
                              <a:gd name="T69" fmla="*/ 170 h 170"/>
                              <a:gd name="T70" fmla="*/ 120 w 1924"/>
                              <a:gd name="T71" fmla="*/ 170 h 170"/>
                              <a:gd name="T72" fmla="*/ 0 w 1924"/>
                              <a:gd name="T73" fmla="*/ 170 h 170"/>
                              <a:gd name="T74" fmla="*/ 0 w 1924"/>
                              <a:gd name="T75" fmla="*/ 128 h 170"/>
                              <a:gd name="T76" fmla="*/ 0 w 1924"/>
                              <a:gd name="T77" fmla="*/ 85 h 170"/>
                              <a:gd name="T78" fmla="*/ 0 w 1924"/>
                              <a:gd name="T79" fmla="*/ 43 h 170"/>
                              <a:gd name="T80" fmla="*/ 0 w 1924"/>
                              <a:gd name="T81" fmla="*/ 0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924" h="170">
                                <a:moveTo>
                                  <a:pt x="0" y="0"/>
                                </a:moveTo>
                                <a:lnTo>
                                  <a:pt x="120" y="0"/>
                                </a:lnTo>
                                <a:lnTo>
                                  <a:pt x="239" y="0"/>
                                </a:lnTo>
                                <a:lnTo>
                                  <a:pt x="359" y="0"/>
                                </a:lnTo>
                                <a:lnTo>
                                  <a:pt x="482" y="0"/>
                                </a:lnTo>
                                <a:lnTo>
                                  <a:pt x="602" y="0"/>
                                </a:lnTo>
                                <a:lnTo>
                                  <a:pt x="721" y="0"/>
                                </a:lnTo>
                                <a:lnTo>
                                  <a:pt x="840" y="0"/>
                                </a:lnTo>
                                <a:lnTo>
                                  <a:pt x="964" y="0"/>
                                </a:lnTo>
                                <a:lnTo>
                                  <a:pt x="1084" y="0"/>
                                </a:lnTo>
                                <a:lnTo>
                                  <a:pt x="1203" y="0"/>
                                </a:lnTo>
                                <a:lnTo>
                                  <a:pt x="1322" y="0"/>
                                </a:lnTo>
                                <a:lnTo>
                                  <a:pt x="1442" y="0"/>
                                </a:lnTo>
                                <a:lnTo>
                                  <a:pt x="1565" y="0"/>
                                </a:lnTo>
                                <a:lnTo>
                                  <a:pt x="1685" y="0"/>
                                </a:lnTo>
                                <a:lnTo>
                                  <a:pt x="1804" y="0"/>
                                </a:lnTo>
                                <a:lnTo>
                                  <a:pt x="1924" y="0"/>
                                </a:lnTo>
                                <a:lnTo>
                                  <a:pt x="1924" y="43"/>
                                </a:lnTo>
                                <a:lnTo>
                                  <a:pt x="1924" y="85"/>
                                </a:lnTo>
                                <a:lnTo>
                                  <a:pt x="1924" y="128"/>
                                </a:lnTo>
                                <a:lnTo>
                                  <a:pt x="1924" y="170"/>
                                </a:lnTo>
                                <a:lnTo>
                                  <a:pt x="1804" y="170"/>
                                </a:lnTo>
                                <a:lnTo>
                                  <a:pt x="1685" y="170"/>
                                </a:lnTo>
                                <a:lnTo>
                                  <a:pt x="1565" y="170"/>
                                </a:lnTo>
                                <a:lnTo>
                                  <a:pt x="1442" y="170"/>
                                </a:lnTo>
                                <a:lnTo>
                                  <a:pt x="1322" y="170"/>
                                </a:lnTo>
                                <a:lnTo>
                                  <a:pt x="1203" y="170"/>
                                </a:lnTo>
                                <a:lnTo>
                                  <a:pt x="1084" y="170"/>
                                </a:lnTo>
                                <a:lnTo>
                                  <a:pt x="964" y="170"/>
                                </a:lnTo>
                                <a:lnTo>
                                  <a:pt x="840" y="170"/>
                                </a:lnTo>
                                <a:lnTo>
                                  <a:pt x="721" y="170"/>
                                </a:lnTo>
                                <a:lnTo>
                                  <a:pt x="602" y="170"/>
                                </a:lnTo>
                                <a:lnTo>
                                  <a:pt x="482" y="170"/>
                                </a:lnTo>
                                <a:lnTo>
                                  <a:pt x="359" y="170"/>
                                </a:lnTo>
                                <a:lnTo>
                                  <a:pt x="239" y="170"/>
                                </a:lnTo>
                                <a:lnTo>
                                  <a:pt x="120" y="170"/>
                                </a:lnTo>
                                <a:lnTo>
                                  <a:pt x="0" y="170"/>
                                </a:lnTo>
                                <a:lnTo>
                                  <a:pt x="0" y="128"/>
                                </a:lnTo>
                                <a:lnTo>
                                  <a:pt x="0" y="85"/>
                                </a:lnTo>
                                <a:lnTo>
                                  <a:pt x="0" y="43"/>
                                </a:lnTo>
                                <a:lnTo>
                                  <a:pt x="0" y="0"/>
                                </a:lnTo>
                                <a:close/>
                              </a:path>
                            </a:pathLst>
                          </a:custGeom>
                          <a:solidFill>
                            <a:srgbClr val="B77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286"/>
                        <wps:cNvSpPr>
                          <a:spLocks/>
                        </wps:cNvSpPr>
                        <wps:spPr bwMode="auto">
                          <a:xfrm>
                            <a:off x="5544" y="1581"/>
                            <a:ext cx="1684" cy="170"/>
                          </a:xfrm>
                          <a:custGeom>
                            <a:avLst/>
                            <a:gdLst>
                              <a:gd name="T0" fmla="*/ 0 w 1684"/>
                              <a:gd name="T1" fmla="*/ 0 h 170"/>
                              <a:gd name="T2" fmla="*/ 106 w 1684"/>
                              <a:gd name="T3" fmla="*/ 0 h 170"/>
                              <a:gd name="T4" fmla="*/ 213 w 1684"/>
                              <a:gd name="T5" fmla="*/ 0 h 170"/>
                              <a:gd name="T6" fmla="*/ 319 w 1684"/>
                              <a:gd name="T7" fmla="*/ 0 h 170"/>
                              <a:gd name="T8" fmla="*/ 422 w 1684"/>
                              <a:gd name="T9" fmla="*/ 0 h 170"/>
                              <a:gd name="T10" fmla="*/ 528 w 1684"/>
                              <a:gd name="T11" fmla="*/ 0 h 170"/>
                              <a:gd name="T12" fmla="*/ 635 w 1684"/>
                              <a:gd name="T13" fmla="*/ 0 h 170"/>
                              <a:gd name="T14" fmla="*/ 742 w 1684"/>
                              <a:gd name="T15" fmla="*/ 0 h 170"/>
                              <a:gd name="T16" fmla="*/ 844 w 1684"/>
                              <a:gd name="T17" fmla="*/ 0 h 170"/>
                              <a:gd name="T18" fmla="*/ 950 w 1684"/>
                              <a:gd name="T19" fmla="*/ 0 h 170"/>
                              <a:gd name="T20" fmla="*/ 1057 w 1684"/>
                              <a:gd name="T21" fmla="*/ 0 h 170"/>
                              <a:gd name="T22" fmla="*/ 1159 w 1684"/>
                              <a:gd name="T23" fmla="*/ 0 h 170"/>
                              <a:gd name="T24" fmla="*/ 1266 w 1684"/>
                              <a:gd name="T25" fmla="*/ 0 h 170"/>
                              <a:gd name="T26" fmla="*/ 1368 w 1684"/>
                              <a:gd name="T27" fmla="*/ 0 h 170"/>
                              <a:gd name="T28" fmla="*/ 1475 w 1684"/>
                              <a:gd name="T29" fmla="*/ 0 h 170"/>
                              <a:gd name="T30" fmla="*/ 1577 w 1684"/>
                              <a:gd name="T31" fmla="*/ 0 h 170"/>
                              <a:gd name="T32" fmla="*/ 1684 w 1684"/>
                              <a:gd name="T33" fmla="*/ 0 h 170"/>
                              <a:gd name="T34" fmla="*/ 1684 w 1684"/>
                              <a:gd name="T35" fmla="*/ 43 h 170"/>
                              <a:gd name="T36" fmla="*/ 1684 w 1684"/>
                              <a:gd name="T37" fmla="*/ 85 h 170"/>
                              <a:gd name="T38" fmla="*/ 1684 w 1684"/>
                              <a:gd name="T39" fmla="*/ 128 h 170"/>
                              <a:gd name="T40" fmla="*/ 1684 w 1684"/>
                              <a:gd name="T41" fmla="*/ 170 h 170"/>
                              <a:gd name="T42" fmla="*/ 1577 w 1684"/>
                              <a:gd name="T43" fmla="*/ 170 h 170"/>
                              <a:gd name="T44" fmla="*/ 1475 w 1684"/>
                              <a:gd name="T45" fmla="*/ 170 h 170"/>
                              <a:gd name="T46" fmla="*/ 1368 w 1684"/>
                              <a:gd name="T47" fmla="*/ 170 h 170"/>
                              <a:gd name="T48" fmla="*/ 1266 w 1684"/>
                              <a:gd name="T49" fmla="*/ 170 h 170"/>
                              <a:gd name="T50" fmla="*/ 1159 w 1684"/>
                              <a:gd name="T51" fmla="*/ 170 h 170"/>
                              <a:gd name="T52" fmla="*/ 1057 w 1684"/>
                              <a:gd name="T53" fmla="*/ 170 h 170"/>
                              <a:gd name="T54" fmla="*/ 950 w 1684"/>
                              <a:gd name="T55" fmla="*/ 170 h 170"/>
                              <a:gd name="T56" fmla="*/ 844 w 1684"/>
                              <a:gd name="T57" fmla="*/ 170 h 170"/>
                              <a:gd name="T58" fmla="*/ 742 w 1684"/>
                              <a:gd name="T59" fmla="*/ 170 h 170"/>
                              <a:gd name="T60" fmla="*/ 635 w 1684"/>
                              <a:gd name="T61" fmla="*/ 170 h 170"/>
                              <a:gd name="T62" fmla="*/ 528 w 1684"/>
                              <a:gd name="T63" fmla="*/ 170 h 170"/>
                              <a:gd name="T64" fmla="*/ 422 w 1684"/>
                              <a:gd name="T65" fmla="*/ 170 h 170"/>
                              <a:gd name="T66" fmla="*/ 319 w 1684"/>
                              <a:gd name="T67" fmla="*/ 170 h 170"/>
                              <a:gd name="T68" fmla="*/ 213 w 1684"/>
                              <a:gd name="T69" fmla="*/ 170 h 170"/>
                              <a:gd name="T70" fmla="*/ 106 w 1684"/>
                              <a:gd name="T71" fmla="*/ 170 h 170"/>
                              <a:gd name="T72" fmla="*/ 0 w 1684"/>
                              <a:gd name="T73" fmla="*/ 170 h 170"/>
                              <a:gd name="T74" fmla="*/ 0 w 1684"/>
                              <a:gd name="T75" fmla="*/ 128 h 170"/>
                              <a:gd name="T76" fmla="*/ 0 w 1684"/>
                              <a:gd name="T77" fmla="*/ 85 h 170"/>
                              <a:gd name="T78" fmla="*/ 0 w 1684"/>
                              <a:gd name="T79" fmla="*/ 43 h 170"/>
                              <a:gd name="T80" fmla="*/ 0 w 1684"/>
                              <a:gd name="T81" fmla="*/ 0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684" h="170">
                                <a:moveTo>
                                  <a:pt x="0" y="0"/>
                                </a:moveTo>
                                <a:lnTo>
                                  <a:pt x="106" y="0"/>
                                </a:lnTo>
                                <a:lnTo>
                                  <a:pt x="213" y="0"/>
                                </a:lnTo>
                                <a:lnTo>
                                  <a:pt x="319" y="0"/>
                                </a:lnTo>
                                <a:lnTo>
                                  <a:pt x="422" y="0"/>
                                </a:lnTo>
                                <a:lnTo>
                                  <a:pt x="528" y="0"/>
                                </a:lnTo>
                                <a:lnTo>
                                  <a:pt x="635" y="0"/>
                                </a:lnTo>
                                <a:lnTo>
                                  <a:pt x="742" y="0"/>
                                </a:lnTo>
                                <a:lnTo>
                                  <a:pt x="844" y="0"/>
                                </a:lnTo>
                                <a:lnTo>
                                  <a:pt x="950" y="0"/>
                                </a:lnTo>
                                <a:lnTo>
                                  <a:pt x="1057" y="0"/>
                                </a:lnTo>
                                <a:lnTo>
                                  <a:pt x="1159" y="0"/>
                                </a:lnTo>
                                <a:lnTo>
                                  <a:pt x="1266" y="0"/>
                                </a:lnTo>
                                <a:lnTo>
                                  <a:pt x="1368" y="0"/>
                                </a:lnTo>
                                <a:lnTo>
                                  <a:pt x="1475" y="0"/>
                                </a:lnTo>
                                <a:lnTo>
                                  <a:pt x="1577" y="0"/>
                                </a:lnTo>
                                <a:lnTo>
                                  <a:pt x="1684" y="0"/>
                                </a:lnTo>
                                <a:lnTo>
                                  <a:pt x="1684" y="43"/>
                                </a:lnTo>
                                <a:lnTo>
                                  <a:pt x="1684" y="85"/>
                                </a:lnTo>
                                <a:lnTo>
                                  <a:pt x="1684" y="128"/>
                                </a:lnTo>
                                <a:lnTo>
                                  <a:pt x="1684" y="170"/>
                                </a:lnTo>
                                <a:lnTo>
                                  <a:pt x="1577" y="170"/>
                                </a:lnTo>
                                <a:lnTo>
                                  <a:pt x="1475" y="170"/>
                                </a:lnTo>
                                <a:lnTo>
                                  <a:pt x="1368" y="170"/>
                                </a:lnTo>
                                <a:lnTo>
                                  <a:pt x="1266" y="170"/>
                                </a:lnTo>
                                <a:lnTo>
                                  <a:pt x="1159" y="170"/>
                                </a:lnTo>
                                <a:lnTo>
                                  <a:pt x="1057" y="170"/>
                                </a:lnTo>
                                <a:lnTo>
                                  <a:pt x="950" y="170"/>
                                </a:lnTo>
                                <a:lnTo>
                                  <a:pt x="844" y="170"/>
                                </a:lnTo>
                                <a:lnTo>
                                  <a:pt x="742" y="170"/>
                                </a:lnTo>
                                <a:lnTo>
                                  <a:pt x="635" y="170"/>
                                </a:lnTo>
                                <a:lnTo>
                                  <a:pt x="528" y="170"/>
                                </a:lnTo>
                                <a:lnTo>
                                  <a:pt x="422" y="170"/>
                                </a:lnTo>
                                <a:lnTo>
                                  <a:pt x="319" y="170"/>
                                </a:lnTo>
                                <a:lnTo>
                                  <a:pt x="213" y="170"/>
                                </a:lnTo>
                                <a:lnTo>
                                  <a:pt x="106" y="170"/>
                                </a:lnTo>
                                <a:lnTo>
                                  <a:pt x="0" y="170"/>
                                </a:lnTo>
                                <a:lnTo>
                                  <a:pt x="0" y="128"/>
                                </a:lnTo>
                                <a:lnTo>
                                  <a:pt x="0" y="85"/>
                                </a:lnTo>
                                <a:lnTo>
                                  <a:pt x="0" y="43"/>
                                </a:lnTo>
                                <a:lnTo>
                                  <a:pt x="0" y="0"/>
                                </a:lnTo>
                                <a:close/>
                              </a:path>
                            </a:pathLst>
                          </a:custGeom>
                          <a:solidFill>
                            <a:srgbClr val="BF8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287"/>
                        <wps:cNvSpPr>
                          <a:spLocks/>
                        </wps:cNvSpPr>
                        <wps:spPr bwMode="auto">
                          <a:xfrm>
                            <a:off x="5663" y="1581"/>
                            <a:ext cx="1446" cy="170"/>
                          </a:xfrm>
                          <a:custGeom>
                            <a:avLst/>
                            <a:gdLst>
                              <a:gd name="T0" fmla="*/ 0 w 1446"/>
                              <a:gd name="T1" fmla="*/ 0 h 170"/>
                              <a:gd name="T2" fmla="*/ 89 w 1446"/>
                              <a:gd name="T3" fmla="*/ 0 h 170"/>
                              <a:gd name="T4" fmla="*/ 179 w 1446"/>
                              <a:gd name="T5" fmla="*/ 0 h 170"/>
                              <a:gd name="T6" fmla="*/ 273 w 1446"/>
                              <a:gd name="T7" fmla="*/ 0 h 170"/>
                              <a:gd name="T8" fmla="*/ 362 w 1446"/>
                              <a:gd name="T9" fmla="*/ 0 h 170"/>
                              <a:gd name="T10" fmla="*/ 452 w 1446"/>
                              <a:gd name="T11" fmla="*/ 0 h 170"/>
                              <a:gd name="T12" fmla="*/ 542 w 1446"/>
                              <a:gd name="T13" fmla="*/ 0 h 170"/>
                              <a:gd name="T14" fmla="*/ 631 w 1446"/>
                              <a:gd name="T15" fmla="*/ 0 h 170"/>
                              <a:gd name="T16" fmla="*/ 725 w 1446"/>
                              <a:gd name="T17" fmla="*/ 0 h 170"/>
                              <a:gd name="T18" fmla="*/ 814 w 1446"/>
                              <a:gd name="T19" fmla="*/ 0 h 170"/>
                              <a:gd name="T20" fmla="*/ 904 w 1446"/>
                              <a:gd name="T21" fmla="*/ 0 h 170"/>
                              <a:gd name="T22" fmla="*/ 994 w 1446"/>
                              <a:gd name="T23" fmla="*/ 0 h 170"/>
                              <a:gd name="T24" fmla="*/ 1083 w 1446"/>
                              <a:gd name="T25" fmla="*/ 0 h 170"/>
                              <a:gd name="T26" fmla="*/ 1173 w 1446"/>
                              <a:gd name="T27" fmla="*/ 0 h 170"/>
                              <a:gd name="T28" fmla="*/ 1266 w 1446"/>
                              <a:gd name="T29" fmla="*/ 0 h 170"/>
                              <a:gd name="T30" fmla="*/ 1356 w 1446"/>
                              <a:gd name="T31" fmla="*/ 0 h 170"/>
                              <a:gd name="T32" fmla="*/ 1446 w 1446"/>
                              <a:gd name="T33" fmla="*/ 0 h 170"/>
                              <a:gd name="T34" fmla="*/ 1446 w 1446"/>
                              <a:gd name="T35" fmla="*/ 43 h 170"/>
                              <a:gd name="T36" fmla="*/ 1446 w 1446"/>
                              <a:gd name="T37" fmla="*/ 85 h 170"/>
                              <a:gd name="T38" fmla="*/ 1446 w 1446"/>
                              <a:gd name="T39" fmla="*/ 128 h 170"/>
                              <a:gd name="T40" fmla="*/ 1446 w 1446"/>
                              <a:gd name="T41" fmla="*/ 170 h 170"/>
                              <a:gd name="T42" fmla="*/ 1356 w 1446"/>
                              <a:gd name="T43" fmla="*/ 170 h 170"/>
                              <a:gd name="T44" fmla="*/ 1266 w 1446"/>
                              <a:gd name="T45" fmla="*/ 170 h 170"/>
                              <a:gd name="T46" fmla="*/ 1173 w 1446"/>
                              <a:gd name="T47" fmla="*/ 170 h 170"/>
                              <a:gd name="T48" fmla="*/ 1083 w 1446"/>
                              <a:gd name="T49" fmla="*/ 170 h 170"/>
                              <a:gd name="T50" fmla="*/ 994 w 1446"/>
                              <a:gd name="T51" fmla="*/ 170 h 170"/>
                              <a:gd name="T52" fmla="*/ 904 w 1446"/>
                              <a:gd name="T53" fmla="*/ 170 h 170"/>
                              <a:gd name="T54" fmla="*/ 814 w 1446"/>
                              <a:gd name="T55" fmla="*/ 170 h 170"/>
                              <a:gd name="T56" fmla="*/ 725 w 1446"/>
                              <a:gd name="T57" fmla="*/ 170 h 170"/>
                              <a:gd name="T58" fmla="*/ 631 w 1446"/>
                              <a:gd name="T59" fmla="*/ 170 h 170"/>
                              <a:gd name="T60" fmla="*/ 542 w 1446"/>
                              <a:gd name="T61" fmla="*/ 170 h 170"/>
                              <a:gd name="T62" fmla="*/ 452 w 1446"/>
                              <a:gd name="T63" fmla="*/ 170 h 170"/>
                              <a:gd name="T64" fmla="*/ 362 w 1446"/>
                              <a:gd name="T65" fmla="*/ 170 h 170"/>
                              <a:gd name="T66" fmla="*/ 273 w 1446"/>
                              <a:gd name="T67" fmla="*/ 170 h 170"/>
                              <a:gd name="T68" fmla="*/ 179 w 1446"/>
                              <a:gd name="T69" fmla="*/ 170 h 170"/>
                              <a:gd name="T70" fmla="*/ 89 w 1446"/>
                              <a:gd name="T71" fmla="*/ 170 h 170"/>
                              <a:gd name="T72" fmla="*/ 0 w 1446"/>
                              <a:gd name="T73" fmla="*/ 170 h 170"/>
                              <a:gd name="T74" fmla="*/ 0 w 1446"/>
                              <a:gd name="T75" fmla="*/ 128 h 170"/>
                              <a:gd name="T76" fmla="*/ 0 w 1446"/>
                              <a:gd name="T77" fmla="*/ 85 h 170"/>
                              <a:gd name="T78" fmla="*/ 0 w 1446"/>
                              <a:gd name="T79" fmla="*/ 43 h 170"/>
                              <a:gd name="T80" fmla="*/ 0 w 1446"/>
                              <a:gd name="T81" fmla="*/ 0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446" h="170">
                                <a:moveTo>
                                  <a:pt x="0" y="0"/>
                                </a:moveTo>
                                <a:lnTo>
                                  <a:pt x="89" y="0"/>
                                </a:lnTo>
                                <a:lnTo>
                                  <a:pt x="179" y="0"/>
                                </a:lnTo>
                                <a:lnTo>
                                  <a:pt x="273" y="0"/>
                                </a:lnTo>
                                <a:lnTo>
                                  <a:pt x="362" y="0"/>
                                </a:lnTo>
                                <a:lnTo>
                                  <a:pt x="452" y="0"/>
                                </a:lnTo>
                                <a:lnTo>
                                  <a:pt x="542" y="0"/>
                                </a:lnTo>
                                <a:lnTo>
                                  <a:pt x="631" y="0"/>
                                </a:lnTo>
                                <a:lnTo>
                                  <a:pt x="725" y="0"/>
                                </a:lnTo>
                                <a:lnTo>
                                  <a:pt x="814" y="0"/>
                                </a:lnTo>
                                <a:lnTo>
                                  <a:pt x="904" y="0"/>
                                </a:lnTo>
                                <a:lnTo>
                                  <a:pt x="994" y="0"/>
                                </a:lnTo>
                                <a:lnTo>
                                  <a:pt x="1083" y="0"/>
                                </a:lnTo>
                                <a:lnTo>
                                  <a:pt x="1173" y="0"/>
                                </a:lnTo>
                                <a:lnTo>
                                  <a:pt x="1266" y="0"/>
                                </a:lnTo>
                                <a:lnTo>
                                  <a:pt x="1356" y="0"/>
                                </a:lnTo>
                                <a:lnTo>
                                  <a:pt x="1446" y="0"/>
                                </a:lnTo>
                                <a:lnTo>
                                  <a:pt x="1446" y="43"/>
                                </a:lnTo>
                                <a:lnTo>
                                  <a:pt x="1446" y="85"/>
                                </a:lnTo>
                                <a:lnTo>
                                  <a:pt x="1446" y="128"/>
                                </a:lnTo>
                                <a:lnTo>
                                  <a:pt x="1446" y="170"/>
                                </a:lnTo>
                                <a:lnTo>
                                  <a:pt x="1356" y="170"/>
                                </a:lnTo>
                                <a:lnTo>
                                  <a:pt x="1266" y="170"/>
                                </a:lnTo>
                                <a:lnTo>
                                  <a:pt x="1173" y="170"/>
                                </a:lnTo>
                                <a:lnTo>
                                  <a:pt x="1083" y="170"/>
                                </a:lnTo>
                                <a:lnTo>
                                  <a:pt x="994" y="170"/>
                                </a:lnTo>
                                <a:lnTo>
                                  <a:pt x="904" y="170"/>
                                </a:lnTo>
                                <a:lnTo>
                                  <a:pt x="814" y="170"/>
                                </a:lnTo>
                                <a:lnTo>
                                  <a:pt x="725" y="170"/>
                                </a:lnTo>
                                <a:lnTo>
                                  <a:pt x="631" y="170"/>
                                </a:lnTo>
                                <a:lnTo>
                                  <a:pt x="542" y="170"/>
                                </a:lnTo>
                                <a:lnTo>
                                  <a:pt x="452" y="170"/>
                                </a:lnTo>
                                <a:lnTo>
                                  <a:pt x="362" y="170"/>
                                </a:lnTo>
                                <a:lnTo>
                                  <a:pt x="273" y="170"/>
                                </a:lnTo>
                                <a:lnTo>
                                  <a:pt x="179" y="170"/>
                                </a:lnTo>
                                <a:lnTo>
                                  <a:pt x="89" y="170"/>
                                </a:lnTo>
                                <a:lnTo>
                                  <a:pt x="0" y="170"/>
                                </a:lnTo>
                                <a:lnTo>
                                  <a:pt x="0" y="128"/>
                                </a:lnTo>
                                <a:lnTo>
                                  <a:pt x="0" y="85"/>
                                </a:lnTo>
                                <a:lnTo>
                                  <a:pt x="0" y="43"/>
                                </a:lnTo>
                                <a:lnTo>
                                  <a:pt x="0" y="0"/>
                                </a:lnTo>
                                <a:close/>
                              </a:path>
                            </a:pathLst>
                          </a:custGeom>
                          <a:solidFill>
                            <a:srgbClr val="C98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288"/>
                        <wps:cNvSpPr>
                          <a:spLocks/>
                        </wps:cNvSpPr>
                        <wps:spPr bwMode="auto">
                          <a:xfrm>
                            <a:off x="5782" y="1581"/>
                            <a:ext cx="1207" cy="170"/>
                          </a:xfrm>
                          <a:custGeom>
                            <a:avLst/>
                            <a:gdLst>
                              <a:gd name="T0" fmla="*/ 0 w 1207"/>
                              <a:gd name="T1" fmla="*/ 0 h 170"/>
                              <a:gd name="T2" fmla="*/ 77 w 1207"/>
                              <a:gd name="T3" fmla="*/ 0 h 170"/>
                              <a:gd name="T4" fmla="*/ 150 w 1207"/>
                              <a:gd name="T5" fmla="*/ 0 h 170"/>
                              <a:gd name="T6" fmla="*/ 226 w 1207"/>
                              <a:gd name="T7" fmla="*/ 0 h 170"/>
                              <a:gd name="T8" fmla="*/ 303 w 1207"/>
                              <a:gd name="T9" fmla="*/ 0 h 170"/>
                              <a:gd name="T10" fmla="*/ 376 w 1207"/>
                              <a:gd name="T11" fmla="*/ 0 h 170"/>
                              <a:gd name="T12" fmla="*/ 452 w 1207"/>
                              <a:gd name="T13" fmla="*/ 0 h 170"/>
                              <a:gd name="T14" fmla="*/ 525 w 1207"/>
                              <a:gd name="T15" fmla="*/ 0 h 170"/>
                              <a:gd name="T16" fmla="*/ 602 w 1207"/>
                              <a:gd name="T17" fmla="*/ 0 h 170"/>
                              <a:gd name="T18" fmla="*/ 678 w 1207"/>
                              <a:gd name="T19" fmla="*/ 0 h 170"/>
                              <a:gd name="T20" fmla="*/ 751 w 1207"/>
                              <a:gd name="T21" fmla="*/ 0 h 170"/>
                              <a:gd name="T22" fmla="*/ 828 w 1207"/>
                              <a:gd name="T23" fmla="*/ 0 h 170"/>
                              <a:gd name="T24" fmla="*/ 904 w 1207"/>
                              <a:gd name="T25" fmla="*/ 0 h 170"/>
                              <a:gd name="T26" fmla="*/ 981 w 1207"/>
                              <a:gd name="T27" fmla="*/ 0 h 170"/>
                              <a:gd name="T28" fmla="*/ 1054 w 1207"/>
                              <a:gd name="T29" fmla="*/ 0 h 170"/>
                              <a:gd name="T30" fmla="*/ 1130 w 1207"/>
                              <a:gd name="T31" fmla="*/ 0 h 170"/>
                              <a:gd name="T32" fmla="*/ 1207 w 1207"/>
                              <a:gd name="T33" fmla="*/ 0 h 170"/>
                              <a:gd name="T34" fmla="*/ 1207 w 1207"/>
                              <a:gd name="T35" fmla="*/ 43 h 170"/>
                              <a:gd name="T36" fmla="*/ 1207 w 1207"/>
                              <a:gd name="T37" fmla="*/ 85 h 170"/>
                              <a:gd name="T38" fmla="*/ 1207 w 1207"/>
                              <a:gd name="T39" fmla="*/ 128 h 170"/>
                              <a:gd name="T40" fmla="*/ 1207 w 1207"/>
                              <a:gd name="T41" fmla="*/ 170 h 170"/>
                              <a:gd name="T42" fmla="*/ 1130 w 1207"/>
                              <a:gd name="T43" fmla="*/ 170 h 170"/>
                              <a:gd name="T44" fmla="*/ 1054 w 1207"/>
                              <a:gd name="T45" fmla="*/ 170 h 170"/>
                              <a:gd name="T46" fmla="*/ 981 w 1207"/>
                              <a:gd name="T47" fmla="*/ 170 h 170"/>
                              <a:gd name="T48" fmla="*/ 904 w 1207"/>
                              <a:gd name="T49" fmla="*/ 170 h 170"/>
                              <a:gd name="T50" fmla="*/ 828 w 1207"/>
                              <a:gd name="T51" fmla="*/ 170 h 170"/>
                              <a:gd name="T52" fmla="*/ 751 w 1207"/>
                              <a:gd name="T53" fmla="*/ 170 h 170"/>
                              <a:gd name="T54" fmla="*/ 678 w 1207"/>
                              <a:gd name="T55" fmla="*/ 170 h 170"/>
                              <a:gd name="T56" fmla="*/ 602 w 1207"/>
                              <a:gd name="T57" fmla="*/ 170 h 170"/>
                              <a:gd name="T58" fmla="*/ 525 w 1207"/>
                              <a:gd name="T59" fmla="*/ 170 h 170"/>
                              <a:gd name="T60" fmla="*/ 452 w 1207"/>
                              <a:gd name="T61" fmla="*/ 170 h 170"/>
                              <a:gd name="T62" fmla="*/ 376 w 1207"/>
                              <a:gd name="T63" fmla="*/ 170 h 170"/>
                              <a:gd name="T64" fmla="*/ 303 w 1207"/>
                              <a:gd name="T65" fmla="*/ 170 h 170"/>
                              <a:gd name="T66" fmla="*/ 226 w 1207"/>
                              <a:gd name="T67" fmla="*/ 170 h 170"/>
                              <a:gd name="T68" fmla="*/ 150 w 1207"/>
                              <a:gd name="T69" fmla="*/ 170 h 170"/>
                              <a:gd name="T70" fmla="*/ 77 w 1207"/>
                              <a:gd name="T71" fmla="*/ 170 h 170"/>
                              <a:gd name="T72" fmla="*/ 0 w 1207"/>
                              <a:gd name="T73" fmla="*/ 170 h 170"/>
                              <a:gd name="T74" fmla="*/ 0 w 1207"/>
                              <a:gd name="T75" fmla="*/ 128 h 170"/>
                              <a:gd name="T76" fmla="*/ 0 w 1207"/>
                              <a:gd name="T77" fmla="*/ 85 h 170"/>
                              <a:gd name="T78" fmla="*/ 0 w 1207"/>
                              <a:gd name="T79" fmla="*/ 43 h 170"/>
                              <a:gd name="T80" fmla="*/ 0 w 1207"/>
                              <a:gd name="T81" fmla="*/ 0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207" h="170">
                                <a:moveTo>
                                  <a:pt x="0" y="0"/>
                                </a:moveTo>
                                <a:lnTo>
                                  <a:pt x="77" y="0"/>
                                </a:lnTo>
                                <a:lnTo>
                                  <a:pt x="150" y="0"/>
                                </a:lnTo>
                                <a:lnTo>
                                  <a:pt x="226" y="0"/>
                                </a:lnTo>
                                <a:lnTo>
                                  <a:pt x="303" y="0"/>
                                </a:lnTo>
                                <a:lnTo>
                                  <a:pt x="376" y="0"/>
                                </a:lnTo>
                                <a:lnTo>
                                  <a:pt x="452" y="0"/>
                                </a:lnTo>
                                <a:lnTo>
                                  <a:pt x="525" y="0"/>
                                </a:lnTo>
                                <a:lnTo>
                                  <a:pt x="602" y="0"/>
                                </a:lnTo>
                                <a:lnTo>
                                  <a:pt x="678" y="0"/>
                                </a:lnTo>
                                <a:lnTo>
                                  <a:pt x="751" y="0"/>
                                </a:lnTo>
                                <a:lnTo>
                                  <a:pt x="828" y="0"/>
                                </a:lnTo>
                                <a:lnTo>
                                  <a:pt x="904" y="0"/>
                                </a:lnTo>
                                <a:lnTo>
                                  <a:pt x="981" y="0"/>
                                </a:lnTo>
                                <a:lnTo>
                                  <a:pt x="1054" y="0"/>
                                </a:lnTo>
                                <a:lnTo>
                                  <a:pt x="1130" y="0"/>
                                </a:lnTo>
                                <a:lnTo>
                                  <a:pt x="1207" y="0"/>
                                </a:lnTo>
                                <a:lnTo>
                                  <a:pt x="1207" y="43"/>
                                </a:lnTo>
                                <a:lnTo>
                                  <a:pt x="1207" y="85"/>
                                </a:lnTo>
                                <a:lnTo>
                                  <a:pt x="1207" y="128"/>
                                </a:lnTo>
                                <a:lnTo>
                                  <a:pt x="1207" y="170"/>
                                </a:lnTo>
                                <a:lnTo>
                                  <a:pt x="1130" y="170"/>
                                </a:lnTo>
                                <a:lnTo>
                                  <a:pt x="1054" y="170"/>
                                </a:lnTo>
                                <a:lnTo>
                                  <a:pt x="981" y="170"/>
                                </a:lnTo>
                                <a:lnTo>
                                  <a:pt x="904" y="170"/>
                                </a:lnTo>
                                <a:lnTo>
                                  <a:pt x="828" y="170"/>
                                </a:lnTo>
                                <a:lnTo>
                                  <a:pt x="751" y="170"/>
                                </a:lnTo>
                                <a:lnTo>
                                  <a:pt x="678" y="170"/>
                                </a:lnTo>
                                <a:lnTo>
                                  <a:pt x="602" y="170"/>
                                </a:lnTo>
                                <a:lnTo>
                                  <a:pt x="525" y="170"/>
                                </a:lnTo>
                                <a:lnTo>
                                  <a:pt x="452" y="170"/>
                                </a:lnTo>
                                <a:lnTo>
                                  <a:pt x="376" y="170"/>
                                </a:lnTo>
                                <a:lnTo>
                                  <a:pt x="303" y="170"/>
                                </a:lnTo>
                                <a:lnTo>
                                  <a:pt x="226" y="170"/>
                                </a:lnTo>
                                <a:lnTo>
                                  <a:pt x="150" y="170"/>
                                </a:lnTo>
                                <a:lnTo>
                                  <a:pt x="77" y="170"/>
                                </a:lnTo>
                                <a:lnTo>
                                  <a:pt x="0" y="170"/>
                                </a:lnTo>
                                <a:lnTo>
                                  <a:pt x="0" y="128"/>
                                </a:lnTo>
                                <a:lnTo>
                                  <a:pt x="0" y="85"/>
                                </a:lnTo>
                                <a:lnTo>
                                  <a:pt x="0" y="43"/>
                                </a:lnTo>
                                <a:lnTo>
                                  <a:pt x="0" y="0"/>
                                </a:lnTo>
                                <a:close/>
                              </a:path>
                            </a:pathLst>
                          </a:custGeom>
                          <a:solidFill>
                            <a:srgbClr val="D19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289"/>
                        <wps:cNvSpPr>
                          <a:spLocks/>
                        </wps:cNvSpPr>
                        <wps:spPr bwMode="auto">
                          <a:xfrm>
                            <a:off x="5902" y="1581"/>
                            <a:ext cx="963" cy="170"/>
                          </a:xfrm>
                          <a:custGeom>
                            <a:avLst/>
                            <a:gdLst>
                              <a:gd name="T0" fmla="*/ 0 w 963"/>
                              <a:gd name="T1" fmla="*/ 0 h 170"/>
                              <a:gd name="T2" fmla="*/ 59 w 963"/>
                              <a:gd name="T3" fmla="*/ 0 h 170"/>
                              <a:gd name="T4" fmla="*/ 119 w 963"/>
                              <a:gd name="T5" fmla="*/ 0 h 170"/>
                              <a:gd name="T6" fmla="*/ 179 w 963"/>
                              <a:gd name="T7" fmla="*/ 0 h 170"/>
                              <a:gd name="T8" fmla="*/ 239 w 963"/>
                              <a:gd name="T9" fmla="*/ 0 h 170"/>
                              <a:gd name="T10" fmla="*/ 303 w 963"/>
                              <a:gd name="T11" fmla="*/ 0 h 170"/>
                              <a:gd name="T12" fmla="*/ 362 w 963"/>
                              <a:gd name="T13" fmla="*/ 0 h 170"/>
                              <a:gd name="T14" fmla="*/ 422 w 963"/>
                              <a:gd name="T15" fmla="*/ 0 h 170"/>
                              <a:gd name="T16" fmla="*/ 482 w 963"/>
                              <a:gd name="T17" fmla="*/ 0 h 170"/>
                              <a:gd name="T18" fmla="*/ 541 w 963"/>
                              <a:gd name="T19" fmla="*/ 0 h 170"/>
                              <a:gd name="T20" fmla="*/ 601 w 963"/>
                              <a:gd name="T21" fmla="*/ 0 h 170"/>
                              <a:gd name="T22" fmla="*/ 661 w 963"/>
                              <a:gd name="T23" fmla="*/ 0 h 170"/>
                              <a:gd name="T24" fmla="*/ 725 w 963"/>
                              <a:gd name="T25" fmla="*/ 0 h 170"/>
                              <a:gd name="T26" fmla="*/ 784 w 963"/>
                              <a:gd name="T27" fmla="*/ 0 h 170"/>
                              <a:gd name="T28" fmla="*/ 844 w 963"/>
                              <a:gd name="T29" fmla="*/ 0 h 170"/>
                              <a:gd name="T30" fmla="*/ 904 w 963"/>
                              <a:gd name="T31" fmla="*/ 0 h 170"/>
                              <a:gd name="T32" fmla="*/ 963 w 963"/>
                              <a:gd name="T33" fmla="*/ 0 h 170"/>
                              <a:gd name="T34" fmla="*/ 963 w 963"/>
                              <a:gd name="T35" fmla="*/ 43 h 170"/>
                              <a:gd name="T36" fmla="*/ 963 w 963"/>
                              <a:gd name="T37" fmla="*/ 85 h 170"/>
                              <a:gd name="T38" fmla="*/ 963 w 963"/>
                              <a:gd name="T39" fmla="*/ 128 h 170"/>
                              <a:gd name="T40" fmla="*/ 963 w 963"/>
                              <a:gd name="T41" fmla="*/ 170 h 170"/>
                              <a:gd name="T42" fmla="*/ 904 w 963"/>
                              <a:gd name="T43" fmla="*/ 170 h 170"/>
                              <a:gd name="T44" fmla="*/ 844 w 963"/>
                              <a:gd name="T45" fmla="*/ 170 h 170"/>
                              <a:gd name="T46" fmla="*/ 784 w 963"/>
                              <a:gd name="T47" fmla="*/ 170 h 170"/>
                              <a:gd name="T48" fmla="*/ 725 w 963"/>
                              <a:gd name="T49" fmla="*/ 170 h 170"/>
                              <a:gd name="T50" fmla="*/ 661 w 963"/>
                              <a:gd name="T51" fmla="*/ 170 h 170"/>
                              <a:gd name="T52" fmla="*/ 601 w 963"/>
                              <a:gd name="T53" fmla="*/ 170 h 170"/>
                              <a:gd name="T54" fmla="*/ 541 w 963"/>
                              <a:gd name="T55" fmla="*/ 170 h 170"/>
                              <a:gd name="T56" fmla="*/ 482 w 963"/>
                              <a:gd name="T57" fmla="*/ 170 h 170"/>
                              <a:gd name="T58" fmla="*/ 422 w 963"/>
                              <a:gd name="T59" fmla="*/ 170 h 170"/>
                              <a:gd name="T60" fmla="*/ 362 w 963"/>
                              <a:gd name="T61" fmla="*/ 170 h 170"/>
                              <a:gd name="T62" fmla="*/ 303 w 963"/>
                              <a:gd name="T63" fmla="*/ 170 h 170"/>
                              <a:gd name="T64" fmla="*/ 239 w 963"/>
                              <a:gd name="T65" fmla="*/ 170 h 170"/>
                              <a:gd name="T66" fmla="*/ 179 w 963"/>
                              <a:gd name="T67" fmla="*/ 170 h 170"/>
                              <a:gd name="T68" fmla="*/ 119 w 963"/>
                              <a:gd name="T69" fmla="*/ 170 h 170"/>
                              <a:gd name="T70" fmla="*/ 59 w 963"/>
                              <a:gd name="T71" fmla="*/ 170 h 170"/>
                              <a:gd name="T72" fmla="*/ 0 w 963"/>
                              <a:gd name="T73" fmla="*/ 170 h 170"/>
                              <a:gd name="T74" fmla="*/ 0 w 963"/>
                              <a:gd name="T75" fmla="*/ 128 h 170"/>
                              <a:gd name="T76" fmla="*/ 0 w 963"/>
                              <a:gd name="T77" fmla="*/ 85 h 170"/>
                              <a:gd name="T78" fmla="*/ 0 w 963"/>
                              <a:gd name="T79" fmla="*/ 43 h 170"/>
                              <a:gd name="T80" fmla="*/ 0 w 963"/>
                              <a:gd name="T81" fmla="*/ 0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3" h="170">
                                <a:moveTo>
                                  <a:pt x="0" y="0"/>
                                </a:moveTo>
                                <a:lnTo>
                                  <a:pt x="59" y="0"/>
                                </a:lnTo>
                                <a:lnTo>
                                  <a:pt x="119" y="0"/>
                                </a:lnTo>
                                <a:lnTo>
                                  <a:pt x="179" y="0"/>
                                </a:lnTo>
                                <a:lnTo>
                                  <a:pt x="239" y="0"/>
                                </a:lnTo>
                                <a:lnTo>
                                  <a:pt x="303" y="0"/>
                                </a:lnTo>
                                <a:lnTo>
                                  <a:pt x="362" y="0"/>
                                </a:lnTo>
                                <a:lnTo>
                                  <a:pt x="422" y="0"/>
                                </a:lnTo>
                                <a:lnTo>
                                  <a:pt x="482" y="0"/>
                                </a:lnTo>
                                <a:lnTo>
                                  <a:pt x="541" y="0"/>
                                </a:lnTo>
                                <a:lnTo>
                                  <a:pt x="601" y="0"/>
                                </a:lnTo>
                                <a:lnTo>
                                  <a:pt x="661" y="0"/>
                                </a:lnTo>
                                <a:lnTo>
                                  <a:pt x="725" y="0"/>
                                </a:lnTo>
                                <a:lnTo>
                                  <a:pt x="784" y="0"/>
                                </a:lnTo>
                                <a:lnTo>
                                  <a:pt x="844" y="0"/>
                                </a:lnTo>
                                <a:lnTo>
                                  <a:pt x="904" y="0"/>
                                </a:lnTo>
                                <a:lnTo>
                                  <a:pt x="963" y="0"/>
                                </a:lnTo>
                                <a:lnTo>
                                  <a:pt x="963" y="43"/>
                                </a:lnTo>
                                <a:lnTo>
                                  <a:pt x="963" y="85"/>
                                </a:lnTo>
                                <a:lnTo>
                                  <a:pt x="963" y="128"/>
                                </a:lnTo>
                                <a:lnTo>
                                  <a:pt x="963" y="170"/>
                                </a:lnTo>
                                <a:lnTo>
                                  <a:pt x="904" y="170"/>
                                </a:lnTo>
                                <a:lnTo>
                                  <a:pt x="844" y="170"/>
                                </a:lnTo>
                                <a:lnTo>
                                  <a:pt x="784" y="170"/>
                                </a:lnTo>
                                <a:lnTo>
                                  <a:pt x="725" y="170"/>
                                </a:lnTo>
                                <a:lnTo>
                                  <a:pt x="661" y="170"/>
                                </a:lnTo>
                                <a:lnTo>
                                  <a:pt x="601" y="170"/>
                                </a:lnTo>
                                <a:lnTo>
                                  <a:pt x="541" y="170"/>
                                </a:lnTo>
                                <a:lnTo>
                                  <a:pt x="482" y="170"/>
                                </a:lnTo>
                                <a:lnTo>
                                  <a:pt x="422" y="170"/>
                                </a:lnTo>
                                <a:lnTo>
                                  <a:pt x="362" y="170"/>
                                </a:lnTo>
                                <a:lnTo>
                                  <a:pt x="303" y="170"/>
                                </a:lnTo>
                                <a:lnTo>
                                  <a:pt x="239" y="170"/>
                                </a:lnTo>
                                <a:lnTo>
                                  <a:pt x="179" y="170"/>
                                </a:lnTo>
                                <a:lnTo>
                                  <a:pt x="119" y="170"/>
                                </a:lnTo>
                                <a:lnTo>
                                  <a:pt x="59" y="170"/>
                                </a:lnTo>
                                <a:lnTo>
                                  <a:pt x="0" y="170"/>
                                </a:lnTo>
                                <a:lnTo>
                                  <a:pt x="0" y="128"/>
                                </a:lnTo>
                                <a:lnTo>
                                  <a:pt x="0" y="85"/>
                                </a:lnTo>
                                <a:lnTo>
                                  <a:pt x="0" y="43"/>
                                </a:lnTo>
                                <a:lnTo>
                                  <a:pt x="0" y="0"/>
                                </a:lnTo>
                                <a:close/>
                              </a:path>
                            </a:pathLst>
                          </a:custGeom>
                          <a:solidFill>
                            <a:srgbClr val="D8A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290"/>
                        <wps:cNvSpPr>
                          <a:spLocks/>
                        </wps:cNvSpPr>
                        <wps:spPr bwMode="auto">
                          <a:xfrm>
                            <a:off x="6021" y="1581"/>
                            <a:ext cx="725" cy="170"/>
                          </a:xfrm>
                          <a:custGeom>
                            <a:avLst/>
                            <a:gdLst>
                              <a:gd name="T0" fmla="*/ 0 w 725"/>
                              <a:gd name="T1" fmla="*/ 0 h 170"/>
                              <a:gd name="T2" fmla="*/ 47 w 725"/>
                              <a:gd name="T3" fmla="*/ 0 h 170"/>
                              <a:gd name="T4" fmla="*/ 90 w 725"/>
                              <a:gd name="T5" fmla="*/ 0 h 170"/>
                              <a:gd name="T6" fmla="*/ 137 w 725"/>
                              <a:gd name="T7" fmla="*/ 0 h 170"/>
                              <a:gd name="T8" fmla="*/ 184 w 725"/>
                              <a:gd name="T9" fmla="*/ 0 h 170"/>
                              <a:gd name="T10" fmla="*/ 226 w 725"/>
                              <a:gd name="T11" fmla="*/ 0 h 170"/>
                              <a:gd name="T12" fmla="*/ 273 w 725"/>
                              <a:gd name="T13" fmla="*/ 0 h 170"/>
                              <a:gd name="T14" fmla="*/ 316 w 725"/>
                              <a:gd name="T15" fmla="*/ 0 h 170"/>
                              <a:gd name="T16" fmla="*/ 363 w 725"/>
                              <a:gd name="T17" fmla="*/ 0 h 170"/>
                              <a:gd name="T18" fmla="*/ 410 w 725"/>
                              <a:gd name="T19" fmla="*/ 0 h 170"/>
                              <a:gd name="T20" fmla="*/ 452 w 725"/>
                              <a:gd name="T21" fmla="*/ 0 h 170"/>
                              <a:gd name="T22" fmla="*/ 499 w 725"/>
                              <a:gd name="T23" fmla="*/ 0 h 170"/>
                              <a:gd name="T24" fmla="*/ 542 w 725"/>
                              <a:gd name="T25" fmla="*/ 0 h 170"/>
                              <a:gd name="T26" fmla="*/ 589 w 725"/>
                              <a:gd name="T27" fmla="*/ 0 h 170"/>
                              <a:gd name="T28" fmla="*/ 636 w 725"/>
                              <a:gd name="T29" fmla="*/ 0 h 170"/>
                              <a:gd name="T30" fmla="*/ 678 w 725"/>
                              <a:gd name="T31" fmla="*/ 0 h 170"/>
                              <a:gd name="T32" fmla="*/ 725 w 725"/>
                              <a:gd name="T33" fmla="*/ 0 h 170"/>
                              <a:gd name="T34" fmla="*/ 725 w 725"/>
                              <a:gd name="T35" fmla="*/ 43 h 170"/>
                              <a:gd name="T36" fmla="*/ 725 w 725"/>
                              <a:gd name="T37" fmla="*/ 85 h 170"/>
                              <a:gd name="T38" fmla="*/ 725 w 725"/>
                              <a:gd name="T39" fmla="*/ 128 h 170"/>
                              <a:gd name="T40" fmla="*/ 725 w 725"/>
                              <a:gd name="T41" fmla="*/ 170 h 170"/>
                              <a:gd name="T42" fmla="*/ 678 w 725"/>
                              <a:gd name="T43" fmla="*/ 170 h 170"/>
                              <a:gd name="T44" fmla="*/ 636 w 725"/>
                              <a:gd name="T45" fmla="*/ 170 h 170"/>
                              <a:gd name="T46" fmla="*/ 589 w 725"/>
                              <a:gd name="T47" fmla="*/ 170 h 170"/>
                              <a:gd name="T48" fmla="*/ 542 w 725"/>
                              <a:gd name="T49" fmla="*/ 170 h 170"/>
                              <a:gd name="T50" fmla="*/ 499 w 725"/>
                              <a:gd name="T51" fmla="*/ 170 h 170"/>
                              <a:gd name="T52" fmla="*/ 452 w 725"/>
                              <a:gd name="T53" fmla="*/ 170 h 170"/>
                              <a:gd name="T54" fmla="*/ 410 w 725"/>
                              <a:gd name="T55" fmla="*/ 170 h 170"/>
                              <a:gd name="T56" fmla="*/ 363 w 725"/>
                              <a:gd name="T57" fmla="*/ 170 h 170"/>
                              <a:gd name="T58" fmla="*/ 316 w 725"/>
                              <a:gd name="T59" fmla="*/ 170 h 170"/>
                              <a:gd name="T60" fmla="*/ 273 w 725"/>
                              <a:gd name="T61" fmla="*/ 170 h 170"/>
                              <a:gd name="T62" fmla="*/ 226 w 725"/>
                              <a:gd name="T63" fmla="*/ 170 h 170"/>
                              <a:gd name="T64" fmla="*/ 184 w 725"/>
                              <a:gd name="T65" fmla="*/ 170 h 170"/>
                              <a:gd name="T66" fmla="*/ 137 w 725"/>
                              <a:gd name="T67" fmla="*/ 170 h 170"/>
                              <a:gd name="T68" fmla="*/ 90 w 725"/>
                              <a:gd name="T69" fmla="*/ 170 h 170"/>
                              <a:gd name="T70" fmla="*/ 47 w 725"/>
                              <a:gd name="T71" fmla="*/ 170 h 170"/>
                              <a:gd name="T72" fmla="*/ 0 w 725"/>
                              <a:gd name="T73" fmla="*/ 170 h 170"/>
                              <a:gd name="T74" fmla="*/ 0 w 725"/>
                              <a:gd name="T75" fmla="*/ 128 h 170"/>
                              <a:gd name="T76" fmla="*/ 0 w 725"/>
                              <a:gd name="T77" fmla="*/ 85 h 170"/>
                              <a:gd name="T78" fmla="*/ 0 w 725"/>
                              <a:gd name="T79" fmla="*/ 43 h 170"/>
                              <a:gd name="T80" fmla="*/ 0 w 725"/>
                              <a:gd name="T81" fmla="*/ 0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25" h="170">
                                <a:moveTo>
                                  <a:pt x="0" y="0"/>
                                </a:moveTo>
                                <a:lnTo>
                                  <a:pt x="47" y="0"/>
                                </a:lnTo>
                                <a:lnTo>
                                  <a:pt x="90" y="0"/>
                                </a:lnTo>
                                <a:lnTo>
                                  <a:pt x="137" y="0"/>
                                </a:lnTo>
                                <a:lnTo>
                                  <a:pt x="184" y="0"/>
                                </a:lnTo>
                                <a:lnTo>
                                  <a:pt x="226" y="0"/>
                                </a:lnTo>
                                <a:lnTo>
                                  <a:pt x="273" y="0"/>
                                </a:lnTo>
                                <a:lnTo>
                                  <a:pt x="316" y="0"/>
                                </a:lnTo>
                                <a:lnTo>
                                  <a:pt x="363" y="0"/>
                                </a:lnTo>
                                <a:lnTo>
                                  <a:pt x="410" y="0"/>
                                </a:lnTo>
                                <a:lnTo>
                                  <a:pt x="452" y="0"/>
                                </a:lnTo>
                                <a:lnTo>
                                  <a:pt x="499" y="0"/>
                                </a:lnTo>
                                <a:lnTo>
                                  <a:pt x="542" y="0"/>
                                </a:lnTo>
                                <a:lnTo>
                                  <a:pt x="589" y="0"/>
                                </a:lnTo>
                                <a:lnTo>
                                  <a:pt x="636" y="0"/>
                                </a:lnTo>
                                <a:lnTo>
                                  <a:pt x="678" y="0"/>
                                </a:lnTo>
                                <a:lnTo>
                                  <a:pt x="725" y="0"/>
                                </a:lnTo>
                                <a:lnTo>
                                  <a:pt x="725" y="43"/>
                                </a:lnTo>
                                <a:lnTo>
                                  <a:pt x="725" y="85"/>
                                </a:lnTo>
                                <a:lnTo>
                                  <a:pt x="725" y="128"/>
                                </a:lnTo>
                                <a:lnTo>
                                  <a:pt x="725" y="170"/>
                                </a:lnTo>
                                <a:lnTo>
                                  <a:pt x="678" y="170"/>
                                </a:lnTo>
                                <a:lnTo>
                                  <a:pt x="636" y="170"/>
                                </a:lnTo>
                                <a:lnTo>
                                  <a:pt x="589" y="170"/>
                                </a:lnTo>
                                <a:lnTo>
                                  <a:pt x="542" y="170"/>
                                </a:lnTo>
                                <a:lnTo>
                                  <a:pt x="499" y="170"/>
                                </a:lnTo>
                                <a:lnTo>
                                  <a:pt x="452" y="170"/>
                                </a:lnTo>
                                <a:lnTo>
                                  <a:pt x="410" y="170"/>
                                </a:lnTo>
                                <a:lnTo>
                                  <a:pt x="363" y="170"/>
                                </a:lnTo>
                                <a:lnTo>
                                  <a:pt x="316" y="170"/>
                                </a:lnTo>
                                <a:lnTo>
                                  <a:pt x="273" y="170"/>
                                </a:lnTo>
                                <a:lnTo>
                                  <a:pt x="226" y="170"/>
                                </a:lnTo>
                                <a:lnTo>
                                  <a:pt x="184" y="170"/>
                                </a:lnTo>
                                <a:lnTo>
                                  <a:pt x="137" y="170"/>
                                </a:lnTo>
                                <a:lnTo>
                                  <a:pt x="90" y="170"/>
                                </a:lnTo>
                                <a:lnTo>
                                  <a:pt x="47" y="170"/>
                                </a:lnTo>
                                <a:lnTo>
                                  <a:pt x="0" y="170"/>
                                </a:lnTo>
                                <a:lnTo>
                                  <a:pt x="0" y="128"/>
                                </a:lnTo>
                                <a:lnTo>
                                  <a:pt x="0" y="85"/>
                                </a:lnTo>
                                <a:lnTo>
                                  <a:pt x="0" y="43"/>
                                </a:lnTo>
                                <a:lnTo>
                                  <a:pt x="0" y="0"/>
                                </a:lnTo>
                                <a:close/>
                              </a:path>
                            </a:pathLst>
                          </a:custGeom>
                          <a:solidFill>
                            <a:srgbClr val="E2A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Rectangle 291"/>
                        <wps:cNvSpPr>
                          <a:spLocks noChangeArrowheads="1"/>
                        </wps:cNvSpPr>
                        <wps:spPr bwMode="auto">
                          <a:xfrm>
                            <a:off x="6141" y="1581"/>
                            <a:ext cx="481" cy="170"/>
                          </a:xfrm>
                          <a:prstGeom prst="rect">
                            <a:avLst/>
                          </a:prstGeom>
                          <a:solidFill>
                            <a:srgbClr val="EAB5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Rectangle 292"/>
                        <wps:cNvSpPr>
                          <a:spLocks noChangeArrowheads="1"/>
                        </wps:cNvSpPr>
                        <wps:spPr bwMode="auto">
                          <a:xfrm>
                            <a:off x="5748" y="1909"/>
                            <a:ext cx="1275" cy="379"/>
                          </a:xfrm>
                          <a:prstGeom prst="rect">
                            <a:avLst/>
                          </a:prstGeom>
                          <a:solidFill>
                            <a:srgbClr val="8C44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Freeform 293"/>
                        <wps:cNvSpPr>
                          <a:spLocks/>
                        </wps:cNvSpPr>
                        <wps:spPr bwMode="auto">
                          <a:xfrm>
                            <a:off x="5791" y="1909"/>
                            <a:ext cx="1177" cy="379"/>
                          </a:xfrm>
                          <a:custGeom>
                            <a:avLst/>
                            <a:gdLst>
                              <a:gd name="T0" fmla="*/ 0 w 1177"/>
                              <a:gd name="T1" fmla="*/ 0 h 379"/>
                              <a:gd name="T2" fmla="*/ 72 w 1177"/>
                              <a:gd name="T3" fmla="*/ 0 h 379"/>
                              <a:gd name="T4" fmla="*/ 149 w 1177"/>
                              <a:gd name="T5" fmla="*/ 0 h 379"/>
                              <a:gd name="T6" fmla="*/ 222 w 1177"/>
                              <a:gd name="T7" fmla="*/ 0 h 379"/>
                              <a:gd name="T8" fmla="*/ 294 w 1177"/>
                              <a:gd name="T9" fmla="*/ 0 h 379"/>
                              <a:gd name="T10" fmla="*/ 367 w 1177"/>
                              <a:gd name="T11" fmla="*/ 0 h 379"/>
                              <a:gd name="T12" fmla="*/ 443 w 1177"/>
                              <a:gd name="T13" fmla="*/ 0 h 379"/>
                              <a:gd name="T14" fmla="*/ 516 w 1177"/>
                              <a:gd name="T15" fmla="*/ 0 h 379"/>
                              <a:gd name="T16" fmla="*/ 588 w 1177"/>
                              <a:gd name="T17" fmla="*/ 0 h 379"/>
                              <a:gd name="T18" fmla="*/ 661 w 1177"/>
                              <a:gd name="T19" fmla="*/ 0 h 379"/>
                              <a:gd name="T20" fmla="*/ 738 w 1177"/>
                              <a:gd name="T21" fmla="*/ 0 h 379"/>
                              <a:gd name="T22" fmla="*/ 810 w 1177"/>
                              <a:gd name="T23" fmla="*/ 0 h 379"/>
                              <a:gd name="T24" fmla="*/ 883 w 1177"/>
                              <a:gd name="T25" fmla="*/ 0 h 379"/>
                              <a:gd name="T26" fmla="*/ 955 w 1177"/>
                              <a:gd name="T27" fmla="*/ 0 h 379"/>
                              <a:gd name="T28" fmla="*/ 1032 w 1177"/>
                              <a:gd name="T29" fmla="*/ 0 h 379"/>
                              <a:gd name="T30" fmla="*/ 1104 w 1177"/>
                              <a:gd name="T31" fmla="*/ 0 h 379"/>
                              <a:gd name="T32" fmla="*/ 1177 w 1177"/>
                              <a:gd name="T33" fmla="*/ 0 h 379"/>
                              <a:gd name="T34" fmla="*/ 1177 w 1177"/>
                              <a:gd name="T35" fmla="*/ 94 h 379"/>
                              <a:gd name="T36" fmla="*/ 1177 w 1177"/>
                              <a:gd name="T37" fmla="*/ 188 h 379"/>
                              <a:gd name="T38" fmla="*/ 1177 w 1177"/>
                              <a:gd name="T39" fmla="*/ 286 h 379"/>
                              <a:gd name="T40" fmla="*/ 1177 w 1177"/>
                              <a:gd name="T41" fmla="*/ 379 h 379"/>
                              <a:gd name="T42" fmla="*/ 1104 w 1177"/>
                              <a:gd name="T43" fmla="*/ 379 h 379"/>
                              <a:gd name="T44" fmla="*/ 1032 w 1177"/>
                              <a:gd name="T45" fmla="*/ 379 h 379"/>
                              <a:gd name="T46" fmla="*/ 955 w 1177"/>
                              <a:gd name="T47" fmla="*/ 379 h 379"/>
                              <a:gd name="T48" fmla="*/ 883 w 1177"/>
                              <a:gd name="T49" fmla="*/ 379 h 379"/>
                              <a:gd name="T50" fmla="*/ 810 w 1177"/>
                              <a:gd name="T51" fmla="*/ 379 h 379"/>
                              <a:gd name="T52" fmla="*/ 738 w 1177"/>
                              <a:gd name="T53" fmla="*/ 379 h 379"/>
                              <a:gd name="T54" fmla="*/ 661 w 1177"/>
                              <a:gd name="T55" fmla="*/ 379 h 379"/>
                              <a:gd name="T56" fmla="*/ 588 w 1177"/>
                              <a:gd name="T57" fmla="*/ 379 h 379"/>
                              <a:gd name="T58" fmla="*/ 516 w 1177"/>
                              <a:gd name="T59" fmla="*/ 379 h 379"/>
                              <a:gd name="T60" fmla="*/ 443 w 1177"/>
                              <a:gd name="T61" fmla="*/ 379 h 379"/>
                              <a:gd name="T62" fmla="*/ 367 w 1177"/>
                              <a:gd name="T63" fmla="*/ 379 h 379"/>
                              <a:gd name="T64" fmla="*/ 294 w 1177"/>
                              <a:gd name="T65" fmla="*/ 379 h 379"/>
                              <a:gd name="T66" fmla="*/ 222 w 1177"/>
                              <a:gd name="T67" fmla="*/ 379 h 379"/>
                              <a:gd name="T68" fmla="*/ 149 w 1177"/>
                              <a:gd name="T69" fmla="*/ 379 h 379"/>
                              <a:gd name="T70" fmla="*/ 72 w 1177"/>
                              <a:gd name="T71" fmla="*/ 379 h 379"/>
                              <a:gd name="T72" fmla="*/ 0 w 1177"/>
                              <a:gd name="T73" fmla="*/ 379 h 379"/>
                              <a:gd name="T74" fmla="*/ 0 w 1177"/>
                              <a:gd name="T75" fmla="*/ 286 h 379"/>
                              <a:gd name="T76" fmla="*/ 0 w 1177"/>
                              <a:gd name="T77" fmla="*/ 188 h 379"/>
                              <a:gd name="T78" fmla="*/ 0 w 1177"/>
                              <a:gd name="T79" fmla="*/ 94 h 379"/>
                              <a:gd name="T80" fmla="*/ 0 w 1177"/>
                              <a:gd name="T81" fmla="*/ 0 h 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177" h="379">
                                <a:moveTo>
                                  <a:pt x="0" y="0"/>
                                </a:moveTo>
                                <a:lnTo>
                                  <a:pt x="72" y="0"/>
                                </a:lnTo>
                                <a:lnTo>
                                  <a:pt x="149" y="0"/>
                                </a:lnTo>
                                <a:lnTo>
                                  <a:pt x="222" y="0"/>
                                </a:lnTo>
                                <a:lnTo>
                                  <a:pt x="294" y="0"/>
                                </a:lnTo>
                                <a:lnTo>
                                  <a:pt x="367" y="0"/>
                                </a:lnTo>
                                <a:lnTo>
                                  <a:pt x="443" y="0"/>
                                </a:lnTo>
                                <a:lnTo>
                                  <a:pt x="516" y="0"/>
                                </a:lnTo>
                                <a:lnTo>
                                  <a:pt x="588" y="0"/>
                                </a:lnTo>
                                <a:lnTo>
                                  <a:pt x="661" y="0"/>
                                </a:lnTo>
                                <a:lnTo>
                                  <a:pt x="738" y="0"/>
                                </a:lnTo>
                                <a:lnTo>
                                  <a:pt x="810" y="0"/>
                                </a:lnTo>
                                <a:lnTo>
                                  <a:pt x="883" y="0"/>
                                </a:lnTo>
                                <a:lnTo>
                                  <a:pt x="955" y="0"/>
                                </a:lnTo>
                                <a:lnTo>
                                  <a:pt x="1032" y="0"/>
                                </a:lnTo>
                                <a:lnTo>
                                  <a:pt x="1104" y="0"/>
                                </a:lnTo>
                                <a:lnTo>
                                  <a:pt x="1177" y="0"/>
                                </a:lnTo>
                                <a:lnTo>
                                  <a:pt x="1177" y="94"/>
                                </a:lnTo>
                                <a:lnTo>
                                  <a:pt x="1177" y="188"/>
                                </a:lnTo>
                                <a:lnTo>
                                  <a:pt x="1177" y="286"/>
                                </a:lnTo>
                                <a:lnTo>
                                  <a:pt x="1177" y="379"/>
                                </a:lnTo>
                                <a:lnTo>
                                  <a:pt x="1104" y="379"/>
                                </a:lnTo>
                                <a:lnTo>
                                  <a:pt x="1032" y="379"/>
                                </a:lnTo>
                                <a:lnTo>
                                  <a:pt x="955" y="379"/>
                                </a:lnTo>
                                <a:lnTo>
                                  <a:pt x="883" y="379"/>
                                </a:lnTo>
                                <a:lnTo>
                                  <a:pt x="810" y="379"/>
                                </a:lnTo>
                                <a:lnTo>
                                  <a:pt x="738" y="379"/>
                                </a:lnTo>
                                <a:lnTo>
                                  <a:pt x="661" y="379"/>
                                </a:lnTo>
                                <a:lnTo>
                                  <a:pt x="588" y="379"/>
                                </a:lnTo>
                                <a:lnTo>
                                  <a:pt x="516" y="379"/>
                                </a:lnTo>
                                <a:lnTo>
                                  <a:pt x="443" y="379"/>
                                </a:lnTo>
                                <a:lnTo>
                                  <a:pt x="367" y="379"/>
                                </a:lnTo>
                                <a:lnTo>
                                  <a:pt x="294" y="379"/>
                                </a:lnTo>
                                <a:lnTo>
                                  <a:pt x="222" y="379"/>
                                </a:lnTo>
                                <a:lnTo>
                                  <a:pt x="149" y="379"/>
                                </a:lnTo>
                                <a:lnTo>
                                  <a:pt x="72" y="379"/>
                                </a:lnTo>
                                <a:lnTo>
                                  <a:pt x="0" y="379"/>
                                </a:lnTo>
                                <a:lnTo>
                                  <a:pt x="0" y="286"/>
                                </a:lnTo>
                                <a:lnTo>
                                  <a:pt x="0" y="188"/>
                                </a:lnTo>
                                <a:lnTo>
                                  <a:pt x="0" y="94"/>
                                </a:lnTo>
                                <a:lnTo>
                                  <a:pt x="0" y="0"/>
                                </a:lnTo>
                                <a:close/>
                              </a:path>
                            </a:pathLst>
                          </a:custGeom>
                          <a:solidFill>
                            <a:srgbClr val="914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294"/>
                        <wps:cNvSpPr>
                          <a:spLocks/>
                        </wps:cNvSpPr>
                        <wps:spPr bwMode="auto">
                          <a:xfrm>
                            <a:off x="5834" y="1909"/>
                            <a:ext cx="1078" cy="379"/>
                          </a:xfrm>
                          <a:custGeom>
                            <a:avLst/>
                            <a:gdLst>
                              <a:gd name="T0" fmla="*/ 0 w 1078"/>
                              <a:gd name="T1" fmla="*/ 0 h 379"/>
                              <a:gd name="T2" fmla="*/ 68 w 1078"/>
                              <a:gd name="T3" fmla="*/ 0 h 379"/>
                              <a:gd name="T4" fmla="*/ 136 w 1078"/>
                              <a:gd name="T5" fmla="*/ 0 h 379"/>
                              <a:gd name="T6" fmla="*/ 204 w 1078"/>
                              <a:gd name="T7" fmla="*/ 0 h 379"/>
                              <a:gd name="T8" fmla="*/ 272 w 1078"/>
                              <a:gd name="T9" fmla="*/ 0 h 379"/>
                              <a:gd name="T10" fmla="*/ 336 w 1078"/>
                              <a:gd name="T11" fmla="*/ 0 h 379"/>
                              <a:gd name="T12" fmla="*/ 405 w 1078"/>
                              <a:gd name="T13" fmla="*/ 0 h 379"/>
                              <a:gd name="T14" fmla="*/ 473 w 1078"/>
                              <a:gd name="T15" fmla="*/ 0 h 379"/>
                              <a:gd name="T16" fmla="*/ 541 w 1078"/>
                              <a:gd name="T17" fmla="*/ 0 h 379"/>
                              <a:gd name="T18" fmla="*/ 609 w 1078"/>
                              <a:gd name="T19" fmla="*/ 0 h 379"/>
                              <a:gd name="T20" fmla="*/ 673 w 1078"/>
                              <a:gd name="T21" fmla="*/ 0 h 379"/>
                              <a:gd name="T22" fmla="*/ 741 w 1078"/>
                              <a:gd name="T23" fmla="*/ 0 h 379"/>
                              <a:gd name="T24" fmla="*/ 810 w 1078"/>
                              <a:gd name="T25" fmla="*/ 0 h 379"/>
                              <a:gd name="T26" fmla="*/ 878 w 1078"/>
                              <a:gd name="T27" fmla="*/ 0 h 379"/>
                              <a:gd name="T28" fmla="*/ 942 w 1078"/>
                              <a:gd name="T29" fmla="*/ 0 h 379"/>
                              <a:gd name="T30" fmla="*/ 1010 w 1078"/>
                              <a:gd name="T31" fmla="*/ 0 h 379"/>
                              <a:gd name="T32" fmla="*/ 1078 w 1078"/>
                              <a:gd name="T33" fmla="*/ 0 h 379"/>
                              <a:gd name="T34" fmla="*/ 1078 w 1078"/>
                              <a:gd name="T35" fmla="*/ 94 h 379"/>
                              <a:gd name="T36" fmla="*/ 1078 w 1078"/>
                              <a:gd name="T37" fmla="*/ 188 h 379"/>
                              <a:gd name="T38" fmla="*/ 1078 w 1078"/>
                              <a:gd name="T39" fmla="*/ 286 h 379"/>
                              <a:gd name="T40" fmla="*/ 1078 w 1078"/>
                              <a:gd name="T41" fmla="*/ 379 h 379"/>
                              <a:gd name="T42" fmla="*/ 1010 w 1078"/>
                              <a:gd name="T43" fmla="*/ 379 h 379"/>
                              <a:gd name="T44" fmla="*/ 942 w 1078"/>
                              <a:gd name="T45" fmla="*/ 379 h 379"/>
                              <a:gd name="T46" fmla="*/ 878 w 1078"/>
                              <a:gd name="T47" fmla="*/ 379 h 379"/>
                              <a:gd name="T48" fmla="*/ 810 w 1078"/>
                              <a:gd name="T49" fmla="*/ 379 h 379"/>
                              <a:gd name="T50" fmla="*/ 741 w 1078"/>
                              <a:gd name="T51" fmla="*/ 379 h 379"/>
                              <a:gd name="T52" fmla="*/ 673 w 1078"/>
                              <a:gd name="T53" fmla="*/ 379 h 379"/>
                              <a:gd name="T54" fmla="*/ 609 w 1078"/>
                              <a:gd name="T55" fmla="*/ 379 h 379"/>
                              <a:gd name="T56" fmla="*/ 541 w 1078"/>
                              <a:gd name="T57" fmla="*/ 379 h 379"/>
                              <a:gd name="T58" fmla="*/ 473 w 1078"/>
                              <a:gd name="T59" fmla="*/ 379 h 379"/>
                              <a:gd name="T60" fmla="*/ 405 w 1078"/>
                              <a:gd name="T61" fmla="*/ 379 h 379"/>
                              <a:gd name="T62" fmla="*/ 336 w 1078"/>
                              <a:gd name="T63" fmla="*/ 379 h 379"/>
                              <a:gd name="T64" fmla="*/ 272 w 1078"/>
                              <a:gd name="T65" fmla="*/ 379 h 379"/>
                              <a:gd name="T66" fmla="*/ 204 w 1078"/>
                              <a:gd name="T67" fmla="*/ 379 h 379"/>
                              <a:gd name="T68" fmla="*/ 136 w 1078"/>
                              <a:gd name="T69" fmla="*/ 379 h 379"/>
                              <a:gd name="T70" fmla="*/ 68 w 1078"/>
                              <a:gd name="T71" fmla="*/ 379 h 379"/>
                              <a:gd name="T72" fmla="*/ 0 w 1078"/>
                              <a:gd name="T73" fmla="*/ 379 h 379"/>
                              <a:gd name="T74" fmla="*/ 0 w 1078"/>
                              <a:gd name="T75" fmla="*/ 286 h 379"/>
                              <a:gd name="T76" fmla="*/ 0 w 1078"/>
                              <a:gd name="T77" fmla="*/ 188 h 379"/>
                              <a:gd name="T78" fmla="*/ 0 w 1078"/>
                              <a:gd name="T79" fmla="*/ 94 h 379"/>
                              <a:gd name="T80" fmla="*/ 0 w 1078"/>
                              <a:gd name="T81" fmla="*/ 0 h 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078" h="379">
                                <a:moveTo>
                                  <a:pt x="0" y="0"/>
                                </a:moveTo>
                                <a:lnTo>
                                  <a:pt x="68" y="0"/>
                                </a:lnTo>
                                <a:lnTo>
                                  <a:pt x="136" y="0"/>
                                </a:lnTo>
                                <a:lnTo>
                                  <a:pt x="204" y="0"/>
                                </a:lnTo>
                                <a:lnTo>
                                  <a:pt x="272" y="0"/>
                                </a:lnTo>
                                <a:lnTo>
                                  <a:pt x="336" y="0"/>
                                </a:lnTo>
                                <a:lnTo>
                                  <a:pt x="405" y="0"/>
                                </a:lnTo>
                                <a:lnTo>
                                  <a:pt x="473" y="0"/>
                                </a:lnTo>
                                <a:lnTo>
                                  <a:pt x="541" y="0"/>
                                </a:lnTo>
                                <a:lnTo>
                                  <a:pt x="609" y="0"/>
                                </a:lnTo>
                                <a:lnTo>
                                  <a:pt x="673" y="0"/>
                                </a:lnTo>
                                <a:lnTo>
                                  <a:pt x="741" y="0"/>
                                </a:lnTo>
                                <a:lnTo>
                                  <a:pt x="810" y="0"/>
                                </a:lnTo>
                                <a:lnTo>
                                  <a:pt x="878" y="0"/>
                                </a:lnTo>
                                <a:lnTo>
                                  <a:pt x="942" y="0"/>
                                </a:lnTo>
                                <a:lnTo>
                                  <a:pt x="1010" y="0"/>
                                </a:lnTo>
                                <a:lnTo>
                                  <a:pt x="1078" y="0"/>
                                </a:lnTo>
                                <a:lnTo>
                                  <a:pt x="1078" y="94"/>
                                </a:lnTo>
                                <a:lnTo>
                                  <a:pt x="1078" y="188"/>
                                </a:lnTo>
                                <a:lnTo>
                                  <a:pt x="1078" y="286"/>
                                </a:lnTo>
                                <a:lnTo>
                                  <a:pt x="1078" y="379"/>
                                </a:lnTo>
                                <a:lnTo>
                                  <a:pt x="1010" y="379"/>
                                </a:lnTo>
                                <a:lnTo>
                                  <a:pt x="942" y="379"/>
                                </a:lnTo>
                                <a:lnTo>
                                  <a:pt x="878" y="379"/>
                                </a:lnTo>
                                <a:lnTo>
                                  <a:pt x="810" y="379"/>
                                </a:lnTo>
                                <a:lnTo>
                                  <a:pt x="741" y="379"/>
                                </a:lnTo>
                                <a:lnTo>
                                  <a:pt x="673" y="379"/>
                                </a:lnTo>
                                <a:lnTo>
                                  <a:pt x="609" y="379"/>
                                </a:lnTo>
                                <a:lnTo>
                                  <a:pt x="541" y="379"/>
                                </a:lnTo>
                                <a:lnTo>
                                  <a:pt x="473" y="379"/>
                                </a:lnTo>
                                <a:lnTo>
                                  <a:pt x="405" y="379"/>
                                </a:lnTo>
                                <a:lnTo>
                                  <a:pt x="336" y="379"/>
                                </a:lnTo>
                                <a:lnTo>
                                  <a:pt x="272" y="379"/>
                                </a:lnTo>
                                <a:lnTo>
                                  <a:pt x="204" y="379"/>
                                </a:lnTo>
                                <a:lnTo>
                                  <a:pt x="136" y="379"/>
                                </a:lnTo>
                                <a:lnTo>
                                  <a:pt x="68" y="379"/>
                                </a:lnTo>
                                <a:lnTo>
                                  <a:pt x="0" y="379"/>
                                </a:lnTo>
                                <a:lnTo>
                                  <a:pt x="0" y="286"/>
                                </a:lnTo>
                                <a:lnTo>
                                  <a:pt x="0" y="188"/>
                                </a:lnTo>
                                <a:lnTo>
                                  <a:pt x="0" y="94"/>
                                </a:lnTo>
                                <a:lnTo>
                                  <a:pt x="0" y="0"/>
                                </a:lnTo>
                                <a:close/>
                              </a:path>
                            </a:pathLst>
                          </a:custGeom>
                          <a:solidFill>
                            <a:srgbClr val="995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95"/>
                        <wps:cNvSpPr>
                          <a:spLocks/>
                        </wps:cNvSpPr>
                        <wps:spPr bwMode="auto">
                          <a:xfrm>
                            <a:off x="5876" y="1909"/>
                            <a:ext cx="981" cy="379"/>
                          </a:xfrm>
                          <a:custGeom>
                            <a:avLst/>
                            <a:gdLst>
                              <a:gd name="T0" fmla="*/ 0 w 981"/>
                              <a:gd name="T1" fmla="*/ 0 h 379"/>
                              <a:gd name="T2" fmla="*/ 60 w 981"/>
                              <a:gd name="T3" fmla="*/ 0 h 379"/>
                              <a:gd name="T4" fmla="*/ 124 w 981"/>
                              <a:gd name="T5" fmla="*/ 0 h 379"/>
                              <a:gd name="T6" fmla="*/ 184 w 981"/>
                              <a:gd name="T7" fmla="*/ 0 h 379"/>
                              <a:gd name="T8" fmla="*/ 247 w 981"/>
                              <a:gd name="T9" fmla="*/ 0 h 379"/>
                              <a:gd name="T10" fmla="*/ 307 w 981"/>
                              <a:gd name="T11" fmla="*/ 0 h 379"/>
                              <a:gd name="T12" fmla="*/ 367 w 981"/>
                              <a:gd name="T13" fmla="*/ 0 h 379"/>
                              <a:gd name="T14" fmla="*/ 431 w 981"/>
                              <a:gd name="T15" fmla="*/ 0 h 379"/>
                              <a:gd name="T16" fmla="*/ 491 w 981"/>
                              <a:gd name="T17" fmla="*/ 0 h 379"/>
                              <a:gd name="T18" fmla="*/ 550 w 981"/>
                              <a:gd name="T19" fmla="*/ 0 h 379"/>
                              <a:gd name="T20" fmla="*/ 614 w 981"/>
                              <a:gd name="T21" fmla="*/ 0 h 379"/>
                              <a:gd name="T22" fmla="*/ 674 w 981"/>
                              <a:gd name="T23" fmla="*/ 0 h 379"/>
                              <a:gd name="T24" fmla="*/ 734 w 981"/>
                              <a:gd name="T25" fmla="*/ 0 h 379"/>
                              <a:gd name="T26" fmla="*/ 798 w 981"/>
                              <a:gd name="T27" fmla="*/ 0 h 379"/>
                              <a:gd name="T28" fmla="*/ 857 w 981"/>
                              <a:gd name="T29" fmla="*/ 0 h 379"/>
                              <a:gd name="T30" fmla="*/ 921 w 981"/>
                              <a:gd name="T31" fmla="*/ 0 h 379"/>
                              <a:gd name="T32" fmla="*/ 981 w 981"/>
                              <a:gd name="T33" fmla="*/ 0 h 379"/>
                              <a:gd name="T34" fmla="*/ 981 w 981"/>
                              <a:gd name="T35" fmla="*/ 94 h 379"/>
                              <a:gd name="T36" fmla="*/ 981 w 981"/>
                              <a:gd name="T37" fmla="*/ 188 h 379"/>
                              <a:gd name="T38" fmla="*/ 981 w 981"/>
                              <a:gd name="T39" fmla="*/ 286 h 379"/>
                              <a:gd name="T40" fmla="*/ 981 w 981"/>
                              <a:gd name="T41" fmla="*/ 379 h 379"/>
                              <a:gd name="T42" fmla="*/ 921 w 981"/>
                              <a:gd name="T43" fmla="*/ 379 h 379"/>
                              <a:gd name="T44" fmla="*/ 857 w 981"/>
                              <a:gd name="T45" fmla="*/ 379 h 379"/>
                              <a:gd name="T46" fmla="*/ 798 w 981"/>
                              <a:gd name="T47" fmla="*/ 379 h 379"/>
                              <a:gd name="T48" fmla="*/ 734 w 981"/>
                              <a:gd name="T49" fmla="*/ 379 h 379"/>
                              <a:gd name="T50" fmla="*/ 674 w 981"/>
                              <a:gd name="T51" fmla="*/ 379 h 379"/>
                              <a:gd name="T52" fmla="*/ 614 w 981"/>
                              <a:gd name="T53" fmla="*/ 379 h 379"/>
                              <a:gd name="T54" fmla="*/ 550 w 981"/>
                              <a:gd name="T55" fmla="*/ 379 h 379"/>
                              <a:gd name="T56" fmla="*/ 491 w 981"/>
                              <a:gd name="T57" fmla="*/ 379 h 379"/>
                              <a:gd name="T58" fmla="*/ 431 w 981"/>
                              <a:gd name="T59" fmla="*/ 379 h 379"/>
                              <a:gd name="T60" fmla="*/ 367 w 981"/>
                              <a:gd name="T61" fmla="*/ 379 h 379"/>
                              <a:gd name="T62" fmla="*/ 307 w 981"/>
                              <a:gd name="T63" fmla="*/ 379 h 379"/>
                              <a:gd name="T64" fmla="*/ 247 w 981"/>
                              <a:gd name="T65" fmla="*/ 379 h 379"/>
                              <a:gd name="T66" fmla="*/ 184 w 981"/>
                              <a:gd name="T67" fmla="*/ 379 h 379"/>
                              <a:gd name="T68" fmla="*/ 124 w 981"/>
                              <a:gd name="T69" fmla="*/ 379 h 379"/>
                              <a:gd name="T70" fmla="*/ 60 w 981"/>
                              <a:gd name="T71" fmla="*/ 379 h 379"/>
                              <a:gd name="T72" fmla="*/ 0 w 981"/>
                              <a:gd name="T73" fmla="*/ 379 h 379"/>
                              <a:gd name="T74" fmla="*/ 0 w 981"/>
                              <a:gd name="T75" fmla="*/ 286 h 379"/>
                              <a:gd name="T76" fmla="*/ 0 w 981"/>
                              <a:gd name="T77" fmla="*/ 188 h 379"/>
                              <a:gd name="T78" fmla="*/ 0 w 981"/>
                              <a:gd name="T79" fmla="*/ 94 h 379"/>
                              <a:gd name="T80" fmla="*/ 0 w 981"/>
                              <a:gd name="T81" fmla="*/ 0 h 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81" h="379">
                                <a:moveTo>
                                  <a:pt x="0" y="0"/>
                                </a:moveTo>
                                <a:lnTo>
                                  <a:pt x="60" y="0"/>
                                </a:lnTo>
                                <a:lnTo>
                                  <a:pt x="124" y="0"/>
                                </a:lnTo>
                                <a:lnTo>
                                  <a:pt x="184" y="0"/>
                                </a:lnTo>
                                <a:lnTo>
                                  <a:pt x="247" y="0"/>
                                </a:lnTo>
                                <a:lnTo>
                                  <a:pt x="307" y="0"/>
                                </a:lnTo>
                                <a:lnTo>
                                  <a:pt x="367" y="0"/>
                                </a:lnTo>
                                <a:lnTo>
                                  <a:pt x="431" y="0"/>
                                </a:lnTo>
                                <a:lnTo>
                                  <a:pt x="491" y="0"/>
                                </a:lnTo>
                                <a:lnTo>
                                  <a:pt x="550" y="0"/>
                                </a:lnTo>
                                <a:lnTo>
                                  <a:pt x="614" y="0"/>
                                </a:lnTo>
                                <a:lnTo>
                                  <a:pt x="674" y="0"/>
                                </a:lnTo>
                                <a:lnTo>
                                  <a:pt x="734" y="0"/>
                                </a:lnTo>
                                <a:lnTo>
                                  <a:pt x="798" y="0"/>
                                </a:lnTo>
                                <a:lnTo>
                                  <a:pt x="857" y="0"/>
                                </a:lnTo>
                                <a:lnTo>
                                  <a:pt x="921" y="0"/>
                                </a:lnTo>
                                <a:lnTo>
                                  <a:pt x="981" y="0"/>
                                </a:lnTo>
                                <a:lnTo>
                                  <a:pt x="981" y="94"/>
                                </a:lnTo>
                                <a:lnTo>
                                  <a:pt x="981" y="188"/>
                                </a:lnTo>
                                <a:lnTo>
                                  <a:pt x="981" y="286"/>
                                </a:lnTo>
                                <a:lnTo>
                                  <a:pt x="981" y="379"/>
                                </a:lnTo>
                                <a:lnTo>
                                  <a:pt x="921" y="379"/>
                                </a:lnTo>
                                <a:lnTo>
                                  <a:pt x="857" y="379"/>
                                </a:lnTo>
                                <a:lnTo>
                                  <a:pt x="798" y="379"/>
                                </a:lnTo>
                                <a:lnTo>
                                  <a:pt x="734" y="379"/>
                                </a:lnTo>
                                <a:lnTo>
                                  <a:pt x="674" y="379"/>
                                </a:lnTo>
                                <a:lnTo>
                                  <a:pt x="614" y="379"/>
                                </a:lnTo>
                                <a:lnTo>
                                  <a:pt x="550" y="379"/>
                                </a:lnTo>
                                <a:lnTo>
                                  <a:pt x="491" y="379"/>
                                </a:lnTo>
                                <a:lnTo>
                                  <a:pt x="431" y="379"/>
                                </a:lnTo>
                                <a:lnTo>
                                  <a:pt x="367" y="379"/>
                                </a:lnTo>
                                <a:lnTo>
                                  <a:pt x="307" y="379"/>
                                </a:lnTo>
                                <a:lnTo>
                                  <a:pt x="247" y="379"/>
                                </a:lnTo>
                                <a:lnTo>
                                  <a:pt x="184" y="379"/>
                                </a:lnTo>
                                <a:lnTo>
                                  <a:pt x="124" y="379"/>
                                </a:lnTo>
                                <a:lnTo>
                                  <a:pt x="60" y="379"/>
                                </a:lnTo>
                                <a:lnTo>
                                  <a:pt x="0" y="379"/>
                                </a:lnTo>
                                <a:lnTo>
                                  <a:pt x="0" y="286"/>
                                </a:lnTo>
                                <a:lnTo>
                                  <a:pt x="0" y="188"/>
                                </a:lnTo>
                                <a:lnTo>
                                  <a:pt x="0" y="94"/>
                                </a:lnTo>
                                <a:lnTo>
                                  <a:pt x="0" y="0"/>
                                </a:lnTo>
                                <a:close/>
                              </a:path>
                            </a:pathLst>
                          </a:custGeom>
                          <a:solidFill>
                            <a:srgbClr val="9E5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296"/>
                        <wps:cNvSpPr>
                          <a:spLocks/>
                        </wps:cNvSpPr>
                        <wps:spPr bwMode="auto">
                          <a:xfrm>
                            <a:off x="5923" y="1909"/>
                            <a:ext cx="874" cy="379"/>
                          </a:xfrm>
                          <a:custGeom>
                            <a:avLst/>
                            <a:gdLst>
                              <a:gd name="T0" fmla="*/ 0 w 874"/>
                              <a:gd name="T1" fmla="*/ 0 h 379"/>
                              <a:gd name="T2" fmla="*/ 55 w 874"/>
                              <a:gd name="T3" fmla="*/ 0 h 379"/>
                              <a:gd name="T4" fmla="*/ 111 w 874"/>
                              <a:gd name="T5" fmla="*/ 0 h 379"/>
                              <a:gd name="T6" fmla="*/ 162 w 874"/>
                              <a:gd name="T7" fmla="*/ 0 h 379"/>
                              <a:gd name="T8" fmla="*/ 218 w 874"/>
                              <a:gd name="T9" fmla="*/ 0 h 379"/>
                              <a:gd name="T10" fmla="*/ 273 w 874"/>
                              <a:gd name="T11" fmla="*/ 0 h 379"/>
                              <a:gd name="T12" fmla="*/ 328 w 874"/>
                              <a:gd name="T13" fmla="*/ 0 h 379"/>
                              <a:gd name="T14" fmla="*/ 384 w 874"/>
                              <a:gd name="T15" fmla="*/ 0 h 379"/>
                              <a:gd name="T16" fmla="*/ 439 w 874"/>
                              <a:gd name="T17" fmla="*/ 0 h 379"/>
                              <a:gd name="T18" fmla="*/ 490 w 874"/>
                              <a:gd name="T19" fmla="*/ 0 h 379"/>
                              <a:gd name="T20" fmla="*/ 546 w 874"/>
                              <a:gd name="T21" fmla="*/ 0 h 379"/>
                              <a:gd name="T22" fmla="*/ 601 w 874"/>
                              <a:gd name="T23" fmla="*/ 0 h 379"/>
                              <a:gd name="T24" fmla="*/ 657 w 874"/>
                              <a:gd name="T25" fmla="*/ 0 h 379"/>
                              <a:gd name="T26" fmla="*/ 712 w 874"/>
                              <a:gd name="T27" fmla="*/ 0 h 379"/>
                              <a:gd name="T28" fmla="*/ 763 w 874"/>
                              <a:gd name="T29" fmla="*/ 0 h 379"/>
                              <a:gd name="T30" fmla="*/ 819 w 874"/>
                              <a:gd name="T31" fmla="*/ 0 h 379"/>
                              <a:gd name="T32" fmla="*/ 874 w 874"/>
                              <a:gd name="T33" fmla="*/ 0 h 379"/>
                              <a:gd name="T34" fmla="*/ 874 w 874"/>
                              <a:gd name="T35" fmla="*/ 94 h 379"/>
                              <a:gd name="T36" fmla="*/ 874 w 874"/>
                              <a:gd name="T37" fmla="*/ 188 h 379"/>
                              <a:gd name="T38" fmla="*/ 874 w 874"/>
                              <a:gd name="T39" fmla="*/ 286 h 379"/>
                              <a:gd name="T40" fmla="*/ 874 w 874"/>
                              <a:gd name="T41" fmla="*/ 379 h 379"/>
                              <a:gd name="T42" fmla="*/ 819 w 874"/>
                              <a:gd name="T43" fmla="*/ 379 h 379"/>
                              <a:gd name="T44" fmla="*/ 763 w 874"/>
                              <a:gd name="T45" fmla="*/ 379 h 379"/>
                              <a:gd name="T46" fmla="*/ 712 w 874"/>
                              <a:gd name="T47" fmla="*/ 379 h 379"/>
                              <a:gd name="T48" fmla="*/ 657 w 874"/>
                              <a:gd name="T49" fmla="*/ 379 h 379"/>
                              <a:gd name="T50" fmla="*/ 601 w 874"/>
                              <a:gd name="T51" fmla="*/ 379 h 379"/>
                              <a:gd name="T52" fmla="*/ 546 w 874"/>
                              <a:gd name="T53" fmla="*/ 379 h 379"/>
                              <a:gd name="T54" fmla="*/ 490 w 874"/>
                              <a:gd name="T55" fmla="*/ 379 h 379"/>
                              <a:gd name="T56" fmla="*/ 439 w 874"/>
                              <a:gd name="T57" fmla="*/ 379 h 379"/>
                              <a:gd name="T58" fmla="*/ 384 w 874"/>
                              <a:gd name="T59" fmla="*/ 379 h 379"/>
                              <a:gd name="T60" fmla="*/ 328 w 874"/>
                              <a:gd name="T61" fmla="*/ 379 h 379"/>
                              <a:gd name="T62" fmla="*/ 273 w 874"/>
                              <a:gd name="T63" fmla="*/ 379 h 379"/>
                              <a:gd name="T64" fmla="*/ 218 w 874"/>
                              <a:gd name="T65" fmla="*/ 379 h 379"/>
                              <a:gd name="T66" fmla="*/ 162 w 874"/>
                              <a:gd name="T67" fmla="*/ 379 h 379"/>
                              <a:gd name="T68" fmla="*/ 111 w 874"/>
                              <a:gd name="T69" fmla="*/ 379 h 379"/>
                              <a:gd name="T70" fmla="*/ 55 w 874"/>
                              <a:gd name="T71" fmla="*/ 379 h 379"/>
                              <a:gd name="T72" fmla="*/ 0 w 874"/>
                              <a:gd name="T73" fmla="*/ 379 h 379"/>
                              <a:gd name="T74" fmla="*/ 0 w 874"/>
                              <a:gd name="T75" fmla="*/ 286 h 379"/>
                              <a:gd name="T76" fmla="*/ 0 w 874"/>
                              <a:gd name="T77" fmla="*/ 188 h 379"/>
                              <a:gd name="T78" fmla="*/ 0 w 874"/>
                              <a:gd name="T79" fmla="*/ 94 h 379"/>
                              <a:gd name="T80" fmla="*/ 0 w 874"/>
                              <a:gd name="T81" fmla="*/ 0 h 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874" h="379">
                                <a:moveTo>
                                  <a:pt x="0" y="0"/>
                                </a:moveTo>
                                <a:lnTo>
                                  <a:pt x="55" y="0"/>
                                </a:lnTo>
                                <a:lnTo>
                                  <a:pt x="111" y="0"/>
                                </a:lnTo>
                                <a:lnTo>
                                  <a:pt x="162" y="0"/>
                                </a:lnTo>
                                <a:lnTo>
                                  <a:pt x="218" y="0"/>
                                </a:lnTo>
                                <a:lnTo>
                                  <a:pt x="273" y="0"/>
                                </a:lnTo>
                                <a:lnTo>
                                  <a:pt x="328" y="0"/>
                                </a:lnTo>
                                <a:lnTo>
                                  <a:pt x="384" y="0"/>
                                </a:lnTo>
                                <a:lnTo>
                                  <a:pt x="439" y="0"/>
                                </a:lnTo>
                                <a:lnTo>
                                  <a:pt x="490" y="0"/>
                                </a:lnTo>
                                <a:lnTo>
                                  <a:pt x="546" y="0"/>
                                </a:lnTo>
                                <a:lnTo>
                                  <a:pt x="601" y="0"/>
                                </a:lnTo>
                                <a:lnTo>
                                  <a:pt x="657" y="0"/>
                                </a:lnTo>
                                <a:lnTo>
                                  <a:pt x="712" y="0"/>
                                </a:lnTo>
                                <a:lnTo>
                                  <a:pt x="763" y="0"/>
                                </a:lnTo>
                                <a:lnTo>
                                  <a:pt x="819" y="0"/>
                                </a:lnTo>
                                <a:lnTo>
                                  <a:pt x="874" y="0"/>
                                </a:lnTo>
                                <a:lnTo>
                                  <a:pt x="874" y="94"/>
                                </a:lnTo>
                                <a:lnTo>
                                  <a:pt x="874" y="188"/>
                                </a:lnTo>
                                <a:lnTo>
                                  <a:pt x="874" y="286"/>
                                </a:lnTo>
                                <a:lnTo>
                                  <a:pt x="874" y="379"/>
                                </a:lnTo>
                                <a:lnTo>
                                  <a:pt x="819" y="379"/>
                                </a:lnTo>
                                <a:lnTo>
                                  <a:pt x="763" y="379"/>
                                </a:lnTo>
                                <a:lnTo>
                                  <a:pt x="712" y="379"/>
                                </a:lnTo>
                                <a:lnTo>
                                  <a:pt x="657" y="379"/>
                                </a:lnTo>
                                <a:lnTo>
                                  <a:pt x="601" y="379"/>
                                </a:lnTo>
                                <a:lnTo>
                                  <a:pt x="546" y="379"/>
                                </a:lnTo>
                                <a:lnTo>
                                  <a:pt x="490" y="379"/>
                                </a:lnTo>
                                <a:lnTo>
                                  <a:pt x="439" y="379"/>
                                </a:lnTo>
                                <a:lnTo>
                                  <a:pt x="384" y="379"/>
                                </a:lnTo>
                                <a:lnTo>
                                  <a:pt x="328" y="379"/>
                                </a:lnTo>
                                <a:lnTo>
                                  <a:pt x="273" y="379"/>
                                </a:lnTo>
                                <a:lnTo>
                                  <a:pt x="218" y="379"/>
                                </a:lnTo>
                                <a:lnTo>
                                  <a:pt x="162" y="379"/>
                                </a:lnTo>
                                <a:lnTo>
                                  <a:pt x="111" y="379"/>
                                </a:lnTo>
                                <a:lnTo>
                                  <a:pt x="55" y="379"/>
                                </a:lnTo>
                                <a:lnTo>
                                  <a:pt x="0" y="379"/>
                                </a:lnTo>
                                <a:lnTo>
                                  <a:pt x="0" y="286"/>
                                </a:lnTo>
                                <a:lnTo>
                                  <a:pt x="0" y="188"/>
                                </a:lnTo>
                                <a:lnTo>
                                  <a:pt x="0" y="94"/>
                                </a:lnTo>
                                <a:lnTo>
                                  <a:pt x="0" y="0"/>
                                </a:lnTo>
                                <a:close/>
                              </a:path>
                            </a:pathLst>
                          </a:custGeom>
                          <a:solidFill>
                            <a:srgbClr val="A56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297"/>
                        <wps:cNvSpPr>
                          <a:spLocks/>
                        </wps:cNvSpPr>
                        <wps:spPr bwMode="auto">
                          <a:xfrm>
                            <a:off x="5966" y="1909"/>
                            <a:ext cx="776" cy="379"/>
                          </a:xfrm>
                          <a:custGeom>
                            <a:avLst/>
                            <a:gdLst>
                              <a:gd name="T0" fmla="*/ 0 w 776"/>
                              <a:gd name="T1" fmla="*/ 0 h 379"/>
                              <a:gd name="T2" fmla="*/ 47 w 776"/>
                              <a:gd name="T3" fmla="*/ 0 h 379"/>
                              <a:gd name="T4" fmla="*/ 98 w 776"/>
                              <a:gd name="T5" fmla="*/ 0 h 379"/>
                              <a:gd name="T6" fmla="*/ 145 w 776"/>
                              <a:gd name="T7" fmla="*/ 0 h 379"/>
                              <a:gd name="T8" fmla="*/ 196 w 776"/>
                              <a:gd name="T9" fmla="*/ 0 h 379"/>
                              <a:gd name="T10" fmla="*/ 243 w 776"/>
                              <a:gd name="T11" fmla="*/ 0 h 379"/>
                              <a:gd name="T12" fmla="*/ 290 w 776"/>
                              <a:gd name="T13" fmla="*/ 0 h 379"/>
                              <a:gd name="T14" fmla="*/ 341 w 776"/>
                              <a:gd name="T15" fmla="*/ 0 h 379"/>
                              <a:gd name="T16" fmla="*/ 388 w 776"/>
                              <a:gd name="T17" fmla="*/ 0 h 379"/>
                              <a:gd name="T18" fmla="*/ 435 w 776"/>
                              <a:gd name="T19" fmla="*/ 0 h 379"/>
                              <a:gd name="T20" fmla="*/ 486 w 776"/>
                              <a:gd name="T21" fmla="*/ 0 h 379"/>
                              <a:gd name="T22" fmla="*/ 533 w 776"/>
                              <a:gd name="T23" fmla="*/ 0 h 379"/>
                              <a:gd name="T24" fmla="*/ 580 w 776"/>
                              <a:gd name="T25" fmla="*/ 0 h 379"/>
                              <a:gd name="T26" fmla="*/ 631 w 776"/>
                              <a:gd name="T27" fmla="*/ 0 h 379"/>
                              <a:gd name="T28" fmla="*/ 678 w 776"/>
                              <a:gd name="T29" fmla="*/ 0 h 379"/>
                              <a:gd name="T30" fmla="*/ 729 w 776"/>
                              <a:gd name="T31" fmla="*/ 0 h 379"/>
                              <a:gd name="T32" fmla="*/ 776 w 776"/>
                              <a:gd name="T33" fmla="*/ 0 h 379"/>
                              <a:gd name="T34" fmla="*/ 776 w 776"/>
                              <a:gd name="T35" fmla="*/ 94 h 379"/>
                              <a:gd name="T36" fmla="*/ 776 w 776"/>
                              <a:gd name="T37" fmla="*/ 188 h 379"/>
                              <a:gd name="T38" fmla="*/ 776 w 776"/>
                              <a:gd name="T39" fmla="*/ 286 h 379"/>
                              <a:gd name="T40" fmla="*/ 776 w 776"/>
                              <a:gd name="T41" fmla="*/ 379 h 379"/>
                              <a:gd name="T42" fmla="*/ 729 w 776"/>
                              <a:gd name="T43" fmla="*/ 379 h 379"/>
                              <a:gd name="T44" fmla="*/ 678 w 776"/>
                              <a:gd name="T45" fmla="*/ 379 h 379"/>
                              <a:gd name="T46" fmla="*/ 631 w 776"/>
                              <a:gd name="T47" fmla="*/ 379 h 379"/>
                              <a:gd name="T48" fmla="*/ 580 w 776"/>
                              <a:gd name="T49" fmla="*/ 379 h 379"/>
                              <a:gd name="T50" fmla="*/ 533 w 776"/>
                              <a:gd name="T51" fmla="*/ 379 h 379"/>
                              <a:gd name="T52" fmla="*/ 486 w 776"/>
                              <a:gd name="T53" fmla="*/ 379 h 379"/>
                              <a:gd name="T54" fmla="*/ 435 w 776"/>
                              <a:gd name="T55" fmla="*/ 379 h 379"/>
                              <a:gd name="T56" fmla="*/ 388 w 776"/>
                              <a:gd name="T57" fmla="*/ 379 h 379"/>
                              <a:gd name="T58" fmla="*/ 341 w 776"/>
                              <a:gd name="T59" fmla="*/ 379 h 379"/>
                              <a:gd name="T60" fmla="*/ 290 w 776"/>
                              <a:gd name="T61" fmla="*/ 379 h 379"/>
                              <a:gd name="T62" fmla="*/ 243 w 776"/>
                              <a:gd name="T63" fmla="*/ 379 h 379"/>
                              <a:gd name="T64" fmla="*/ 196 w 776"/>
                              <a:gd name="T65" fmla="*/ 379 h 379"/>
                              <a:gd name="T66" fmla="*/ 145 w 776"/>
                              <a:gd name="T67" fmla="*/ 379 h 379"/>
                              <a:gd name="T68" fmla="*/ 98 w 776"/>
                              <a:gd name="T69" fmla="*/ 379 h 379"/>
                              <a:gd name="T70" fmla="*/ 47 w 776"/>
                              <a:gd name="T71" fmla="*/ 379 h 379"/>
                              <a:gd name="T72" fmla="*/ 0 w 776"/>
                              <a:gd name="T73" fmla="*/ 379 h 379"/>
                              <a:gd name="T74" fmla="*/ 0 w 776"/>
                              <a:gd name="T75" fmla="*/ 286 h 379"/>
                              <a:gd name="T76" fmla="*/ 0 w 776"/>
                              <a:gd name="T77" fmla="*/ 188 h 379"/>
                              <a:gd name="T78" fmla="*/ 0 w 776"/>
                              <a:gd name="T79" fmla="*/ 94 h 379"/>
                              <a:gd name="T80" fmla="*/ 0 w 776"/>
                              <a:gd name="T81" fmla="*/ 0 h 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76" h="379">
                                <a:moveTo>
                                  <a:pt x="0" y="0"/>
                                </a:moveTo>
                                <a:lnTo>
                                  <a:pt x="47" y="0"/>
                                </a:lnTo>
                                <a:lnTo>
                                  <a:pt x="98" y="0"/>
                                </a:lnTo>
                                <a:lnTo>
                                  <a:pt x="145" y="0"/>
                                </a:lnTo>
                                <a:lnTo>
                                  <a:pt x="196" y="0"/>
                                </a:lnTo>
                                <a:lnTo>
                                  <a:pt x="243" y="0"/>
                                </a:lnTo>
                                <a:lnTo>
                                  <a:pt x="290" y="0"/>
                                </a:lnTo>
                                <a:lnTo>
                                  <a:pt x="341" y="0"/>
                                </a:lnTo>
                                <a:lnTo>
                                  <a:pt x="388" y="0"/>
                                </a:lnTo>
                                <a:lnTo>
                                  <a:pt x="435" y="0"/>
                                </a:lnTo>
                                <a:lnTo>
                                  <a:pt x="486" y="0"/>
                                </a:lnTo>
                                <a:lnTo>
                                  <a:pt x="533" y="0"/>
                                </a:lnTo>
                                <a:lnTo>
                                  <a:pt x="580" y="0"/>
                                </a:lnTo>
                                <a:lnTo>
                                  <a:pt x="631" y="0"/>
                                </a:lnTo>
                                <a:lnTo>
                                  <a:pt x="678" y="0"/>
                                </a:lnTo>
                                <a:lnTo>
                                  <a:pt x="729" y="0"/>
                                </a:lnTo>
                                <a:lnTo>
                                  <a:pt x="776" y="0"/>
                                </a:lnTo>
                                <a:lnTo>
                                  <a:pt x="776" y="94"/>
                                </a:lnTo>
                                <a:lnTo>
                                  <a:pt x="776" y="188"/>
                                </a:lnTo>
                                <a:lnTo>
                                  <a:pt x="776" y="286"/>
                                </a:lnTo>
                                <a:lnTo>
                                  <a:pt x="776" y="379"/>
                                </a:lnTo>
                                <a:lnTo>
                                  <a:pt x="729" y="379"/>
                                </a:lnTo>
                                <a:lnTo>
                                  <a:pt x="678" y="379"/>
                                </a:lnTo>
                                <a:lnTo>
                                  <a:pt x="631" y="379"/>
                                </a:lnTo>
                                <a:lnTo>
                                  <a:pt x="580" y="379"/>
                                </a:lnTo>
                                <a:lnTo>
                                  <a:pt x="533" y="379"/>
                                </a:lnTo>
                                <a:lnTo>
                                  <a:pt x="486" y="379"/>
                                </a:lnTo>
                                <a:lnTo>
                                  <a:pt x="435" y="379"/>
                                </a:lnTo>
                                <a:lnTo>
                                  <a:pt x="388" y="379"/>
                                </a:lnTo>
                                <a:lnTo>
                                  <a:pt x="341" y="379"/>
                                </a:lnTo>
                                <a:lnTo>
                                  <a:pt x="290" y="379"/>
                                </a:lnTo>
                                <a:lnTo>
                                  <a:pt x="243" y="379"/>
                                </a:lnTo>
                                <a:lnTo>
                                  <a:pt x="196" y="379"/>
                                </a:lnTo>
                                <a:lnTo>
                                  <a:pt x="145" y="379"/>
                                </a:lnTo>
                                <a:lnTo>
                                  <a:pt x="98" y="379"/>
                                </a:lnTo>
                                <a:lnTo>
                                  <a:pt x="47" y="379"/>
                                </a:lnTo>
                                <a:lnTo>
                                  <a:pt x="0" y="379"/>
                                </a:lnTo>
                                <a:lnTo>
                                  <a:pt x="0" y="286"/>
                                </a:lnTo>
                                <a:lnTo>
                                  <a:pt x="0" y="188"/>
                                </a:lnTo>
                                <a:lnTo>
                                  <a:pt x="0" y="94"/>
                                </a:lnTo>
                                <a:lnTo>
                                  <a:pt x="0" y="0"/>
                                </a:lnTo>
                                <a:close/>
                              </a:path>
                            </a:pathLst>
                          </a:custGeom>
                          <a:solidFill>
                            <a:srgbClr val="AA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298"/>
                        <wps:cNvSpPr>
                          <a:spLocks/>
                        </wps:cNvSpPr>
                        <wps:spPr bwMode="auto">
                          <a:xfrm>
                            <a:off x="6008" y="1909"/>
                            <a:ext cx="678" cy="379"/>
                          </a:xfrm>
                          <a:custGeom>
                            <a:avLst/>
                            <a:gdLst>
                              <a:gd name="T0" fmla="*/ 0 w 678"/>
                              <a:gd name="T1" fmla="*/ 0 h 379"/>
                              <a:gd name="T2" fmla="*/ 86 w 678"/>
                              <a:gd name="T3" fmla="*/ 0 h 379"/>
                              <a:gd name="T4" fmla="*/ 171 w 678"/>
                              <a:gd name="T5" fmla="*/ 0 h 379"/>
                              <a:gd name="T6" fmla="*/ 256 w 678"/>
                              <a:gd name="T7" fmla="*/ 0 h 379"/>
                              <a:gd name="T8" fmla="*/ 341 w 678"/>
                              <a:gd name="T9" fmla="*/ 0 h 379"/>
                              <a:gd name="T10" fmla="*/ 427 w 678"/>
                              <a:gd name="T11" fmla="*/ 0 h 379"/>
                              <a:gd name="T12" fmla="*/ 512 w 678"/>
                              <a:gd name="T13" fmla="*/ 0 h 379"/>
                              <a:gd name="T14" fmla="*/ 593 w 678"/>
                              <a:gd name="T15" fmla="*/ 0 h 379"/>
                              <a:gd name="T16" fmla="*/ 678 w 678"/>
                              <a:gd name="T17" fmla="*/ 0 h 379"/>
                              <a:gd name="T18" fmla="*/ 678 w 678"/>
                              <a:gd name="T19" fmla="*/ 94 h 379"/>
                              <a:gd name="T20" fmla="*/ 678 w 678"/>
                              <a:gd name="T21" fmla="*/ 188 h 379"/>
                              <a:gd name="T22" fmla="*/ 678 w 678"/>
                              <a:gd name="T23" fmla="*/ 286 h 379"/>
                              <a:gd name="T24" fmla="*/ 678 w 678"/>
                              <a:gd name="T25" fmla="*/ 379 h 379"/>
                              <a:gd name="T26" fmla="*/ 593 w 678"/>
                              <a:gd name="T27" fmla="*/ 379 h 379"/>
                              <a:gd name="T28" fmla="*/ 512 w 678"/>
                              <a:gd name="T29" fmla="*/ 379 h 379"/>
                              <a:gd name="T30" fmla="*/ 427 w 678"/>
                              <a:gd name="T31" fmla="*/ 379 h 379"/>
                              <a:gd name="T32" fmla="*/ 341 w 678"/>
                              <a:gd name="T33" fmla="*/ 379 h 379"/>
                              <a:gd name="T34" fmla="*/ 256 w 678"/>
                              <a:gd name="T35" fmla="*/ 379 h 379"/>
                              <a:gd name="T36" fmla="*/ 171 w 678"/>
                              <a:gd name="T37" fmla="*/ 379 h 379"/>
                              <a:gd name="T38" fmla="*/ 86 w 678"/>
                              <a:gd name="T39" fmla="*/ 379 h 379"/>
                              <a:gd name="T40" fmla="*/ 0 w 678"/>
                              <a:gd name="T41" fmla="*/ 379 h 379"/>
                              <a:gd name="T42" fmla="*/ 0 w 678"/>
                              <a:gd name="T43" fmla="*/ 286 h 379"/>
                              <a:gd name="T44" fmla="*/ 0 w 678"/>
                              <a:gd name="T45" fmla="*/ 188 h 379"/>
                              <a:gd name="T46" fmla="*/ 0 w 678"/>
                              <a:gd name="T47" fmla="*/ 94 h 379"/>
                              <a:gd name="T48" fmla="*/ 0 w 678"/>
                              <a:gd name="T49" fmla="*/ 0 h 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78" h="379">
                                <a:moveTo>
                                  <a:pt x="0" y="0"/>
                                </a:moveTo>
                                <a:lnTo>
                                  <a:pt x="86" y="0"/>
                                </a:lnTo>
                                <a:lnTo>
                                  <a:pt x="171" y="0"/>
                                </a:lnTo>
                                <a:lnTo>
                                  <a:pt x="256" y="0"/>
                                </a:lnTo>
                                <a:lnTo>
                                  <a:pt x="341" y="0"/>
                                </a:lnTo>
                                <a:lnTo>
                                  <a:pt x="427" y="0"/>
                                </a:lnTo>
                                <a:lnTo>
                                  <a:pt x="512" y="0"/>
                                </a:lnTo>
                                <a:lnTo>
                                  <a:pt x="593" y="0"/>
                                </a:lnTo>
                                <a:lnTo>
                                  <a:pt x="678" y="0"/>
                                </a:lnTo>
                                <a:lnTo>
                                  <a:pt x="678" y="94"/>
                                </a:lnTo>
                                <a:lnTo>
                                  <a:pt x="678" y="188"/>
                                </a:lnTo>
                                <a:lnTo>
                                  <a:pt x="678" y="286"/>
                                </a:lnTo>
                                <a:lnTo>
                                  <a:pt x="678" y="379"/>
                                </a:lnTo>
                                <a:lnTo>
                                  <a:pt x="593" y="379"/>
                                </a:lnTo>
                                <a:lnTo>
                                  <a:pt x="512" y="379"/>
                                </a:lnTo>
                                <a:lnTo>
                                  <a:pt x="427" y="379"/>
                                </a:lnTo>
                                <a:lnTo>
                                  <a:pt x="341" y="379"/>
                                </a:lnTo>
                                <a:lnTo>
                                  <a:pt x="256" y="379"/>
                                </a:lnTo>
                                <a:lnTo>
                                  <a:pt x="171" y="379"/>
                                </a:lnTo>
                                <a:lnTo>
                                  <a:pt x="86" y="379"/>
                                </a:lnTo>
                                <a:lnTo>
                                  <a:pt x="0" y="379"/>
                                </a:lnTo>
                                <a:lnTo>
                                  <a:pt x="0" y="286"/>
                                </a:lnTo>
                                <a:lnTo>
                                  <a:pt x="0" y="188"/>
                                </a:lnTo>
                                <a:lnTo>
                                  <a:pt x="0" y="94"/>
                                </a:lnTo>
                                <a:lnTo>
                                  <a:pt x="0" y="0"/>
                                </a:lnTo>
                                <a:close/>
                              </a:path>
                            </a:pathLst>
                          </a:custGeom>
                          <a:solidFill>
                            <a:srgbClr val="B26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299"/>
                        <wps:cNvSpPr>
                          <a:spLocks/>
                        </wps:cNvSpPr>
                        <wps:spPr bwMode="auto">
                          <a:xfrm>
                            <a:off x="6051" y="1909"/>
                            <a:ext cx="576" cy="379"/>
                          </a:xfrm>
                          <a:custGeom>
                            <a:avLst/>
                            <a:gdLst>
                              <a:gd name="T0" fmla="*/ 0 w 576"/>
                              <a:gd name="T1" fmla="*/ 0 h 379"/>
                              <a:gd name="T2" fmla="*/ 72 w 576"/>
                              <a:gd name="T3" fmla="*/ 0 h 379"/>
                              <a:gd name="T4" fmla="*/ 145 w 576"/>
                              <a:gd name="T5" fmla="*/ 0 h 379"/>
                              <a:gd name="T6" fmla="*/ 217 w 576"/>
                              <a:gd name="T7" fmla="*/ 0 h 379"/>
                              <a:gd name="T8" fmla="*/ 290 w 576"/>
                              <a:gd name="T9" fmla="*/ 0 h 379"/>
                              <a:gd name="T10" fmla="*/ 358 w 576"/>
                              <a:gd name="T11" fmla="*/ 0 h 379"/>
                              <a:gd name="T12" fmla="*/ 431 w 576"/>
                              <a:gd name="T13" fmla="*/ 0 h 379"/>
                              <a:gd name="T14" fmla="*/ 503 w 576"/>
                              <a:gd name="T15" fmla="*/ 0 h 379"/>
                              <a:gd name="T16" fmla="*/ 576 w 576"/>
                              <a:gd name="T17" fmla="*/ 0 h 379"/>
                              <a:gd name="T18" fmla="*/ 576 w 576"/>
                              <a:gd name="T19" fmla="*/ 94 h 379"/>
                              <a:gd name="T20" fmla="*/ 576 w 576"/>
                              <a:gd name="T21" fmla="*/ 188 h 379"/>
                              <a:gd name="T22" fmla="*/ 576 w 576"/>
                              <a:gd name="T23" fmla="*/ 286 h 379"/>
                              <a:gd name="T24" fmla="*/ 576 w 576"/>
                              <a:gd name="T25" fmla="*/ 379 h 379"/>
                              <a:gd name="T26" fmla="*/ 503 w 576"/>
                              <a:gd name="T27" fmla="*/ 379 h 379"/>
                              <a:gd name="T28" fmla="*/ 431 w 576"/>
                              <a:gd name="T29" fmla="*/ 379 h 379"/>
                              <a:gd name="T30" fmla="*/ 358 w 576"/>
                              <a:gd name="T31" fmla="*/ 379 h 379"/>
                              <a:gd name="T32" fmla="*/ 290 w 576"/>
                              <a:gd name="T33" fmla="*/ 379 h 379"/>
                              <a:gd name="T34" fmla="*/ 217 w 576"/>
                              <a:gd name="T35" fmla="*/ 379 h 379"/>
                              <a:gd name="T36" fmla="*/ 145 w 576"/>
                              <a:gd name="T37" fmla="*/ 379 h 379"/>
                              <a:gd name="T38" fmla="*/ 72 w 576"/>
                              <a:gd name="T39" fmla="*/ 379 h 379"/>
                              <a:gd name="T40" fmla="*/ 0 w 576"/>
                              <a:gd name="T41" fmla="*/ 379 h 379"/>
                              <a:gd name="T42" fmla="*/ 0 w 576"/>
                              <a:gd name="T43" fmla="*/ 286 h 379"/>
                              <a:gd name="T44" fmla="*/ 0 w 576"/>
                              <a:gd name="T45" fmla="*/ 188 h 379"/>
                              <a:gd name="T46" fmla="*/ 0 w 576"/>
                              <a:gd name="T47" fmla="*/ 94 h 379"/>
                              <a:gd name="T48" fmla="*/ 0 w 576"/>
                              <a:gd name="T49" fmla="*/ 0 h 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76" h="379">
                                <a:moveTo>
                                  <a:pt x="0" y="0"/>
                                </a:moveTo>
                                <a:lnTo>
                                  <a:pt x="72" y="0"/>
                                </a:lnTo>
                                <a:lnTo>
                                  <a:pt x="145" y="0"/>
                                </a:lnTo>
                                <a:lnTo>
                                  <a:pt x="217" y="0"/>
                                </a:lnTo>
                                <a:lnTo>
                                  <a:pt x="290" y="0"/>
                                </a:lnTo>
                                <a:lnTo>
                                  <a:pt x="358" y="0"/>
                                </a:lnTo>
                                <a:lnTo>
                                  <a:pt x="431" y="0"/>
                                </a:lnTo>
                                <a:lnTo>
                                  <a:pt x="503" y="0"/>
                                </a:lnTo>
                                <a:lnTo>
                                  <a:pt x="576" y="0"/>
                                </a:lnTo>
                                <a:lnTo>
                                  <a:pt x="576" y="94"/>
                                </a:lnTo>
                                <a:lnTo>
                                  <a:pt x="576" y="188"/>
                                </a:lnTo>
                                <a:lnTo>
                                  <a:pt x="576" y="286"/>
                                </a:lnTo>
                                <a:lnTo>
                                  <a:pt x="576" y="379"/>
                                </a:lnTo>
                                <a:lnTo>
                                  <a:pt x="503" y="379"/>
                                </a:lnTo>
                                <a:lnTo>
                                  <a:pt x="431" y="379"/>
                                </a:lnTo>
                                <a:lnTo>
                                  <a:pt x="358" y="379"/>
                                </a:lnTo>
                                <a:lnTo>
                                  <a:pt x="290" y="379"/>
                                </a:lnTo>
                                <a:lnTo>
                                  <a:pt x="217" y="379"/>
                                </a:lnTo>
                                <a:lnTo>
                                  <a:pt x="145" y="379"/>
                                </a:lnTo>
                                <a:lnTo>
                                  <a:pt x="72" y="379"/>
                                </a:lnTo>
                                <a:lnTo>
                                  <a:pt x="0" y="379"/>
                                </a:lnTo>
                                <a:lnTo>
                                  <a:pt x="0" y="286"/>
                                </a:lnTo>
                                <a:lnTo>
                                  <a:pt x="0" y="188"/>
                                </a:lnTo>
                                <a:lnTo>
                                  <a:pt x="0" y="94"/>
                                </a:lnTo>
                                <a:lnTo>
                                  <a:pt x="0" y="0"/>
                                </a:lnTo>
                                <a:close/>
                              </a:path>
                            </a:pathLst>
                          </a:custGeom>
                          <a:solidFill>
                            <a:srgbClr val="B77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300"/>
                        <wps:cNvSpPr>
                          <a:spLocks/>
                        </wps:cNvSpPr>
                        <wps:spPr bwMode="auto">
                          <a:xfrm>
                            <a:off x="6098" y="1909"/>
                            <a:ext cx="473" cy="379"/>
                          </a:xfrm>
                          <a:custGeom>
                            <a:avLst/>
                            <a:gdLst>
                              <a:gd name="T0" fmla="*/ 0 w 473"/>
                              <a:gd name="T1" fmla="*/ 0 h 379"/>
                              <a:gd name="T2" fmla="*/ 60 w 473"/>
                              <a:gd name="T3" fmla="*/ 0 h 379"/>
                              <a:gd name="T4" fmla="*/ 119 w 473"/>
                              <a:gd name="T5" fmla="*/ 0 h 379"/>
                              <a:gd name="T6" fmla="*/ 179 w 473"/>
                              <a:gd name="T7" fmla="*/ 0 h 379"/>
                              <a:gd name="T8" fmla="*/ 239 w 473"/>
                              <a:gd name="T9" fmla="*/ 0 h 379"/>
                              <a:gd name="T10" fmla="*/ 294 w 473"/>
                              <a:gd name="T11" fmla="*/ 0 h 379"/>
                              <a:gd name="T12" fmla="*/ 354 w 473"/>
                              <a:gd name="T13" fmla="*/ 0 h 379"/>
                              <a:gd name="T14" fmla="*/ 414 w 473"/>
                              <a:gd name="T15" fmla="*/ 0 h 379"/>
                              <a:gd name="T16" fmla="*/ 473 w 473"/>
                              <a:gd name="T17" fmla="*/ 0 h 379"/>
                              <a:gd name="T18" fmla="*/ 473 w 473"/>
                              <a:gd name="T19" fmla="*/ 94 h 379"/>
                              <a:gd name="T20" fmla="*/ 473 w 473"/>
                              <a:gd name="T21" fmla="*/ 188 h 379"/>
                              <a:gd name="T22" fmla="*/ 473 w 473"/>
                              <a:gd name="T23" fmla="*/ 286 h 379"/>
                              <a:gd name="T24" fmla="*/ 473 w 473"/>
                              <a:gd name="T25" fmla="*/ 379 h 379"/>
                              <a:gd name="T26" fmla="*/ 414 w 473"/>
                              <a:gd name="T27" fmla="*/ 379 h 379"/>
                              <a:gd name="T28" fmla="*/ 354 w 473"/>
                              <a:gd name="T29" fmla="*/ 379 h 379"/>
                              <a:gd name="T30" fmla="*/ 294 w 473"/>
                              <a:gd name="T31" fmla="*/ 379 h 379"/>
                              <a:gd name="T32" fmla="*/ 239 w 473"/>
                              <a:gd name="T33" fmla="*/ 379 h 379"/>
                              <a:gd name="T34" fmla="*/ 179 w 473"/>
                              <a:gd name="T35" fmla="*/ 379 h 379"/>
                              <a:gd name="T36" fmla="*/ 119 w 473"/>
                              <a:gd name="T37" fmla="*/ 379 h 379"/>
                              <a:gd name="T38" fmla="*/ 60 w 473"/>
                              <a:gd name="T39" fmla="*/ 379 h 379"/>
                              <a:gd name="T40" fmla="*/ 0 w 473"/>
                              <a:gd name="T41" fmla="*/ 379 h 379"/>
                              <a:gd name="T42" fmla="*/ 0 w 473"/>
                              <a:gd name="T43" fmla="*/ 286 h 379"/>
                              <a:gd name="T44" fmla="*/ 0 w 473"/>
                              <a:gd name="T45" fmla="*/ 188 h 379"/>
                              <a:gd name="T46" fmla="*/ 0 w 473"/>
                              <a:gd name="T47" fmla="*/ 94 h 379"/>
                              <a:gd name="T48" fmla="*/ 0 w 473"/>
                              <a:gd name="T49" fmla="*/ 0 h 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73" h="379">
                                <a:moveTo>
                                  <a:pt x="0" y="0"/>
                                </a:moveTo>
                                <a:lnTo>
                                  <a:pt x="60" y="0"/>
                                </a:lnTo>
                                <a:lnTo>
                                  <a:pt x="119" y="0"/>
                                </a:lnTo>
                                <a:lnTo>
                                  <a:pt x="179" y="0"/>
                                </a:lnTo>
                                <a:lnTo>
                                  <a:pt x="239" y="0"/>
                                </a:lnTo>
                                <a:lnTo>
                                  <a:pt x="294" y="0"/>
                                </a:lnTo>
                                <a:lnTo>
                                  <a:pt x="354" y="0"/>
                                </a:lnTo>
                                <a:lnTo>
                                  <a:pt x="414" y="0"/>
                                </a:lnTo>
                                <a:lnTo>
                                  <a:pt x="473" y="0"/>
                                </a:lnTo>
                                <a:lnTo>
                                  <a:pt x="473" y="94"/>
                                </a:lnTo>
                                <a:lnTo>
                                  <a:pt x="473" y="188"/>
                                </a:lnTo>
                                <a:lnTo>
                                  <a:pt x="473" y="286"/>
                                </a:lnTo>
                                <a:lnTo>
                                  <a:pt x="473" y="379"/>
                                </a:lnTo>
                                <a:lnTo>
                                  <a:pt x="414" y="379"/>
                                </a:lnTo>
                                <a:lnTo>
                                  <a:pt x="354" y="379"/>
                                </a:lnTo>
                                <a:lnTo>
                                  <a:pt x="294" y="379"/>
                                </a:lnTo>
                                <a:lnTo>
                                  <a:pt x="239" y="379"/>
                                </a:lnTo>
                                <a:lnTo>
                                  <a:pt x="179" y="379"/>
                                </a:lnTo>
                                <a:lnTo>
                                  <a:pt x="119" y="379"/>
                                </a:lnTo>
                                <a:lnTo>
                                  <a:pt x="60" y="379"/>
                                </a:lnTo>
                                <a:lnTo>
                                  <a:pt x="0" y="379"/>
                                </a:lnTo>
                                <a:lnTo>
                                  <a:pt x="0" y="286"/>
                                </a:lnTo>
                                <a:lnTo>
                                  <a:pt x="0" y="188"/>
                                </a:lnTo>
                                <a:lnTo>
                                  <a:pt x="0" y="94"/>
                                </a:lnTo>
                                <a:lnTo>
                                  <a:pt x="0" y="0"/>
                                </a:lnTo>
                                <a:close/>
                              </a:path>
                            </a:pathLst>
                          </a:custGeom>
                          <a:solidFill>
                            <a:srgbClr val="BF7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301"/>
                        <wps:cNvSpPr>
                          <a:spLocks/>
                        </wps:cNvSpPr>
                        <wps:spPr bwMode="auto">
                          <a:xfrm>
                            <a:off x="6141" y="1909"/>
                            <a:ext cx="375" cy="379"/>
                          </a:xfrm>
                          <a:custGeom>
                            <a:avLst/>
                            <a:gdLst>
                              <a:gd name="T0" fmla="*/ 0 w 375"/>
                              <a:gd name="T1" fmla="*/ 0 h 379"/>
                              <a:gd name="T2" fmla="*/ 46 w 375"/>
                              <a:gd name="T3" fmla="*/ 0 h 379"/>
                              <a:gd name="T4" fmla="*/ 93 w 375"/>
                              <a:gd name="T5" fmla="*/ 0 h 379"/>
                              <a:gd name="T6" fmla="*/ 140 w 375"/>
                              <a:gd name="T7" fmla="*/ 0 h 379"/>
                              <a:gd name="T8" fmla="*/ 187 w 375"/>
                              <a:gd name="T9" fmla="*/ 0 h 379"/>
                              <a:gd name="T10" fmla="*/ 234 w 375"/>
                              <a:gd name="T11" fmla="*/ 0 h 379"/>
                              <a:gd name="T12" fmla="*/ 281 w 375"/>
                              <a:gd name="T13" fmla="*/ 0 h 379"/>
                              <a:gd name="T14" fmla="*/ 328 w 375"/>
                              <a:gd name="T15" fmla="*/ 0 h 379"/>
                              <a:gd name="T16" fmla="*/ 375 w 375"/>
                              <a:gd name="T17" fmla="*/ 0 h 379"/>
                              <a:gd name="T18" fmla="*/ 375 w 375"/>
                              <a:gd name="T19" fmla="*/ 94 h 379"/>
                              <a:gd name="T20" fmla="*/ 375 w 375"/>
                              <a:gd name="T21" fmla="*/ 188 h 379"/>
                              <a:gd name="T22" fmla="*/ 375 w 375"/>
                              <a:gd name="T23" fmla="*/ 286 h 379"/>
                              <a:gd name="T24" fmla="*/ 375 w 375"/>
                              <a:gd name="T25" fmla="*/ 379 h 379"/>
                              <a:gd name="T26" fmla="*/ 328 w 375"/>
                              <a:gd name="T27" fmla="*/ 379 h 379"/>
                              <a:gd name="T28" fmla="*/ 281 w 375"/>
                              <a:gd name="T29" fmla="*/ 379 h 379"/>
                              <a:gd name="T30" fmla="*/ 234 w 375"/>
                              <a:gd name="T31" fmla="*/ 379 h 379"/>
                              <a:gd name="T32" fmla="*/ 187 w 375"/>
                              <a:gd name="T33" fmla="*/ 379 h 379"/>
                              <a:gd name="T34" fmla="*/ 140 w 375"/>
                              <a:gd name="T35" fmla="*/ 379 h 379"/>
                              <a:gd name="T36" fmla="*/ 93 w 375"/>
                              <a:gd name="T37" fmla="*/ 379 h 379"/>
                              <a:gd name="T38" fmla="*/ 46 w 375"/>
                              <a:gd name="T39" fmla="*/ 379 h 379"/>
                              <a:gd name="T40" fmla="*/ 0 w 375"/>
                              <a:gd name="T41" fmla="*/ 379 h 379"/>
                              <a:gd name="T42" fmla="*/ 0 w 375"/>
                              <a:gd name="T43" fmla="*/ 286 h 379"/>
                              <a:gd name="T44" fmla="*/ 0 w 375"/>
                              <a:gd name="T45" fmla="*/ 188 h 379"/>
                              <a:gd name="T46" fmla="*/ 0 w 375"/>
                              <a:gd name="T47" fmla="*/ 94 h 379"/>
                              <a:gd name="T48" fmla="*/ 0 w 375"/>
                              <a:gd name="T49" fmla="*/ 0 h 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75" h="379">
                                <a:moveTo>
                                  <a:pt x="0" y="0"/>
                                </a:moveTo>
                                <a:lnTo>
                                  <a:pt x="46" y="0"/>
                                </a:lnTo>
                                <a:lnTo>
                                  <a:pt x="93" y="0"/>
                                </a:lnTo>
                                <a:lnTo>
                                  <a:pt x="140" y="0"/>
                                </a:lnTo>
                                <a:lnTo>
                                  <a:pt x="187" y="0"/>
                                </a:lnTo>
                                <a:lnTo>
                                  <a:pt x="234" y="0"/>
                                </a:lnTo>
                                <a:lnTo>
                                  <a:pt x="281" y="0"/>
                                </a:lnTo>
                                <a:lnTo>
                                  <a:pt x="328" y="0"/>
                                </a:lnTo>
                                <a:lnTo>
                                  <a:pt x="375" y="0"/>
                                </a:lnTo>
                                <a:lnTo>
                                  <a:pt x="375" y="94"/>
                                </a:lnTo>
                                <a:lnTo>
                                  <a:pt x="375" y="188"/>
                                </a:lnTo>
                                <a:lnTo>
                                  <a:pt x="375" y="286"/>
                                </a:lnTo>
                                <a:lnTo>
                                  <a:pt x="375" y="379"/>
                                </a:lnTo>
                                <a:lnTo>
                                  <a:pt x="328" y="379"/>
                                </a:lnTo>
                                <a:lnTo>
                                  <a:pt x="281" y="379"/>
                                </a:lnTo>
                                <a:lnTo>
                                  <a:pt x="234" y="379"/>
                                </a:lnTo>
                                <a:lnTo>
                                  <a:pt x="187" y="379"/>
                                </a:lnTo>
                                <a:lnTo>
                                  <a:pt x="140" y="379"/>
                                </a:lnTo>
                                <a:lnTo>
                                  <a:pt x="93" y="379"/>
                                </a:lnTo>
                                <a:lnTo>
                                  <a:pt x="46" y="379"/>
                                </a:lnTo>
                                <a:lnTo>
                                  <a:pt x="0" y="379"/>
                                </a:lnTo>
                                <a:lnTo>
                                  <a:pt x="0" y="286"/>
                                </a:lnTo>
                                <a:lnTo>
                                  <a:pt x="0" y="188"/>
                                </a:lnTo>
                                <a:lnTo>
                                  <a:pt x="0" y="94"/>
                                </a:lnTo>
                                <a:lnTo>
                                  <a:pt x="0" y="0"/>
                                </a:lnTo>
                                <a:close/>
                              </a:path>
                            </a:pathLst>
                          </a:custGeom>
                          <a:solidFill>
                            <a:srgbClr val="C48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302"/>
                        <wps:cNvSpPr>
                          <a:spLocks/>
                        </wps:cNvSpPr>
                        <wps:spPr bwMode="auto">
                          <a:xfrm>
                            <a:off x="6183" y="1909"/>
                            <a:ext cx="282" cy="379"/>
                          </a:xfrm>
                          <a:custGeom>
                            <a:avLst/>
                            <a:gdLst>
                              <a:gd name="T0" fmla="*/ 0 w 282"/>
                              <a:gd name="T1" fmla="*/ 0 h 379"/>
                              <a:gd name="T2" fmla="*/ 34 w 282"/>
                              <a:gd name="T3" fmla="*/ 0 h 379"/>
                              <a:gd name="T4" fmla="*/ 68 w 282"/>
                              <a:gd name="T5" fmla="*/ 0 h 379"/>
                              <a:gd name="T6" fmla="*/ 103 w 282"/>
                              <a:gd name="T7" fmla="*/ 0 h 379"/>
                              <a:gd name="T8" fmla="*/ 141 w 282"/>
                              <a:gd name="T9" fmla="*/ 0 h 379"/>
                              <a:gd name="T10" fmla="*/ 175 w 282"/>
                              <a:gd name="T11" fmla="*/ 0 h 379"/>
                              <a:gd name="T12" fmla="*/ 209 w 282"/>
                              <a:gd name="T13" fmla="*/ 0 h 379"/>
                              <a:gd name="T14" fmla="*/ 243 w 282"/>
                              <a:gd name="T15" fmla="*/ 0 h 379"/>
                              <a:gd name="T16" fmla="*/ 282 w 282"/>
                              <a:gd name="T17" fmla="*/ 0 h 379"/>
                              <a:gd name="T18" fmla="*/ 282 w 282"/>
                              <a:gd name="T19" fmla="*/ 94 h 379"/>
                              <a:gd name="T20" fmla="*/ 282 w 282"/>
                              <a:gd name="T21" fmla="*/ 188 h 379"/>
                              <a:gd name="T22" fmla="*/ 282 w 282"/>
                              <a:gd name="T23" fmla="*/ 286 h 379"/>
                              <a:gd name="T24" fmla="*/ 282 w 282"/>
                              <a:gd name="T25" fmla="*/ 379 h 379"/>
                              <a:gd name="T26" fmla="*/ 243 w 282"/>
                              <a:gd name="T27" fmla="*/ 379 h 379"/>
                              <a:gd name="T28" fmla="*/ 209 w 282"/>
                              <a:gd name="T29" fmla="*/ 379 h 379"/>
                              <a:gd name="T30" fmla="*/ 175 w 282"/>
                              <a:gd name="T31" fmla="*/ 379 h 379"/>
                              <a:gd name="T32" fmla="*/ 141 w 282"/>
                              <a:gd name="T33" fmla="*/ 379 h 379"/>
                              <a:gd name="T34" fmla="*/ 103 w 282"/>
                              <a:gd name="T35" fmla="*/ 379 h 379"/>
                              <a:gd name="T36" fmla="*/ 68 w 282"/>
                              <a:gd name="T37" fmla="*/ 379 h 379"/>
                              <a:gd name="T38" fmla="*/ 34 w 282"/>
                              <a:gd name="T39" fmla="*/ 379 h 379"/>
                              <a:gd name="T40" fmla="*/ 0 w 282"/>
                              <a:gd name="T41" fmla="*/ 379 h 379"/>
                              <a:gd name="T42" fmla="*/ 0 w 282"/>
                              <a:gd name="T43" fmla="*/ 286 h 379"/>
                              <a:gd name="T44" fmla="*/ 0 w 282"/>
                              <a:gd name="T45" fmla="*/ 188 h 379"/>
                              <a:gd name="T46" fmla="*/ 0 w 282"/>
                              <a:gd name="T47" fmla="*/ 94 h 379"/>
                              <a:gd name="T48" fmla="*/ 0 w 282"/>
                              <a:gd name="T49" fmla="*/ 0 h 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82" h="379">
                                <a:moveTo>
                                  <a:pt x="0" y="0"/>
                                </a:moveTo>
                                <a:lnTo>
                                  <a:pt x="34" y="0"/>
                                </a:lnTo>
                                <a:lnTo>
                                  <a:pt x="68" y="0"/>
                                </a:lnTo>
                                <a:lnTo>
                                  <a:pt x="103" y="0"/>
                                </a:lnTo>
                                <a:lnTo>
                                  <a:pt x="141" y="0"/>
                                </a:lnTo>
                                <a:lnTo>
                                  <a:pt x="175" y="0"/>
                                </a:lnTo>
                                <a:lnTo>
                                  <a:pt x="209" y="0"/>
                                </a:lnTo>
                                <a:lnTo>
                                  <a:pt x="243" y="0"/>
                                </a:lnTo>
                                <a:lnTo>
                                  <a:pt x="282" y="0"/>
                                </a:lnTo>
                                <a:lnTo>
                                  <a:pt x="282" y="94"/>
                                </a:lnTo>
                                <a:lnTo>
                                  <a:pt x="282" y="188"/>
                                </a:lnTo>
                                <a:lnTo>
                                  <a:pt x="282" y="286"/>
                                </a:lnTo>
                                <a:lnTo>
                                  <a:pt x="282" y="379"/>
                                </a:lnTo>
                                <a:lnTo>
                                  <a:pt x="243" y="379"/>
                                </a:lnTo>
                                <a:lnTo>
                                  <a:pt x="209" y="379"/>
                                </a:lnTo>
                                <a:lnTo>
                                  <a:pt x="175" y="379"/>
                                </a:lnTo>
                                <a:lnTo>
                                  <a:pt x="141" y="379"/>
                                </a:lnTo>
                                <a:lnTo>
                                  <a:pt x="103" y="379"/>
                                </a:lnTo>
                                <a:lnTo>
                                  <a:pt x="68" y="379"/>
                                </a:lnTo>
                                <a:lnTo>
                                  <a:pt x="34" y="379"/>
                                </a:lnTo>
                                <a:lnTo>
                                  <a:pt x="0" y="379"/>
                                </a:lnTo>
                                <a:lnTo>
                                  <a:pt x="0" y="286"/>
                                </a:lnTo>
                                <a:lnTo>
                                  <a:pt x="0" y="188"/>
                                </a:lnTo>
                                <a:lnTo>
                                  <a:pt x="0" y="94"/>
                                </a:lnTo>
                                <a:lnTo>
                                  <a:pt x="0" y="0"/>
                                </a:lnTo>
                                <a:close/>
                              </a:path>
                            </a:pathLst>
                          </a:custGeom>
                          <a:solidFill>
                            <a:srgbClr val="CC8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Rectangle 303"/>
                        <wps:cNvSpPr>
                          <a:spLocks noChangeArrowheads="1"/>
                        </wps:cNvSpPr>
                        <wps:spPr bwMode="auto">
                          <a:xfrm>
                            <a:off x="6226" y="1909"/>
                            <a:ext cx="175" cy="379"/>
                          </a:xfrm>
                          <a:prstGeom prst="rect">
                            <a:avLst/>
                          </a:prstGeom>
                          <a:solidFill>
                            <a:srgbClr val="D18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Freeform 304"/>
                        <wps:cNvSpPr>
                          <a:spLocks/>
                        </wps:cNvSpPr>
                        <wps:spPr bwMode="auto">
                          <a:xfrm>
                            <a:off x="6030" y="2352"/>
                            <a:ext cx="699" cy="265"/>
                          </a:xfrm>
                          <a:custGeom>
                            <a:avLst/>
                            <a:gdLst>
                              <a:gd name="T0" fmla="*/ 0 w 699"/>
                              <a:gd name="T1" fmla="*/ 0 h 265"/>
                              <a:gd name="T2" fmla="*/ 699 w 699"/>
                              <a:gd name="T3" fmla="*/ 0 h 265"/>
                              <a:gd name="T4" fmla="*/ 592 w 699"/>
                              <a:gd name="T5" fmla="*/ 265 h 265"/>
                              <a:gd name="T6" fmla="*/ 111 w 699"/>
                              <a:gd name="T7" fmla="*/ 265 h 265"/>
                              <a:gd name="T8" fmla="*/ 81 w 699"/>
                              <a:gd name="T9" fmla="*/ 167 h 265"/>
                              <a:gd name="T10" fmla="*/ 0 w 699"/>
                              <a:gd name="T11" fmla="*/ 0 h 265"/>
                            </a:gdLst>
                            <a:ahLst/>
                            <a:cxnLst>
                              <a:cxn ang="0">
                                <a:pos x="T0" y="T1"/>
                              </a:cxn>
                              <a:cxn ang="0">
                                <a:pos x="T2" y="T3"/>
                              </a:cxn>
                              <a:cxn ang="0">
                                <a:pos x="T4" y="T5"/>
                              </a:cxn>
                              <a:cxn ang="0">
                                <a:pos x="T6" y="T7"/>
                              </a:cxn>
                              <a:cxn ang="0">
                                <a:pos x="T8" y="T9"/>
                              </a:cxn>
                              <a:cxn ang="0">
                                <a:pos x="T10" y="T11"/>
                              </a:cxn>
                            </a:cxnLst>
                            <a:rect l="0" t="0" r="r" b="b"/>
                            <a:pathLst>
                              <a:path w="699" h="265">
                                <a:moveTo>
                                  <a:pt x="0" y="0"/>
                                </a:moveTo>
                                <a:lnTo>
                                  <a:pt x="699" y="0"/>
                                </a:lnTo>
                                <a:lnTo>
                                  <a:pt x="592" y="265"/>
                                </a:lnTo>
                                <a:lnTo>
                                  <a:pt x="111" y="265"/>
                                </a:lnTo>
                                <a:lnTo>
                                  <a:pt x="81" y="167"/>
                                </a:lnTo>
                                <a:lnTo>
                                  <a:pt x="0" y="0"/>
                                </a:lnTo>
                                <a:close/>
                              </a:path>
                            </a:pathLst>
                          </a:custGeom>
                          <a:solidFill>
                            <a:srgbClr val="8C4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305"/>
                        <wps:cNvSpPr>
                          <a:spLocks/>
                        </wps:cNvSpPr>
                        <wps:spPr bwMode="auto">
                          <a:xfrm>
                            <a:off x="6047" y="2352"/>
                            <a:ext cx="661" cy="265"/>
                          </a:xfrm>
                          <a:custGeom>
                            <a:avLst/>
                            <a:gdLst>
                              <a:gd name="T0" fmla="*/ 0 w 661"/>
                              <a:gd name="T1" fmla="*/ 0 h 265"/>
                              <a:gd name="T2" fmla="*/ 81 w 661"/>
                              <a:gd name="T3" fmla="*/ 0 h 265"/>
                              <a:gd name="T4" fmla="*/ 162 w 661"/>
                              <a:gd name="T5" fmla="*/ 0 h 265"/>
                              <a:gd name="T6" fmla="*/ 247 w 661"/>
                              <a:gd name="T7" fmla="*/ 0 h 265"/>
                              <a:gd name="T8" fmla="*/ 328 w 661"/>
                              <a:gd name="T9" fmla="*/ 0 h 265"/>
                              <a:gd name="T10" fmla="*/ 413 w 661"/>
                              <a:gd name="T11" fmla="*/ 0 h 265"/>
                              <a:gd name="T12" fmla="*/ 494 w 661"/>
                              <a:gd name="T13" fmla="*/ 0 h 265"/>
                              <a:gd name="T14" fmla="*/ 580 w 661"/>
                              <a:gd name="T15" fmla="*/ 0 h 265"/>
                              <a:gd name="T16" fmla="*/ 661 w 661"/>
                              <a:gd name="T17" fmla="*/ 0 h 265"/>
                              <a:gd name="T18" fmla="*/ 635 w 661"/>
                              <a:gd name="T19" fmla="*/ 69 h 265"/>
                              <a:gd name="T20" fmla="*/ 610 w 661"/>
                              <a:gd name="T21" fmla="*/ 132 h 265"/>
                              <a:gd name="T22" fmla="*/ 584 w 661"/>
                              <a:gd name="T23" fmla="*/ 201 h 265"/>
                              <a:gd name="T24" fmla="*/ 554 w 661"/>
                              <a:gd name="T25" fmla="*/ 265 h 265"/>
                              <a:gd name="T26" fmla="*/ 499 w 661"/>
                              <a:gd name="T27" fmla="*/ 265 h 265"/>
                              <a:gd name="T28" fmla="*/ 443 w 661"/>
                              <a:gd name="T29" fmla="*/ 265 h 265"/>
                              <a:gd name="T30" fmla="*/ 388 w 661"/>
                              <a:gd name="T31" fmla="*/ 265 h 265"/>
                              <a:gd name="T32" fmla="*/ 332 w 661"/>
                              <a:gd name="T33" fmla="*/ 265 h 265"/>
                              <a:gd name="T34" fmla="*/ 273 w 661"/>
                              <a:gd name="T35" fmla="*/ 265 h 265"/>
                              <a:gd name="T36" fmla="*/ 217 w 661"/>
                              <a:gd name="T37" fmla="*/ 265 h 265"/>
                              <a:gd name="T38" fmla="*/ 162 w 661"/>
                              <a:gd name="T39" fmla="*/ 265 h 265"/>
                              <a:gd name="T40" fmla="*/ 106 w 661"/>
                              <a:gd name="T41" fmla="*/ 265 h 265"/>
                              <a:gd name="T42" fmla="*/ 98 w 661"/>
                              <a:gd name="T43" fmla="*/ 243 h 265"/>
                              <a:gd name="T44" fmla="*/ 89 w 661"/>
                              <a:gd name="T45" fmla="*/ 218 h 265"/>
                              <a:gd name="T46" fmla="*/ 81 w 661"/>
                              <a:gd name="T47" fmla="*/ 192 h 265"/>
                              <a:gd name="T48" fmla="*/ 72 w 661"/>
                              <a:gd name="T49" fmla="*/ 167 h 265"/>
                              <a:gd name="T50" fmla="*/ 55 w 661"/>
                              <a:gd name="T51" fmla="*/ 124 h 265"/>
                              <a:gd name="T52" fmla="*/ 38 w 661"/>
                              <a:gd name="T53" fmla="*/ 81 h 265"/>
                              <a:gd name="T54" fmla="*/ 17 w 661"/>
                              <a:gd name="T55" fmla="*/ 43 h 265"/>
                              <a:gd name="T56" fmla="*/ 0 w 661"/>
                              <a:gd name="T57" fmla="*/ 0 h 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61" h="265">
                                <a:moveTo>
                                  <a:pt x="0" y="0"/>
                                </a:moveTo>
                                <a:lnTo>
                                  <a:pt x="81" y="0"/>
                                </a:lnTo>
                                <a:lnTo>
                                  <a:pt x="162" y="0"/>
                                </a:lnTo>
                                <a:lnTo>
                                  <a:pt x="247" y="0"/>
                                </a:lnTo>
                                <a:lnTo>
                                  <a:pt x="328" y="0"/>
                                </a:lnTo>
                                <a:lnTo>
                                  <a:pt x="413" y="0"/>
                                </a:lnTo>
                                <a:lnTo>
                                  <a:pt x="494" y="0"/>
                                </a:lnTo>
                                <a:lnTo>
                                  <a:pt x="580" y="0"/>
                                </a:lnTo>
                                <a:lnTo>
                                  <a:pt x="661" y="0"/>
                                </a:lnTo>
                                <a:lnTo>
                                  <a:pt x="635" y="69"/>
                                </a:lnTo>
                                <a:lnTo>
                                  <a:pt x="610" y="132"/>
                                </a:lnTo>
                                <a:lnTo>
                                  <a:pt x="584" y="201"/>
                                </a:lnTo>
                                <a:lnTo>
                                  <a:pt x="554" y="265"/>
                                </a:lnTo>
                                <a:lnTo>
                                  <a:pt x="499" y="265"/>
                                </a:lnTo>
                                <a:lnTo>
                                  <a:pt x="443" y="265"/>
                                </a:lnTo>
                                <a:lnTo>
                                  <a:pt x="388" y="265"/>
                                </a:lnTo>
                                <a:lnTo>
                                  <a:pt x="332" y="265"/>
                                </a:lnTo>
                                <a:lnTo>
                                  <a:pt x="273" y="265"/>
                                </a:lnTo>
                                <a:lnTo>
                                  <a:pt x="217" y="265"/>
                                </a:lnTo>
                                <a:lnTo>
                                  <a:pt x="162" y="265"/>
                                </a:lnTo>
                                <a:lnTo>
                                  <a:pt x="106" y="265"/>
                                </a:lnTo>
                                <a:lnTo>
                                  <a:pt x="98" y="243"/>
                                </a:lnTo>
                                <a:lnTo>
                                  <a:pt x="89" y="218"/>
                                </a:lnTo>
                                <a:lnTo>
                                  <a:pt x="81" y="192"/>
                                </a:lnTo>
                                <a:lnTo>
                                  <a:pt x="72" y="167"/>
                                </a:lnTo>
                                <a:lnTo>
                                  <a:pt x="55" y="124"/>
                                </a:lnTo>
                                <a:lnTo>
                                  <a:pt x="38" y="81"/>
                                </a:lnTo>
                                <a:lnTo>
                                  <a:pt x="17" y="43"/>
                                </a:lnTo>
                                <a:lnTo>
                                  <a:pt x="0" y="0"/>
                                </a:lnTo>
                                <a:close/>
                              </a:path>
                            </a:pathLst>
                          </a:custGeom>
                          <a:solidFill>
                            <a:srgbClr val="914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306"/>
                        <wps:cNvSpPr>
                          <a:spLocks/>
                        </wps:cNvSpPr>
                        <wps:spPr bwMode="auto">
                          <a:xfrm>
                            <a:off x="6060" y="2357"/>
                            <a:ext cx="626" cy="264"/>
                          </a:xfrm>
                          <a:custGeom>
                            <a:avLst/>
                            <a:gdLst>
                              <a:gd name="T0" fmla="*/ 0 w 626"/>
                              <a:gd name="T1" fmla="*/ 0 h 264"/>
                              <a:gd name="T2" fmla="*/ 76 w 626"/>
                              <a:gd name="T3" fmla="*/ 0 h 264"/>
                              <a:gd name="T4" fmla="*/ 157 w 626"/>
                              <a:gd name="T5" fmla="*/ 0 h 264"/>
                              <a:gd name="T6" fmla="*/ 234 w 626"/>
                              <a:gd name="T7" fmla="*/ 0 h 264"/>
                              <a:gd name="T8" fmla="*/ 315 w 626"/>
                              <a:gd name="T9" fmla="*/ 0 h 264"/>
                              <a:gd name="T10" fmla="*/ 392 w 626"/>
                              <a:gd name="T11" fmla="*/ 0 h 264"/>
                              <a:gd name="T12" fmla="*/ 469 w 626"/>
                              <a:gd name="T13" fmla="*/ 0 h 264"/>
                              <a:gd name="T14" fmla="*/ 550 w 626"/>
                              <a:gd name="T15" fmla="*/ 0 h 264"/>
                              <a:gd name="T16" fmla="*/ 626 w 626"/>
                              <a:gd name="T17" fmla="*/ 0 h 264"/>
                              <a:gd name="T18" fmla="*/ 597 w 626"/>
                              <a:gd name="T19" fmla="*/ 64 h 264"/>
                              <a:gd name="T20" fmla="*/ 571 w 626"/>
                              <a:gd name="T21" fmla="*/ 127 h 264"/>
                              <a:gd name="T22" fmla="*/ 545 w 626"/>
                              <a:gd name="T23" fmla="*/ 196 h 264"/>
                              <a:gd name="T24" fmla="*/ 520 w 626"/>
                              <a:gd name="T25" fmla="*/ 260 h 264"/>
                              <a:gd name="T26" fmla="*/ 469 w 626"/>
                              <a:gd name="T27" fmla="*/ 260 h 264"/>
                              <a:gd name="T28" fmla="*/ 417 w 626"/>
                              <a:gd name="T29" fmla="*/ 260 h 264"/>
                              <a:gd name="T30" fmla="*/ 366 w 626"/>
                              <a:gd name="T31" fmla="*/ 260 h 264"/>
                              <a:gd name="T32" fmla="*/ 315 w 626"/>
                              <a:gd name="T33" fmla="*/ 260 h 264"/>
                              <a:gd name="T34" fmla="*/ 260 w 626"/>
                              <a:gd name="T35" fmla="*/ 264 h 264"/>
                              <a:gd name="T36" fmla="*/ 208 w 626"/>
                              <a:gd name="T37" fmla="*/ 264 h 264"/>
                              <a:gd name="T38" fmla="*/ 157 w 626"/>
                              <a:gd name="T39" fmla="*/ 264 h 264"/>
                              <a:gd name="T40" fmla="*/ 106 w 626"/>
                              <a:gd name="T41" fmla="*/ 264 h 264"/>
                              <a:gd name="T42" fmla="*/ 98 w 626"/>
                              <a:gd name="T43" fmla="*/ 238 h 264"/>
                              <a:gd name="T44" fmla="*/ 93 w 626"/>
                              <a:gd name="T45" fmla="*/ 213 h 264"/>
                              <a:gd name="T46" fmla="*/ 85 w 626"/>
                              <a:gd name="T47" fmla="*/ 187 h 264"/>
                              <a:gd name="T48" fmla="*/ 76 w 626"/>
                              <a:gd name="T49" fmla="*/ 162 h 264"/>
                              <a:gd name="T50" fmla="*/ 59 w 626"/>
                              <a:gd name="T51" fmla="*/ 119 h 264"/>
                              <a:gd name="T52" fmla="*/ 38 w 626"/>
                              <a:gd name="T53" fmla="*/ 76 h 264"/>
                              <a:gd name="T54" fmla="*/ 21 w 626"/>
                              <a:gd name="T55" fmla="*/ 38 h 264"/>
                              <a:gd name="T56" fmla="*/ 0 w 626"/>
                              <a:gd name="T57" fmla="*/ 0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6" h="264">
                                <a:moveTo>
                                  <a:pt x="0" y="0"/>
                                </a:moveTo>
                                <a:lnTo>
                                  <a:pt x="76" y="0"/>
                                </a:lnTo>
                                <a:lnTo>
                                  <a:pt x="157" y="0"/>
                                </a:lnTo>
                                <a:lnTo>
                                  <a:pt x="234" y="0"/>
                                </a:lnTo>
                                <a:lnTo>
                                  <a:pt x="315" y="0"/>
                                </a:lnTo>
                                <a:lnTo>
                                  <a:pt x="392" y="0"/>
                                </a:lnTo>
                                <a:lnTo>
                                  <a:pt x="469" y="0"/>
                                </a:lnTo>
                                <a:lnTo>
                                  <a:pt x="550" y="0"/>
                                </a:lnTo>
                                <a:lnTo>
                                  <a:pt x="626" y="0"/>
                                </a:lnTo>
                                <a:lnTo>
                                  <a:pt x="597" y="64"/>
                                </a:lnTo>
                                <a:lnTo>
                                  <a:pt x="571" y="127"/>
                                </a:lnTo>
                                <a:lnTo>
                                  <a:pt x="545" y="196"/>
                                </a:lnTo>
                                <a:lnTo>
                                  <a:pt x="520" y="260"/>
                                </a:lnTo>
                                <a:lnTo>
                                  <a:pt x="469" y="260"/>
                                </a:lnTo>
                                <a:lnTo>
                                  <a:pt x="417" y="260"/>
                                </a:lnTo>
                                <a:lnTo>
                                  <a:pt x="366" y="260"/>
                                </a:lnTo>
                                <a:lnTo>
                                  <a:pt x="315" y="260"/>
                                </a:lnTo>
                                <a:lnTo>
                                  <a:pt x="260" y="264"/>
                                </a:lnTo>
                                <a:lnTo>
                                  <a:pt x="208" y="264"/>
                                </a:lnTo>
                                <a:lnTo>
                                  <a:pt x="157" y="264"/>
                                </a:lnTo>
                                <a:lnTo>
                                  <a:pt x="106" y="264"/>
                                </a:lnTo>
                                <a:lnTo>
                                  <a:pt x="98" y="238"/>
                                </a:lnTo>
                                <a:lnTo>
                                  <a:pt x="93" y="213"/>
                                </a:lnTo>
                                <a:lnTo>
                                  <a:pt x="85" y="187"/>
                                </a:lnTo>
                                <a:lnTo>
                                  <a:pt x="76" y="162"/>
                                </a:lnTo>
                                <a:lnTo>
                                  <a:pt x="59" y="119"/>
                                </a:lnTo>
                                <a:lnTo>
                                  <a:pt x="38" y="76"/>
                                </a:lnTo>
                                <a:lnTo>
                                  <a:pt x="21" y="38"/>
                                </a:lnTo>
                                <a:lnTo>
                                  <a:pt x="0" y="0"/>
                                </a:lnTo>
                                <a:close/>
                              </a:path>
                            </a:pathLst>
                          </a:custGeom>
                          <a:solidFill>
                            <a:srgbClr val="93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307"/>
                        <wps:cNvSpPr>
                          <a:spLocks/>
                        </wps:cNvSpPr>
                        <wps:spPr bwMode="auto">
                          <a:xfrm>
                            <a:off x="6077" y="2357"/>
                            <a:ext cx="584" cy="264"/>
                          </a:xfrm>
                          <a:custGeom>
                            <a:avLst/>
                            <a:gdLst>
                              <a:gd name="T0" fmla="*/ 0 w 584"/>
                              <a:gd name="T1" fmla="*/ 0 h 264"/>
                              <a:gd name="T2" fmla="*/ 72 w 584"/>
                              <a:gd name="T3" fmla="*/ 0 h 264"/>
                              <a:gd name="T4" fmla="*/ 145 w 584"/>
                              <a:gd name="T5" fmla="*/ 0 h 264"/>
                              <a:gd name="T6" fmla="*/ 221 w 584"/>
                              <a:gd name="T7" fmla="*/ 0 h 264"/>
                              <a:gd name="T8" fmla="*/ 294 w 584"/>
                              <a:gd name="T9" fmla="*/ 0 h 264"/>
                              <a:gd name="T10" fmla="*/ 366 w 584"/>
                              <a:gd name="T11" fmla="*/ 0 h 264"/>
                              <a:gd name="T12" fmla="*/ 439 w 584"/>
                              <a:gd name="T13" fmla="*/ 0 h 264"/>
                              <a:gd name="T14" fmla="*/ 511 w 584"/>
                              <a:gd name="T15" fmla="*/ 0 h 264"/>
                              <a:gd name="T16" fmla="*/ 584 w 584"/>
                              <a:gd name="T17" fmla="*/ 0 h 264"/>
                              <a:gd name="T18" fmla="*/ 558 w 584"/>
                              <a:gd name="T19" fmla="*/ 64 h 264"/>
                              <a:gd name="T20" fmla="*/ 533 w 584"/>
                              <a:gd name="T21" fmla="*/ 127 h 264"/>
                              <a:gd name="T22" fmla="*/ 507 w 584"/>
                              <a:gd name="T23" fmla="*/ 196 h 264"/>
                              <a:gd name="T24" fmla="*/ 486 w 584"/>
                              <a:gd name="T25" fmla="*/ 260 h 264"/>
                              <a:gd name="T26" fmla="*/ 439 w 584"/>
                              <a:gd name="T27" fmla="*/ 260 h 264"/>
                              <a:gd name="T28" fmla="*/ 392 w 584"/>
                              <a:gd name="T29" fmla="*/ 260 h 264"/>
                              <a:gd name="T30" fmla="*/ 341 w 584"/>
                              <a:gd name="T31" fmla="*/ 260 h 264"/>
                              <a:gd name="T32" fmla="*/ 294 w 584"/>
                              <a:gd name="T33" fmla="*/ 260 h 264"/>
                              <a:gd name="T34" fmla="*/ 247 w 584"/>
                              <a:gd name="T35" fmla="*/ 264 h 264"/>
                              <a:gd name="T36" fmla="*/ 200 w 584"/>
                              <a:gd name="T37" fmla="*/ 264 h 264"/>
                              <a:gd name="T38" fmla="*/ 149 w 584"/>
                              <a:gd name="T39" fmla="*/ 264 h 264"/>
                              <a:gd name="T40" fmla="*/ 102 w 584"/>
                              <a:gd name="T41" fmla="*/ 264 h 264"/>
                              <a:gd name="T42" fmla="*/ 93 w 584"/>
                              <a:gd name="T43" fmla="*/ 238 h 264"/>
                              <a:gd name="T44" fmla="*/ 89 w 584"/>
                              <a:gd name="T45" fmla="*/ 213 h 264"/>
                              <a:gd name="T46" fmla="*/ 81 w 584"/>
                              <a:gd name="T47" fmla="*/ 187 h 264"/>
                              <a:gd name="T48" fmla="*/ 72 w 584"/>
                              <a:gd name="T49" fmla="*/ 162 h 264"/>
                              <a:gd name="T50" fmla="*/ 55 w 584"/>
                              <a:gd name="T51" fmla="*/ 123 h 264"/>
                              <a:gd name="T52" fmla="*/ 34 w 584"/>
                              <a:gd name="T53" fmla="*/ 81 h 264"/>
                              <a:gd name="T54" fmla="*/ 17 w 584"/>
                              <a:gd name="T55" fmla="*/ 42 h 264"/>
                              <a:gd name="T56" fmla="*/ 0 w 584"/>
                              <a:gd name="T57" fmla="*/ 0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84" h="264">
                                <a:moveTo>
                                  <a:pt x="0" y="0"/>
                                </a:moveTo>
                                <a:lnTo>
                                  <a:pt x="72" y="0"/>
                                </a:lnTo>
                                <a:lnTo>
                                  <a:pt x="145" y="0"/>
                                </a:lnTo>
                                <a:lnTo>
                                  <a:pt x="221" y="0"/>
                                </a:lnTo>
                                <a:lnTo>
                                  <a:pt x="294" y="0"/>
                                </a:lnTo>
                                <a:lnTo>
                                  <a:pt x="366" y="0"/>
                                </a:lnTo>
                                <a:lnTo>
                                  <a:pt x="439" y="0"/>
                                </a:lnTo>
                                <a:lnTo>
                                  <a:pt x="511" y="0"/>
                                </a:lnTo>
                                <a:lnTo>
                                  <a:pt x="584" y="0"/>
                                </a:lnTo>
                                <a:lnTo>
                                  <a:pt x="558" y="64"/>
                                </a:lnTo>
                                <a:lnTo>
                                  <a:pt x="533" y="127"/>
                                </a:lnTo>
                                <a:lnTo>
                                  <a:pt x="507" y="196"/>
                                </a:lnTo>
                                <a:lnTo>
                                  <a:pt x="486" y="260"/>
                                </a:lnTo>
                                <a:lnTo>
                                  <a:pt x="439" y="260"/>
                                </a:lnTo>
                                <a:lnTo>
                                  <a:pt x="392" y="260"/>
                                </a:lnTo>
                                <a:lnTo>
                                  <a:pt x="341" y="260"/>
                                </a:lnTo>
                                <a:lnTo>
                                  <a:pt x="294" y="260"/>
                                </a:lnTo>
                                <a:lnTo>
                                  <a:pt x="247" y="264"/>
                                </a:lnTo>
                                <a:lnTo>
                                  <a:pt x="200" y="264"/>
                                </a:lnTo>
                                <a:lnTo>
                                  <a:pt x="149" y="264"/>
                                </a:lnTo>
                                <a:lnTo>
                                  <a:pt x="102" y="264"/>
                                </a:lnTo>
                                <a:lnTo>
                                  <a:pt x="93" y="238"/>
                                </a:lnTo>
                                <a:lnTo>
                                  <a:pt x="89" y="213"/>
                                </a:lnTo>
                                <a:lnTo>
                                  <a:pt x="81" y="187"/>
                                </a:lnTo>
                                <a:lnTo>
                                  <a:pt x="72" y="162"/>
                                </a:lnTo>
                                <a:lnTo>
                                  <a:pt x="55" y="123"/>
                                </a:lnTo>
                                <a:lnTo>
                                  <a:pt x="34" y="81"/>
                                </a:lnTo>
                                <a:lnTo>
                                  <a:pt x="17" y="42"/>
                                </a:lnTo>
                                <a:lnTo>
                                  <a:pt x="0" y="0"/>
                                </a:lnTo>
                                <a:close/>
                              </a:path>
                            </a:pathLst>
                          </a:custGeom>
                          <a:solidFill>
                            <a:srgbClr val="994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308"/>
                        <wps:cNvSpPr>
                          <a:spLocks/>
                        </wps:cNvSpPr>
                        <wps:spPr bwMode="auto">
                          <a:xfrm>
                            <a:off x="6089" y="2357"/>
                            <a:ext cx="555" cy="264"/>
                          </a:xfrm>
                          <a:custGeom>
                            <a:avLst/>
                            <a:gdLst>
                              <a:gd name="T0" fmla="*/ 0 w 555"/>
                              <a:gd name="T1" fmla="*/ 0 h 264"/>
                              <a:gd name="T2" fmla="*/ 69 w 555"/>
                              <a:gd name="T3" fmla="*/ 0 h 264"/>
                              <a:gd name="T4" fmla="*/ 137 w 555"/>
                              <a:gd name="T5" fmla="*/ 0 h 264"/>
                              <a:gd name="T6" fmla="*/ 205 w 555"/>
                              <a:gd name="T7" fmla="*/ 0 h 264"/>
                              <a:gd name="T8" fmla="*/ 278 w 555"/>
                              <a:gd name="T9" fmla="*/ 0 h 264"/>
                              <a:gd name="T10" fmla="*/ 346 w 555"/>
                              <a:gd name="T11" fmla="*/ 0 h 264"/>
                              <a:gd name="T12" fmla="*/ 414 w 555"/>
                              <a:gd name="T13" fmla="*/ 0 h 264"/>
                              <a:gd name="T14" fmla="*/ 486 w 555"/>
                              <a:gd name="T15" fmla="*/ 0 h 264"/>
                              <a:gd name="T16" fmla="*/ 555 w 555"/>
                              <a:gd name="T17" fmla="*/ 0 h 264"/>
                              <a:gd name="T18" fmla="*/ 529 w 555"/>
                              <a:gd name="T19" fmla="*/ 64 h 264"/>
                              <a:gd name="T20" fmla="*/ 504 w 555"/>
                              <a:gd name="T21" fmla="*/ 127 h 264"/>
                              <a:gd name="T22" fmla="*/ 478 w 555"/>
                              <a:gd name="T23" fmla="*/ 196 h 264"/>
                              <a:gd name="T24" fmla="*/ 452 w 555"/>
                              <a:gd name="T25" fmla="*/ 260 h 264"/>
                              <a:gd name="T26" fmla="*/ 410 w 555"/>
                              <a:gd name="T27" fmla="*/ 260 h 264"/>
                              <a:gd name="T28" fmla="*/ 367 w 555"/>
                              <a:gd name="T29" fmla="*/ 264 h 264"/>
                              <a:gd name="T30" fmla="*/ 320 w 555"/>
                              <a:gd name="T31" fmla="*/ 264 h 264"/>
                              <a:gd name="T32" fmla="*/ 278 w 555"/>
                              <a:gd name="T33" fmla="*/ 264 h 264"/>
                              <a:gd name="T34" fmla="*/ 235 w 555"/>
                              <a:gd name="T35" fmla="*/ 264 h 264"/>
                              <a:gd name="T36" fmla="*/ 192 w 555"/>
                              <a:gd name="T37" fmla="*/ 264 h 264"/>
                              <a:gd name="T38" fmla="*/ 150 w 555"/>
                              <a:gd name="T39" fmla="*/ 264 h 264"/>
                              <a:gd name="T40" fmla="*/ 107 w 555"/>
                              <a:gd name="T41" fmla="*/ 264 h 264"/>
                              <a:gd name="T42" fmla="*/ 98 w 555"/>
                              <a:gd name="T43" fmla="*/ 238 h 264"/>
                              <a:gd name="T44" fmla="*/ 90 w 555"/>
                              <a:gd name="T45" fmla="*/ 213 h 264"/>
                              <a:gd name="T46" fmla="*/ 81 w 555"/>
                              <a:gd name="T47" fmla="*/ 187 h 264"/>
                              <a:gd name="T48" fmla="*/ 73 w 555"/>
                              <a:gd name="T49" fmla="*/ 166 h 264"/>
                              <a:gd name="T50" fmla="*/ 56 w 555"/>
                              <a:gd name="T51" fmla="*/ 123 h 264"/>
                              <a:gd name="T52" fmla="*/ 39 w 555"/>
                              <a:gd name="T53" fmla="*/ 81 h 264"/>
                              <a:gd name="T54" fmla="*/ 17 w 555"/>
                              <a:gd name="T55" fmla="*/ 42 h 264"/>
                              <a:gd name="T56" fmla="*/ 0 w 555"/>
                              <a:gd name="T57" fmla="*/ 0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55" h="264">
                                <a:moveTo>
                                  <a:pt x="0" y="0"/>
                                </a:moveTo>
                                <a:lnTo>
                                  <a:pt x="69" y="0"/>
                                </a:lnTo>
                                <a:lnTo>
                                  <a:pt x="137" y="0"/>
                                </a:lnTo>
                                <a:lnTo>
                                  <a:pt x="205" y="0"/>
                                </a:lnTo>
                                <a:lnTo>
                                  <a:pt x="278" y="0"/>
                                </a:lnTo>
                                <a:lnTo>
                                  <a:pt x="346" y="0"/>
                                </a:lnTo>
                                <a:lnTo>
                                  <a:pt x="414" y="0"/>
                                </a:lnTo>
                                <a:lnTo>
                                  <a:pt x="486" y="0"/>
                                </a:lnTo>
                                <a:lnTo>
                                  <a:pt x="555" y="0"/>
                                </a:lnTo>
                                <a:lnTo>
                                  <a:pt x="529" y="64"/>
                                </a:lnTo>
                                <a:lnTo>
                                  <a:pt x="504" y="127"/>
                                </a:lnTo>
                                <a:lnTo>
                                  <a:pt x="478" y="196"/>
                                </a:lnTo>
                                <a:lnTo>
                                  <a:pt x="452" y="260"/>
                                </a:lnTo>
                                <a:lnTo>
                                  <a:pt x="410" y="260"/>
                                </a:lnTo>
                                <a:lnTo>
                                  <a:pt x="367" y="264"/>
                                </a:lnTo>
                                <a:lnTo>
                                  <a:pt x="320" y="264"/>
                                </a:lnTo>
                                <a:lnTo>
                                  <a:pt x="278" y="264"/>
                                </a:lnTo>
                                <a:lnTo>
                                  <a:pt x="235" y="264"/>
                                </a:lnTo>
                                <a:lnTo>
                                  <a:pt x="192" y="264"/>
                                </a:lnTo>
                                <a:lnTo>
                                  <a:pt x="150" y="264"/>
                                </a:lnTo>
                                <a:lnTo>
                                  <a:pt x="107" y="264"/>
                                </a:lnTo>
                                <a:lnTo>
                                  <a:pt x="98" y="238"/>
                                </a:lnTo>
                                <a:lnTo>
                                  <a:pt x="90" y="213"/>
                                </a:lnTo>
                                <a:lnTo>
                                  <a:pt x="81" y="187"/>
                                </a:lnTo>
                                <a:lnTo>
                                  <a:pt x="73" y="166"/>
                                </a:lnTo>
                                <a:lnTo>
                                  <a:pt x="56" y="123"/>
                                </a:lnTo>
                                <a:lnTo>
                                  <a:pt x="39" y="81"/>
                                </a:lnTo>
                                <a:lnTo>
                                  <a:pt x="17" y="42"/>
                                </a:lnTo>
                                <a:lnTo>
                                  <a:pt x="0" y="0"/>
                                </a:lnTo>
                                <a:close/>
                              </a:path>
                            </a:pathLst>
                          </a:custGeom>
                          <a:solidFill>
                            <a:srgbClr val="9B5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309"/>
                        <wps:cNvSpPr>
                          <a:spLocks/>
                        </wps:cNvSpPr>
                        <wps:spPr bwMode="auto">
                          <a:xfrm>
                            <a:off x="6111" y="2357"/>
                            <a:ext cx="503" cy="264"/>
                          </a:xfrm>
                          <a:custGeom>
                            <a:avLst/>
                            <a:gdLst>
                              <a:gd name="T0" fmla="*/ 0 w 503"/>
                              <a:gd name="T1" fmla="*/ 0 h 264"/>
                              <a:gd name="T2" fmla="*/ 64 w 503"/>
                              <a:gd name="T3" fmla="*/ 0 h 264"/>
                              <a:gd name="T4" fmla="*/ 123 w 503"/>
                              <a:gd name="T5" fmla="*/ 0 h 264"/>
                              <a:gd name="T6" fmla="*/ 187 w 503"/>
                              <a:gd name="T7" fmla="*/ 0 h 264"/>
                              <a:gd name="T8" fmla="*/ 251 w 503"/>
                              <a:gd name="T9" fmla="*/ 0 h 264"/>
                              <a:gd name="T10" fmla="*/ 315 w 503"/>
                              <a:gd name="T11" fmla="*/ 0 h 264"/>
                              <a:gd name="T12" fmla="*/ 379 w 503"/>
                              <a:gd name="T13" fmla="*/ 0 h 264"/>
                              <a:gd name="T14" fmla="*/ 439 w 503"/>
                              <a:gd name="T15" fmla="*/ 0 h 264"/>
                              <a:gd name="T16" fmla="*/ 503 w 503"/>
                              <a:gd name="T17" fmla="*/ 0 h 264"/>
                              <a:gd name="T18" fmla="*/ 482 w 503"/>
                              <a:gd name="T19" fmla="*/ 64 h 264"/>
                              <a:gd name="T20" fmla="*/ 456 w 503"/>
                              <a:gd name="T21" fmla="*/ 127 h 264"/>
                              <a:gd name="T22" fmla="*/ 435 w 503"/>
                              <a:gd name="T23" fmla="*/ 196 h 264"/>
                              <a:gd name="T24" fmla="*/ 409 w 503"/>
                              <a:gd name="T25" fmla="*/ 260 h 264"/>
                              <a:gd name="T26" fmla="*/ 371 w 503"/>
                              <a:gd name="T27" fmla="*/ 260 h 264"/>
                              <a:gd name="T28" fmla="*/ 332 w 503"/>
                              <a:gd name="T29" fmla="*/ 264 h 264"/>
                              <a:gd name="T30" fmla="*/ 294 w 503"/>
                              <a:gd name="T31" fmla="*/ 264 h 264"/>
                              <a:gd name="T32" fmla="*/ 251 w 503"/>
                              <a:gd name="T33" fmla="*/ 264 h 264"/>
                              <a:gd name="T34" fmla="*/ 213 w 503"/>
                              <a:gd name="T35" fmla="*/ 264 h 264"/>
                              <a:gd name="T36" fmla="*/ 175 w 503"/>
                              <a:gd name="T37" fmla="*/ 264 h 264"/>
                              <a:gd name="T38" fmla="*/ 132 w 503"/>
                              <a:gd name="T39" fmla="*/ 264 h 264"/>
                              <a:gd name="T40" fmla="*/ 94 w 503"/>
                              <a:gd name="T41" fmla="*/ 264 h 264"/>
                              <a:gd name="T42" fmla="*/ 89 w 503"/>
                              <a:gd name="T43" fmla="*/ 238 h 264"/>
                              <a:gd name="T44" fmla="*/ 81 w 503"/>
                              <a:gd name="T45" fmla="*/ 213 h 264"/>
                              <a:gd name="T46" fmla="*/ 76 w 503"/>
                              <a:gd name="T47" fmla="*/ 191 h 264"/>
                              <a:gd name="T48" fmla="*/ 68 w 503"/>
                              <a:gd name="T49" fmla="*/ 166 h 264"/>
                              <a:gd name="T50" fmla="*/ 51 w 503"/>
                              <a:gd name="T51" fmla="*/ 123 h 264"/>
                              <a:gd name="T52" fmla="*/ 30 w 503"/>
                              <a:gd name="T53" fmla="*/ 81 h 264"/>
                              <a:gd name="T54" fmla="*/ 12 w 503"/>
                              <a:gd name="T55" fmla="*/ 42 h 264"/>
                              <a:gd name="T56" fmla="*/ 0 w 503"/>
                              <a:gd name="T57" fmla="*/ 0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03" h="264">
                                <a:moveTo>
                                  <a:pt x="0" y="0"/>
                                </a:moveTo>
                                <a:lnTo>
                                  <a:pt x="64" y="0"/>
                                </a:lnTo>
                                <a:lnTo>
                                  <a:pt x="123" y="0"/>
                                </a:lnTo>
                                <a:lnTo>
                                  <a:pt x="187" y="0"/>
                                </a:lnTo>
                                <a:lnTo>
                                  <a:pt x="251" y="0"/>
                                </a:lnTo>
                                <a:lnTo>
                                  <a:pt x="315" y="0"/>
                                </a:lnTo>
                                <a:lnTo>
                                  <a:pt x="379" y="0"/>
                                </a:lnTo>
                                <a:lnTo>
                                  <a:pt x="439" y="0"/>
                                </a:lnTo>
                                <a:lnTo>
                                  <a:pt x="503" y="0"/>
                                </a:lnTo>
                                <a:lnTo>
                                  <a:pt x="482" y="64"/>
                                </a:lnTo>
                                <a:lnTo>
                                  <a:pt x="456" y="127"/>
                                </a:lnTo>
                                <a:lnTo>
                                  <a:pt x="435" y="196"/>
                                </a:lnTo>
                                <a:lnTo>
                                  <a:pt x="409" y="260"/>
                                </a:lnTo>
                                <a:lnTo>
                                  <a:pt x="371" y="260"/>
                                </a:lnTo>
                                <a:lnTo>
                                  <a:pt x="332" y="264"/>
                                </a:lnTo>
                                <a:lnTo>
                                  <a:pt x="294" y="264"/>
                                </a:lnTo>
                                <a:lnTo>
                                  <a:pt x="251" y="264"/>
                                </a:lnTo>
                                <a:lnTo>
                                  <a:pt x="213" y="264"/>
                                </a:lnTo>
                                <a:lnTo>
                                  <a:pt x="175" y="264"/>
                                </a:lnTo>
                                <a:lnTo>
                                  <a:pt x="132" y="264"/>
                                </a:lnTo>
                                <a:lnTo>
                                  <a:pt x="94" y="264"/>
                                </a:lnTo>
                                <a:lnTo>
                                  <a:pt x="89" y="238"/>
                                </a:lnTo>
                                <a:lnTo>
                                  <a:pt x="81" y="213"/>
                                </a:lnTo>
                                <a:lnTo>
                                  <a:pt x="76" y="191"/>
                                </a:lnTo>
                                <a:lnTo>
                                  <a:pt x="68" y="166"/>
                                </a:lnTo>
                                <a:lnTo>
                                  <a:pt x="51" y="123"/>
                                </a:lnTo>
                                <a:lnTo>
                                  <a:pt x="30" y="81"/>
                                </a:lnTo>
                                <a:lnTo>
                                  <a:pt x="12" y="42"/>
                                </a:lnTo>
                                <a:lnTo>
                                  <a:pt x="0" y="0"/>
                                </a:lnTo>
                                <a:close/>
                              </a:path>
                            </a:pathLst>
                          </a:custGeom>
                          <a:solidFill>
                            <a:srgbClr val="A05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310"/>
                        <wps:cNvSpPr>
                          <a:spLocks/>
                        </wps:cNvSpPr>
                        <wps:spPr bwMode="auto">
                          <a:xfrm>
                            <a:off x="6119" y="2361"/>
                            <a:ext cx="474" cy="264"/>
                          </a:xfrm>
                          <a:custGeom>
                            <a:avLst/>
                            <a:gdLst>
                              <a:gd name="T0" fmla="*/ 0 w 474"/>
                              <a:gd name="T1" fmla="*/ 0 h 264"/>
                              <a:gd name="T2" fmla="*/ 60 w 474"/>
                              <a:gd name="T3" fmla="*/ 0 h 264"/>
                              <a:gd name="T4" fmla="*/ 120 w 474"/>
                              <a:gd name="T5" fmla="*/ 0 h 264"/>
                              <a:gd name="T6" fmla="*/ 179 w 474"/>
                              <a:gd name="T7" fmla="*/ 0 h 264"/>
                              <a:gd name="T8" fmla="*/ 239 w 474"/>
                              <a:gd name="T9" fmla="*/ 0 h 264"/>
                              <a:gd name="T10" fmla="*/ 294 w 474"/>
                              <a:gd name="T11" fmla="*/ 0 h 264"/>
                              <a:gd name="T12" fmla="*/ 354 w 474"/>
                              <a:gd name="T13" fmla="*/ 0 h 264"/>
                              <a:gd name="T14" fmla="*/ 414 w 474"/>
                              <a:gd name="T15" fmla="*/ 0 h 264"/>
                              <a:gd name="T16" fmla="*/ 474 w 474"/>
                              <a:gd name="T17" fmla="*/ 0 h 264"/>
                              <a:gd name="T18" fmla="*/ 452 w 474"/>
                              <a:gd name="T19" fmla="*/ 64 h 264"/>
                              <a:gd name="T20" fmla="*/ 431 w 474"/>
                              <a:gd name="T21" fmla="*/ 128 h 264"/>
                              <a:gd name="T22" fmla="*/ 405 w 474"/>
                              <a:gd name="T23" fmla="*/ 192 h 264"/>
                              <a:gd name="T24" fmla="*/ 384 w 474"/>
                              <a:gd name="T25" fmla="*/ 256 h 264"/>
                              <a:gd name="T26" fmla="*/ 346 w 474"/>
                              <a:gd name="T27" fmla="*/ 256 h 264"/>
                              <a:gd name="T28" fmla="*/ 312 w 474"/>
                              <a:gd name="T29" fmla="*/ 260 h 264"/>
                              <a:gd name="T30" fmla="*/ 273 w 474"/>
                              <a:gd name="T31" fmla="*/ 260 h 264"/>
                              <a:gd name="T32" fmla="*/ 239 w 474"/>
                              <a:gd name="T33" fmla="*/ 260 h 264"/>
                              <a:gd name="T34" fmla="*/ 205 w 474"/>
                              <a:gd name="T35" fmla="*/ 260 h 264"/>
                              <a:gd name="T36" fmla="*/ 171 w 474"/>
                              <a:gd name="T37" fmla="*/ 260 h 264"/>
                              <a:gd name="T38" fmla="*/ 132 w 474"/>
                              <a:gd name="T39" fmla="*/ 264 h 264"/>
                              <a:gd name="T40" fmla="*/ 98 w 474"/>
                              <a:gd name="T41" fmla="*/ 264 h 264"/>
                              <a:gd name="T42" fmla="*/ 94 w 474"/>
                              <a:gd name="T43" fmla="*/ 239 h 264"/>
                              <a:gd name="T44" fmla="*/ 86 w 474"/>
                              <a:gd name="T45" fmla="*/ 213 h 264"/>
                              <a:gd name="T46" fmla="*/ 81 w 474"/>
                              <a:gd name="T47" fmla="*/ 187 h 264"/>
                              <a:gd name="T48" fmla="*/ 77 w 474"/>
                              <a:gd name="T49" fmla="*/ 162 h 264"/>
                              <a:gd name="T50" fmla="*/ 56 w 474"/>
                              <a:gd name="T51" fmla="*/ 119 h 264"/>
                              <a:gd name="T52" fmla="*/ 39 w 474"/>
                              <a:gd name="T53" fmla="*/ 81 h 264"/>
                              <a:gd name="T54" fmla="*/ 17 w 474"/>
                              <a:gd name="T55" fmla="*/ 38 h 264"/>
                              <a:gd name="T56" fmla="*/ 0 w 474"/>
                              <a:gd name="T57" fmla="*/ 0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74" h="264">
                                <a:moveTo>
                                  <a:pt x="0" y="0"/>
                                </a:moveTo>
                                <a:lnTo>
                                  <a:pt x="60" y="0"/>
                                </a:lnTo>
                                <a:lnTo>
                                  <a:pt x="120" y="0"/>
                                </a:lnTo>
                                <a:lnTo>
                                  <a:pt x="179" y="0"/>
                                </a:lnTo>
                                <a:lnTo>
                                  <a:pt x="239" y="0"/>
                                </a:lnTo>
                                <a:lnTo>
                                  <a:pt x="294" y="0"/>
                                </a:lnTo>
                                <a:lnTo>
                                  <a:pt x="354" y="0"/>
                                </a:lnTo>
                                <a:lnTo>
                                  <a:pt x="414" y="0"/>
                                </a:lnTo>
                                <a:lnTo>
                                  <a:pt x="474" y="0"/>
                                </a:lnTo>
                                <a:lnTo>
                                  <a:pt x="452" y="64"/>
                                </a:lnTo>
                                <a:lnTo>
                                  <a:pt x="431" y="128"/>
                                </a:lnTo>
                                <a:lnTo>
                                  <a:pt x="405" y="192"/>
                                </a:lnTo>
                                <a:lnTo>
                                  <a:pt x="384" y="256"/>
                                </a:lnTo>
                                <a:lnTo>
                                  <a:pt x="346" y="256"/>
                                </a:lnTo>
                                <a:lnTo>
                                  <a:pt x="312" y="260"/>
                                </a:lnTo>
                                <a:lnTo>
                                  <a:pt x="273" y="260"/>
                                </a:lnTo>
                                <a:lnTo>
                                  <a:pt x="239" y="260"/>
                                </a:lnTo>
                                <a:lnTo>
                                  <a:pt x="205" y="260"/>
                                </a:lnTo>
                                <a:lnTo>
                                  <a:pt x="171" y="260"/>
                                </a:lnTo>
                                <a:lnTo>
                                  <a:pt x="132" y="264"/>
                                </a:lnTo>
                                <a:lnTo>
                                  <a:pt x="98" y="264"/>
                                </a:lnTo>
                                <a:lnTo>
                                  <a:pt x="94" y="239"/>
                                </a:lnTo>
                                <a:lnTo>
                                  <a:pt x="86" y="213"/>
                                </a:lnTo>
                                <a:lnTo>
                                  <a:pt x="81" y="187"/>
                                </a:lnTo>
                                <a:lnTo>
                                  <a:pt x="77" y="162"/>
                                </a:lnTo>
                                <a:lnTo>
                                  <a:pt x="56" y="119"/>
                                </a:lnTo>
                                <a:lnTo>
                                  <a:pt x="39" y="81"/>
                                </a:lnTo>
                                <a:lnTo>
                                  <a:pt x="17" y="38"/>
                                </a:lnTo>
                                <a:lnTo>
                                  <a:pt x="0" y="0"/>
                                </a:lnTo>
                                <a:close/>
                              </a:path>
                            </a:pathLst>
                          </a:custGeom>
                          <a:solidFill>
                            <a:srgbClr val="A35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311"/>
                        <wps:cNvSpPr>
                          <a:spLocks/>
                        </wps:cNvSpPr>
                        <wps:spPr bwMode="auto">
                          <a:xfrm>
                            <a:off x="6136" y="2361"/>
                            <a:ext cx="435" cy="264"/>
                          </a:xfrm>
                          <a:custGeom>
                            <a:avLst/>
                            <a:gdLst>
                              <a:gd name="T0" fmla="*/ 0 w 435"/>
                              <a:gd name="T1" fmla="*/ 0 h 264"/>
                              <a:gd name="T2" fmla="*/ 56 w 435"/>
                              <a:gd name="T3" fmla="*/ 0 h 264"/>
                              <a:gd name="T4" fmla="*/ 111 w 435"/>
                              <a:gd name="T5" fmla="*/ 0 h 264"/>
                              <a:gd name="T6" fmla="*/ 162 w 435"/>
                              <a:gd name="T7" fmla="*/ 0 h 264"/>
                              <a:gd name="T8" fmla="*/ 218 w 435"/>
                              <a:gd name="T9" fmla="*/ 0 h 264"/>
                              <a:gd name="T10" fmla="*/ 273 w 435"/>
                              <a:gd name="T11" fmla="*/ 0 h 264"/>
                              <a:gd name="T12" fmla="*/ 329 w 435"/>
                              <a:gd name="T13" fmla="*/ 0 h 264"/>
                              <a:gd name="T14" fmla="*/ 380 w 435"/>
                              <a:gd name="T15" fmla="*/ 0 h 264"/>
                              <a:gd name="T16" fmla="*/ 435 w 435"/>
                              <a:gd name="T17" fmla="*/ 0 h 264"/>
                              <a:gd name="T18" fmla="*/ 414 w 435"/>
                              <a:gd name="T19" fmla="*/ 64 h 264"/>
                              <a:gd name="T20" fmla="*/ 393 w 435"/>
                              <a:gd name="T21" fmla="*/ 128 h 264"/>
                              <a:gd name="T22" fmla="*/ 367 w 435"/>
                              <a:gd name="T23" fmla="*/ 192 h 264"/>
                              <a:gd name="T24" fmla="*/ 346 w 435"/>
                              <a:gd name="T25" fmla="*/ 256 h 264"/>
                              <a:gd name="T26" fmla="*/ 316 w 435"/>
                              <a:gd name="T27" fmla="*/ 256 h 264"/>
                              <a:gd name="T28" fmla="*/ 282 w 435"/>
                              <a:gd name="T29" fmla="*/ 260 h 264"/>
                              <a:gd name="T30" fmla="*/ 252 w 435"/>
                              <a:gd name="T31" fmla="*/ 260 h 264"/>
                              <a:gd name="T32" fmla="*/ 222 w 435"/>
                              <a:gd name="T33" fmla="*/ 260 h 264"/>
                              <a:gd name="T34" fmla="*/ 188 w 435"/>
                              <a:gd name="T35" fmla="*/ 260 h 264"/>
                              <a:gd name="T36" fmla="*/ 158 w 435"/>
                              <a:gd name="T37" fmla="*/ 260 h 264"/>
                              <a:gd name="T38" fmla="*/ 124 w 435"/>
                              <a:gd name="T39" fmla="*/ 264 h 264"/>
                              <a:gd name="T40" fmla="*/ 94 w 435"/>
                              <a:gd name="T41" fmla="*/ 264 h 264"/>
                              <a:gd name="T42" fmla="*/ 90 w 435"/>
                              <a:gd name="T43" fmla="*/ 239 h 264"/>
                              <a:gd name="T44" fmla="*/ 81 w 435"/>
                              <a:gd name="T45" fmla="*/ 213 h 264"/>
                              <a:gd name="T46" fmla="*/ 77 w 435"/>
                              <a:gd name="T47" fmla="*/ 187 h 264"/>
                              <a:gd name="T48" fmla="*/ 69 w 435"/>
                              <a:gd name="T49" fmla="*/ 162 h 264"/>
                              <a:gd name="T50" fmla="*/ 51 w 435"/>
                              <a:gd name="T51" fmla="*/ 119 h 264"/>
                              <a:gd name="T52" fmla="*/ 34 w 435"/>
                              <a:gd name="T53" fmla="*/ 81 h 264"/>
                              <a:gd name="T54" fmla="*/ 17 w 435"/>
                              <a:gd name="T55" fmla="*/ 38 h 264"/>
                              <a:gd name="T56" fmla="*/ 0 w 435"/>
                              <a:gd name="T57" fmla="*/ 0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35" h="264">
                                <a:moveTo>
                                  <a:pt x="0" y="0"/>
                                </a:moveTo>
                                <a:lnTo>
                                  <a:pt x="56" y="0"/>
                                </a:lnTo>
                                <a:lnTo>
                                  <a:pt x="111" y="0"/>
                                </a:lnTo>
                                <a:lnTo>
                                  <a:pt x="162" y="0"/>
                                </a:lnTo>
                                <a:lnTo>
                                  <a:pt x="218" y="0"/>
                                </a:lnTo>
                                <a:lnTo>
                                  <a:pt x="273" y="0"/>
                                </a:lnTo>
                                <a:lnTo>
                                  <a:pt x="329" y="0"/>
                                </a:lnTo>
                                <a:lnTo>
                                  <a:pt x="380" y="0"/>
                                </a:lnTo>
                                <a:lnTo>
                                  <a:pt x="435" y="0"/>
                                </a:lnTo>
                                <a:lnTo>
                                  <a:pt x="414" y="64"/>
                                </a:lnTo>
                                <a:lnTo>
                                  <a:pt x="393" y="128"/>
                                </a:lnTo>
                                <a:lnTo>
                                  <a:pt x="367" y="192"/>
                                </a:lnTo>
                                <a:lnTo>
                                  <a:pt x="346" y="256"/>
                                </a:lnTo>
                                <a:lnTo>
                                  <a:pt x="316" y="256"/>
                                </a:lnTo>
                                <a:lnTo>
                                  <a:pt x="282" y="260"/>
                                </a:lnTo>
                                <a:lnTo>
                                  <a:pt x="252" y="260"/>
                                </a:lnTo>
                                <a:lnTo>
                                  <a:pt x="222" y="260"/>
                                </a:lnTo>
                                <a:lnTo>
                                  <a:pt x="188" y="260"/>
                                </a:lnTo>
                                <a:lnTo>
                                  <a:pt x="158" y="260"/>
                                </a:lnTo>
                                <a:lnTo>
                                  <a:pt x="124" y="264"/>
                                </a:lnTo>
                                <a:lnTo>
                                  <a:pt x="94" y="264"/>
                                </a:lnTo>
                                <a:lnTo>
                                  <a:pt x="90" y="239"/>
                                </a:lnTo>
                                <a:lnTo>
                                  <a:pt x="81" y="213"/>
                                </a:lnTo>
                                <a:lnTo>
                                  <a:pt x="77" y="187"/>
                                </a:lnTo>
                                <a:lnTo>
                                  <a:pt x="69" y="162"/>
                                </a:lnTo>
                                <a:lnTo>
                                  <a:pt x="51" y="119"/>
                                </a:lnTo>
                                <a:lnTo>
                                  <a:pt x="34" y="81"/>
                                </a:lnTo>
                                <a:lnTo>
                                  <a:pt x="17" y="38"/>
                                </a:lnTo>
                                <a:lnTo>
                                  <a:pt x="0" y="0"/>
                                </a:lnTo>
                                <a:close/>
                              </a:path>
                            </a:pathLst>
                          </a:custGeom>
                          <a:solidFill>
                            <a:srgbClr val="A8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312"/>
                        <wps:cNvSpPr>
                          <a:spLocks/>
                        </wps:cNvSpPr>
                        <wps:spPr bwMode="auto">
                          <a:xfrm>
                            <a:off x="6149" y="2361"/>
                            <a:ext cx="397" cy="264"/>
                          </a:xfrm>
                          <a:custGeom>
                            <a:avLst/>
                            <a:gdLst>
                              <a:gd name="T0" fmla="*/ 0 w 397"/>
                              <a:gd name="T1" fmla="*/ 0 h 264"/>
                              <a:gd name="T2" fmla="*/ 51 w 397"/>
                              <a:gd name="T3" fmla="*/ 0 h 264"/>
                              <a:gd name="T4" fmla="*/ 98 w 397"/>
                              <a:gd name="T5" fmla="*/ 0 h 264"/>
                              <a:gd name="T6" fmla="*/ 149 w 397"/>
                              <a:gd name="T7" fmla="*/ 0 h 264"/>
                              <a:gd name="T8" fmla="*/ 200 w 397"/>
                              <a:gd name="T9" fmla="*/ 0 h 264"/>
                              <a:gd name="T10" fmla="*/ 247 w 397"/>
                              <a:gd name="T11" fmla="*/ 0 h 264"/>
                              <a:gd name="T12" fmla="*/ 299 w 397"/>
                              <a:gd name="T13" fmla="*/ 0 h 264"/>
                              <a:gd name="T14" fmla="*/ 345 w 397"/>
                              <a:gd name="T15" fmla="*/ 0 h 264"/>
                              <a:gd name="T16" fmla="*/ 397 w 397"/>
                              <a:gd name="T17" fmla="*/ 0 h 264"/>
                              <a:gd name="T18" fmla="*/ 375 w 397"/>
                              <a:gd name="T19" fmla="*/ 64 h 264"/>
                              <a:gd name="T20" fmla="*/ 358 w 397"/>
                              <a:gd name="T21" fmla="*/ 128 h 264"/>
                              <a:gd name="T22" fmla="*/ 337 w 397"/>
                              <a:gd name="T23" fmla="*/ 192 h 264"/>
                              <a:gd name="T24" fmla="*/ 316 w 397"/>
                              <a:gd name="T25" fmla="*/ 256 h 264"/>
                              <a:gd name="T26" fmla="*/ 286 w 397"/>
                              <a:gd name="T27" fmla="*/ 256 h 264"/>
                              <a:gd name="T28" fmla="*/ 260 w 397"/>
                              <a:gd name="T29" fmla="*/ 260 h 264"/>
                              <a:gd name="T30" fmla="*/ 230 w 397"/>
                              <a:gd name="T31" fmla="*/ 260 h 264"/>
                              <a:gd name="T32" fmla="*/ 205 w 397"/>
                              <a:gd name="T33" fmla="*/ 260 h 264"/>
                              <a:gd name="T34" fmla="*/ 175 w 397"/>
                              <a:gd name="T35" fmla="*/ 260 h 264"/>
                              <a:gd name="T36" fmla="*/ 149 w 397"/>
                              <a:gd name="T37" fmla="*/ 260 h 264"/>
                              <a:gd name="T38" fmla="*/ 119 w 397"/>
                              <a:gd name="T39" fmla="*/ 264 h 264"/>
                              <a:gd name="T40" fmla="*/ 94 w 397"/>
                              <a:gd name="T41" fmla="*/ 264 h 264"/>
                              <a:gd name="T42" fmla="*/ 90 w 397"/>
                              <a:gd name="T43" fmla="*/ 239 h 264"/>
                              <a:gd name="T44" fmla="*/ 85 w 397"/>
                              <a:gd name="T45" fmla="*/ 213 h 264"/>
                              <a:gd name="T46" fmla="*/ 77 w 397"/>
                              <a:gd name="T47" fmla="*/ 187 h 264"/>
                              <a:gd name="T48" fmla="*/ 73 w 397"/>
                              <a:gd name="T49" fmla="*/ 162 h 264"/>
                              <a:gd name="T50" fmla="*/ 56 w 397"/>
                              <a:gd name="T51" fmla="*/ 119 h 264"/>
                              <a:gd name="T52" fmla="*/ 38 w 397"/>
                              <a:gd name="T53" fmla="*/ 81 h 264"/>
                              <a:gd name="T54" fmla="*/ 17 w 397"/>
                              <a:gd name="T55" fmla="*/ 42 h 264"/>
                              <a:gd name="T56" fmla="*/ 0 w 397"/>
                              <a:gd name="T57" fmla="*/ 0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97" h="264">
                                <a:moveTo>
                                  <a:pt x="0" y="0"/>
                                </a:moveTo>
                                <a:lnTo>
                                  <a:pt x="51" y="0"/>
                                </a:lnTo>
                                <a:lnTo>
                                  <a:pt x="98" y="0"/>
                                </a:lnTo>
                                <a:lnTo>
                                  <a:pt x="149" y="0"/>
                                </a:lnTo>
                                <a:lnTo>
                                  <a:pt x="200" y="0"/>
                                </a:lnTo>
                                <a:lnTo>
                                  <a:pt x="247" y="0"/>
                                </a:lnTo>
                                <a:lnTo>
                                  <a:pt x="299" y="0"/>
                                </a:lnTo>
                                <a:lnTo>
                                  <a:pt x="345" y="0"/>
                                </a:lnTo>
                                <a:lnTo>
                                  <a:pt x="397" y="0"/>
                                </a:lnTo>
                                <a:lnTo>
                                  <a:pt x="375" y="64"/>
                                </a:lnTo>
                                <a:lnTo>
                                  <a:pt x="358" y="128"/>
                                </a:lnTo>
                                <a:lnTo>
                                  <a:pt x="337" y="192"/>
                                </a:lnTo>
                                <a:lnTo>
                                  <a:pt x="316" y="256"/>
                                </a:lnTo>
                                <a:lnTo>
                                  <a:pt x="286" y="256"/>
                                </a:lnTo>
                                <a:lnTo>
                                  <a:pt x="260" y="260"/>
                                </a:lnTo>
                                <a:lnTo>
                                  <a:pt x="230" y="260"/>
                                </a:lnTo>
                                <a:lnTo>
                                  <a:pt x="205" y="260"/>
                                </a:lnTo>
                                <a:lnTo>
                                  <a:pt x="175" y="260"/>
                                </a:lnTo>
                                <a:lnTo>
                                  <a:pt x="149" y="260"/>
                                </a:lnTo>
                                <a:lnTo>
                                  <a:pt x="119" y="264"/>
                                </a:lnTo>
                                <a:lnTo>
                                  <a:pt x="94" y="264"/>
                                </a:lnTo>
                                <a:lnTo>
                                  <a:pt x="90" y="239"/>
                                </a:lnTo>
                                <a:lnTo>
                                  <a:pt x="85" y="213"/>
                                </a:lnTo>
                                <a:lnTo>
                                  <a:pt x="77" y="187"/>
                                </a:lnTo>
                                <a:lnTo>
                                  <a:pt x="73" y="162"/>
                                </a:lnTo>
                                <a:lnTo>
                                  <a:pt x="56" y="119"/>
                                </a:lnTo>
                                <a:lnTo>
                                  <a:pt x="38" y="81"/>
                                </a:lnTo>
                                <a:lnTo>
                                  <a:pt x="17" y="42"/>
                                </a:lnTo>
                                <a:lnTo>
                                  <a:pt x="0" y="0"/>
                                </a:lnTo>
                                <a:close/>
                              </a:path>
                            </a:pathLst>
                          </a:custGeom>
                          <a:solidFill>
                            <a:srgbClr val="AA6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313"/>
                        <wps:cNvSpPr>
                          <a:spLocks/>
                        </wps:cNvSpPr>
                        <wps:spPr bwMode="auto">
                          <a:xfrm>
                            <a:off x="6166" y="2361"/>
                            <a:ext cx="358" cy="264"/>
                          </a:xfrm>
                          <a:custGeom>
                            <a:avLst/>
                            <a:gdLst>
                              <a:gd name="T0" fmla="*/ 0 w 358"/>
                              <a:gd name="T1" fmla="*/ 0 h 264"/>
                              <a:gd name="T2" fmla="*/ 47 w 358"/>
                              <a:gd name="T3" fmla="*/ 0 h 264"/>
                              <a:gd name="T4" fmla="*/ 90 w 358"/>
                              <a:gd name="T5" fmla="*/ 0 h 264"/>
                              <a:gd name="T6" fmla="*/ 137 w 358"/>
                              <a:gd name="T7" fmla="*/ 0 h 264"/>
                              <a:gd name="T8" fmla="*/ 179 w 358"/>
                              <a:gd name="T9" fmla="*/ 0 h 264"/>
                              <a:gd name="T10" fmla="*/ 226 w 358"/>
                              <a:gd name="T11" fmla="*/ 0 h 264"/>
                              <a:gd name="T12" fmla="*/ 269 w 358"/>
                              <a:gd name="T13" fmla="*/ 0 h 264"/>
                              <a:gd name="T14" fmla="*/ 316 w 358"/>
                              <a:gd name="T15" fmla="*/ 0 h 264"/>
                              <a:gd name="T16" fmla="*/ 358 w 358"/>
                              <a:gd name="T17" fmla="*/ 0 h 264"/>
                              <a:gd name="T18" fmla="*/ 337 w 358"/>
                              <a:gd name="T19" fmla="*/ 64 h 264"/>
                              <a:gd name="T20" fmla="*/ 320 w 358"/>
                              <a:gd name="T21" fmla="*/ 128 h 264"/>
                              <a:gd name="T22" fmla="*/ 299 w 358"/>
                              <a:gd name="T23" fmla="*/ 192 h 264"/>
                              <a:gd name="T24" fmla="*/ 277 w 358"/>
                              <a:gd name="T25" fmla="*/ 256 h 264"/>
                              <a:gd name="T26" fmla="*/ 252 w 358"/>
                              <a:gd name="T27" fmla="*/ 256 h 264"/>
                              <a:gd name="T28" fmla="*/ 230 w 358"/>
                              <a:gd name="T29" fmla="*/ 260 h 264"/>
                              <a:gd name="T30" fmla="*/ 205 w 358"/>
                              <a:gd name="T31" fmla="*/ 260 h 264"/>
                              <a:gd name="T32" fmla="*/ 183 w 358"/>
                              <a:gd name="T33" fmla="*/ 260 h 264"/>
                              <a:gd name="T34" fmla="*/ 162 w 358"/>
                              <a:gd name="T35" fmla="*/ 264 h 264"/>
                              <a:gd name="T36" fmla="*/ 137 w 358"/>
                              <a:gd name="T37" fmla="*/ 264 h 264"/>
                              <a:gd name="T38" fmla="*/ 115 w 358"/>
                              <a:gd name="T39" fmla="*/ 264 h 264"/>
                              <a:gd name="T40" fmla="*/ 90 w 358"/>
                              <a:gd name="T41" fmla="*/ 264 h 264"/>
                              <a:gd name="T42" fmla="*/ 85 w 358"/>
                              <a:gd name="T43" fmla="*/ 239 h 264"/>
                              <a:gd name="T44" fmla="*/ 81 w 358"/>
                              <a:gd name="T45" fmla="*/ 213 h 264"/>
                              <a:gd name="T46" fmla="*/ 73 w 358"/>
                              <a:gd name="T47" fmla="*/ 187 h 264"/>
                              <a:gd name="T48" fmla="*/ 68 w 358"/>
                              <a:gd name="T49" fmla="*/ 162 h 264"/>
                              <a:gd name="T50" fmla="*/ 51 w 358"/>
                              <a:gd name="T51" fmla="*/ 123 h 264"/>
                              <a:gd name="T52" fmla="*/ 34 w 358"/>
                              <a:gd name="T53" fmla="*/ 81 h 264"/>
                              <a:gd name="T54" fmla="*/ 17 w 358"/>
                              <a:gd name="T55" fmla="*/ 42 h 264"/>
                              <a:gd name="T56" fmla="*/ 0 w 358"/>
                              <a:gd name="T57" fmla="*/ 0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58" h="264">
                                <a:moveTo>
                                  <a:pt x="0" y="0"/>
                                </a:moveTo>
                                <a:lnTo>
                                  <a:pt x="47" y="0"/>
                                </a:lnTo>
                                <a:lnTo>
                                  <a:pt x="90" y="0"/>
                                </a:lnTo>
                                <a:lnTo>
                                  <a:pt x="137" y="0"/>
                                </a:lnTo>
                                <a:lnTo>
                                  <a:pt x="179" y="0"/>
                                </a:lnTo>
                                <a:lnTo>
                                  <a:pt x="226" y="0"/>
                                </a:lnTo>
                                <a:lnTo>
                                  <a:pt x="269" y="0"/>
                                </a:lnTo>
                                <a:lnTo>
                                  <a:pt x="316" y="0"/>
                                </a:lnTo>
                                <a:lnTo>
                                  <a:pt x="358" y="0"/>
                                </a:lnTo>
                                <a:lnTo>
                                  <a:pt x="337" y="64"/>
                                </a:lnTo>
                                <a:lnTo>
                                  <a:pt x="320" y="128"/>
                                </a:lnTo>
                                <a:lnTo>
                                  <a:pt x="299" y="192"/>
                                </a:lnTo>
                                <a:lnTo>
                                  <a:pt x="277" y="256"/>
                                </a:lnTo>
                                <a:lnTo>
                                  <a:pt x="252" y="256"/>
                                </a:lnTo>
                                <a:lnTo>
                                  <a:pt x="230" y="260"/>
                                </a:lnTo>
                                <a:lnTo>
                                  <a:pt x="205" y="260"/>
                                </a:lnTo>
                                <a:lnTo>
                                  <a:pt x="183" y="260"/>
                                </a:lnTo>
                                <a:lnTo>
                                  <a:pt x="162" y="264"/>
                                </a:lnTo>
                                <a:lnTo>
                                  <a:pt x="137" y="264"/>
                                </a:lnTo>
                                <a:lnTo>
                                  <a:pt x="115" y="264"/>
                                </a:lnTo>
                                <a:lnTo>
                                  <a:pt x="90" y="264"/>
                                </a:lnTo>
                                <a:lnTo>
                                  <a:pt x="85" y="239"/>
                                </a:lnTo>
                                <a:lnTo>
                                  <a:pt x="81" y="213"/>
                                </a:lnTo>
                                <a:lnTo>
                                  <a:pt x="73" y="187"/>
                                </a:lnTo>
                                <a:lnTo>
                                  <a:pt x="68" y="162"/>
                                </a:lnTo>
                                <a:lnTo>
                                  <a:pt x="51" y="123"/>
                                </a:lnTo>
                                <a:lnTo>
                                  <a:pt x="34" y="81"/>
                                </a:lnTo>
                                <a:lnTo>
                                  <a:pt x="17" y="42"/>
                                </a:lnTo>
                                <a:lnTo>
                                  <a:pt x="0" y="0"/>
                                </a:lnTo>
                                <a:close/>
                              </a:path>
                            </a:pathLst>
                          </a:custGeom>
                          <a:solidFill>
                            <a:srgbClr val="AF6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314"/>
                        <wps:cNvSpPr>
                          <a:spLocks/>
                        </wps:cNvSpPr>
                        <wps:spPr bwMode="auto">
                          <a:xfrm>
                            <a:off x="6179" y="2361"/>
                            <a:ext cx="324" cy="264"/>
                          </a:xfrm>
                          <a:custGeom>
                            <a:avLst/>
                            <a:gdLst>
                              <a:gd name="T0" fmla="*/ 0 w 324"/>
                              <a:gd name="T1" fmla="*/ 0 h 264"/>
                              <a:gd name="T2" fmla="*/ 38 w 324"/>
                              <a:gd name="T3" fmla="*/ 0 h 264"/>
                              <a:gd name="T4" fmla="*/ 81 w 324"/>
                              <a:gd name="T5" fmla="*/ 0 h 264"/>
                              <a:gd name="T6" fmla="*/ 119 w 324"/>
                              <a:gd name="T7" fmla="*/ 0 h 264"/>
                              <a:gd name="T8" fmla="*/ 162 w 324"/>
                              <a:gd name="T9" fmla="*/ 0 h 264"/>
                              <a:gd name="T10" fmla="*/ 200 w 324"/>
                              <a:gd name="T11" fmla="*/ 0 h 264"/>
                              <a:gd name="T12" fmla="*/ 243 w 324"/>
                              <a:gd name="T13" fmla="*/ 0 h 264"/>
                              <a:gd name="T14" fmla="*/ 281 w 324"/>
                              <a:gd name="T15" fmla="*/ 0 h 264"/>
                              <a:gd name="T16" fmla="*/ 324 w 324"/>
                              <a:gd name="T17" fmla="*/ 0 h 264"/>
                              <a:gd name="T18" fmla="*/ 303 w 324"/>
                              <a:gd name="T19" fmla="*/ 64 h 264"/>
                              <a:gd name="T20" fmla="*/ 281 w 324"/>
                              <a:gd name="T21" fmla="*/ 128 h 264"/>
                              <a:gd name="T22" fmla="*/ 264 w 324"/>
                              <a:gd name="T23" fmla="*/ 192 h 264"/>
                              <a:gd name="T24" fmla="*/ 243 w 324"/>
                              <a:gd name="T25" fmla="*/ 256 h 264"/>
                              <a:gd name="T26" fmla="*/ 226 w 324"/>
                              <a:gd name="T27" fmla="*/ 256 h 264"/>
                              <a:gd name="T28" fmla="*/ 205 w 324"/>
                              <a:gd name="T29" fmla="*/ 260 h 264"/>
                              <a:gd name="T30" fmla="*/ 188 w 324"/>
                              <a:gd name="T31" fmla="*/ 260 h 264"/>
                              <a:gd name="T32" fmla="*/ 166 w 324"/>
                              <a:gd name="T33" fmla="*/ 260 h 264"/>
                              <a:gd name="T34" fmla="*/ 149 w 324"/>
                              <a:gd name="T35" fmla="*/ 264 h 264"/>
                              <a:gd name="T36" fmla="*/ 128 w 324"/>
                              <a:gd name="T37" fmla="*/ 264 h 264"/>
                              <a:gd name="T38" fmla="*/ 111 w 324"/>
                              <a:gd name="T39" fmla="*/ 264 h 264"/>
                              <a:gd name="T40" fmla="*/ 89 w 324"/>
                              <a:gd name="T41" fmla="*/ 264 h 264"/>
                              <a:gd name="T42" fmla="*/ 85 w 324"/>
                              <a:gd name="T43" fmla="*/ 239 h 264"/>
                              <a:gd name="T44" fmla="*/ 81 w 324"/>
                              <a:gd name="T45" fmla="*/ 213 h 264"/>
                              <a:gd name="T46" fmla="*/ 72 w 324"/>
                              <a:gd name="T47" fmla="*/ 187 h 264"/>
                              <a:gd name="T48" fmla="*/ 68 w 324"/>
                              <a:gd name="T49" fmla="*/ 162 h 264"/>
                              <a:gd name="T50" fmla="*/ 51 w 324"/>
                              <a:gd name="T51" fmla="*/ 123 h 264"/>
                              <a:gd name="T52" fmla="*/ 34 w 324"/>
                              <a:gd name="T53" fmla="*/ 81 h 264"/>
                              <a:gd name="T54" fmla="*/ 17 w 324"/>
                              <a:gd name="T55" fmla="*/ 42 h 264"/>
                              <a:gd name="T56" fmla="*/ 0 w 324"/>
                              <a:gd name="T57" fmla="*/ 0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24" h="264">
                                <a:moveTo>
                                  <a:pt x="0" y="0"/>
                                </a:moveTo>
                                <a:lnTo>
                                  <a:pt x="38" y="0"/>
                                </a:lnTo>
                                <a:lnTo>
                                  <a:pt x="81" y="0"/>
                                </a:lnTo>
                                <a:lnTo>
                                  <a:pt x="119" y="0"/>
                                </a:lnTo>
                                <a:lnTo>
                                  <a:pt x="162" y="0"/>
                                </a:lnTo>
                                <a:lnTo>
                                  <a:pt x="200" y="0"/>
                                </a:lnTo>
                                <a:lnTo>
                                  <a:pt x="243" y="0"/>
                                </a:lnTo>
                                <a:lnTo>
                                  <a:pt x="281" y="0"/>
                                </a:lnTo>
                                <a:lnTo>
                                  <a:pt x="324" y="0"/>
                                </a:lnTo>
                                <a:lnTo>
                                  <a:pt x="303" y="64"/>
                                </a:lnTo>
                                <a:lnTo>
                                  <a:pt x="281" y="128"/>
                                </a:lnTo>
                                <a:lnTo>
                                  <a:pt x="264" y="192"/>
                                </a:lnTo>
                                <a:lnTo>
                                  <a:pt x="243" y="256"/>
                                </a:lnTo>
                                <a:lnTo>
                                  <a:pt x="226" y="256"/>
                                </a:lnTo>
                                <a:lnTo>
                                  <a:pt x="205" y="260"/>
                                </a:lnTo>
                                <a:lnTo>
                                  <a:pt x="188" y="260"/>
                                </a:lnTo>
                                <a:lnTo>
                                  <a:pt x="166" y="260"/>
                                </a:lnTo>
                                <a:lnTo>
                                  <a:pt x="149" y="264"/>
                                </a:lnTo>
                                <a:lnTo>
                                  <a:pt x="128" y="264"/>
                                </a:lnTo>
                                <a:lnTo>
                                  <a:pt x="111" y="264"/>
                                </a:lnTo>
                                <a:lnTo>
                                  <a:pt x="89" y="264"/>
                                </a:lnTo>
                                <a:lnTo>
                                  <a:pt x="85" y="239"/>
                                </a:lnTo>
                                <a:lnTo>
                                  <a:pt x="81" y="213"/>
                                </a:lnTo>
                                <a:lnTo>
                                  <a:pt x="72" y="187"/>
                                </a:lnTo>
                                <a:lnTo>
                                  <a:pt x="68" y="162"/>
                                </a:lnTo>
                                <a:lnTo>
                                  <a:pt x="51" y="123"/>
                                </a:lnTo>
                                <a:lnTo>
                                  <a:pt x="34" y="81"/>
                                </a:lnTo>
                                <a:lnTo>
                                  <a:pt x="17" y="42"/>
                                </a:lnTo>
                                <a:lnTo>
                                  <a:pt x="0" y="0"/>
                                </a:lnTo>
                                <a:close/>
                              </a:path>
                            </a:pathLst>
                          </a:custGeom>
                          <a:solidFill>
                            <a:srgbClr val="B2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315"/>
                        <wps:cNvSpPr>
                          <a:spLocks/>
                        </wps:cNvSpPr>
                        <wps:spPr bwMode="auto">
                          <a:xfrm>
                            <a:off x="6196" y="2365"/>
                            <a:ext cx="281" cy="260"/>
                          </a:xfrm>
                          <a:custGeom>
                            <a:avLst/>
                            <a:gdLst>
                              <a:gd name="T0" fmla="*/ 0 w 281"/>
                              <a:gd name="T1" fmla="*/ 0 h 260"/>
                              <a:gd name="T2" fmla="*/ 281 w 281"/>
                              <a:gd name="T3" fmla="*/ 0 h 260"/>
                              <a:gd name="T4" fmla="*/ 205 w 281"/>
                              <a:gd name="T5" fmla="*/ 252 h 260"/>
                              <a:gd name="T6" fmla="*/ 85 w 281"/>
                              <a:gd name="T7" fmla="*/ 260 h 260"/>
                              <a:gd name="T8" fmla="*/ 68 w 281"/>
                              <a:gd name="T9" fmla="*/ 162 h 260"/>
                              <a:gd name="T10" fmla="*/ 0 w 281"/>
                              <a:gd name="T11" fmla="*/ 0 h 260"/>
                            </a:gdLst>
                            <a:ahLst/>
                            <a:cxnLst>
                              <a:cxn ang="0">
                                <a:pos x="T0" y="T1"/>
                              </a:cxn>
                              <a:cxn ang="0">
                                <a:pos x="T2" y="T3"/>
                              </a:cxn>
                              <a:cxn ang="0">
                                <a:pos x="T4" y="T5"/>
                              </a:cxn>
                              <a:cxn ang="0">
                                <a:pos x="T6" y="T7"/>
                              </a:cxn>
                              <a:cxn ang="0">
                                <a:pos x="T8" y="T9"/>
                              </a:cxn>
                              <a:cxn ang="0">
                                <a:pos x="T10" y="T11"/>
                              </a:cxn>
                            </a:cxnLst>
                            <a:rect l="0" t="0" r="r" b="b"/>
                            <a:pathLst>
                              <a:path w="281" h="260">
                                <a:moveTo>
                                  <a:pt x="0" y="0"/>
                                </a:moveTo>
                                <a:lnTo>
                                  <a:pt x="281" y="0"/>
                                </a:lnTo>
                                <a:lnTo>
                                  <a:pt x="205" y="252"/>
                                </a:lnTo>
                                <a:lnTo>
                                  <a:pt x="85" y="260"/>
                                </a:lnTo>
                                <a:lnTo>
                                  <a:pt x="68" y="162"/>
                                </a:lnTo>
                                <a:lnTo>
                                  <a:pt x="0" y="0"/>
                                </a:lnTo>
                                <a:close/>
                              </a:path>
                            </a:pathLst>
                          </a:custGeom>
                          <a:solidFill>
                            <a:srgbClr val="B76B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316"/>
                        <wps:cNvSpPr>
                          <a:spLocks/>
                        </wps:cNvSpPr>
                        <wps:spPr bwMode="auto">
                          <a:xfrm>
                            <a:off x="4341" y="2544"/>
                            <a:ext cx="1757" cy="443"/>
                          </a:xfrm>
                          <a:custGeom>
                            <a:avLst/>
                            <a:gdLst>
                              <a:gd name="T0" fmla="*/ 0 w 1757"/>
                              <a:gd name="T1" fmla="*/ 0 h 443"/>
                              <a:gd name="T2" fmla="*/ 674 w 1757"/>
                              <a:gd name="T3" fmla="*/ 21 h 443"/>
                              <a:gd name="T4" fmla="*/ 1744 w 1757"/>
                              <a:gd name="T5" fmla="*/ 124 h 443"/>
                              <a:gd name="T6" fmla="*/ 1753 w 1757"/>
                              <a:gd name="T7" fmla="*/ 171 h 443"/>
                              <a:gd name="T8" fmla="*/ 1757 w 1757"/>
                              <a:gd name="T9" fmla="*/ 443 h 443"/>
                              <a:gd name="T10" fmla="*/ 0 w 1757"/>
                              <a:gd name="T11" fmla="*/ 443 h 443"/>
                              <a:gd name="T12" fmla="*/ 0 w 1757"/>
                              <a:gd name="T13" fmla="*/ 0 h 443"/>
                            </a:gdLst>
                            <a:ahLst/>
                            <a:cxnLst>
                              <a:cxn ang="0">
                                <a:pos x="T0" y="T1"/>
                              </a:cxn>
                              <a:cxn ang="0">
                                <a:pos x="T2" y="T3"/>
                              </a:cxn>
                              <a:cxn ang="0">
                                <a:pos x="T4" y="T5"/>
                              </a:cxn>
                              <a:cxn ang="0">
                                <a:pos x="T6" y="T7"/>
                              </a:cxn>
                              <a:cxn ang="0">
                                <a:pos x="T8" y="T9"/>
                              </a:cxn>
                              <a:cxn ang="0">
                                <a:pos x="T10" y="T11"/>
                              </a:cxn>
                              <a:cxn ang="0">
                                <a:pos x="T12" y="T13"/>
                              </a:cxn>
                            </a:cxnLst>
                            <a:rect l="0" t="0" r="r" b="b"/>
                            <a:pathLst>
                              <a:path w="1757" h="443">
                                <a:moveTo>
                                  <a:pt x="0" y="0"/>
                                </a:moveTo>
                                <a:lnTo>
                                  <a:pt x="674" y="21"/>
                                </a:lnTo>
                                <a:lnTo>
                                  <a:pt x="1744" y="124"/>
                                </a:lnTo>
                                <a:lnTo>
                                  <a:pt x="1753" y="171"/>
                                </a:lnTo>
                                <a:lnTo>
                                  <a:pt x="1757" y="443"/>
                                </a:lnTo>
                                <a:lnTo>
                                  <a:pt x="0" y="443"/>
                                </a:lnTo>
                                <a:lnTo>
                                  <a:pt x="0" y="0"/>
                                </a:lnTo>
                                <a:close/>
                              </a:path>
                            </a:pathLst>
                          </a:custGeom>
                          <a:solidFill>
                            <a:srgbClr val="8C4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317"/>
                        <wps:cNvSpPr>
                          <a:spLocks/>
                        </wps:cNvSpPr>
                        <wps:spPr bwMode="auto">
                          <a:xfrm>
                            <a:off x="4341" y="2544"/>
                            <a:ext cx="1672" cy="443"/>
                          </a:xfrm>
                          <a:custGeom>
                            <a:avLst/>
                            <a:gdLst>
                              <a:gd name="T0" fmla="*/ 0 w 1672"/>
                              <a:gd name="T1" fmla="*/ 0 h 443"/>
                              <a:gd name="T2" fmla="*/ 81 w 1672"/>
                              <a:gd name="T3" fmla="*/ 4 h 443"/>
                              <a:gd name="T4" fmla="*/ 166 w 1672"/>
                              <a:gd name="T5" fmla="*/ 4 h 443"/>
                              <a:gd name="T6" fmla="*/ 247 w 1672"/>
                              <a:gd name="T7" fmla="*/ 9 h 443"/>
                              <a:gd name="T8" fmla="*/ 333 w 1672"/>
                              <a:gd name="T9" fmla="*/ 9 h 443"/>
                              <a:gd name="T10" fmla="*/ 414 w 1672"/>
                              <a:gd name="T11" fmla="*/ 13 h 443"/>
                              <a:gd name="T12" fmla="*/ 495 w 1672"/>
                              <a:gd name="T13" fmla="*/ 17 h 443"/>
                              <a:gd name="T14" fmla="*/ 580 w 1672"/>
                              <a:gd name="T15" fmla="*/ 17 h 443"/>
                              <a:gd name="T16" fmla="*/ 661 w 1672"/>
                              <a:gd name="T17" fmla="*/ 21 h 443"/>
                              <a:gd name="T18" fmla="*/ 721 w 1672"/>
                              <a:gd name="T19" fmla="*/ 26 h 443"/>
                              <a:gd name="T20" fmla="*/ 785 w 1672"/>
                              <a:gd name="T21" fmla="*/ 34 h 443"/>
                              <a:gd name="T22" fmla="*/ 844 w 1672"/>
                              <a:gd name="T23" fmla="*/ 38 h 443"/>
                              <a:gd name="T24" fmla="*/ 908 w 1672"/>
                              <a:gd name="T25" fmla="*/ 47 h 443"/>
                              <a:gd name="T26" fmla="*/ 968 w 1672"/>
                              <a:gd name="T27" fmla="*/ 51 h 443"/>
                              <a:gd name="T28" fmla="*/ 1032 w 1672"/>
                              <a:gd name="T29" fmla="*/ 56 h 443"/>
                              <a:gd name="T30" fmla="*/ 1096 w 1672"/>
                              <a:gd name="T31" fmla="*/ 64 h 443"/>
                              <a:gd name="T32" fmla="*/ 1156 w 1672"/>
                              <a:gd name="T33" fmla="*/ 68 h 443"/>
                              <a:gd name="T34" fmla="*/ 1220 w 1672"/>
                              <a:gd name="T35" fmla="*/ 73 h 443"/>
                              <a:gd name="T36" fmla="*/ 1279 w 1672"/>
                              <a:gd name="T37" fmla="*/ 81 h 443"/>
                              <a:gd name="T38" fmla="*/ 1343 w 1672"/>
                              <a:gd name="T39" fmla="*/ 85 h 443"/>
                              <a:gd name="T40" fmla="*/ 1407 w 1672"/>
                              <a:gd name="T41" fmla="*/ 94 h 443"/>
                              <a:gd name="T42" fmla="*/ 1467 w 1672"/>
                              <a:gd name="T43" fmla="*/ 98 h 443"/>
                              <a:gd name="T44" fmla="*/ 1531 w 1672"/>
                              <a:gd name="T45" fmla="*/ 107 h 443"/>
                              <a:gd name="T46" fmla="*/ 1591 w 1672"/>
                              <a:gd name="T47" fmla="*/ 111 h 443"/>
                              <a:gd name="T48" fmla="*/ 1655 w 1672"/>
                              <a:gd name="T49" fmla="*/ 119 h 443"/>
                              <a:gd name="T50" fmla="*/ 1659 w 1672"/>
                              <a:gd name="T51" fmla="*/ 132 h 443"/>
                              <a:gd name="T52" fmla="*/ 1663 w 1672"/>
                              <a:gd name="T53" fmla="*/ 141 h 443"/>
                              <a:gd name="T54" fmla="*/ 1667 w 1672"/>
                              <a:gd name="T55" fmla="*/ 154 h 443"/>
                              <a:gd name="T56" fmla="*/ 1672 w 1672"/>
                              <a:gd name="T57" fmla="*/ 166 h 443"/>
                              <a:gd name="T58" fmla="*/ 1667 w 1672"/>
                              <a:gd name="T59" fmla="*/ 230 h 443"/>
                              <a:gd name="T60" fmla="*/ 1667 w 1672"/>
                              <a:gd name="T61" fmla="*/ 303 h 443"/>
                              <a:gd name="T62" fmla="*/ 1667 w 1672"/>
                              <a:gd name="T63" fmla="*/ 371 h 443"/>
                              <a:gd name="T64" fmla="*/ 1663 w 1672"/>
                              <a:gd name="T65" fmla="*/ 443 h 443"/>
                              <a:gd name="T66" fmla="*/ 1561 w 1672"/>
                              <a:gd name="T67" fmla="*/ 443 h 443"/>
                              <a:gd name="T68" fmla="*/ 1454 w 1672"/>
                              <a:gd name="T69" fmla="*/ 443 h 443"/>
                              <a:gd name="T70" fmla="*/ 1352 w 1672"/>
                              <a:gd name="T71" fmla="*/ 443 h 443"/>
                              <a:gd name="T72" fmla="*/ 1249 w 1672"/>
                              <a:gd name="T73" fmla="*/ 443 h 443"/>
                              <a:gd name="T74" fmla="*/ 1143 w 1672"/>
                              <a:gd name="T75" fmla="*/ 443 h 443"/>
                              <a:gd name="T76" fmla="*/ 1041 w 1672"/>
                              <a:gd name="T77" fmla="*/ 443 h 443"/>
                              <a:gd name="T78" fmla="*/ 934 w 1672"/>
                              <a:gd name="T79" fmla="*/ 443 h 443"/>
                              <a:gd name="T80" fmla="*/ 832 w 1672"/>
                              <a:gd name="T81" fmla="*/ 443 h 443"/>
                              <a:gd name="T82" fmla="*/ 729 w 1672"/>
                              <a:gd name="T83" fmla="*/ 443 h 443"/>
                              <a:gd name="T84" fmla="*/ 623 w 1672"/>
                              <a:gd name="T85" fmla="*/ 443 h 443"/>
                              <a:gd name="T86" fmla="*/ 520 w 1672"/>
                              <a:gd name="T87" fmla="*/ 443 h 443"/>
                              <a:gd name="T88" fmla="*/ 418 w 1672"/>
                              <a:gd name="T89" fmla="*/ 443 h 443"/>
                              <a:gd name="T90" fmla="*/ 311 w 1672"/>
                              <a:gd name="T91" fmla="*/ 443 h 443"/>
                              <a:gd name="T92" fmla="*/ 209 w 1672"/>
                              <a:gd name="T93" fmla="*/ 443 h 443"/>
                              <a:gd name="T94" fmla="*/ 102 w 1672"/>
                              <a:gd name="T95" fmla="*/ 443 h 443"/>
                              <a:gd name="T96" fmla="*/ 0 w 1672"/>
                              <a:gd name="T97" fmla="*/ 443 h 443"/>
                              <a:gd name="T98" fmla="*/ 0 w 1672"/>
                              <a:gd name="T99" fmla="*/ 333 h 443"/>
                              <a:gd name="T100" fmla="*/ 0 w 1672"/>
                              <a:gd name="T101" fmla="*/ 222 h 443"/>
                              <a:gd name="T102" fmla="*/ 0 w 1672"/>
                              <a:gd name="T103" fmla="*/ 111 h 443"/>
                              <a:gd name="T104" fmla="*/ 0 w 1672"/>
                              <a:gd name="T105" fmla="*/ 0 h 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672" h="443">
                                <a:moveTo>
                                  <a:pt x="0" y="0"/>
                                </a:moveTo>
                                <a:lnTo>
                                  <a:pt x="81" y="4"/>
                                </a:lnTo>
                                <a:lnTo>
                                  <a:pt x="166" y="4"/>
                                </a:lnTo>
                                <a:lnTo>
                                  <a:pt x="247" y="9"/>
                                </a:lnTo>
                                <a:lnTo>
                                  <a:pt x="333" y="9"/>
                                </a:lnTo>
                                <a:lnTo>
                                  <a:pt x="414" y="13"/>
                                </a:lnTo>
                                <a:lnTo>
                                  <a:pt x="495" y="17"/>
                                </a:lnTo>
                                <a:lnTo>
                                  <a:pt x="580" y="17"/>
                                </a:lnTo>
                                <a:lnTo>
                                  <a:pt x="661" y="21"/>
                                </a:lnTo>
                                <a:lnTo>
                                  <a:pt x="721" y="26"/>
                                </a:lnTo>
                                <a:lnTo>
                                  <a:pt x="785" y="34"/>
                                </a:lnTo>
                                <a:lnTo>
                                  <a:pt x="844" y="38"/>
                                </a:lnTo>
                                <a:lnTo>
                                  <a:pt x="908" y="47"/>
                                </a:lnTo>
                                <a:lnTo>
                                  <a:pt x="968" y="51"/>
                                </a:lnTo>
                                <a:lnTo>
                                  <a:pt x="1032" y="56"/>
                                </a:lnTo>
                                <a:lnTo>
                                  <a:pt x="1096" y="64"/>
                                </a:lnTo>
                                <a:lnTo>
                                  <a:pt x="1156" y="68"/>
                                </a:lnTo>
                                <a:lnTo>
                                  <a:pt x="1220" y="73"/>
                                </a:lnTo>
                                <a:lnTo>
                                  <a:pt x="1279" y="81"/>
                                </a:lnTo>
                                <a:lnTo>
                                  <a:pt x="1343" y="85"/>
                                </a:lnTo>
                                <a:lnTo>
                                  <a:pt x="1407" y="94"/>
                                </a:lnTo>
                                <a:lnTo>
                                  <a:pt x="1467" y="98"/>
                                </a:lnTo>
                                <a:lnTo>
                                  <a:pt x="1531" y="107"/>
                                </a:lnTo>
                                <a:lnTo>
                                  <a:pt x="1591" y="111"/>
                                </a:lnTo>
                                <a:lnTo>
                                  <a:pt x="1655" y="119"/>
                                </a:lnTo>
                                <a:lnTo>
                                  <a:pt x="1659" y="132"/>
                                </a:lnTo>
                                <a:lnTo>
                                  <a:pt x="1663" y="141"/>
                                </a:lnTo>
                                <a:lnTo>
                                  <a:pt x="1667" y="154"/>
                                </a:lnTo>
                                <a:lnTo>
                                  <a:pt x="1672" y="166"/>
                                </a:lnTo>
                                <a:lnTo>
                                  <a:pt x="1667" y="230"/>
                                </a:lnTo>
                                <a:lnTo>
                                  <a:pt x="1667" y="303"/>
                                </a:lnTo>
                                <a:lnTo>
                                  <a:pt x="1667" y="371"/>
                                </a:lnTo>
                                <a:lnTo>
                                  <a:pt x="1663" y="443"/>
                                </a:lnTo>
                                <a:lnTo>
                                  <a:pt x="1561" y="443"/>
                                </a:lnTo>
                                <a:lnTo>
                                  <a:pt x="1454" y="443"/>
                                </a:lnTo>
                                <a:lnTo>
                                  <a:pt x="1352" y="443"/>
                                </a:lnTo>
                                <a:lnTo>
                                  <a:pt x="1249" y="443"/>
                                </a:lnTo>
                                <a:lnTo>
                                  <a:pt x="1143" y="443"/>
                                </a:lnTo>
                                <a:lnTo>
                                  <a:pt x="1041" y="443"/>
                                </a:lnTo>
                                <a:lnTo>
                                  <a:pt x="934" y="443"/>
                                </a:lnTo>
                                <a:lnTo>
                                  <a:pt x="832" y="443"/>
                                </a:lnTo>
                                <a:lnTo>
                                  <a:pt x="729" y="443"/>
                                </a:lnTo>
                                <a:lnTo>
                                  <a:pt x="623" y="443"/>
                                </a:lnTo>
                                <a:lnTo>
                                  <a:pt x="520" y="443"/>
                                </a:lnTo>
                                <a:lnTo>
                                  <a:pt x="418" y="443"/>
                                </a:lnTo>
                                <a:lnTo>
                                  <a:pt x="311" y="443"/>
                                </a:lnTo>
                                <a:lnTo>
                                  <a:pt x="209" y="443"/>
                                </a:lnTo>
                                <a:lnTo>
                                  <a:pt x="102" y="443"/>
                                </a:lnTo>
                                <a:lnTo>
                                  <a:pt x="0" y="443"/>
                                </a:lnTo>
                                <a:lnTo>
                                  <a:pt x="0" y="333"/>
                                </a:lnTo>
                                <a:lnTo>
                                  <a:pt x="0" y="222"/>
                                </a:lnTo>
                                <a:lnTo>
                                  <a:pt x="0" y="111"/>
                                </a:lnTo>
                                <a:lnTo>
                                  <a:pt x="0" y="0"/>
                                </a:lnTo>
                                <a:close/>
                              </a:path>
                            </a:pathLst>
                          </a:custGeom>
                          <a:solidFill>
                            <a:srgbClr val="914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318"/>
                        <wps:cNvSpPr>
                          <a:spLocks/>
                        </wps:cNvSpPr>
                        <wps:spPr bwMode="auto">
                          <a:xfrm>
                            <a:off x="4341" y="2544"/>
                            <a:ext cx="1595" cy="443"/>
                          </a:xfrm>
                          <a:custGeom>
                            <a:avLst/>
                            <a:gdLst>
                              <a:gd name="T0" fmla="*/ 0 w 1595"/>
                              <a:gd name="T1" fmla="*/ 0 h 443"/>
                              <a:gd name="T2" fmla="*/ 81 w 1595"/>
                              <a:gd name="T3" fmla="*/ 4 h 443"/>
                              <a:gd name="T4" fmla="*/ 162 w 1595"/>
                              <a:gd name="T5" fmla="*/ 4 h 443"/>
                              <a:gd name="T6" fmla="*/ 243 w 1595"/>
                              <a:gd name="T7" fmla="*/ 9 h 443"/>
                              <a:gd name="T8" fmla="*/ 324 w 1595"/>
                              <a:gd name="T9" fmla="*/ 9 h 443"/>
                              <a:gd name="T10" fmla="*/ 401 w 1595"/>
                              <a:gd name="T11" fmla="*/ 13 h 443"/>
                              <a:gd name="T12" fmla="*/ 482 w 1595"/>
                              <a:gd name="T13" fmla="*/ 17 h 443"/>
                              <a:gd name="T14" fmla="*/ 563 w 1595"/>
                              <a:gd name="T15" fmla="*/ 17 h 443"/>
                              <a:gd name="T16" fmla="*/ 644 w 1595"/>
                              <a:gd name="T17" fmla="*/ 21 h 443"/>
                              <a:gd name="T18" fmla="*/ 704 w 1595"/>
                              <a:gd name="T19" fmla="*/ 26 h 443"/>
                              <a:gd name="T20" fmla="*/ 759 w 1595"/>
                              <a:gd name="T21" fmla="*/ 34 h 443"/>
                              <a:gd name="T22" fmla="*/ 819 w 1595"/>
                              <a:gd name="T23" fmla="*/ 38 h 443"/>
                              <a:gd name="T24" fmla="*/ 874 w 1595"/>
                              <a:gd name="T25" fmla="*/ 43 h 443"/>
                              <a:gd name="T26" fmla="*/ 934 w 1595"/>
                              <a:gd name="T27" fmla="*/ 51 h 443"/>
                              <a:gd name="T28" fmla="*/ 989 w 1595"/>
                              <a:gd name="T29" fmla="*/ 56 h 443"/>
                              <a:gd name="T30" fmla="*/ 1049 w 1595"/>
                              <a:gd name="T31" fmla="*/ 60 h 443"/>
                              <a:gd name="T32" fmla="*/ 1104 w 1595"/>
                              <a:gd name="T33" fmla="*/ 68 h 443"/>
                              <a:gd name="T34" fmla="*/ 1164 w 1595"/>
                              <a:gd name="T35" fmla="*/ 73 h 443"/>
                              <a:gd name="T36" fmla="*/ 1220 w 1595"/>
                              <a:gd name="T37" fmla="*/ 77 h 443"/>
                              <a:gd name="T38" fmla="*/ 1279 w 1595"/>
                              <a:gd name="T39" fmla="*/ 85 h 443"/>
                              <a:gd name="T40" fmla="*/ 1335 w 1595"/>
                              <a:gd name="T41" fmla="*/ 90 h 443"/>
                              <a:gd name="T42" fmla="*/ 1394 w 1595"/>
                              <a:gd name="T43" fmla="*/ 98 h 443"/>
                              <a:gd name="T44" fmla="*/ 1450 w 1595"/>
                              <a:gd name="T45" fmla="*/ 102 h 443"/>
                              <a:gd name="T46" fmla="*/ 1510 w 1595"/>
                              <a:gd name="T47" fmla="*/ 111 h 443"/>
                              <a:gd name="T48" fmla="*/ 1565 w 1595"/>
                              <a:gd name="T49" fmla="*/ 115 h 443"/>
                              <a:gd name="T50" fmla="*/ 1574 w 1595"/>
                              <a:gd name="T51" fmla="*/ 124 h 443"/>
                              <a:gd name="T52" fmla="*/ 1578 w 1595"/>
                              <a:gd name="T53" fmla="*/ 136 h 443"/>
                              <a:gd name="T54" fmla="*/ 1586 w 1595"/>
                              <a:gd name="T55" fmla="*/ 149 h 443"/>
                              <a:gd name="T56" fmla="*/ 1595 w 1595"/>
                              <a:gd name="T57" fmla="*/ 162 h 443"/>
                              <a:gd name="T58" fmla="*/ 1586 w 1595"/>
                              <a:gd name="T59" fmla="*/ 230 h 443"/>
                              <a:gd name="T60" fmla="*/ 1582 w 1595"/>
                              <a:gd name="T61" fmla="*/ 298 h 443"/>
                              <a:gd name="T62" fmla="*/ 1578 w 1595"/>
                              <a:gd name="T63" fmla="*/ 367 h 443"/>
                              <a:gd name="T64" fmla="*/ 1574 w 1595"/>
                              <a:gd name="T65" fmla="*/ 431 h 443"/>
                              <a:gd name="T66" fmla="*/ 1475 w 1595"/>
                              <a:gd name="T67" fmla="*/ 431 h 443"/>
                              <a:gd name="T68" fmla="*/ 1377 w 1595"/>
                              <a:gd name="T69" fmla="*/ 431 h 443"/>
                              <a:gd name="T70" fmla="*/ 1279 w 1595"/>
                              <a:gd name="T71" fmla="*/ 435 h 443"/>
                              <a:gd name="T72" fmla="*/ 1181 w 1595"/>
                              <a:gd name="T73" fmla="*/ 435 h 443"/>
                              <a:gd name="T74" fmla="*/ 1083 w 1595"/>
                              <a:gd name="T75" fmla="*/ 435 h 443"/>
                              <a:gd name="T76" fmla="*/ 985 w 1595"/>
                              <a:gd name="T77" fmla="*/ 435 h 443"/>
                              <a:gd name="T78" fmla="*/ 887 w 1595"/>
                              <a:gd name="T79" fmla="*/ 439 h 443"/>
                              <a:gd name="T80" fmla="*/ 789 w 1595"/>
                              <a:gd name="T81" fmla="*/ 439 h 443"/>
                              <a:gd name="T82" fmla="*/ 691 w 1595"/>
                              <a:gd name="T83" fmla="*/ 439 h 443"/>
                              <a:gd name="T84" fmla="*/ 593 w 1595"/>
                              <a:gd name="T85" fmla="*/ 439 h 443"/>
                              <a:gd name="T86" fmla="*/ 495 w 1595"/>
                              <a:gd name="T87" fmla="*/ 443 h 443"/>
                              <a:gd name="T88" fmla="*/ 397 w 1595"/>
                              <a:gd name="T89" fmla="*/ 443 h 443"/>
                              <a:gd name="T90" fmla="*/ 299 w 1595"/>
                              <a:gd name="T91" fmla="*/ 443 h 443"/>
                              <a:gd name="T92" fmla="*/ 196 w 1595"/>
                              <a:gd name="T93" fmla="*/ 443 h 443"/>
                              <a:gd name="T94" fmla="*/ 98 w 1595"/>
                              <a:gd name="T95" fmla="*/ 443 h 443"/>
                              <a:gd name="T96" fmla="*/ 0 w 1595"/>
                              <a:gd name="T97" fmla="*/ 443 h 443"/>
                              <a:gd name="T98" fmla="*/ 0 w 1595"/>
                              <a:gd name="T99" fmla="*/ 333 h 443"/>
                              <a:gd name="T100" fmla="*/ 0 w 1595"/>
                              <a:gd name="T101" fmla="*/ 222 h 443"/>
                              <a:gd name="T102" fmla="*/ 0 w 1595"/>
                              <a:gd name="T103" fmla="*/ 111 h 443"/>
                              <a:gd name="T104" fmla="*/ 0 w 1595"/>
                              <a:gd name="T105" fmla="*/ 0 h 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595" h="443">
                                <a:moveTo>
                                  <a:pt x="0" y="0"/>
                                </a:moveTo>
                                <a:lnTo>
                                  <a:pt x="81" y="4"/>
                                </a:lnTo>
                                <a:lnTo>
                                  <a:pt x="162" y="4"/>
                                </a:lnTo>
                                <a:lnTo>
                                  <a:pt x="243" y="9"/>
                                </a:lnTo>
                                <a:lnTo>
                                  <a:pt x="324" y="9"/>
                                </a:lnTo>
                                <a:lnTo>
                                  <a:pt x="401" y="13"/>
                                </a:lnTo>
                                <a:lnTo>
                                  <a:pt x="482" y="17"/>
                                </a:lnTo>
                                <a:lnTo>
                                  <a:pt x="563" y="17"/>
                                </a:lnTo>
                                <a:lnTo>
                                  <a:pt x="644" y="21"/>
                                </a:lnTo>
                                <a:lnTo>
                                  <a:pt x="704" y="26"/>
                                </a:lnTo>
                                <a:lnTo>
                                  <a:pt x="759" y="34"/>
                                </a:lnTo>
                                <a:lnTo>
                                  <a:pt x="819" y="38"/>
                                </a:lnTo>
                                <a:lnTo>
                                  <a:pt x="874" y="43"/>
                                </a:lnTo>
                                <a:lnTo>
                                  <a:pt x="934" y="51"/>
                                </a:lnTo>
                                <a:lnTo>
                                  <a:pt x="989" y="56"/>
                                </a:lnTo>
                                <a:lnTo>
                                  <a:pt x="1049" y="60"/>
                                </a:lnTo>
                                <a:lnTo>
                                  <a:pt x="1104" y="68"/>
                                </a:lnTo>
                                <a:lnTo>
                                  <a:pt x="1164" y="73"/>
                                </a:lnTo>
                                <a:lnTo>
                                  <a:pt x="1220" y="77"/>
                                </a:lnTo>
                                <a:lnTo>
                                  <a:pt x="1279" y="85"/>
                                </a:lnTo>
                                <a:lnTo>
                                  <a:pt x="1335" y="90"/>
                                </a:lnTo>
                                <a:lnTo>
                                  <a:pt x="1394" y="98"/>
                                </a:lnTo>
                                <a:lnTo>
                                  <a:pt x="1450" y="102"/>
                                </a:lnTo>
                                <a:lnTo>
                                  <a:pt x="1510" y="111"/>
                                </a:lnTo>
                                <a:lnTo>
                                  <a:pt x="1565" y="115"/>
                                </a:lnTo>
                                <a:lnTo>
                                  <a:pt x="1574" y="124"/>
                                </a:lnTo>
                                <a:lnTo>
                                  <a:pt x="1578" y="136"/>
                                </a:lnTo>
                                <a:lnTo>
                                  <a:pt x="1586" y="149"/>
                                </a:lnTo>
                                <a:lnTo>
                                  <a:pt x="1595" y="162"/>
                                </a:lnTo>
                                <a:lnTo>
                                  <a:pt x="1586" y="230"/>
                                </a:lnTo>
                                <a:lnTo>
                                  <a:pt x="1582" y="298"/>
                                </a:lnTo>
                                <a:lnTo>
                                  <a:pt x="1578" y="367"/>
                                </a:lnTo>
                                <a:lnTo>
                                  <a:pt x="1574" y="431"/>
                                </a:lnTo>
                                <a:lnTo>
                                  <a:pt x="1475" y="431"/>
                                </a:lnTo>
                                <a:lnTo>
                                  <a:pt x="1377" y="431"/>
                                </a:lnTo>
                                <a:lnTo>
                                  <a:pt x="1279" y="435"/>
                                </a:lnTo>
                                <a:lnTo>
                                  <a:pt x="1181" y="435"/>
                                </a:lnTo>
                                <a:lnTo>
                                  <a:pt x="1083" y="435"/>
                                </a:lnTo>
                                <a:lnTo>
                                  <a:pt x="985" y="435"/>
                                </a:lnTo>
                                <a:lnTo>
                                  <a:pt x="887" y="439"/>
                                </a:lnTo>
                                <a:lnTo>
                                  <a:pt x="789" y="439"/>
                                </a:lnTo>
                                <a:lnTo>
                                  <a:pt x="691" y="439"/>
                                </a:lnTo>
                                <a:lnTo>
                                  <a:pt x="593" y="439"/>
                                </a:lnTo>
                                <a:lnTo>
                                  <a:pt x="495" y="443"/>
                                </a:lnTo>
                                <a:lnTo>
                                  <a:pt x="397" y="443"/>
                                </a:lnTo>
                                <a:lnTo>
                                  <a:pt x="299" y="443"/>
                                </a:lnTo>
                                <a:lnTo>
                                  <a:pt x="196" y="443"/>
                                </a:lnTo>
                                <a:lnTo>
                                  <a:pt x="98" y="443"/>
                                </a:lnTo>
                                <a:lnTo>
                                  <a:pt x="0" y="443"/>
                                </a:lnTo>
                                <a:lnTo>
                                  <a:pt x="0" y="333"/>
                                </a:lnTo>
                                <a:lnTo>
                                  <a:pt x="0" y="222"/>
                                </a:lnTo>
                                <a:lnTo>
                                  <a:pt x="0" y="111"/>
                                </a:lnTo>
                                <a:lnTo>
                                  <a:pt x="0" y="0"/>
                                </a:lnTo>
                                <a:close/>
                              </a:path>
                            </a:pathLst>
                          </a:custGeom>
                          <a:solidFill>
                            <a:srgbClr val="93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319"/>
                        <wps:cNvSpPr>
                          <a:spLocks/>
                        </wps:cNvSpPr>
                        <wps:spPr bwMode="auto">
                          <a:xfrm>
                            <a:off x="4341" y="2544"/>
                            <a:ext cx="1505" cy="443"/>
                          </a:xfrm>
                          <a:custGeom>
                            <a:avLst/>
                            <a:gdLst>
                              <a:gd name="T0" fmla="*/ 0 w 1505"/>
                              <a:gd name="T1" fmla="*/ 0 h 443"/>
                              <a:gd name="T2" fmla="*/ 77 w 1505"/>
                              <a:gd name="T3" fmla="*/ 4 h 443"/>
                              <a:gd name="T4" fmla="*/ 158 w 1505"/>
                              <a:gd name="T5" fmla="*/ 4 h 443"/>
                              <a:gd name="T6" fmla="*/ 235 w 1505"/>
                              <a:gd name="T7" fmla="*/ 9 h 443"/>
                              <a:gd name="T8" fmla="*/ 316 w 1505"/>
                              <a:gd name="T9" fmla="*/ 9 h 443"/>
                              <a:gd name="T10" fmla="*/ 392 w 1505"/>
                              <a:gd name="T11" fmla="*/ 13 h 443"/>
                              <a:gd name="T12" fmla="*/ 469 w 1505"/>
                              <a:gd name="T13" fmla="*/ 17 h 443"/>
                              <a:gd name="T14" fmla="*/ 550 w 1505"/>
                              <a:gd name="T15" fmla="*/ 17 h 443"/>
                              <a:gd name="T16" fmla="*/ 627 w 1505"/>
                              <a:gd name="T17" fmla="*/ 21 h 443"/>
                              <a:gd name="T18" fmla="*/ 678 w 1505"/>
                              <a:gd name="T19" fmla="*/ 26 h 443"/>
                              <a:gd name="T20" fmla="*/ 733 w 1505"/>
                              <a:gd name="T21" fmla="*/ 34 h 443"/>
                              <a:gd name="T22" fmla="*/ 785 w 1505"/>
                              <a:gd name="T23" fmla="*/ 38 h 443"/>
                              <a:gd name="T24" fmla="*/ 840 w 1505"/>
                              <a:gd name="T25" fmla="*/ 43 h 443"/>
                              <a:gd name="T26" fmla="*/ 891 w 1505"/>
                              <a:gd name="T27" fmla="*/ 51 h 443"/>
                              <a:gd name="T28" fmla="*/ 947 w 1505"/>
                              <a:gd name="T29" fmla="*/ 56 h 443"/>
                              <a:gd name="T30" fmla="*/ 998 w 1505"/>
                              <a:gd name="T31" fmla="*/ 60 h 443"/>
                              <a:gd name="T32" fmla="*/ 1053 w 1505"/>
                              <a:gd name="T33" fmla="*/ 64 h 443"/>
                              <a:gd name="T34" fmla="*/ 1104 w 1505"/>
                              <a:gd name="T35" fmla="*/ 73 h 443"/>
                              <a:gd name="T36" fmla="*/ 1156 w 1505"/>
                              <a:gd name="T37" fmla="*/ 77 h 443"/>
                              <a:gd name="T38" fmla="*/ 1211 w 1505"/>
                              <a:gd name="T39" fmla="*/ 81 h 443"/>
                              <a:gd name="T40" fmla="*/ 1262 w 1505"/>
                              <a:gd name="T41" fmla="*/ 90 h 443"/>
                              <a:gd name="T42" fmla="*/ 1318 w 1505"/>
                              <a:gd name="T43" fmla="*/ 94 h 443"/>
                              <a:gd name="T44" fmla="*/ 1369 w 1505"/>
                              <a:gd name="T45" fmla="*/ 98 h 443"/>
                              <a:gd name="T46" fmla="*/ 1424 w 1505"/>
                              <a:gd name="T47" fmla="*/ 107 h 443"/>
                              <a:gd name="T48" fmla="*/ 1475 w 1505"/>
                              <a:gd name="T49" fmla="*/ 111 h 443"/>
                              <a:gd name="T50" fmla="*/ 1484 w 1505"/>
                              <a:gd name="T51" fmla="*/ 119 h 443"/>
                              <a:gd name="T52" fmla="*/ 1493 w 1505"/>
                              <a:gd name="T53" fmla="*/ 132 h 443"/>
                              <a:gd name="T54" fmla="*/ 1497 w 1505"/>
                              <a:gd name="T55" fmla="*/ 145 h 443"/>
                              <a:gd name="T56" fmla="*/ 1505 w 1505"/>
                              <a:gd name="T57" fmla="*/ 154 h 443"/>
                              <a:gd name="T58" fmla="*/ 1501 w 1505"/>
                              <a:gd name="T59" fmla="*/ 222 h 443"/>
                              <a:gd name="T60" fmla="*/ 1493 w 1505"/>
                              <a:gd name="T61" fmla="*/ 294 h 443"/>
                              <a:gd name="T62" fmla="*/ 1488 w 1505"/>
                              <a:gd name="T63" fmla="*/ 362 h 443"/>
                              <a:gd name="T64" fmla="*/ 1480 w 1505"/>
                              <a:gd name="T65" fmla="*/ 431 h 443"/>
                              <a:gd name="T66" fmla="*/ 1386 w 1505"/>
                              <a:gd name="T67" fmla="*/ 431 h 443"/>
                              <a:gd name="T68" fmla="*/ 1296 w 1505"/>
                              <a:gd name="T69" fmla="*/ 431 h 443"/>
                              <a:gd name="T70" fmla="*/ 1203 w 1505"/>
                              <a:gd name="T71" fmla="*/ 431 h 443"/>
                              <a:gd name="T72" fmla="*/ 1109 w 1505"/>
                              <a:gd name="T73" fmla="*/ 431 h 443"/>
                              <a:gd name="T74" fmla="*/ 1015 w 1505"/>
                              <a:gd name="T75" fmla="*/ 435 h 443"/>
                              <a:gd name="T76" fmla="*/ 925 w 1505"/>
                              <a:gd name="T77" fmla="*/ 435 h 443"/>
                              <a:gd name="T78" fmla="*/ 832 w 1505"/>
                              <a:gd name="T79" fmla="*/ 435 h 443"/>
                              <a:gd name="T80" fmla="*/ 742 w 1505"/>
                              <a:gd name="T81" fmla="*/ 435 h 443"/>
                              <a:gd name="T82" fmla="*/ 648 w 1505"/>
                              <a:gd name="T83" fmla="*/ 439 h 443"/>
                              <a:gd name="T84" fmla="*/ 554 w 1505"/>
                              <a:gd name="T85" fmla="*/ 439 h 443"/>
                              <a:gd name="T86" fmla="*/ 465 w 1505"/>
                              <a:gd name="T87" fmla="*/ 439 h 443"/>
                              <a:gd name="T88" fmla="*/ 371 w 1505"/>
                              <a:gd name="T89" fmla="*/ 443 h 443"/>
                              <a:gd name="T90" fmla="*/ 277 w 1505"/>
                              <a:gd name="T91" fmla="*/ 443 h 443"/>
                              <a:gd name="T92" fmla="*/ 183 w 1505"/>
                              <a:gd name="T93" fmla="*/ 443 h 443"/>
                              <a:gd name="T94" fmla="*/ 94 w 1505"/>
                              <a:gd name="T95" fmla="*/ 443 h 443"/>
                              <a:gd name="T96" fmla="*/ 0 w 1505"/>
                              <a:gd name="T97" fmla="*/ 443 h 443"/>
                              <a:gd name="T98" fmla="*/ 0 w 1505"/>
                              <a:gd name="T99" fmla="*/ 333 h 443"/>
                              <a:gd name="T100" fmla="*/ 0 w 1505"/>
                              <a:gd name="T101" fmla="*/ 222 h 443"/>
                              <a:gd name="T102" fmla="*/ 0 w 1505"/>
                              <a:gd name="T103" fmla="*/ 111 h 443"/>
                              <a:gd name="T104" fmla="*/ 0 w 1505"/>
                              <a:gd name="T105" fmla="*/ 0 h 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505" h="443">
                                <a:moveTo>
                                  <a:pt x="0" y="0"/>
                                </a:moveTo>
                                <a:lnTo>
                                  <a:pt x="77" y="4"/>
                                </a:lnTo>
                                <a:lnTo>
                                  <a:pt x="158" y="4"/>
                                </a:lnTo>
                                <a:lnTo>
                                  <a:pt x="235" y="9"/>
                                </a:lnTo>
                                <a:lnTo>
                                  <a:pt x="316" y="9"/>
                                </a:lnTo>
                                <a:lnTo>
                                  <a:pt x="392" y="13"/>
                                </a:lnTo>
                                <a:lnTo>
                                  <a:pt x="469" y="17"/>
                                </a:lnTo>
                                <a:lnTo>
                                  <a:pt x="550" y="17"/>
                                </a:lnTo>
                                <a:lnTo>
                                  <a:pt x="627" y="21"/>
                                </a:lnTo>
                                <a:lnTo>
                                  <a:pt x="678" y="26"/>
                                </a:lnTo>
                                <a:lnTo>
                                  <a:pt x="733" y="34"/>
                                </a:lnTo>
                                <a:lnTo>
                                  <a:pt x="785" y="38"/>
                                </a:lnTo>
                                <a:lnTo>
                                  <a:pt x="840" y="43"/>
                                </a:lnTo>
                                <a:lnTo>
                                  <a:pt x="891" y="51"/>
                                </a:lnTo>
                                <a:lnTo>
                                  <a:pt x="947" y="56"/>
                                </a:lnTo>
                                <a:lnTo>
                                  <a:pt x="998" y="60"/>
                                </a:lnTo>
                                <a:lnTo>
                                  <a:pt x="1053" y="64"/>
                                </a:lnTo>
                                <a:lnTo>
                                  <a:pt x="1104" y="73"/>
                                </a:lnTo>
                                <a:lnTo>
                                  <a:pt x="1156" y="77"/>
                                </a:lnTo>
                                <a:lnTo>
                                  <a:pt x="1211" y="81"/>
                                </a:lnTo>
                                <a:lnTo>
                                  <a:pt x="1262" y="90"/>
                                </a:lnTo>
                                <a:lnTo>
                                  <a:pt x="1318" y="94"/>
                                </a:lnTo>
                                <a:lnTo>
                                  <a:pt x="1369" y="98"/>
                                </a:lnTo>
                                <a:lnTo>
                                  <a:pt x="1424" y="107"/>
                                </a:lnTo>
                                <a:lnTo>
                                  <a:pt x="1475" y="111"/>
                                </a:lnTo>
                                <a:lnTo>
                                  <a:pt x="1484" y="119"/>
                                </a:lnTo>
                                <a:lnTo>
                                  <a:pt x="1493" y="132"/>
                                </a:lnTo>
                                <a:lnTo>
                                  <a:pt x="1497" y="145"/>
                                </a:lnTo>
                                <a:lnTo>
                                  <a:pt x="1505" y="154"/>
                                </a:lnTo>
                                <a:lnTo>
                                  <a:pt x="1501" y="222"/>
                                </a:lnTo>
                                <a:lnTo>
                                  <a:pt x="1493" y="294"/>
                                </a:lnTo>
                                <a:lnTo>
                                  <a:pt x="1488" y="362"/>
                                </a:lnTo>
                                <a:lnTo>
                                  <a:pt x="1480" y="431"/>
                                </a:lnTo>
                                <a:lnTo>
                                  <a:pt x="1386" y="431"/>
                                </a:lnTo>
                                <a:lnTo>
                                  <a:pt x="1296" y="431"/>
                                </a:lnTo>
                                <a:lnTo>
                                  <a:pt x="1203" y="431"/>
                                </a:lnTo>
                                <a:lnTo>
                                  <a:pt x="1109" y="431"/>
                                </a:lnTo>
                                <a:lnTo>
                                  <a:pt x="1015" y="435"/>
                                </a:lnTo>
                                <a:lnTo>
                                  <a:pt x="925" y="435"/>
                                </a:lnTo>
                                <a:lnTo>
                                  <a:pt x="832" y="435"/>
                                </a:lnTo>
                                <a:lnTo>
                                  <a:pt x="742" y="435"/>
                                </a:lnTo>
                                <a:lnTo>
                                  <a:pt x="648" y="439"/>
                                </a:lnTo>
                                <a:lnTo>
                                  <a:pt x="554" y="439"/>
                                </a:lnTo>
                                <a:lnTo>
                                  <a:pt x="465" y="439"/>
                                </a:lnTo>
                                <a:lnTo>
                                  <a:pt x="371" y="443"/>
                                </a:lnTo>
                                <a:lnTo>
                                  <a:pt x="277" y="443"/>
                                </a:lnTo>
                                <a:lnTo>
                                  <a:pt x="183" y="443"/>
                                </a:lnTo>
                                <a:lnTo>
                                  <a:pt x="94" y="443"/>
                                </a:lnTo>
                                <a:lnTo>
                                  <a:pt x="0" y="443"/>
                                </a:lnTo>
                                <a:lnTo>
                                  <a:pt x="0" y="333"/>
                                </a:lnTo>
                                <a:lnTo>
                                  <a:pt x="0" y="222"/>
                                </a:lnTo>
                                <a:lnTo>
                                  <a:pt x="0" y="111"/>
                                </a:lnTo>
                                <a:lnTo>
                                  <a:pt x="0" y="0"/>
                                </a:lnTo>
                                <a:close/>
                              </a:path>
                            </a:pathLst>
                          </a:custGeom>
                          <a:solidFill>
                            <a:srgbClr val="994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320"/>
                        <wps:cNvSpPr>
                          <a:spLocks/>
                        </wps:cNvSpPr>
                        <wps:spPr bwMode="auto">
                          <a:xfrm>
                            <a:off x="4341" y="2544"/>
                            <a:ext cx="1424" cy="443"/>
                          </a:xfrm>
                          <a:custGeom>
                            <a:avLst/>
                            <a:gdLst>
                              <a:gd name="T0" fmla="*/ 0 w 1424"/>
                              <a:gd name="T1" fmla="*/ 0 h 443"/>
                              <a:gd name="T2" fmla="*/ 77 w 1424"/>
                              <a:gd name="T3" fmla="*/ 4 h 443"/>
                              <a:gd name="T4" fmla="*/ 154 w 1424"/>
                              <a:gd name="T5" fmla="*/ 4 h 443"/>
                              <a:gd name="T6" fmla="*/ 230 w 1424"/>
                              <a:gd name="T7" fmla="*/ 9 h 443"/>
                              <a:gd name="T8" fmla="*/ 307 w 1424"/>
                              <a:gd name="T9" fmla="*/ 9 h 443"/>
                              <a:gd name="T10" fmla="*/ 384 w 1424"/>
                              <a:gd name="T11" fmla="*/ 13 h 443"/>
                              <a:gd name="T12" fmla="*/ 461 w 1424"/>
                              <a:gd name="T13" fmla="*/ 17 h 443"/>
                              <a:gd name="T14" fmla="*/ 537 w 1424"/>
                              <a:gd name="T15" fmla="*/ 17 h 443"/>
                              <a:gd name="T16" fmla="*/ 614 w 1424"/>
                              <a:gd name="T17" fmla="*/ 21 h 443"/>
                              <a:gd name="T18" fmla="*/ 661 w 1424"/>
                              <a:gd name="T19" fmla="*/ 26 h 443"/>
                              <a:gd name="T20" fmla="*/ 712 w 1424"/>
                              <a:gd name="T21" fmla="*/ 30 h 443"/>
                              <a:gd name="T22" fmla="*/ 759 w 1424"/>
                              <a:gd name="T23" fmla="*/ 34 h 443"/>
                              <a:gd name="T24" fmla="*/ 806 w 1424"/>
                              <a:gd name="T25" fmla="*/ 43 h 443"/>
                              <a:gd name="T26" fmla="*/ 853 w 1424"/>
                              <a:gd name="T27" fmla="*/ 47 h 443"/>
                              <a:gd name="T28" fmla="*/ 904 w 1424"/>
                              <a:gd name="T29" fmla="*/ 51 h 443"/>
                              <a:gd name="T30" fmla="*/ 951 w 1424"/>
                              <a:gd name="T31" fmla="*/ 56 h 443"/>
                              <a:gd name="T32" fmla="*/ 998 w 1424"/>
                              <a:gd name="T33" fmla="*/ 60 h 443"/>
                              <a:gd name="T34" fmla="*/ 1045 w 1424"/>
                              <a:gd name="T35" fmla="*/ 68 h 443"/>
                              <a:gd name="T36" fmla="*/ 1096 w 1424"/>
                              <a:gd name="T37" fmla="*/ 73 h 443"/>
                              <a:gd name="T38" fmla="*/ 1143 w 1424"/>
                              <a:gd name="T39" fmla="*/ 77 h 443"/>
                              <a:gd name="T40" fmla="*/ 1190 w 1424"/>
                              <a:gd name="T41" fmla="*/ 81 h 443"/>
                              <a:gd name="T42" fmla="*/ 1241 w 1424"/>
                              <a:gd name="T43" fmla="*/ 90 h 443"/>
                              <a:gd name="T44" fmla="*/ 1288 w 1424"/>
                              <a:gd name="T45" fmla="*/ 94 h 443"/>
                              <a:gd name="T46" fmla="*/ 1339 w 1424"/>
                              <a:gd name="T47" fmla="*/ 98 h 443"/>
                              <a:gd name="T48" fmla="*/ 1386 w 1424"/>
                              <a:gd name="T49" fmla="*/ 102 h 443"/>
                              <a:gd name="T50" fmla="*/ 1394 w 1424"/>
                              <a:gd name="T51" fmla="*/ 115 h 443"/>
                              <a:gd name="T52" fmla="*/ 1407 w 1424"/>
                              <a:gd name="T53" fmla="*/ 128 h 443"/>
                              <a:gd name="T54" fmla="*/ 1416 w 1424"/>
                              <a:gd name="T55" fmla="*/ 141 h 443"/>
                              <a:gd name="T56" fmla="*/ 1424 w 1424"/>
                              <a:gd name="T57" fmla="*/ 149 h 443"/>
                              <a:gd name="T58" fmla="*/ 1416 w 1424"/>
                              <a:gd name="T59" fmla="*/ 217 h 443"/>
                              <a:gd name="T60" fmla="*/ 1407 w 1424"/>
                              <a:gd name="T61" fmla="*/ 286 h 443"/>
                              <a:gd name="T62" fmla="*/ 1394 w 1424"/>
                              <a:gd name="T63" fmla="*/ 358 h 443"/>
                              <a:gd name="T64" fmla="*/ 1386 w 1424"/>
                              <a:gd name="T65" fmla="*/ 426 h 443"/>
                              <a:gd name="T66" fmla="*/ 1301 w 1424"/>
                              <a:gd name="T67" fmla="*/ 426 h 443"/>
                              <a:gd name="T68" fmla="*/ 1211 w 1424"/>
                              <a:gd name="T69" fmla="*/ 426 h 443"/>
                              <a:gd name="T70" fmla="*/ 1126 w 1424"/>
                              <a:gd name="T71" fmla="*/ 431 h 443"/>
                              <a:gd name="T72" fmla="*/ 1041 w 1424"/>
                              <a:gd name="T73" fmla="*/ 431 h 443"/>
                              <a:gd name="T74" fmla="*/ 955 w 1424"/>
                              <a:gd name="T75" fmla="*/ 431 h 443"/>
                              <a:gd name="T76" fmla="*/ 866 w 1424"/>
                              <a:gd name="T77" fmla="*/ 431 h 443"/>
                              <a:gd name="T78" fmla="*/ 780 w 1424"/>
                              <a:gd name="T79" fmla="*/ 431 h 443"/>
                              <a:gd name="T80" fmla="*/ 695 w 1424"/>
                              <a:gd name="T81" fmla="*/ 435 h 443"/>
                              <a:gd name="T82" fmla="*/ 606 w 1424"/>
                              <a:gd name="T83" fmla="*/ 435 h 443"/>
                              <a:gd name="T84" fmla="*/ 520 w 1424"/>
                              <a:gd name="T85" fmla="*/ 435 h 443"/>
                              <a:gd name="T86" fmla="*/ 431 w 1424"/>
                              <a:gd name="T87" fmla="*/ 435 h 443"/>
                              <a:gd name="T88" fmla="*/ 345 w 1424"/>
                              <a:gd name="T89" fmla="*/ 439 h 443"/>
                              <a:gd name="T90" fmla="*/ 260 w 1424"/>
                              <a:gd name="T91" fmla="*/ 439 h 443"/>
                              <a:gd name="T92" fmla="*/ 175 w 1424"/>
                              <a:gd name="T93" fmla="*/ 439 h 443"/>
                              <a:gd name="T94" fmla="*/ 85 w 1424"/>
                              <a:gd name="T95" fmla="*/ 443 h 443"/>
                              <a:gd name="T96" fmla="*/ 0 w 1424"/>
                              <a:gd name="T97" fmla="*/ 443 h 443"/>
                              <a:gd name="T98" fmla="*/ 0 w 1424"/>
                              <a:gd name="T99" fmla="*/ 333 h 443"/>
                              <a:gd name="T100" fmla="*/ 0 w 1424"/>
                              <a:gd name="T101" fmla="*/ 222 h 443"/>
                              <a:gd name="T102" fmla="*/ 0 w 1424"/>
                              <a:gd name="T103" fmla="*/ 111 h 443"/>
                              <a:gd name="T104" fmla="*/ 0 w 1424"/>
                              <a:gd name="T105" fmla="*/ 0 h 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424" h="443">
                                <a:moveTo>
                                  <a:pt x="0" y="0"/>
                                </a:moveTo>
                                <a:lnTo>
                                  <a:pt x="77" y="4"/>
                                </a:lnTo>
                                <a:lnTo>
                                  <a:pt x="154" y="4"/>
                                </a:lnTo>
                                <a:lnTo>
                                  <a:pt x="230" y="9"/>
                                </a:lnTo>
                                <a:lnTo>
                                  <a:pt x="307" y="9"/>
                                </a:lnTo>
                                <a:lnTo>
                                  <a:pt x="384" y="13"/>
                                </a:lnTo>
                                <a:lnTo>
                                  <a:pt x="461" y="17"/>
                                </a:lnTo>
                                <a:lnTo>
                                  <a:pt x="537" y="17"/>
                                </a:lnTo>
                                <a:lnTo>
                                  <a:pt x="614" y="21"/>
                                </a:lnTo>
                                <a:lnTo>
                                  <a:pt x="661" y="26"/>
                                </a:lnTo>
                                <a:lnTo>
                                  <a:pt x="712" y="30"/>
                                </a:lnTo>
                                <a:lnTo>
                                  <a:pt x="759" y="34"/>
                                </a:lnTo>
                                <a:lnTo>
                                  <a:pt x="806" y="43"/>
                                </a:lnTo>
                                <a:lnTo>
                                  <a:pt x="853" y="47"/>
                                </a:lnTo>
                                <a:lnTo>
                                  <a:pt x="904" y="51"/>
                                </a:lnTo>
                                <a:lnTo>
                                  <a:pt x="951" y="56"/>
                                </a:lnTo>
                                <a:lnTo>
                                  <a:pt x="998" y="60"/>
                                </a:lnTo>
                                <a:lnTo>
                                  <a:pt x="1045" y="68"/>
                                </a:lnTo>
                                <a:lnTo>
                                  <a:pt x="1096" y="73"/>
                                </a:lnTo>
                                <a:lnTo>
                                  <a:pt x="1143" y="77"/>
                                </a:lnTo>
                                <a:lnTo>
                                  <a:pt x="1190" y="81"/>
                                </a:lnTo>
                                <a:lnTo>
                                  <a:pt x="1241" y="90"/>
                                </a:lnTo>
                                <a:lnTo>
                                  <a:pt x="1288" y="94"/>
                                </a:lnTo>
                                <a:lnTo>
                                  <a:pt x="1339" y="98"/>
                                </a:lnTo>
                                <a:lnTo>
                                  <a:pt x="1386" y="102"/>
                                </a:lnTo>
                                <a:lnTo>
                                  <a:pt x="1394" y="115"/>
                                </a:lnTo>
                                <a:lnTo>
                                  <a:pt x="1407" y="128"/>
                                </a:lnTo>
                                <a:lnTo>
                                  <a:pt x="1416" y="141"/>
                                </a:lnTo>
                                <a:lnTo>
                                  <a:pt x="1424" y="149"/>
                                </a:lnTo>
                                <a:lnTo>
                                  <a:pt x="1416" y="217"/>
                                </a:lnTo>
                                <a:lnTo>
                                  <a:pt x="1407" y="286"/>
                                </a:lnTo>
                                <a:lnTo>
                                  <a:pt x="1394" y="358"/>
                                </a:lnTo>
                                <a:lnTo>
                                  <a:pt x="1386" y="426"/>
                                </a:lnTo>
                                <a:lnTo>
                                  <a:pt x="1301" y="426"/>
                                </a:lnTo>
                                <a:lnTo>
                                  <a:pt x="1211" y="426"/>
                                </a:lnTo>
                                <a:lnTo>
                                  <a:pt x="1126" y="431"/>
                                </a:lnTo>
                                <a:lnTo>
                                  <a:pt x="1041" y="431"/>
                                </a:lnTo>
                                <a:lnTo>
                                  <a:pt x="955" y="431"/>
                                </a:lnTo>
                                <a:lnTo>
                                  <a:pt x="866" y="431"/>
                                </a:lnTo>
                                <a:lnTo>
                                  <a:pt x="780" y="431"/>
                                </a:lnTo>
                                <a:lnTo>
                                  <a:pt x="695" y="435"/>
                                </a:lnTo>
                                <a:lnTo>
                                  <a:pt x="606" y="435"/>
                                </a:lnTo>
                                <a:lnTo>
                                  <a:pt x="520" y="435"/>
                                </a:lnTo>
                                <a:lnTo>
                                  <a:pt x="431" y="435"/>
                                </a:lnTo>
                                <a:lnTo>
                                  <a:pt x="345" y="439"/>
                                </a:lnTo>
                                <a:lnTo>
                                  <a:pt x="260" y="439"/>
                                </a:lnTo>
                                <a:lnTo>
                                  <a:pt x="175" y="439"/>
                                </a:lnTo>
                                <a:lnTo>
                                  <a:pt x="85" y="443"/>
                                </a:lnTo>
                                <a:lnTo>
                                  <a:pt x="0" y="443"/>
                                </a:lnTo>
                                <a:lnTo>
                                  <a:pt x="0" y="333"/>
                                </a:lnTo>
                                <a:lnTo>
                                  <a:pt x="0" y="222"/>
                                </a:lnTo>
                                <a:lnTo>
                                  <a:pt x="0" y="111"/>
                                </a:lnTo>
                                <a:lnTo>
                                  <a:pt x="0" y="0"/>
                                </a:lnTo>
                                <a:close/>
                              </a:path>
                            </a:pathLst>
                          </a:custGeom>
                          <a:solidFill>
                            <a:srgbClr val="9B5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321"/>
                        <wps:cNvSpPr>
                          <a:spLocks/>
                        </wps:cNvSpPr>
                        <wps:spPr bwMode="auto">
                          <a:xfrm>
                            <a:off x="4341" y="2544"/>
                            <a:ext cx="1339" cy="443"/>
                          </a:xfrm>
                          <a:custGeom>
                            <a:avLst/>
                            <a:gdLst>
                              <a:gd name="T0" fmla="*/ 0 w 1339"/>
                              <a:gd name="T1" fmla="*/ 0 h 443"/>
                              <a:gd name="T2" fmla="*/ 77 w 1339"/>
                              <a:gd name="T3" fmla="*/ 4 h 443"/>
                              <a:gd name="T4" fmla="*/ 149 w 1339"/>
                              <a:gd name="T5" fmla="*/ 4 h 443"/>
                              <a:gd name="T6" fmla="*/ 226 w 1339"/>
                              <a:gd name="T7" fmla="*/ 9 h 443"/>
                              <a:gd name="T8" fmla="*/ 299 w 1339"/>
                              <a:gd name="T9" fmla="*/ 9 h 443"/>
                              <a:gd name="T10" fmla="*/ 371 w 1339"/>
                              <a:gd name="T11" fmla="*/ 13 h 443"/>
                              <a:gd name="T12" fmla="*/ 448 w 1339"/>
                              <a:gd name="T13" fmla="*/ 17 h 443"/>
                              <a:gd name="T14" fmla="*/ 520 w 1339"/>
                              <a:gd name="T15" fmla="*/ 17 h 443"/>
                              <a:gd name="T16" fmla="*/ 597 w 1339"/>
                              <a:gd name="T17" fmla="*/ 21 h 443"/>
                              <a:gd name="T18" fmla="*/ 640 w 1339"/>
                              <a:gd name="T19" fmla="*/ 26 h 443"/>
                              <a:gd name="T20" fmla="*/ 682 w 1339"/>
                              <a:gd name="T21" fmla="*/ 30 h 443"/>
                              <a:gd name="T22" fmla="*/ 725 w 1339"/>
                              <a:gd name="T23" fmla="*/ 34 h 443"/>
                              <a:gd name="T24" fmla="*/ 772 w 1339"/>
                              <a:gd name="T25" fmla="*/ 38 h 443"/>
                              <a:gd name="T26" fmla="*/ 814 w 1339"/>
                              <a:gd name="T27" fmla="*/ 47 h 443"/>
                              <a:gd name="T28" fmla="*/ 857 w 1339"/>
                              <a:gd name="T29" fmla="*/ 51 h 443"/>
                              <a:gd name="T30" fmla="*/ 900 w 1339"/>
                              <a:gd name="T31" fmla="*/ 56 h 443"/>
                              <a:gd name="T32" fmla="*/ 947 w 1339"/>
                              <a:gd name="T33" fmla="*/ 60 h 443"/>
                              <a:gd name="T34" fmla="*/ 989 w 1339"/>
                              <a:gd name="T35" fmla="*/ 64 h 443"/>
                              <a:gd name="T36" fmla="*/ 1032 w 1339"/>
                              <a:gd name="T37" fmla="*/ 68 h 443"/>
                              <a:gd name="T38" fmla="*/ 1075 w 1339"/>
                              <a:gd name="T39" fmla="*/ 73 h 443"/>
                              <a:gd name="T40" fmla="*/ 1117 w 1339"/>
                              <a:gd name="T41" fmla="*/ 77 h 443"/>
                              <a:gd name="T42" fmla="*/ 1164 w 1339"/>
                              <a:gd name="T43" fmla="*/ 85 h 443"/>
                              <a:gd name="T44" fmla="*/ 1207 w 1339"/>
                              <a:gd name="T45" fmla="*/ 90 h 443"/>
                              <a:gd name="T46" fmla="*/ 1249 w 1339"/>
                              <a:gd name="T47" fmla="*/ 94 h 443"/>
                              <a:gd name="T48" fmla="*/ 1292 w 1339"/>
                              <a:gd name="T49" fmla="*/ 98 h 443"/>
                              <a:gd name="T50" fmla="*/ 1305 w 1339"/>
                              <a:gd name="T51" fmla="*/ 111 h 443"/>
                              <a:gd name="T52" fmla="*/ 1318 w 1339"/>
                              <a:gd name="T53" fmla="*/ 119 h 443"/>
                              <a:gd name="T54" fmla="*/ 1330 w 1339"/>
                              <a:gd name="T55" fmla="*/ 132 h 443"/>
                              <a:gd name="T56" fmla="*/ 1339 w 1339"/>
                              <a:gd name="T57" fmla="*/ 145 h 443"/>
                              <a:gd name="T58" fmla="*/ 1330 w 1339"/>
                              <a:gd name="T59" fmla="*/ 213 h 443"/>
                              <a:gd name="T60" fmla="*/ 1318 w 1339"/>
                              <a:gd name="T61" fmla="*/ 281 h 443"/>
                              <a:gd name="T62" fmla="*/ 1305 w 1339"/>
                              <a:gd name="T63" fmla="*/ 354 h 443"/>
                              <a:gd name="T64" fmla="*/ 1292 w 1339"/>
                              <a:gd name="T65" fmla="*/ 422 h 443"/>
                              <a:gd name="T66" fmla="*/ 1211 w 1339"/>
                              <a:gd name="T67" fmla="*/ 422 h 443"/>
                              <a:gd name="T68" fmla="*/ 1130 w 1339"/>
                              <a:gd name="T69" fmla="*/ 426 h 443"/>
                              <a:gd name="T70" fmla="*/ 1049 w 1339"/>
                              <a:gd name="T71" fmla="*/ 426 h 443"/>
                              <a:gd name="T72" fmla="*/ 968 w 1339"/>
                              <a:gd name="T73" fmla="*/ 426 h 443"/>
                              <a:gd name="T74" fmla="*/ 887 w 1339"/>
                              <a:gd name="T75" fmla="*/ 431 h 443"/>
                              <a:gd name="T76" fmla="*/ 806 w 1339"/>
                              <a:gd name="T77" fmla="*/ 431 h 443"/>
                              <a:gd name="T78" fmla="*/ 725 w 1339"/>
                              <a:gd name="T79" fmla="*/ 431 h 443"/>
                              <a:gd name="T80" fmla="*/ 648 w 1339"/>
                              <a:gd name="T81" fmla="*/ 431 h 443"/>
                              <a:gd name="T82" fmla="*/ 567 w 1339"/>
                              <a:gd name="T83" fmla="*/ 435 h 443"/>
                              <a:gd name="T84" fmla="*/ 486 w 1339"/>
                              <a:gd name="T85" fmla="*/ 435 h 443"/>
                              <a:gd name="T86" fmla="*/ 405 w 1339"/>
                              <a:gd name="T87" fmla="*/ 435 h 443"/>
                              <a:gd name="T88" fmla="*/ 324 w 1339"/>
                              <a:gd name="T89" fmla="*/ 439 h 443"/>
                              <a:gd name="T90" fmla="*/ 243 w 1339"/>
                              <a:gd name="T91" fmla="*/ 439 h 443"/>
                              <a:gd name="T92" fmla="*/ 162 w 1339"/>
                              <a:gd name="T93" fmla="*/ 439 h 443"/>
                              <a:gd name="T94" fmla="*/ 81 w 1339"/>
                              <a:gd name="T95" fmla="*/ 443 h 443"/>
                              <a:gd name="T96" fmla="*/ 0 w 1339"/>
                              <a:gd name="T97" fmla="*/ 443 h 443"/>
                              <a:gd name="T98" fmla="*/ 0 w 1339"/>
                              <a:gd name="T99" fmla="*/ 333 h 443"/>
                              <a:gd name="T100" fmla="*/ 0 w 1339"/>
                              <a:gd name="T101" fmla="*/ 222 h 443"/>
                              <a:gd name="T102" fmla="*/ 0 w 1339"/>
                              <a:gd name="T103" fmla="*/ 111 h 443"/>
                              <a:gd name="T104" fmla="*/ 0 w 1339"/>
                              <a:gd name="T105" fmla="*/ 0 h 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39" h="443">
                                <a:moveTo>
                                  <a:pt x="0" y="0"/>
                                </a:moveTo>
                                <a:lnTo>
                                  <a:pt x="77" y="4"/>
                                </a:lnTo>
                                <a:lnTo>
                                  <a:pt x="149" y="4"/>
                                </a:lnTo>
                                <a:lnTo>
                                  <a:pt x="226" y="9"/>
                                </a:lnTo>
                                <a:lnTo>
                                  <a:pt x="299" y="9"/>
                                </a:lnTo>
                                <a:lnTo>
                                  <a:pt x="371" y="13"/>
                                </a:lnTo>
                                <a:lnTo>
                                  <a:pt x="448" y="17"/>
                                </a:lnTo>
                                <a:lnTo>
                                  <a:pt x="520" y="17"/>
                                </a:lnTo>
                                <a:lnTo>
                                  <a:pt x="597" y="21"/>
                                </a:lnTo>
                                <a:lnTo>
                                  <a:pt x="640" y="26"/>
                                </a:lnTo>
                                <a:lnTo>
                                  <a:pt x="682" y="30"/>
                                </a:lnTo>
                                <a:lnTo>
                                  <a:pt x="725" y="34"/>
                                </a:lnTo>
                                <a:lnTo>
                                  <a:pt x="772" y="38"/>
                                </a:lnTo>
                                <a:lnTo>
                                  <a:pt x="814" y="47"/>
                                </a:lnTo>
                                <a:lnTo>
                                  <a:pt x="857" y="51"/>
                                </a:lnTo>
                                <a:lnTo>
                                  <a:pt x="900" y="56"/>
                                </a:lnTo>
                                <a:lnTo>
                                  <a:pt x="947" y="60"/>
                                </a:lnTo>
                                <a:lnTo>
                                  <a:pt x="989" y="64"/>
                                </a:lnTo>
                                <a:lnTo>
                                  <a:pt x="1032" y="68"/>
                                </a:lnTo>
                                <a:lnTo>
                                  <a:pt x="1075" y="73"/>
                                </a:lnTo>
                                <a:lnTo>
                                  <a:pt x="1117" y="77"/>
                                </a:lnTo>
                                <a:lnTo>
                                  <a:pt x="1164" y="85"/>
                                </a:lnTo>
                                <a:lnTo>
                                  <a:pt x="1207" y="90"/>
                                </a:lnTo>
                                <a:lnTo>
                                  <a:pt x="1249" y="94"/>
                                </a:lnTo>
                                <a:lnTo>
                                  <a:pt x="1292" y="98"/>
                                </a:lnTo>
                                <a:lnTo>
                                  <a:pt x="1305" y="111"/>
                                </a:lnTo>
                                <a:lnTo>
                                  <a:pt x="1318" y="119"/>
                                </a:lnTo>
                                <a:lnTo>
                                  <a:pt x="1330" y="132"/>
                                </a:lnTo>
                                <a:lnTo>
                                  <a:pt x="1339" y="145"/>
                                </a:lnTo>
                                <a:lnTo>
                                  <a:pt x="1330" y="213"/>
                                </a:lnTo>
                                <a:lnTo>
                                  <a:pt x="1318" y="281"/>
                                </a:lnTo>
                                <a:lnTo>
                                  <a:pt x="1305" y="354"/>
                                </a:lnTo>
                                <a:lnTo>
                                  <a:pt x="1292" y="422"/>
                                </a:lnTo>
                                <a:lnTo>
                                  <a:pt x="1211" y="422"/>
                                </a:lnTo>
                                <a:lnTo>
                                  <a:pt x="1130" y="426"/>
                                </a:lnTo>
                                <a:lnTo>
                                  <a:pt x="1049" y="426"/>
                                </a:lnTo>
                                <a:lnTo>
                                  <a:pt x="968" y="426"/>
                                </a:lnTo>
                                <a:lnTo>
                                  <a:pt x="887" y="431"/>
                                </a:lnTo>
                                <a:lnTo>
                                  <a:pt x="806" y="431"/>
                                </a:lnTo>
                                <a:lnTo>
                                  <a:pt x="725" y="431"/>
                                </a:lnTo>
                                <a:lnTo>
                                  <a:pt x="648" y="431"/>
                                </a:lnTo>
                                <a:lnTo>
                                  <a:pt x="567" y="435"/>
                                </a:lnTo>
                                <a:lnTo>
                                  <a:pt x="486" y="435"/>
                                </a:lnTo>
                                <a:lnTo>
                                  <a:pt x="405" y="435"/>
                                </a:lnTo>
                                <a:lnTo>
                                  <a:pt x="324" y="439"/>
                                </a:lnTo>
                                <a:lnTo>
                                  <a:pt x="243" y="439"/>
                                </a:lnTo>
                                <a:lnTo>
                                  <a:pt x="162" y="439"/>
                                </a:lnTo>
                                <a:lnTo>
                                  <a:pt x="81" y="443"/>
                                </a:lnTo>
                                <a:lnTo>
                                  <a:pt x="0" y="443"/>
                                </a:lnTo>
                                <a:lnTo>
                                  <a:pt x="0" y="333"/>
                                </a:lnTo>
                                <a:lnTo>
                                  <a:pt x="0" y="222"/>
                                </a:lnTo>
                                <a:lnTo>
                                  <a:pt x="0" y="111"/>
                                </a:lnTo>
                                <a:lnTo>
                                  <a:pt x="0" y="0"/>
                                </a:lnTo>
                                <a:close/>
                              </a:path>
                            </a:pathLst>
                          </a:custGeom>
                          <a:solidFill>
                            <a:srgbClr val="A05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322"/>
                        <wps:cNvSpPr>
                          <a:spLocks/>
                        </wps:cNvSpPr>
                        <wps:spPr bwMode="auto">
                          <a:xfrm>
                            <a:off x="4345" y="2544"/>
                            <a:ext cx="1254" cy="443"/>
                          </a:xfrm>
                          <a:custGeom>
                            <a:avLst/>
                            <a:gdLst>
                              <a:gd name="T0" fmla="*/ 0 w 1254"/>
                              <a:gd name="T1" fmla="*/ 0 h 443"/>
                              <a:gd name="T2" fmla="*/ 73 w 1254"/>
                              <a:gd name="T3" fmla="*/ 4 h 443"/>
                              <a:gd name="T4" fmla="*/ 145 w 1254"/>
                              <a:gd name="T5" fmla="*/ 4 h 443"/>
                              <a:gd name="T6" fmla="*/ 218 w 1254"/>
                              <a:gd name="T7" fmla="*/ 9 h 443"/>
                              <a:gd name="T8" fmla="*/ 290 w 1254"/>
                              <a:gd name="T9" fmla="*/ 9 h 443"/>
                              <a:gd name="T10" fmla="*/ 358 w 1254"/>
                              <a:gd name="T11" fmla="*/ 13 h 443"/>
                              <a:gd name="T12" fmla="*/ 431 w 1254"/>
                              <a:gd name="T13" fmla="*/ 17 h 443"/>
                              <a:gd name="T14" fmla="*/ 503 w 1254"/>
                              <a:gd name="T15" fmla="*/ 17 h 443"/>
                              <a:gd name="T16" fmla="*/ 576 w 1254"/>
                              <a:gd name="T17" fmla="*/ 21 h 443"/>
                              <a:gd name="T18" fmla="*/ 653 w 1254"/>
                              <a:gd name="T19" fmla="*/ 30 h 443"/>
                              <a:gd name="T20" fmla="*/ 734 w 1254"/>
                              <a:gd name="T21" fmla="*/ 38 h 443"/>
                              <a:gd name="T22" fmla="*/ 810 w 1254"/>
                              <a:gd name="T23" fmla="*/ 47 h 443"/>
                              <a:gd name="T24" fmla="*/ 887 w 1254"/>
                              <a:gd name="T25" fmla="*/ 56 h 443"/>
                              <a:gd name="T26" fmla="*/ 968 w 1254"/>
                              <a:gd name="T27" fmla="*/ 64 h 443"/>
                              <a:gd name="T28" fmla="*/ 1045 w 1254"/>
                              <a:gd name="T29" fmla="*/ 77 h 443"/>
                              <a:gd name="T30" fmla="*/ 1122 w 1254"/>
                              <a:gd name="T31" fmla="*/ 85 h 443"/>
                              <a:gd name="T32" fmla="*/ 1199 w 1254"/>
                              <a:gd name="T33" fmla="*/ 94 h 443"/>
                              <a:gd name="T34" fmla="*/ 1216 w 1254"/>
                              <a:gd name="T35" fmla="*/ 107 h 443"/>
                              <a:gd name="T36" fmla="*/ 1228 w 1254"/>
                              <a:gd name="T37" fmla="*/ 115 h 443"/>
                              <a:gd name="T38" fmla="*/ 1241 w 1254"/>
                              <a:gd name="T39" fmla="*/ 128 h 443"/>
                              <a:gd name="T40" fmla="*/ 1254 w 1254"/>
                              <a:gd name="T41" fmla="*/ 141 h 443"/>
                              <a:gd name="T42" fmla="*/ 1237 w 1254"/>
                              <a:gd name="T43" fmla="*/ 209 h 443"/>
                              <a:gd name="T44" fmla="*/ 1224 w 1254"/>
                              <a:gd name="T45" fmla="*/ 277 h 443"/>
                              <a:gd name="T46" fmla="*/ 1211 w 1254"/>
                              <a:gd name="T47" fmla="*/ 345 h 443"/>
                              <a:gd name="T48" fmla="*/ 1194 w 1254"/>
                              <a:gd name="T49" fmla="*/ 413 h 443"/>
                              <a:gd name="T50" fmla="*/ 1122 w 1254"/>
                              <a:gd name="T51" fmla="*/ 418 h 443"/>
                              <a:gd name="T52" fmla="*/ 1045 w 1254"/>
                              <a:gd name="T53" fmla="*/ 418 h 443"/>
                              <a:gd name="T54" fmla="*/ 973 w 1254"/>
                              <a:gd name="T55" fmla="*/ 422 h 443"/>
                              <a:gd name="T56" fmla="*/ 896 w 1254"/>
                              <a:gd name="T57" fmla="*/ 422 h 443"/>
                              <a:gd name="T58" fmla="*/ 823 w 1254"/>
                              <a:gd name="T59" fmla="*/ 422 h 443"/>
                              <a:gd name="T60" fmla="*/ 747 w 1254"/>
                              <a:gd name="T61" fmla="*/ 426 h 443"/>
                              <a:gd name="T62" fmla="*/ 674 w 1254"/>
                              <a:gd name="T63" fmla="*/ 426 h 443"/>
                              <a:gd name="T64" fmla="*/ 597 w 1254"/>
                              <a:gd name="T65" fmla="*/ 426 h 443"/>
                              <a:gd name="T66" fmla="*/ 521 w 1254"/>
                              <a:gd name="T67" fmla="*/ 431 h 443"/>
                              <a:gd name="T68" fmla="*/ 448 w 1254"/>
                              <a:gd name="T69" fmla="*/ 431 h 443"/>
                              <a:gd name="T70" fmla="*/ 371 w 1254"/>
                              <a:gd name="T71" fmla="*/ 435 h 443"/>
                              <a:gd name="T72" fmla="*/ 299 w 1254"/>
                              <a:gd name="T73" fmla="*/ 435 h 443"/>
                              <a:gd name="T74" fmla="*/ 222 w 1254"/>
                              <a:gd name="T75" fmla="*/ 435 h 443"/>
                              <a:gd name="T76" fmla="*/ 150 w 1254"/>
                              <a:gd name="T77" fmla="*/ 439 h 443"/>
                              <a:gd name="T78" fmla="*/ 73 w 1254"/>
                              <a:gd name="T79" fmla="*/ 439 h 443"/>
                              <a:gd name="T80" fmla="*/ 0 w 1254"/>
                              <a:gd name="T81" fmla="*/ 443 h 443"/>
                              <a:gd name="T82" fmla="*/ 0 w 1254"/>
                              <a:gd name="T83" fmla="*/ 333 h 443"/>
                              <a:gd name="T84" fmla="*/ 0 w 1254"/>
                              <a:gd name="T85" fmla="*/ 222 h 443"/>
                              <a:gd name="T86" fmla="*/ 0 w 1254"/>
                              <a:gd name="T87" fmla="*/ 111 h 443"/>
                              <a:gd name="T88" fmla="*/ 0 w 1254"/>
                              <a:gd name="T89" fmla="*/ 0 h 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254" h="443">
                                <a:moveTo>
                                  <a:pt x="0" y="0"/>
                                </a:moveTo>
                                <a:lnTo>
                                  <a:pt x="73" y="4"/>
                                </a:lnTo>
                                <a:lnTo>
                                  <a:pt x="145" y="4"/>
                                </a:lnTo>
                                <a:lnTo>
                                  <a:pt x="218" y="9"/>
                                </a:lnTo>
                                <a:lnTo>
                                  <a:pt x="290" y="9"/>
                                </a:lnTo>
                                <a:lnTo>
                                  <a:pt x="358" y="13"/>
                                </a:lnTo>
                                <a:lnTo>
                                  <a:pt x="431" y="17"/>
                                </a:lnTo>
                                <a:lnTo>
                                  <a:pt x="503" y="17"/>
                                </a:lnTo>
                                <a:lnTo>
                                  <a:pt x="576" y="21"/>
                                </a:lnTo>
                                <a:lnTo>
                                  <a:pt x="653" y="30"/>
                                </a:lnTo>
                                <a:lnTo>
                                  <a:pt x="734" y="38"/>
                                </a:lnTo>
                                <a:lnTo>
                                  <a:pt x="810" y="47"/>
                                </a:lnTo>
                                <a:lnTo>
                                  <a:pt x="887" y="56"/>
                                </a:lnTo>
                                <a:lnTo>
                                  <a:pt x="968" y="64"/>
                                </a:lnTo>
                                <a:lnTo>
                                  <a:pt x="1045" y="77"/>
                                </a:lnTo>
                                <a:lnTo>
                                  <a:pt x="1122" y="85"/>
                                </a:lnTo>
                                <a:lnTo>
                                  <a:pt x="1199" y="94"/>
                                </a:lnTo>
                                <a:lnTo>
                                  <a:pt x="1216" y="107"/>
                                </a:lnTo>
                                <a:lnTo>
                                  <a:pt x="1228" y="115"/>
                                </a:lnTo>
                                <a:lnTo>
                                  <a:pt x="1241" y="128"/>
                                </a:lnTo>
                                <a:lnTo>
                                  <a:pt x="1254" y="141"/>
                                </a:lnTo>
                                <a:lnTo>
                                  <a:pt x="1237" y="209"/>
                                </a:lnTo>
                                <a:lnTo>
                                  <a:pt x="1224" y="277"/>
                                </a:lnTo>
                                <a:lnTo>
                                  <a:pt x="1211" y="345"/>
                                </a:lnTo>
                                <a:lnTo>
                                  <a:pt x="1194" y="413"/>
                                </a:lnTo>
                                <a:lnTo>
                                  <a:pt x="1122" y="418"/>
                                </a:lnTo>
                                <a:lnTo>
                                  <a:pt x="1045" y="418"/>
                                </a:lnTo>
                                <a:lnTo>
                                  <a:pt x="973" y="422"/>
                                </a:lnTo>
                                <a:lnTo>
                                  <a:pt x="896" y="422"/>
                                </a:lnTo>
                                <a:lnTo>
                                  <a:pt x="823" y="422"/>
                                </a:lnTo>
                                <a:lnTo>
                                  <a:pt x="747" y="426"/>
                                </a:lnTo>
                                <a:lnTo>
                                  <a:pt x="674" y="426"/>
                                </a:lnTo>
                                <a:lnTo>
                                  <a:pt x="597" y="426"/>
                                </a:lnTo>
                                <a:lnTo>
                                  <a:pt x="521" y="431"/>
                                </a:lnTo>
                                <a:lnTo>
                                  <a:pt x="448" y="431"/>
                                </a:lnTo>
                                <a:lnTo>
                                  <a:pt x="371" y="435"/>
                                </a:lnTo>
                                <a:lnTo>
                                  <a:pt x="299" y="435"/>
                                </a:lnTo>
                                <a:lnTo>
                                  <a:pt x="222" y="435"/>
                                </a:lnTo>
                                <a:lnTo>
                                  <a:pt x="150" y="439"/>
                                </a:lnTo>
                                <a:lnTo>
                                  <a:pt x="73" y="439"/>
                                </a:lnTo>
                                <a:lnTo>
                                  <a:pt x="0" y="443"/>
                                </a:lnTo>
                                <a:lnTo>
                                  <a:pt x="0" y="333"/>
                                </a:lnTo>
                                <a:lnTo>
                                  <a:pt x="0" y="222"/>
                                </a:lnTo>
                                <a:lnTo>
                                  <a:pt x="0" y="111"/>
                                </a:lnTo>
                                <a:lnTo>
                                  <a:pt x="0" y="0"/>
                                </a:lnTo>
                                <a:close/>
                              </a:path>
                            </a:pathLst>
                          </a:custGeom>
                          <a:solidFill>
                            <a:srgbClr val="A35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323"/>
                        <wps:cNvSpPr>
                          <a:spLocks/>
                        </wps:cNvSpPr>
                        <wps:spPr bwMode="auto">
                          <a:xfrm>
                            <a:off x="4345" y="2544"/>
                            <a:ext cx="1173" cy="443"/>
                          </a:xfrm>
                          <a:custGeom>
                            <a:avLst/>
                            <a:gdLst>
                              <a:gd name="T0" fmla="*/ 0 w 1173"/>
                              <a:gd name="T1" fmla="*/ 0 h 443"/>
                              <a:gd name="T2" fmla="*/ 73 w 1173"/>
                              <a:gd name="T3" fmla="*/ 4 h 443"/>
                              <a:gd name="T4" fmla="*/ 141 w 1173"/>
                              <a:gd name="T5" fmla="*/ 4 h 443"/>
                              <a:gd name="T6" fmla="*/ 213 w 1173"/>
                              <a:gd name="T7" fmla="*/ 9 h 443"/>
                              <a:gd name="T8" fmla="*/ 282 w 1173"/>
                              <a:gd name="T9" fmla="*/ 9 h 443"/>
                              <a:gd name="T10" fmla="*/ 354 w 1173"/>
                              <a:gd name="T11" fmla="*/ 13 h 443"/>
                              <a:gd name="T12" fmla="*/ 422 w 1173"/>
                              <a:gd name="T13" fmla="*/ 17 h 443"/>
                              <a:gd name="T14" fmla="*/ 495 w 1173"/>
                              <a:gd name="T15" fmla="*/ 17 h 443"/>
                              <a:gd name="T16" fmla="*/ 563 w 1173"/>
                              <a:gd name="T17" fmla="*/ 21 h 443"/>
                              <a:gd name="T18" fmla="*/ 631 w 1173"/>
                              <a:gd name="T19" fmla="*/ 30 h 443"/>
                              <a:gd name="T20" fmla="*/ 700 w 1173"/>
                              <a:gd name="T21" fmla="*/ 38 h 443"/>
                              <a:gd name="T22" fmla="*/ 768 w 1173"/>
                              <a:gd name="T23" fmla="*/ 47 h 443"/>
                              <a:gd name="T24" fmla="*/ 836 w 1173"/>
                              <a:gd name="T25" fmla="*/ 56 h 443"/>
                              <a:gd name="T26" fmla="*/ 904 w 1173"/>
                              <a:gd name="T27" fmla="*/ 64 h 443"/>
                              <a:gd name="T28" fmla="*/ 973 w 1173"/>
                              <a:gd name="T29" fmla="*/ 73 h 443"/>
                              <a:gd name="T30" fmla="*/ 1041 w 1173"/>
                              <a:gd name="T31" fmla="*/ 81 h 443"/>
                              <a:gd name="T32" fmla="*/ 1109 w 1173"/>
                              <a:gd name="T33" fmla="*/ 90 h 443"/>
                              <a:gd name="T34" fmla="*/ 1126 w 1173"/>
                              <a:gd name="T35" fmla="*/ 98 h 443"/>
                              <a:gd name="T36" fmla="*/ 1143 w 1173"/>
                              <a:gd name="T37" fmla="*/ 111 h 443"/>
                              <a:gd name="T38" fmla="*/ 1156 w 1173"/>
                              <a:gd name="T39" fmla="*/ 124 h 443"/>
                              <a:gd name="T40" fmla="*/ 1173 w 1173"/>
                              <a:gd name="T41" fmla="*/ 136 h 443"/>
                              <a:gd name="T42" fmla="*/ 1156 w 1173"/>
                              <a:gd name="T43" fmla="*/ 205 h 443"/>
                              <a:gd name="T44" fmla="*/ 1139 w 1173"/>
                              <a:gd name="T45" fmla="*/ 273 h 443"/>
                              <a:gd name="T46" fmla="*/ 1118 w 1173"/>
                              <a:gd name="T47" fmla="*/ 341 h 443"/>
                              <a:gd name="T48" fmla="*/ 1100 w 1173"/>
                              <a:gd name="T49" fmla="*/ 409 h 443"/>
                              <a:gd name="T50" fmla="*/ 1032 w 1173"/>
                              <a:gd name="T51" fmla="*/ 413 h 443"/>
                              <a:gd name="T52" fmla="*/ 964 w 1173"/>
                              <a:gd name="T53" fmla="*/ 413 h 443"/>
                              <a:gd name="T54" fmla="*/ 896 w 1173"/>
                              <a:gd name="T55" fmla="*/ 418 h 443"/>
                              <a:gd name="T56" fmla="*/ 828 w 1173"/>
                              <a:gd name="T57" fmla="*/ 418 h 443"/>
                              <a:gd name="T58" fmla="*/ 755 w 1173"/>
                              <a:gd name="T59" fmla="*/ 422 h 443"/>
                              <a:gd name="T60" fmla="*/ 687 w 1173"/>
                              <a:gd name="T61" fmla="*/ 422 h 443"/>
                              <a:gd name="T62" fmla="*/ 619 w 1173"/>
                              <a:gd name="T63" fmla="*/ 426 h 443"/>
                              <a:gd name="T64" fmla="*/ 550 w 1173"/>
                              <a:gd name="T65" fmla="*/ 426 h 443"/>
                              <a:gd name="T66" fmla="*/ 482 w 1173"/>
                              <a:gd name="T67" fmla="*/ 426 h 443"/>
                              <a:gd name="T68" fmla="*/ 414 w 1173"/>
                              <a:gd name="T69" fmla="*/ 431 h 443"/>
                              <a:gd name="T70" fmla="*/ 346 w 1173"/>
                              <a:gd name="T71" fmla="*/ 431 h 443"/>
                              <a:gd name="T72" fmla="*/ 277 w 1173"/>
                              <a:gd name="T73" fmla="*/ 435 h 443"/>
                              <a:gd name="T74" fmla="*/ 205 w 1173"/>
                              <a:gd name="T75" fmla="*/ 435 h 443"/>
                              <a:gd name="T76" fmla="*/ 137 w 1173"/>
                              <a:gd name="T77" fmla="*/ 439 h 443"/>
                              <a:gd name="T78" fmla="*/ 69 w 1173"/>
                              <a:gd name="T79" fmla="*/ 439 h 443"/>
                              <a:gd name="T80" fmla="*/ 0 w 1173"/>
                              <a:gd name="T81" fmla="*/ 443 h 443"/>
                              <a:gd name="T82" fmla="*/ 0 w 1173"/>
                              <a:gd name="T83" fmla="*/ 333 h 443"/>
                              <a:gd name="T84" fmla="*/ 0 w 1173"/>
                              <a:gd name="T85" fmla="*/ 222 h 443"/>
                              <a:gd name="T86" fmla="*/ 0 w 1173"/>
                              <a:gd name="T87" fmla="*/ 111 h 443"/>
                              <a:gd name="T88" fmla="*/ 0 w 1173"/>
                              <a:gd name="T89" fmla="*/ 0 h 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173" h="443">
                                <a:moveTo>
                                  <a:pt x="0" y="0"/>
                                </a:moveTo>
                                <a:lnTo>
                                  <a:pt x="73" y="4"/>
                                </a:lnTo>
                                <a:lnTo>
                                  <a:pt x="141" y="4"/>
                                </a:lnTo>
                                <a:lnTo>
                                  <a:pt x="213" y="9"/>
                                </a:lnTo>
                                <a:lnTo>
                                  <a:pt x="282" y="9"/>
                                </a:lnTo>
                                <a:lnTo>
                                  <a:pt x="354" y="13"/>
                                </a:lnTo>
                                <a:lnTo>
                                  <a:pt x="422" y="17"/>
                                </a:lnTo>
                                <a:lnTo>
                                  <a:pt x="495" y="17"/>
                                </a:lnTo>
                                <a:lnTo>
                                  <a:pt x="563" y="21"/>
                                </a:lnTo>
                                <a:lnTo>
                                  <a:pt x="631" y="30"/>
                                </a:lnTo>
                                <a:lnTo>
                                  <a:pt x="700" y="38"/>
                                </a:lnTo>
                                <a:lnTo>
                                  <a:pt x="768" y="47"/>
                                </a:lnTo>
                                <a:lnTo>
                                  <a:pt x="836" y="56"/>
                                </a:lnTo>
                                <a:lnTo>
                                  <a:pt x="904" y="64"/>
                                </a:lnTo>
                                <a:lnTo>
                                  <a:pt x="973" y="73"/>
                                </a:lnTo>
                                <a:lnTo>
                                  <a:pt x="1041" y="81"/>
                                </a:lnTo>
                                <a:lnTo>
                                  <a:pt x="1109" y="90"/>
                                </a:lnTo>
                                <a:lnTo>
                                  <a:pt x="1126" y="98"/>
                                </a:lnTo>
                                <a:lnTo>
                                  <a:pt x="1143" y="111"/>
                                </a:lnTo>
                                <a:lnTo>
                                  <a:pt x="1156" y="124"/>
                                </a:lnTo>
                                <a:lnTo>
                                  <a:pt x="1173" y="136"/>
                                </a:lnTo>
                                <a:lnTo>
                                  <a:pt x="1156" y="205"/>
                                </a:lnTo>
                                <a:lnTo>
                                  <a:pt x="1139" y="273"/>
                                </a:lnTo>
                                <a:lnTo>
                                  <a:pt x="1118" y="341"/>
                                </a:lnTo>
                                <a:lnTo>
                                  <a:pt x="1100" y="409"/>
                                </a:lnTo>
                                <a:lnTo>
                                  <a:pt x="1032" y="413"/>
                                </a:lnTo>
                                <a:lnTo>
                                  <a:pt x="964" y="413"/>
                                </a:lnTo>
                                <a:lnTo>
                                  <a:pt x="896" y="418"/>
                                </a:lnTo>
                                <a:lnTo>
                                  <a:pt x="828" y="418"/>
                                </a:lnTo>
                                <a:lnTo>
                                  <a:pt x="755" y="422"/>
                                </a:lnTo>
                                <a:lnTo>
                                  <a:pt x="687" y="422"/>
                                </a:lnTo>
                                <a:lnTo>
                                  <a:pt x="619" y="426"/>
                                </a:lnTo>
                                <a:lnTo>
                                  <a:pt x="550" y="426"/>
                                </a:lnTo>
                                <a:lnTo>
                                  <a:pt x="482" y="426"/>
                                </a:lnTo>
                                <a:lnTo>
                                  <a:pt x="414" y="431"/>
                                </a:lnTo>
                                <a:lnTo>
                                  <a:pt x="346" y="431"/>
                                </a:lnTo>
                                <a:lnTo>
                                  <a:pt x="277" y="435"/>
                                </a:lnTo>
                                <a:lnTo>
                                  <a:pt x="205" y="435"/>
                                </a:lnTo>
                                <a:lnTo>
                                  <a:pt x="137" y="439"/>
                                </a:lnTo>
                                <a:lnTo>
                                  <a:pt x="69" y="439"/>
                                </a:lnTo>
                                <a:lnTo>
                                  <a:pt x="0" y="443"/>
                                </a:lnTo>
                                <a:lnTo>
                                  <a:pt x="0" y="333"/>
                                </a:lnTo>
                                <a:lnTo>
                                  <a:pt x="0" y="222"/>
                                </a:lnTo>
                                <a:lnTo>
                                  <a:pt x="0" y="111"/>
                                </a:lnTo>
                                <a:lnTo>
                                  <a:pt x="0" y="0"/>
                                </a:lnTo>
                                <a:close/>
                              </a:path>
                            </a:pathLst>
                          </a:custGeom>
                          <a:solidFill>
                            <a:srgbClr val="A8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324"/>
                        <wps:cNvSpPr>
                          <a:spLocks/>
                        </wps:cNvSpPr>
                        <wps:spPr bwMode="auto">
                          <a:xfrm>
                            <a:off x="4345" y="2544"/>
                            <a:ext cx="1088" cy="443"/>
                          </a:xfrm>
                          <a:custGeom>
                            <a:avLst/>
                            <a:gdLst>
                              <a:gd name="T0" fmla="*/ 0 w 1088"/>
                              <a:gd name="T1" fmla="*/ 0 h 443"/>
                              <a:gd name="T2" fmla="*/ 69 w 1088"/>
                              <a:gd name="T3" fmla="*/ 4 h 443"/>
                              <a:gd name="T4" fmla="*/ 137 w 1088"/>
                              <a:gd name="T5" fmla="*/ 4 h 443"/>
                              <a:gd name="T6" fmla="*/ 205 w 1088"/>
                              <a:gd name="T7" fmla="*/ 9 h 443"/>
                              <a:gd name="T8" fmla="*/ 273 w 1088"/>
                              <a:gd name="T9" fmla="*/ 9 h 443"/>
                              <a:gd name="T10" fmla="*/ 341 w 1088"/>
                              <a:gd name="T11" fmla="*/ 13 h 443"/>
                              <a:gd name="T12" fmla="*/ 410 w 1088"/>
                              <a:gd name="T13" fmla="*/ 17 h 443"/>
                              <a:gd name="T14" fmla="*/ 478 w 1088"/>
                              <a:gd name="T15" fmla="*/ 17 h 443"/>
                              <a:gd name="T16" fmla="*/ 546 w 1088"/>
                              <a:gd name="T17" fmla="*/ 21 h 443"/>
                              <a:gd name="T18" fmla="*/ 606 w 1088"/>
                              <a:gd name="T19" fmla="*/ 30 h 443"/>
                              <a:gd name="T20" fmla="*/ 666 w 1088"/>
                              <a:gd name="T21" fmla="*/ 38 h 443"/>
                              <a:gd name="T22" fmla="*/ 725 w 1088"/>
                              <a:gd name="T23" fmla="*/ 47 h 443"/>
                              <a:gd name="T24" fmla="*/ 785 w 1088"/>
                              <a:gd name="T25" fmla="*/ 51 h 443"/>
                              <a:gd name="T26" fmla="*/ 840 w 1088"/>
                              <a:gd name="T27" fmla="*/ 60 h 443"/>
                              <a:gd name="T28" fmla="*/ 900 w 1088"/>
                              <a:gd name="T29" fmla="*/ 68 h 443"/>
                              <a:gd name="T30" fmla="*/ 960 w 1088"/>
                              <a:gd name="T31" fmla="*/ 73 h 443"/>
                              <a:gd name="T32" fmla="*/ 1019 w 1088"/>
                              <a:gd name="T33" fmla="*/ 81 h 443"/>
                              <a:gd name="T34" fmla="*/ 1037 w 1088"/>
                              <a:gd name="T35" fmla="*/ 94 h 443"/>
                              <a:gd name="T36" fmla="*/ 1054 w 1088"/>
                              <a:gd name="T37" fmla="*/ 107 h 443"/>
                              <a:gd name="T38" fmla="*/ 1071 w 1088"/>
                              <a:gd name="T39" fmla="*/ 119 h 443"/>
                              <a:gd name="T40" fmla="*/ 1088 w 1088"/>
                              <a:gd name="T41" fmla="*/ 128 h 443"/>
                              <a:gd name="T42" fmla="*/ 1071 w 1088"/>
                              <a:gd name="T43" fmla="*/ 196 h 443"/>
                              <a:gd name="T44" fmla="*/ 1049 w 1088"/>
                              <a:gd name="T45" fmla="*/ 264 h 443"/>
                              <a:gd name="T46" fmla="*/ 1032 w 1088"/>
                              <a:gd name="T47" fmla="*/ 337 h 443"/>
                              <a:gd name="T48" fmla="*/ 1011 w 1088"/>
                              <a:gd name="T49" fmla="*/ 405 h 443"/>
                              <a:gd name="T50" fmla="*/ 947 w 1088"/>
                              <a:gd name="T51" fmla="*/ 409 h 443"/>
                              <a:gd name="T52" fmla="*/ 883 w 1088"/>
                              <a:gd name="T53" fmla="*/ 409 h 443"/>
                              <a:gd name="T54" fmla="*/ 823 w 1088"/>
                              <a:gd name="T55" fmla="*/ 413 h 443"/>
                              <a:gd name="T56" fmla="*/ 759 w 1088"/>
                              <a:gd name="T57" fmla="*/ 413 h 443"/>
                              <a:gd name="T58" fmla="*/ 695 w 1088"/>
                              <a:gd name="T59" fmla="*/ 418 h 443"/>
                              <a:gd name="T60" fmla="*/ 631 w 1088"/>
                              <a:gd name="T61" fmla="*/ 418 h 443"/>
                              <a:gd name="T62" fmla="*/ 567 w 1088"/>
                              <a:gd name="T63" fmla="*/ 422 h 443"/>
                              <a:gd name="T64" fmla="*/ 508 w 1088"/>
                              <a:gd name="T65" fmla="*/ 422 h 443"/>
                              <a:gd name="T66" fmla="*/ 444 w 1088"/>
                              <a:gd name="T67" fmla="*/ 426 h 443"/>
                              <a:gd name="T68" fmla="*/ 380 w 1088"/>
                              <a:gd name="T69" fmla="*/ 431 h 443"/>
                              <a:gd name="T70" fmla="*/ 316 w 1088"/>
                              <a:gd name="T71" fmla="*/ 431 h 443"/>
                              <a:gd name="T72" fmla="*/ 252 w 1088"/>
                              <a:gd name="T73" fmla="*/ 435 h 443"/>
                              <a:gd name="T74" fmla="*/ 188 w 1088"/>
                              <a:gd name="T75" fmla="*/ 435 h 443"/>
                              <a:gd name="T76" fmla="*/ 128 w 1088"/>
                              <a:gd name="T77" fmla="*/ 439 h 443"/>
                              <a:gd name="T78" fmla="*/ 64 w 1088"/>
                              <a:gd name="T79" fmla="*/ 439 h 443"/>
                              <a:gd name="T80" fmla="*/ 0 w 1088"/>
                              <a:gd name="T81" fmla="*/ 443 h 443"/>
                              <a:gd name="T82" fmla="*/ 0 w 1088"/>
                              <a:gd name="T83" fmla="*/ 333 h 443"/>
                              <a:gd name="T84" fmla="*/ 0 w 1088"/>
                              <a:gd name="T85" fmla="*/ 222 h 443"/>
                              <a:gd name="T86" fmla="*/ 0 w 1088"/>
                              <a:gd name="T87" fmla="*/ 111 h 443"/>
                              <a:gd name="T88" fmla="*/ 0 w 1088"/>
                              <a:gd name="T89" fmla="*/ 0 h 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088" h="443">
                                <a:moveTo>
                                  <a:pt x="0" y="0"/>
                                </a:moveTo>
                                <a:lnTo>
                                  <a:pt x="69" y="4"/>
                                </a:lnTo>
                                <a:lnTo>
                                  <a:pt x="137" y="4"/>
                                </a:lnTo>
                                <a:lnTo>
                                  <a:pt x="205" y="9"/>
                                </a:lnTo>
                                <a:lnTo>
                                  <a:pt x="273" y="9"/>
                                </a:lnTo>
                                <a:lnTo>
                                  <a:pt x="341" y="13"/>
                                </a:lnTo>
                                <a:lnTo>
                                  <a:pt x="410" y="17"/>
                                </a:lnTo>
                                <a:lnTo>
                                  <a:pt x="478" y="17"/>
                                </a:lnTo>
                                <a:lnTo>
                                  <a:pt x="546" y="21"/>
                                </a:lnTo>
                                <a:lnTo>
                                  <a:pt x="606" y="30"/>
                                </a:lnTo>
                                <a:lnTo>
                                  <a:pt x="666" y="38"/>
                                </a:lnTo>
                                <a:lnTo>
                                  <a:pt x="725" y="47"/>
                                </a:lnTo>
                                <a:lnTo>
                                  <a:pt x="785" y="51"/>
                                </a:lnTo>
                                <a:lnTo>
                                  <a:pt x="840" y="60"/>
                                </a:lnTo>
                                <a:lnTo>
                                  <a:pt x="900" y="68"/>
                                </a:lnTo>
                                <a:lnTo>
                                  <a:pt x="960" y="73"/>
                                </a:lnTo>
                                <a:lnTo>
                                  <a:pt x="1019" y="81"/>
                                </a:lnTo>
                                <a:lnTo>
                                  <a:pt x="1037" y="94"/>
                                </a:lnTo>
                                <a:lnTo>
                                  <a:pt x="1054" y="107"/>
                                </a:lnTo>
                                <a:lnTo>
                                  <a:pt x="1071" y="119"/>
                                </a:lnTo>
                                <a:lnTo>
                                  <a:pt x="1088" y="128"/>
                                </a:lnTo>
                                <a:lnTo>
                                  <a:pt x="1071" y="196"/>
                                </a:lnTo>
                                <a:lnTo>
                                  <a:pt x="1049" y="264"/>
                                </a:lnTo>
                                <a:lnTo>
                                  <a:pt x="1032" y="337"/>
                                </a:lnTo>
                                <a:lnTo>
                                  <a:pt x="1011" y="405"/>
                                </a:lnTo>
                                <a:lnTo>
                                  <a:pt x="947" y="409"/>
                                </a:lnTo>
                                <a:lnTo>
                                  <a:pt x="883" y="409"/>
                                </a:lnTo>
                                <a:lnTo>
                                  <a:pt x="823" y="413"/>
                                </a:lnTo>
                                <a:lnTo>
                                  <a:pt x="759" y="413"/>
                                </a:lnTo>
                                <a:lnTo>
                                  <a:pt x="695" y="418"/>
                                </a:lnTo>
                                <a:lnTo>
                                  <a:pt x="631" y="418"/>
                                </a:lnTo>
                                <a:lnTo>
                                  <a:pt x="567" y="422"/>
                                </a:lnTo>
                                <a:lnTo>
                                  <a:pt x="508" y="422"/>
                                </a:lnTo>
                                <a:lnTo>
                                  <a:pt x="444" y="426"/>
                                </a:lnTo>
                                <a:lnTo>
                                  <a:pt x="380" y="431"/>
                                </a:lnTo>
                                <a:lnTo>
                                  <a:pt x="316" y="431"/>
                                </a:lnTo>
                                <a:lnTo>
                                  <a:pt x="252" y="435"/>
                                </a:lnTo>
                                <a:lnTo>
                                  <a:pt x="188" y="435"/>
                                </a:lnTo>
                                <a:lnTo>
                                  <a:pt x="128" y="439"/>
                                </a:lnTo>
                                <a:lnTo>
                                  <a:pt x="64" y="439"/>
                                </a:lnTo>
                                <a:lnTo>
                                  <a:pt x="0" y="443"/>
                                </a:lnTo>
                                <a:lnTo>
                                  <a:pt x="0" y="333"/>
                                </a:lnTo>
                                <a:lnTo>
                                  <a:pt x="0" y="222"/>
                                </a:lnTo>
                                <a:lnTo>
                                  <a:pt x="0" y="111"/>
                                </a:lnTo>
                                <a:lnTo>
                                  <a:pt x="0" y="0"/>
                                </a:lnTo>
                                <a:close/>
                              </a:path>
                            </a:pathLst>
                          </a:custGeom>
                          <a:solidFill>
                            <a:srgbClr val="AA6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325"/>
                        <wps:cNvSpPr>
                          <a:spLocks/>
                        </wps:cNvSpPr>
                        <wps:spPr bwMode="auto">
                          <a:xfrm>
                            <a:off x="4345" y="2544"/>
                            <a:ext cx="1007" cy="443"/>
                          </a:xfrm>
                          <a:custGeom>
                            <a:avLst/>
                            <a:gdLst>
                              <a:gd name="T0" fmla="*/ 0 w 1007"/>
                              <a:gd name="T1" fmla="*/ 0 h 443"/>
                              <a:gd name="T2" fmla="*/ 64 w 1007"/>
                              <a:gd name="T3" fmla="*/ 4 h 443"/>
                              <a:gd name="T4" fmla="*/ 132 w 1007"/>
                              <a:gd name="T5" fmla="*/ 4 h 443"/>
                              <a:gd name="T6" fmla="*/ 196 w 1007"/>
                              <a:gd name="T7" fmla="*/ 9 h 443"/>
                              <a:gd name="T8" fmla="*/ 265 w 1007"/>
                              <a:gd name="T9" fmla="*/ 9 h 443"/>
                              <a:gd name="T10" fmla="*/ 333 w 1007"/>
                              <a:gd name="T11" fmla="*/ 13 h 443"/>
                              <a:gd name="T12" fmla="*/ 397 w 1007"/>
                              <a:gd name="T13" fmla="*/ 17 h 443"/>
                              <a:gd name="T14" fmla="*/ 465 w 1007"/>
                              <a:gd name="T15" fmla="*/ 17 h 443"/>
                              <a:gd name="T16" fmla="*/ 529 w 1007"/>
                              <a:gd name="T17" fmla="*/ 21 h 443"/>
                              <a:gd name="T18" fmla="*/ 580 w 1007"/>
                              <a:gd name="T19" fmla="*/ 30 h 443"/>
                              <a:gd name="T20" fmla="*/ 631 w 1007"/>
                              <a:gd name="T21" fmla="*/ 34 h 443"/>
                              <a:gd name="T22" fmla="*/ 683 w 1007"/>
                              <a:gd name="T23" fmla="*/ 43 h 443"/>
                              <a:gd name="T24" fmla="*/ 729 w 1007"/>
                              <a:gd name="T25" fmla="*/ 47 h 443"/>
                              <a:gd name="T26" fmla="*/ 781 w 1007"/>
                              <a:gd name="T27" fmla="*/ 56 h 443"/>
                              <a:gd name="T28" fmla="*/ 832 w 1007"/>
                              <a:gd name="T29" fmla="*/ 64 h 443"/>
                              <a:gd name="T30" fmla="*/ 879 w 1007"/>
                              <a:gd name="T31" fmla="*/ 68 h 443"/>
                              <a:gd name="T32" fmla="*/ 930 w 1007"/>
                              <a:gd name="T33" fmla="*/ 77 h 443"/>
                              <a:gd name="T34" fmla="*/ 951 w 1007"/>
                              <a:gd name="T35" fmla="*/ 90 h 443"/>
                              <a:gd name="T36" fmla="*/ 968 w 1007"/>
                              <a:gd name="T37" fmla="*/ 98 h 443"/>
                              <a:gd name="T38" fmla="*/ 990 w 1007"/>
                              <a:gd name="T39" fmla="*/ 111 h 443"/>
                              <a:gd name="T40" fmla="*/ 1007 w 1007"/>
                              <a:gd name="T41" fmla="*/ 124 h 443"/>
                              <a:gd name="T42" fmla="*/ 985 w 1007"/>
                              <a:gd name="T43" fmla="*/ 192 h 443"/>
                              <a:gd name="T44" fmla="*/ 964 w 1007"/>
                              <a:gd name="T45" fmla="*/ 260 h 443"/>
                              <a:gd name="T46" fmla="*/ 938 w 1007"/>
                              <a:gd name="T47" fmla="*/ 333 h 443"/>
                              <a:gd name="T48" fmla="*/ 917 w 1007"/>
                              <a:gd name="T49" fmla="*/ 401 h 443"/>
                              <a:gd name="T50" fmla="*/ 862 w 1007"/>
                              <a:gd name="T51" fmla="*/ 405 h 443"/>
                              <a:gd name="T52" fmla="*/ 802 w 1007"/>
                              <a:gd name="T53" fmla="*/ 405 h 443"/>
                              <a:gd name="T54" fmla="*/ 747 w 1007"/>
                              <a:gd name="T55" fmla="*/ 409 h 443"/>
                              <a:gd name="T56" fmla="*/ 687 w 1007"/>
                              <a:gd name="T57" fmla="*/ 409 h 443"/>
                              <a:gd name="T58" fmla="*/ 631 w 1007"/>
                              <a:gd name="T59" fmla="*/ 413 h 443"/>
                              <a:gd name="T60" fmla="*/ 572 w 1007"/>
                              <a:gd name="T61" fmla="*/ 418 h 443"/>
                              <a:gd name="T62" fmla="*/ 516 w 1007"/>
                              <a:gd name="T63" fmla="*/ 418 h 443"/>
                              <a:gd name="T64" fmla="*/ 461 w 1007"/>
                              <a:gd name="T65" fmla="*/ 422 h 443"/>
                              <a:gd name="T66" fmla="*/ 401 w 1007"/>
                              <a:gd name="T67" fmla="*/ 426 h 443"/>
                              <a:gd name="T68" fmla="*/ 346 w 1007"/>
                              <a:gd name="T69" fmla="*/ 426 h 443"/>
                              <a:gd name="T70" fmla="*/ 286 w 1007"/>
                              <a:gd name="T71" fmla="*/ 431 h 443"/>
                              <a:gd name="T72" fmla="*/ 231 w 1007"/>
                              <a:gd name="T73" fmla="*/ 435 h 443"/>
                              <a:gd name="T74" fmla="*/ 171 w 1007"/>
                              <a:gd name="T75" fmla="*/ 435 h 443"/>
                              <a:gd name="T76" fmla="*/ 115 w 1007"/>
                              <a:gd name="T77" fmla="*/ 439 h 443"/>
                              <a:gd name="T78" fmla="*/ 56 w 1007"/>
                              <a:gd name="T79" fmla="*/ 439 h 443"/>
                              <a:gd name="T80" fmla="*/ 0 w 1007"/>
                              <a:gd name="T81" fmla="*/ 443 h 443"/>
                              <a:gd name="T82" fmla="*/ 0 w 1007"/>
                              <a:gd name="T83" fmla="*/ 333 h 443"/>
                              <a:gd name="T84" fmla="*/ 0 w 1007"/>
                              <a:gd name="T85" fmla="*/ 222 h 443"/>
                              <a:gd name="T86" fmla="*/ 0 w 1007"/>
                              <a:gd name="T87" fmla="*/ 111 h 443"/>
                              <a:gd name="T88" fmla="*/ 0 w 1007"/>
                              <a:gd name="T89" fmla="*/ 0 h 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007" h="443">
                                <a:moveTo>
                                  <a:pt x="0" y="0"/>
                                </a:moveTo>
                                <a:lnTo>
                                  <a:pt x="64" y="4"/>
                                </a:lnTo>
                                <a:lnTo>
                                  <a:pt x="132" y="4"/>
                                </a:lnTo>
                                <a:lnTo>
                                  <a:pt x="196" y="9"/>
                                </a:lnTo>
                                <a:lnTo>
                                  <a:pt x="265" y="9"/>
                                </a:lnTo>
                                <a:lnTo>
                                  <a:pt x="333" y="13"/>
                                </a:lnTo>
                                <a:lnTo>
                                  <a:pt x="397" y="17"/>
                                </a:lnTo>
                                <a:lnTo>
                                  <a:pt x="465" y="17"/>
                                </a:lnTo>
                                <a:lnTo>
                                  <a:pt x="529" y="21"/>
                                </a:lnTo>
                                <a:lnTo>
                                  <a:pt x="580" y="30"/>
                                </a:lnTo>
                                <a:lnTo>
                                  <a:pt x="631" y="34"/>
                                </a:lnTo>
                                <a:lnTo>
                                  <a:pt x="683" y="43"/>
                                </a:lnTo>
                                <a:lnTo>
                                  <a:pt x="729" y="47"/>
                                </a:lnTo>
                                <a:lnTo>
                                  <a:pt x="781" y="56"/>
                                </a:lnTo>
                                <a:lnTo>
                                  <a:pt x="832" y="64"/>
                                </a:lnTo>
                                <a:lnTo>
                                  <a:pt x="879" y="68"/>
                                </a:lnTo>
                                <a:lnTo>
                                  <a:pt x="930" y="77"/>
                                </a:lnTo>
                                <a:lnTo>
                                  <a:pt x="951" y="90"/>
                                </a:lnTo>
                                <a:lnTo>
                                  <a:pt x="968" y="98"/>
                                </a:lnTo>
                                <a:lnTo>
                                  <a:pt x="990" y="111"/>
                                </a:lnTo>
                                <a:lnTo>
                                  <a:pt x="1007" y="124"/>
                                </a:lnTo>
                                <a:lnTo>
                                  <a:pt x="985" y="192"/>
                                </a:lnTo>
                                <a:lnTo>
                                  <a:pt x="964" y="260"/>
                                </a:lnTo>
                                <a:lnTo>
                                  <a:pt x="938" y="333"/>
                                </a:lnTo>
                                <a:lnTo>
                                  <a:pt x="917" y="401"/>
                                </a:lnTo>
                                <a:lnTo>
                                  <a:pt x="862" y="405"/>
                                </a:lnTo>
                                <a:lnTo>
                                  <a:pt x="802" y="405"/>
                                </a:lnTo>
                                <a:lnTo>
                                  <a:pt x="747" y="409"/>
                                </a:lnTo>
                                <a:lnTo>
                                  <a:pt x="687" y="409"/>
                                </a:lnTo>
                                <a:lnTo>
                                  <a:pt x="631" y="413"/>
                                </a:lnTo>
                                <a:lnTo>
                                  <a:pt x="572" y="418"/>
                                </a:lnTo>
                                <a:lnTo>
                                  <a:pt x="516" y="418"/>
                                </a:lnTo>
                                <a:lnTo>
                                  <a:pt x="461" y="422"/>
                                </a:lnTo>
                                <a:lnTo>
                                  <a:pt x="401" y="426"/>
                                </a:lnTo>
                                <a:lnTo>
                                  <a:pt x="346" y="426"/>
                                </a:lnTo>
                                <a:lnTo>
                                  <a:pt x="286" y="431"/>
                                </a:lnTo>
                                <a:lnTo>
                                  <a:pt x="231" y="435"/>
                                </a:lnTo>
                                <a:lnTo>
                                  <a:pt x="171" y="435"/>
                                </a:lnTo>
                                <a:lnTo>
                                  <a:pt x="115" y="439"/>
                                </a:lnTo>
                                <a:lnTo>
                                  <a:pt x="56" y="439"/>
                                </a:lnTo>
                                <a:lnTo>
                                  <a:pt x="0" y="443"/>
                                </a:lnTo>
                                <a:lnTo>
                                  <a:pt x="0" y="333"/>
                                </a:lnTo>
                                <a:lnTo>
                                  <a:pt x="0" y="222"/>
                                </a:lnTo>
                                <a:lnTo>
                                  <a:pt x="0" y="111"/>
                                </a:lnTo>
                                <a:lnTo>
                                  <a:pt x="0" y="0"/>
                                </a:lnTo>
                                <a:close/>
                              </a:path>
                            </a:pathLst>
                          </a:custGeom>
                          <a:solidFill>
                            <a:srgbClr val="AF6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326"/>
                        <wps:cNvSpPr>
                          <a:spLocks/>
                        </wps:cNvSpPr>
                        <wps:spPr bwMode="auto">
                          <a:xfrm>
                            <a:off x="4345" y="2544"/>
                            <a:ext cx="926" cy="443"/>
                          </a:xfrm>
                          <a:custGeom>
                            <a:avLst/>
                            <a:gdLst>
                              <a:gd name="T0" fmla="*/ 0 w 926"/>
                              <a:gd name="T1" fmla="*/ 0 h 443"/>
                              <a:gd name="T2" fmla="*/ 64 w 926"/>
                              <a:gd name="T3" fmla="*/ 4 h 443"/>
                              <a:gd name="T4" fmla="*/ 128 w 926"/>
                              <a:gd name="T5" fmla="*/ 4 h 443"/>
                              <a:gd name="T6" fmla="*/ 196 w 926"/>
                              <a:gd name="T7" fmla="*/ 9 h 443"/>
                              <a:gd name="T8" fmla="*/ 260 w 926"/>
                              <a:gd name="T9" fmla="*/ 9 h 443"/>
                              <a:gd name="T10" fmla="*/ 324 w 926"/>
                              <a:gd name="T11" fmla="*/ 13 h 443"/>
                              <a:gd name="T12" fmla="*/ 393 w 926"/>
                              <a:gd name="T13" fmla="*/ 17 h 443"/>
                              <a:gd name="T14" fmla="*/ 457 w 926"/>
                              <a:gd name="T15" fmla="*/ 17 h 443"/>
                              <a:gd name="T16" fmla="*/ 521 w 926"/>
                              <a:gd name="T17" fmla="*/ 21 h 443"/>
                              <a:gd name="T18" fmla="*/ 559 w 926"/>
                              <a:gd name="T19" fmla="*/ 26 h 443"/>
                              <a:gd name="T20" fmla="*/ 597 w 926"/>
                              <a:gd name="T21" fmla="*/ 34 h 443"/>
                              <a:gd name="T22" fmla="*/ 636 w 926"/>
                              <a:gd name="T23" fmla="*/ 38 h 443"/>
                              <a:gd name="T24" fmla="*/ 678 w 926"/>
                              <a:gd name="T25" fmla="*/ 47 h 443"/>
                              <a:gd name="T26" fmla="*/ 717 w 926"/>
                              <a:gd name="T27" fmla="*/ 51 h 443"/>
                              <a:gd name="T28" fmla="*/ 755 w 926"/>
                              <a:gd name="T29" fmla="*/ 60 h 443"/>
                              <a:gd name="T30" fmla="*/ 798 w 926"/>
                              <a:gd name="T31" fmla="*/ 64 h 443"/>
                              <a:gd name="T32" fmla="*/ 836 w 926"/>
                              <a:gd name="T33" fmla="*/ 73 h 443"/>
                              <a:gd name="T34" fmla="*/ 857 w 926"/>
                              <a:gd name="T35" fmla="*/ 85 h 443"/>
                              <a:gd name="T36" fmla="*/ 883 w 926"/>
                              <a:gd name="T37" fmla="*/ 94 h 443"/>
                              <a:gd name="T38" fmla="*/ 904 w 926"/>
                              <a:gd name="T39" fmla="*/ 107 h 443"/>
                              <a:gd name="T40" fmla="*/ 926 w 926"/>
                              <a:gd name="T41" fmla="*/ 119 h 443"/>
                              <a:gd name="T42" fmla="*/ 900 w 926"/>
                              <a:gd name="T43" fmla="*/ 188 h 443"/>
                              <a:gd name="T44" fmla="*/ 874 w 926"/>
                              <a:gd name="T45" fmla="*/ 256 h 443"/>
                              <a:gd name="T46" fmla="*/ 849 w 926"/>
                              <a:gd name="T47" fmla="*/ 328 h 443"/>
                              <a:gd name="T48" fmla="*/ 823 w 926"/>
                              <a:gd name="T49" fmla="*/ 396 h 443"/>
                              <a:gd name="T50" fmla="*/ 772 w 926"/>
                              <a:gd name="T51" fmla="*/ 401 h 443"/>
                              <a:gd name="T52" fmla="*/ 721 w 926"/>
                              <a:gd name="T53" fmla="*/ 401 h 443"/>
                              <a:gd name="T54" fmla="*/ 670 w 926"/>
                              <a:gd name="T55" fmla="*/ 405 h 443"/>
                              <a:gd name="T56" fmla="*/ 619 w 926"/>
                              <a:gd name="T57" fmla="*/ 409 h 443"/>
                              <a:gd name="T58" fmla="*/ 567 w 926"/>
                              <a:gd name="T59" fmla="*/ 413 h 443"/>
                              <a:gd name="T60" fmla="*/ 516 w 926"/>
                              <a:gd name="T61" fmla="*/ 413 h 443"/>
                              <a:gd name="T62" fmla="*/ 465 w 926"/>
                              <a:gd name="T63" fmla="*/ 418 h 443"/>
                              <a:gd name="T64" fmla="*/ 414 w 926"/>
                              <a:gd name="T65" fmla="*/ 422 h 443"/>
                              <a:gd name="T66" fmla="*/ 358 w 926"/>
                              <a:gd name="T67" fmla="*/ 426 h 443"/>
                              <a:gd name="T68" fmla="*/ 307 w 926"/>
                              <a:gd name="T69" fmla="*/ 426 h 443"/>
                              <a:gd name="T70" fmla="*/ 256 w 926"/>
                              <a:gd name="T71" fmla="*/ 431 h 443"/>
                              <a:gd name="T72" fmla="*/ 205 w 926"/>
                              <a:gd name="T73" fmla="*/ 435 h 443"/>
                              <a:gd name="T74" fmla="*/ 154 w 926"/>
                              <a:gd name="T75" fmla="*/ 435 h 443"/>
                              <a:gd name="T76" fmla="*/ 103 w 926"/>
                              <a:gd name="T77" fmla="*/ 439 h 443"/>
                              <a:gd name="T78" fmla="*/ 51 w 926"/>
                              <a:gd name="T79" fmla="*/ 439 h 443"/>
                              <a:gd name="T80" fmla="*/ 0 w 926"/>
                              <a:gd name="T81" fmla="*/ 443 h 443"/>
                              <a:gd name="T82" fmla="*/ 0 w 926"/>
                              <a:gd name="T83" fmla="*/ 333 h 443"/>
                              <a:gd name="T84" fmla="*/ 0 w 926"/>
                              <a:gd name="T85" fmla="*/ 222 h 443"/>
                              <a:gd name="T86" fmla="*/ 0 w 926"/>
                              <a:gd name="T87" fmla="*/ 111 h 443"/>
                              <a:gd name="T88" fmla="*/ 0 w 926"/>
                              <a:gd name="T89" fmla="*/ 0 h 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926" h="443">
                                <a:moveTo>
                                  <a:pt x="0" y="0"/>
                                </a:moveTo>
                                <a:lnTo>
                                  <a:pt x="64" y="4"/>
                                </a:lnTo>
                                <a:lnTo>
                                  <a:pt x="128" y="4"/>
                                </a:lnTo>
                                <a:lnTo>
                                  <a:pt x="196" y="9"/>
                                </a:lnTo>
                                <a:lnTo>
                                  <a:pt x="260" y="9"/>
                                </a:lnTo>
                                <a:lnTo>
                                  <a:pt x="324" y="13"/>
                                </a:lnTo>
                                <a:lnTo>
                                  <a:pt x="393" y="17"/>
                                </a:lnTo>
                                <a:lnTo>
                                  <a:pt x="457" y="17"/>
                                </a:lnTo>
                                <a:lnTo>
                                  <a:pt x="521" y="21"/>
                                </a:lnTo>
                                <a:lnTo>
                                  <a:pt x="559" y="26"/>
                                </a:lnTo>
                                <a:lnTo>
                                  <a:pt x="597" y="34"/>
                                </a:lnTo>
                                <a:lnTo>
                                  <a:pt x="636" y="38"/>
                                </a:lnTo>
                                <a:lnTo>
                                  <a:pt x="678" y="47"/>
                                </a:lnTo>
                                <a:lnTo>
                                  <a:pt x="717" y="51"/>
                                </a:lnTo>
                                <a:lnTo>
                                  <a:pt x="755" y="60"/>
                                </a:lnTo>
                                <a:lnTo>
                                  <a:pt x="798" y="64"/>
                                </a:lnTo>
                                <a:lnTo>
                                  <a:pt x="836" y="73"/>
                                </a:lnTo>
                                <a:lnTo>
                                  <a:pt x="857" y="85"/>
                                </a:lnTo>
                                <a:lnTo>
                                  <a:pt x="883" y="94"/>
                                </a:lnTo>
                                <a:lnTo>
                                  <a:pt x="904" y="107"/>
                                </a:lnTo>
                                <a:lnTo>
                                  <a:pt x="926" y="119"/>
                                </a:lnTo>
                                <a:lnTo>
                                  <a:pt x="900" y="188"/>
                                </a:lnTo>
                                <a:lnTo>
                                  <a:pt x="874" y="256"/>
                                </a:lnTo>
                                <a:lnTo>
                                  <a:pt x="849" y="328"/>
                                </a:lnTo>
                                <a:lnTo>
                                  <a:pt x="823" y="396"/>
                                </a:lnTo>
                                <a:lnTo>
                                  <a:pt x="772" y="401"/>
                                </a:lnTo>
                                <a:lnTo>
                                  <a:pt x="721" y="401"/>
                                </a:lnTo>
                                <a:lnTo>
                                  <a:pt x="670" y="405"/>
                                </a:lnTo>
                                <a:lnTo>
                                  <a:pt x="619" y="409"/>
                                </a:lnTo>
                                <a:lnTo>
                                  <a:pt x="567" y="413"/>
                                </a:lnTo>
                                <a:lnTo>
                                  <a:pt x="516" y="413"/>
                                </a:lnTo>
                                <a:lnTo>
                                  <a:pt x="465" y="418"/>
                                </a:lnTo>
                                <a:lnTo>
                                  <a:pt x="414" y="422"/>
                                </a:lnTo>
                                <a:lnTo>
                                  <a:pt x="358" y="426"/>
                                </a:lnTo>
                                <a:lnTo>
                                  <a:pt x="307" y="426"/>
                                </a:lnTo>
                                <a:lnTo>
                                  <a:pt x="256" y="431"/>
                                </a:lnTo>
                                <a:lnTo>
                                  <a:pt x="205" y="435"/>
                                </a:lnTo>
                                <a:lnTo>
                                  <a:pt x="154" y="435"/>
                                </a:lnTo>
                                <a:lnTo>
                                  <a:pt x="103" y="439"/>
                                </a:lnTo>
                                <a:lnTo>
                                  <a:pt x="51" y="439"/>
                                </a:lnTo>
                                <a:lnTo>
                                  <a:pt x="0" y="443"/>
                                </a:lnTo>
                                <a:lnTo>
                                  <a:pt x="0" y="333"/>
                                </a:lnTo>
                                <a:lnTo>
                                  <a:pt x="0" y="222"/>
                                </a:lnTo>
                                <a:lnTo>
                                  <a:pt x="0" y="111"/>
                                </a:lnTo>
                                <a:lnTo>
                                  <a:pt x="0" y="0"/>
                                </a:lnTo>
                                <a:close/>
                              </a:path>
                            </a:pathLst>
                          </a:custGeom>
                          <a:solidFill>
                            <a:srgbClr val="B2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327"/>
                        <wps:cNvSpPr>
                          <a:spLocks/>
                        </wps:cNvSpPr>
                        <wps:spPr bwMode="auto">
                          <a:xfrm>
                            <a:off x="4345" y="2544"/>
                            <a:ext cx="840" cy="443"/>
                          </a:xfrm>
                          <a:custGeom>
                            <a:avLst/>
                            <a:gdLst>
                              <a:gd name="T0" fmla="*/ 0 w 840"/>
                              <a:gd name="T1" fmla="*/ 0 h 443"/>
                              <a:gd name="T2" fmla="*/ 499 w 840"/>
                              <a:gd name="T3" fmla="*/ 21 h 443"/>
                              <a:gd name="T4" fmla="*/ 747 w 840"/>
                              <a:gd name="T5" fmla="*/ 68 h 443"/>
                              <a:gd name="T6" fmla="*/ 840 w 840"/>
                              <a:gd name="T7" fmla="*/ 115 h 443"/>
                              <a:gd name="T8" fmla="*/ 729 w 840"/>
                              <a:gd name="T9" fmla="*/ 388 h 443"/>
                              <a:gd name="T10" fmla="*/ 0 w 840"/>
                              <a:gd name="T11" fmla="*/ 443 h 443"/>
                              <a:gd name="T12" fmla="*/ 0 w 840"/>
                              <a:gd name="T13" fmla="*/ 0 h 443"/>
                            </a:gdLst>
                            <a:ahLst/>
                            <a:cxnLst>
                              <a:cxn ang="0">
                                <a:pos x="T0" y="T1"/>
                              </a:cxn>
                              <a:cxn ang="0">
                                <a:pos x="T2" y="T3"/>
                              </a:cxn>
                              <a:cxn ang="0">
                                <a:pos x="T4" y="T5"/>
                              </a:cxn>
                              <a:cxn ang="0">
                                <a:pos x="T6" y="T7"/>
                              </a:cxn>
                              <a:cxn ang="0">
                                <a:pos x="T8" y="T9"/>
                              </a:cxn>
                              <a:cxn ang="0">
                                <a:pos x="T10" y="T11"/>
                              </a:cxn>
                              <a:cxn ang="0">
                                <a:pos x="T12" y="T13"/>
                              </a:cxn>
                            </a:cxnLst>
                            <a:rect l="0" t="0" r="r" b="b"/>
                            <a:pathLst>
                              <a:path w="840" h="443">
                                <a:moveTo>
                                  <a:pt x="0" y="0"/>
                                </a:moveTo>
                                <a:lnTo>
                                  <a:pt x="499" y="21"/>
                                </a:lnTo>
                                <a:lnTo>
                                  <a:pt x="747" y="68"/>
                                </a:lnTo>
                                <a:lnTo>
                                  <a:pt x="840" y="115"/>
                                </a:lnTo>
                                <a:lnTo>
                                  <a:pt x="729" y="388"/>
                                </a:lnTo>
                                <a:lnTo>
                                  <a:pt x="0" y="443"/>
                                </a:lnTo>
                                <a:lnTo>
                                  <a:pt x="0" y="0"/>
                                </a:lnTo>
                                <a:close/>
                              </a:path>
                            </a:pathLst>
                          </a:custGeom>
                          <a:solidFill>
                            <a:srgbClr val="B76B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328"/>
                        <wps:cNvSpPr>
                          <a:spLocks/>
                        </wps:cNvSpPr>
                        <wps:spPr bwMode="auto">
                          <a:xfrm>
                            <a:off x="2008" y="2544"/>
                            <a:ext cx="1787" cy="443"/>
                          </a:xfrm>
                          <a:custGeom>
                            <a:avLst/>
                            <a:gdLst>
                              <a:gd name="T0" fmla="*/ 1787 w 1787"/>
                              <a:gd name="T1" fmla="*/ 0 h 443"/>
                              <a:gd name="T2" fmla="*/ 1084 w 1787"/>
                              <a:gd name="T3" fmla="*/ 21 h 443"/>
                              <a:gd name="T4" fmla="*/ 13 w 1787"/>
                              <a:gd name="T5" fmla="*/ 124 h 443"/>
                              <a:gd name="T6" fmla="*/ 5 w 1787"/>
                              <a:gd name="T7" fmla="*/ 171 h 443"/>
                              <a:gd name="T8" fmla="*/ 0 w 1787"/>
                              <a:gd name="T9" fmla="*/ 443 h 443"/>
                              <a:gd name="T10" fmla="*/ 1787 w 1787"/>
                              <a:gd name="T11" fmla="*/ 443 h 443"/>
                              <a:gd name="T12" fmla="*/ 1787 w 1787"/>
                              <a:gd name="T13" fmla="*/ 0 h 443"/>
                            </a:gdLst>
                            <a:ahLst/>
                            <a:cxnLst>
                              <a:cxn ang="0">
                                <a:pos x="T0" y="T1"/>
                              </a:cxn>
                              <a:cxn ang="0">
                                <a:pos x="T2" y="T3"/>
                              </a:cxn>
                              <a:cxn ang="0">
                                <a:pos x="T4" y="T5"/>
                              </a:cxn>
                              <a:cxn ang="0">
                                <a:pos x="T6" y="T7"/>
                              </a:cxn>
                              <a:cxn ang="0">
                                <a:pos x="T8" y="T9"/>
                              </a:cxn>
                              <a:cxn ang="0">
                                <a:pos x="T10" y="T11"/>
                              </a:cxn>
                              <a:cxn ang="0">
                                <a:pos x="T12" y="T13"/>
                              </a:cxn>
                            </a:cxnLst>
                            <a:rect l="0" t="0" r="r" b="b"/>
                            <a:pathLst>
                              <a:path w="1787" h="443">
                                <a:moveTo>
                                  <a:pt x="1787" y="0"/>
                                </a:moveTo>
                                <a:lnTo>
                                  <a:pt x="1084" y="21"/>
                                </a:lnTo>
                                <a:lnTo>
                                  <a:pt x="13" y="124"/>
                                </a:lnTo>
                                <a:lnTo>
                                  <a:pt x="5" y="171"/>
                                </a:lnTo>
                                <a:lnTo>
                                  <a:pt x="0" y="443"/>
                                </a:lnTo>
                                <a:lnTo>
                                  <a:pt x="1787" y="443"/>
                                </a:lnTo>
                                <a:lnTo>
                                  <a:pt x="1787" y="0"/>
                                </a:lnTo>
                                <a:close/>
                              </a:path>
                            </a:pathLst>
                          </a:custGeom>
                          <a:solidFill>
                            <a:srgbClr val="8C4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329"/>
                        <wps:cNvSpPr>
                          <a:spLocks/>
                        </wps:cNvSpPr>
                        <wps:spPr bwMode="auto">
                          <a:xfrm>
                            <a:off x="2094" y="2544"/>
                            <a:ext cx="1701" cy="443"/>
                          </a:xfrm>
                          <a:custGeom>
                            <a:avLst/>
                            <a:gdLst>
                              <a:gd name="T0" fmla="*/ 1701 w 1701"/>
                              <a:gd name="T1" fmla="*/ 0 h 443"/>
                              <a:gd name="T2" fmla="*/ 1659 w 1701"/>
                              <a:gd name="T3" fmla="*/ 0 h 443"/>
                              <a:gd name="T4" fmla="*/ 1616 w 1701"/>
                              <a:gd name="T5" fmla="*/ 4 h 443"/>
                              <a:gd name="T6" fmla="*/ 1573 w 1701"/>
                              <a:gd name="T7" fmla="*/ 4 h 443"/>
                              <a:gd name="T8" fmla="*/ 1531 w 1701"/>
                              <a:gd name="T9" fmla="*/ 4 h 443"/>
                              <a:gd name="T10" fmla="*/ 1488 w 1701"/>
                              <a:gd name="T11" fmla="*/ 9 h 443"/>
                              <a:gd name="T12" fmla="*/ 1445 w 1701"/>
                              <a:gd name="T13" fmla="*/ 9 h 443"/>
                              <a:gd name="T14" fmla="*/ 1403 w 1701"/>
                              <a:gd name="T15" fmla="*/ 9 h 443"/>
                              <a:gd name="T16" fmla="*/ 1360 w 1701"/>
                              <a:gd name="T17" fmla="*/ 9 h 443"/>
                              <a:gd name="T18" fmla="*/ 1313 w 1701"/>
                              <a:gd name="T19" fmla="*/ 13 h 443"/>
                              <a:gd name="T20" fmla="*/ 1271 w 1701"/>
                              <a:gd name="T21" fmla="*/ 13 h 443"/>
                              <a:gd name="T22" fmla="*/ 1228 w 1701"/>
                              <a:gd name="T23" fmla="*/ 13 h 443"/>
                              <a:gd name="T24" fmla="*/ 1185 w 1701"/>
                              <a:gd name="T25" fmla="*/ 17 h 443"/>
                              <a:gd name="T26" fmla="*/ 1143 w 1701"/>
                              <a:gd name="T27" fmla="*/ 17 h 443"/>
                              <a:gd name="T28" fmla="*/ 1100 w 1701"/>
                              <a:gd name="T29" fmla="*/ 17 h 443"/>
                              <a:gd name="T30" fmla="*/ 1057 w 1701"/>
                              <a:gd name="T31" fmla="*/ 21 h 443"/>
                              <a:gd name="T32" fmla="*/ 1015 w 1701"/>
                              <a:gd name="T33" fmla="*/ 21 h 443"/>
                              <a:gd name="T34" fmla="*/ 951 w 1701"/>
                              <a:gd name="T35" fmla="*/ 26 h 443"/>
                              <a:gd name="T36" fmla="*/ 891 w 1701"/>
                              <a:gd name="T37" fmla="*/ 34 h 443"/>
                              <a:gd name="T38" fmla="*/ 827 w 1701"/>
                              <a:gd name="T39" fmla="*/ 38 h 443"/>
                              <a:gd name="T40" fmla="*/ 767 w 1701"/>
                              <a:gd name="T41" fmla="*/ 47 h 443"/>
                              <a:gd name="T42" fmla="*/ 703 w 1701"/>
                              <a:gd name="T43" fmla="*/ 51 h 443"/>
                              <a:gd name="T44" fmla="*/ 639 w 1701"/>
                              <a:gd name="T45" fmla="*/ 56 h 443"/>
                              <a:gd name="T46" fmla="*/ 580 w 1701"/>
                              <a:gd name="T47" fmla="*/ 64 h 443"/>
                              <a:gd name="T48" fmla="*/ 516 w 1701"/>
                              <a:gd name="T49" fmla="*/ 68 h 443"/>
                              <a:gd name="T50" fmla="*/ 452 w 1701"/>
                              <a:gd name="T51" fmla="*/ 73 h 443"/>
                              <a:gd name="T52" fmla="*/ 392 w 1701"/>
                              <a:gd name="T53" fmla="*/ 81 h 443"/>
                              <a:gd name="T54" fmla="*/ 328 w 1701"/>
                              <a:gd name="T55" fmla="*/ 85 h 443"/>
                              <a:gd name="T56" fmla="*/ 268 w 1701"/>
                              <a:gd name="T57" fmla="*/ 94 h 443"/>
                              <a:gd name="T58" fmla="*/ 204 w 1701"/>
                              <a:gd name="T59" fmla="*/ 98 h 443"/>
                              <a:gd name="T60" fmla="*/ 140 w 1701"/>
                              <a:gd name="T61" fmla="*/ 107 h 443"/>
                              <a:gd name="T62" fmla="*/ 81 w 1701"/>
                              <a:gd name="T63" fmla="*/ 111 h 443"/>
                              <a:gd name="T64" fmla="*/ 17 w 1701"/>
                              <a:gd name="T65" fmla="*/ 119 h 443"/>
                              <a:gd name="T66" fmla="*/ 13 w 1701"/>
                              <a:gd name="T67" fmla="*/ 132 h 443"/>
                              <a:gd name="T68" fmla="*/ 8 w 1701"/>
                              <a:gd name="T69" fmla="*/ 141 h 443"/>
                              <a:gd name="T70" fmla="*/ 4 w 1701"/>
                              <a:gd name="T71" fmla="*/ 154 h 443"/>
                              <a:gd name="T72" fmla="*/ 0 w 1701"/>
                              <a:gd name="T73" fmla="*/ 166 h 443"/>
                              <a:gd name="T74" fmla="*/ 4 w 1701"/>
                              <a:gd name="T75" fmla="*/ 230 h 443"/>
                              <a:gd name="T76" fmla="*/ 4 w 1701"/>
                              <a:gd name="T77" fmla="*/ 303 h 443"/>
                              <a:gd name="T78" fmla="*/ 4 w 1701"/>
                              <a:gd name="T79" fmla="*/ 371 h 443"/>
                              <a:gd name="T80" fmla="*/ 8 w 1701"/>
                              <a:gd name="T81" fmla="*/ 443 h 443"/>
                              <a:gd name="T82" fmla="*/ 115 w 1701"/>
                              <a:gd name="T83" fmla="*/ 443 h 443"/>
                              <a:gd name="T84" fmla="*/ 221 w 1701"/>
                              <a:gd name="T85" fmla="*/ 443 h 443"/>
                              <a:gd name="T86" fmla="*/ 324 w 1701"/>
                              <a:gd name="T87" fmla="*/ 443 h 443"/>
                              <a:gd name="T88" fmla="*/ 430 w 1701"/>
                              <a:gd name="T89" fmla="*/ 443 h 443"/>
                              <a:gd name="T90" fmla="*/ 537 w 1701"/>
                              <a:gd name="T91" fmla="*/ 443 h 443"/>
                              <a:gd name="T92" fmla="*/ 644 w 1701"/>
                              <a:gd name="T93" fmla="*/ 443 h 443"/>
                              <a:gd name="T94" fmla="*/ 750 w 1701"/>
                              <a:gd name="T95" fmla="*/ 443 h 443"/>
                              <a:gd name="T96" fmla="*/ 857 w 1701"/>
                              <a:gd name="T97" fmla="*/ 443 h 443"/>
                              <a:gd name="T98" fmla="*/ 959 w 1701"/>
                              <a:gd name="T99" fmla="*/ 443 h 443"/>
                              <a:gd name="T100" fmla="*/ 1066 w 1701"/>
                              <a:gd name="T101" fmla="*/ 443 h 443"/>
                              <a:gd name="T102" fmla="*/ 1172 w 1701"/>
                              <a:gd name="T103" fmla="*/ 443 h 443"/>
                              <a:gd name="T104" fmla="*/ 1279 w 1701"/>
                              <a:gd name="T105" fmla="*/ 443 h 443"/>
                              <a:gd name="T106" fmla="*/ 1386 w 1701"/>
                              <a:gd name="T107" fmla="*/ 443 h 443"/>
                              <a:gd name="T108" fmla="*/ 1488 w 1701"/>
                              <a:gd name="T109" fmla="*/ 443 h 443"/>
                              <a:gd name="T110" fmla="*/ 1595 w 1701"/>
                              <a:gd name="T111" fmla="*/ 443 h 443"/>
                              <a:gd name="T112" fmla="*/ 1701 w 1701"/>
                              <a:gd name="T113" fmla="*/ 443 h 443"/>
                              <a:gd name="T114" fmla="*/ 1701 w 1701"/>
                              <a:gd name="T115" fmla="*/ 333 h 443"/>
                              <a:gd name="T116" fmla="*/ 1701 w 1701"/>
                              <a:gd name="T117" fmla="*/ 222 h 443"/>
                              <a:gd name="T118" fmla="*/ 1701 w 1701"/>
                              <a:gd name="T119" fmla="*/ 111 h 443"/>
                              <a:gd name="T120" fmla="*/ 1701 w 1701"/>
                              <a:gd name="T121" fmla="*/ 0 h 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701" h="443">
                                <a:moveTo>
                                  <a:pt x="1701" y="0"/>
                                </a:moveTo>
                                <a:lnTo>
                                  <a:pt x="1659" y="0"/>
                                </a:lnTo>
                                <a:lnTo>
                                  <a:pt x="1616" y="4"/>
                                </a:lnTo>
                                <a:lnTo>
                                  <a:pt x="1573" y="4"/>
                                </a:lnTo>
                                <a:lnTo>
                                  <a:pt x="1531" y="4"/>
                                </a:lnTo>
                                <a:lnTo>
                                  <a:pt x="1488" y="9"/>
                                </a:lnTo>
                                <a:lnTo>
                                  <a:pt x="1445" y="9"/>
                                </a:lnTo>
                                <a:lnTo>
                                  <a:pt x="1403" y="9"/>
                                </a:lnTo>
                                <a:lnTo>
                                  <a:pt x="1360" y="9"/>
                                </a:lnTo>
                                <a:lnTo>
                                  <a:pt x="1313" y="13"/>
                                </a:lnTo>
                                <a:lnTo>
                                  <a:pt x="1271" y="13"/>
                                </a:lnTo>
                                <a:lnTo>
                                  <a:pt x="1228" y="13"/>
                                </a:lnTo>
                                <a:lnTo>
                                  <a:pt x="1185" y="17"/>
                                </a:lnTo>
                                <a:lnTo>
                                  <a:pt x="1143" y="17"/>
                                </a:lnTo>
                                <a:lnTo>
                                  <a:pt x="1100" y="17"/>
                                </a:lnTo>
                                <a:lnTo>
                                  <a:pt x="1057" y="21"/>
                                </a:lnTo>
                                <a:lnTo>
                                  <a:pt x="1015" y="21"/>
                                </a:lnTo>
                                <a:lnTo>
                                  <a:pt x="951" y="26"/>
                                </a:lnTo>
                                <a:lnTo>
                                  <a:pt x="891" y="34"/>
                                </a:lnTo>
                                <a:lnTo>
                                  <a:pt x="827" y="38"/>
                                </a:lnTo>
                                <a:lnTo>
                                  <a:pt x="767" y="47"/>
                                </a:lnTo>
                                <a:lnTo>
                                  <a:pt x="703" y="51"/>
                                </a:lnTo>
                                <a:lnTo>
                                  <a:pt x="639" y="56"/>
                                </a:lnTo>
                                <a:lnTo>
                                  <a:pt x="580" y="64"/>
                                </a:lnTo>
                                <a:lnTo>
                                  <a:pt x="516" y="68"/>
                                </a:lnTo>
                                <a:lnTo>
                                  <a:pt x="452" y="73"/>
                                </a:lnTo>
                                <a:lnTo>
                                  <a:pt x="392" y="81"/>
                                </a:lnTo>
                                <a:lnTo>
                                  <a:pt x="328" y="85"/>
                                </a:lnTo>
                                <a:lnTo>
                                  <a:pt x="268" y="94"/>
                                </a:lnTo>
                                <a:lnTo>
                                  <a:pt x="204" y="98"/>
                                </a:lnTo>
                                <a:lnTo>
                                  <a:pt x="140" y="107"/>
                                </a:lnTo>
                                <a:lnTo>
                                  <a:pt x="81" y="111"/>
                                </a:lnTo>
                                <a:lnTo>
                                  <a:pt x="17" y="119"/>
                                </a:lnTo>
                                <a:lnTo>
                                  <a:pt x="13" y="132"/>
                                </a:lnTo>
                                <a:lnTo>
                                  <a:pt x="8" y="141"/>
                                </a:lnTo>
                                <a:lnTo>
                                  <a:pt x="4" y="154"/>
                                </a:lnTo>
                                <a:lnTo>
                                  <a:pt x="0" y="166"/>
                                </a:lnTo>
                                <a:lnTo>
                                  <a:pt x="4" y="230"/>
                                </a:lnTo>
                                <a:lnTo>
                                  <a:pt x="4" y="303"/>
                                </a:lnTo>
                                <a:lnTo>
                                  <a:pt x="4" y="371"/>
                                </a:lnTo>
                                <a:lnTo>
                                  <a:pt x="8" y="443"/>
                                </a:lnTo>
                                <a:lnTo>
                                  <a:pt x="115" y="443"/>
                                </a:lnTo>
                                <a:lnTo>
                                  <a:pt x="221" y="443"/>
                                </a:lnTo>
                                <a:lnTo>
                                  <a:pt x="324" y="443"/>
                                </a:lnTo>
                                <a:lnTo>
                                  <a:pt x="430" y="443"/>
                                </a:lnTo>
                                <a:lnTo>
                                  <a:pt x="537" y="443"/>
                                </a:lnTo>
                                <a:lnTo>
                                  <a:pt x="644" y="443"/>
                                </a:lnTo>
                                <a:lnTo>
                                  <a:pt x="750" y="443"/>
                                </a:lnTo>
                                <a:lnTo>
                                  <a:pt x="857" y="443"/>
                                </a:lnTo>
                                <a:lnTo>
                                  <a:pt x="959" y="443"/>
                                </a:lnTo>
                                <a:lnTo>
                                  <a:pt x="1066" y="443"/>
                                </a:lnTo>
                                <a:lnTo>
                                  <a:pt x="1172" y="443"/>
                                </a:lnTo>
                                <a:lnTo>
                                  <a:pt x="1279" y="443"/>
                                </a:lnTo>
                                <a:lnTo>
                                  <a:pt x="1386" y="443"/>
                                </a:lnTo>
                                <a:lnTo>
                                  <a:pt x="1488" y="443"/>
                                </a:lnTo>
                                <a:lnTo>
                                  <a:pt x="1595" y="443"/>
                                </a:lnTo>
                                <a:lnTo>
                                  <a:pt x="1701" y="443"/>
                                </a:lnTo>
                                <a:lnTo>
                                  <a:pt x="1701" y="333"/>
                                </a:lnTo>
                                <a:lnTo>
                                  <a:pt x="1701" y="222"/>
                                </a:lnTo>
                                <a:lnTo>
                                  <a:pt x="1701" y="111"/>
                                </a:lnTo>
                                <a:lnTo>
                                  <a:pt x="1701" y="0"/>
                                </a:lnTo>
                                <a:close/>
                              </a:path>
                            </a:pathLst>
                          </a:custGeom>
                          <a:solidFill>
                            <a:srgbClr val="914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330"/>
                        <wps:cNvSpPr>
                          <a:spLocks/>
                        </wps:cNvSpPr>
                        <wps:spPr bwMode="auto">
                          <a:xfrm>
                            <a:off x="2179" y="2544"/>
                            <a:ext cx="1616" cy="443"/>
                          </a:xfrm>
                          <a:custGeom>
                            <a:avLst/>
                            <a:gdLst>
                              <a:gd name="T0" fmla="*/ 1616 w 1616"/>
                              <a:gd name="T1" fmla="*/ 0 h 443"/>
                              <a:gd name="T2" fmla="*/ 1531 w 1616"/>
                              <a:gd name="T3" fmla="*/ 4 h 443"/>
                              <a:gd name="T4" fmla="*/ 1446 w 1616"/>
                              <a:gd name="T5" fmla="*/ 4 h 443"/>
                              <a:gd name="T6" fmla="*/ 1365 w 1616"/>
                              <a:gd name="T7" fmla="*/ 9 h 443"/>
                              <a:gd name="T8" fmla="*/ 1279 w 1616"/>
                              <a:gd name="T9" fmla="*/ 9 h 443"/>
                              <a:gd name="T10" fmla="*/ 1194 w 1616"/>
                              <a:gd name="T11" fmla="*/ 13 h 443"/>
                              <a:gd name="T12" fmla="*/ 1113 w 1616"/>
                              <a:gd name="T13" fmla="*/ 17 h 443"/>
                              <a:gd name="T14" fmla="*/ 1028 w 1616"/>
                              <a:gd name="T15" fmla="*/ 17 h 443"/>
                              <a:gd name="T16" fmla="*/ 942 w 1616"/>
                              <a:gd name="T17" fmla="*/ 21 h 443"/>
                              <a:gd name="T18" fmla="*/ 887 w 1616"/>
                              <a:gd name="T19" fmla="*/ 26 h 443"/>
                              <a:gd name="T20" fmla="*/ 827 w 1616"/>
                              <a:gd name="T21" fmla="*/ 34 h 443"/>
                              <a:gd name="T22" fmla="*/ 772 w 1616"/>
                              <a:gd name="T23" fmla="*/ 38 h 443"/>
                              <a:gd name="T24" fmla="*/ 712 w 1616"/>
                              <a:gd name="T25" fmla="*/ 43 h 443"/>
                              <a:gd name="T26" fmla="*/ 657 w 1616"/>
                              <a:gd name="T27" fmla="*/ 51 h 443"/>
                              <a:gd name="T28" fmla="*/ 597 w 1616"/>
                              <a:gd name="T29" fmla="*/ 56 h 443"/>
                              <a:gd name="T30" fmla="*/ 542 w 1616"/>
                              <a:gd name="T31" fmla="*/ 60 h 443"/>
                              <a:gd name="T32" fmla="*/ 482 w 1616"/>
                              <a:gd name="T33" fmla="*/ 68 h 443"/>
                              <a:gd name="T34" fmla="*/ 426 w 1616"/>
                              <a:gd name="T35" fmla="*/ 73 h 443"/>
                              <a:gd name="T36" fmla="*/ 367 w 1616"/>
                              <a:gd name="T37" fmla="*/ 77 h 443"/>
                              <a:gd name="T38" fmla="*/ 311 w 1616"/>
                              <a:gd name="T39" fmla="*/ 85 h 443"/>
                              <a:gd name="T40" fmla="*/ 252 w 1616"/>
                              <a:gd name="T41" fmla="*/ 90 h 443"/>
                              <a:gd name="T42" fmla="*/ 196 w 1616"/>
                              <a:gd name="T43" fmla="*/ 98 h 443"/>
                              <a:gd name="T44" fmla="*/ 136 w 1616"/>
                              <a:gd name="T45" fmla="*/ 102 h 443"/>
                              <a:gd name="T46" fmla="*/ 81 w 1616"/>
                              <a:gd name="T47" fmla="*/ 111 h 443"/>
                              <a:gd name="T48" fmla="*/ 21 w 1616"/>
                              <a:gd name="T49" fmla="*/ 115 h 443"/>
                              <a:gd name="T50" fmla="*/ 17 w 1616"/>
                              <a:gd name="T51" fmla="*/ 124 h 443"/>
                              <a:gd name="T52" fmla="*/ 9 w 1616"/>
                              <a:gd name="T53" fmla="*/ 136 h 443"/>
                              <a:gd name="T54" fmla="*/ 4 w 1616"/>
                              <a:gd name="T55" fmla="*/ 149 h 443"/>
                              <a:gd name="T56" fmla="*/ 0 w 1616"/>
                              <a:gd name="T57" fmla="*/ 162 h 443"/>
                              <a:gd name="T58" fmla="*/ 4 w 1616"/>
                              <a:gd name="T59" fmla="*/ 230 h 443"/>
                              <a:gd name="T60" fmla="*/ 9 w 1616"/>
                              <a:gd name="T61" fmla="*/ 298 h 443"/>
                              <a:gd name="T62" fmla="*/ 13 w 1616"/>
                              <a:gd name="T63" fmla="*/ 367 h 443"/>
                              <a:gd name="T64" fmla="*/ 17 w 1616"/>
                              <a:gd name="T65" fmla="*/ 431 h 443"/>
                              <a:gd name="T66" fmla="*/ 115 w 1616"/>
                              <a:gd name="T67" fmla="*/ 431 h 443"/>
                              <a:gd name="T68" fmla="*/ 218 w 1616"/>
                              <a:gd name="T69" fmla="*/ 431 h 443"/>
                              <a:gd name="T70" fmla="*/ 316 w 1616"/>
                              <a:gd name="T71" fmla="*/ 435 h 443"/>
                              <a:gd name="T72" fmla="*/ 418 w 1616"/>
                              <a:gd name="T73" fmla="*/ 435 h 443"/>
                              <a:gd name="T74" fmla="*/ 516 w 1616"/>
                              <a:gd name="T75" fmla="*/ 435 h 443"/>
                              <a:gd name="T76" fmla="*/ 618 w 1616"/>
                              <a:gd name="T77" fmla="*/ 435 h 443"/>
                              <a:gd name="T78" fmla="*/ 716 w 1616"/>
                              <a:gd name="T79" fmla="*/ 439 h 443"/>
                              <a:gd name="T80" fmla="*/ 819 w 1616"/>
                              <a:gd name="T81" fmla="*/ 439 h 443"/>
                              <a:gd name="T82" fmla="*/ 917 w 1616"/>
                              <a:gd name="T83" fmla="*/ 439 h 443"/>
                              <a:gd name="T84" fmla="*/ 1015 w 1616"/>
                              <a:gd name="T85" fmla="*/ 439 h 443"/>
                              <a:gd name="T86" fmla="*/ 1117 w 1616"/>
                              <a:gd name="T87" fmla="*/ 443 h 443"/>
                              <a:gd name="T88" fmla="*/ 1215 w 1616"/>
                              <a:gd name="T89" fmla="*/ 443 h 443"/>
                              <a:gd name="T90" fmla="*/ 1318 w 1616"/>
                              <a:gd name="T91" fmla="*/ 443 h 443"/>
                              <a:gd name="T92" fmla="*/ 1416 w 1616"/>
                              <a:gd name="T93" fmla="*/ 443 h 443"/>
                              <a:gd name="T94" fmla="*/ 1518 w 1616"/>
                              <a:gd name="T95" fmla="*/ 443 h 443"/>
                              <a:gd name="T96" fmla="*/ 1616 w 1616"/>
                              <a:gd name="T97" fmla="*/ 443 h 443"/>
                              <a:gd name="T98" fmla="*/ 1616 w 1616"/>
                              <a:gd name="T99" fmla="*/ 333 h 443"/>
                              <a:gd name="T100" fmla="*/ 1616 w 1616"/>
                              <a:gd name="T101" fmla="*/ 222 h 443"/>
                              <a:gd name="T102" fmla="*/ 1616 w 1616"/>
                              <a:gd name="T103" fmla="*/ 111 h 443"/>
                              <a:gd name="T104" fmla="*/ 1616 w 1616"/>
                              <a:gd name="T105" fmla="*/ 0 h 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616" h="443">
                                <a:moveTo>
                                  <a:pt x="1616" y="0"/>
                                </a:moveTo>
                                <a:lnTo>
                                  <a:pt x="1531" y="4"/>
                                </a:lnTo>
                                <a:lnTo>
                                  <a:pt x="1446" y="4"/>
                                </a:lnTo>
                                <a:lnTo>
                                  <a:pt x="1365" y="9"/>
                                </a:lnTo>
                                <a:lnTo>
                                  <a:pt x="1279" y="9"/>
                                </a:lnTo>
                                <a:lnTo>
                                  <a:pt x="1194" y="13"/>
                                </a:lnTo>
                                <a:lnTo>
                                  <a:pt x="1113" y="17"/>
                                </a:lnTo>
                                <a:lnTo>
                                  <a:pt x="1028" y="17"/>
                                </a:lnTo>
                                <a:lnTo>
                                  <a:pt x="942" y="21"/>
                                </a:lnTo>
                                <a:lnTo>
                                  <a:pt x="887" y="26"/>
                                </a:lnTo>
                                <a:lnTo>
                                  <a:pt x="827" y="34"/>
                                </a:lnTo>
                                <a:lnTo>
                                  <a:pt x="772" y="38"/>
                                </a:lnTo>
                                <a:lnTo>
                                  <a:pt x="712" y="43"/>
                                </a:lnTo>
                                <a:lnTo>
                                  <a:pt x="657" y="51"/>
                                </a:lnTo>
                                <a:lnTo>
                                  <a:pt x="597" y="56"/>
                                </a:lnTo>
                                <a:lnTo>
                                  <a:pt x="542" y="60"/>
                                </a:lnTo>
                                <a:lnTo>
                                  <a:pt x="482" y="68"/>
                                </a:lnTo>
                                <a:lnTo>
                                  <a:pt x="426" y="73"/>
                                </a:lnTo>
                                <a:lnTo>
                                  <a:pt x="367" y="77"/>
                                </a:lnTo>
                                <a:lnTo>
                                  <a:pt x="311" y="85"/>
                                </a:lnTo>
                                <a:lnTo>
                                  <a:pt x="252" y="90"/>
                                </a:lnTo>
                                <a:lnTo>
                                  <a:pt x="196" y="98"/>
                                </a:lnTo>
                                <a:lnTo>
                                  <a:pt x="136" y="102"/>
                                </a:lnTo>
                                <a:lnTo>
                                  <a:pt x="81" y="111"/>
                                </a:lnTo>
                                <a:lnTo>
                                  <a:pt x="21" y="115"/>
                                </a:lnTo>
                                <a:lnTo>
                                  <a:pt x="17" y="124"/>
                                </a:lnTo>
                                <a:lnTo>
                                  <a:pt x="9" y="136"/>
                                </a:lnTo>
                                <a:lnTo>
                                  <a:pt x="4" y="149"/>
                                </a:lnTo>
                                <a:lnTo>
                                  <a:pt x="0" y="162"/>
                                </a:lnTo>
                                <a:lnTo>
                                  <a:pt x="4" y="230"/>
                                </a:lnTo>
                                <a:lnTo>
                                  <a:pt x="9" y="298"/>
                                </a:lnTo>
                                <a:lnTo>
                                  <a:pt x="13" y="367"/>
                                </a:lnTo>
                                <a:lnTo>
                                  <a:pt x="17" y="431"/>
                                </a:lnTo>
                                <a:lnTo>
                                  <a:pt x="115" y="431"/>
                                </a:lnTo>
                                <a:lnTo>
                                  <a:pt x="218" y="431"/>
                                </a:lnTo>
                                <a:lnTo>
                                  <a:pt x="316" y="435"/>
                                </a:lnTo>
                                <a:lnTo>
                                  <a:pt x="418" y="435"/>
                                </a:lnTo>
                                <a:lnTo>
                                  <a:pt x="516" y="435"/>
                                </a:lnTo>
                                <a:lnTo>
                                  <a:pt x="618" y="435"/>
                                </a:lnTo>
                                <a:lnTo>
                                  <a:pt x="716" y="439"/>
                                </a:lnTo>
                                <a:lnTo>
                                  <a:pt x="819" y="439"/>
                                </a:lnTo>
                                <a:lnTo>
                                  <a:pt x="917" y="439"/>
                                </a:lnTo>
                                <a:lnTo>
                                  <a:pt x="1015" y="439"/>
                                </a:lnTo>
                                <a:lnTo>
                                  <a:pt x="1117" y="443"/>
                                </a:lnTo>
                                <a:lnTo>
                                  <a:pt x="1215" y="443"/>
                                </a:lnTo>
                                <a:lnTo>
                                  <a:pt x="1318" y="443"/>
                                </a:lnTo>
                                <a:lnTo>
                                  <a:pt x="1416" y="443"/>
                                </a:lnTo>
                                <a:lnTo>
                                  <a:pt x="1518" y="443"/>
                                </a:lnTo>
                                <a:lnTo>
                                  <a:pt x="1616" y="443"/>
                                </a:lnTo>
                                <a:lnTo>
                                  <a:pt x="1616" y="333"/>
                                </a:lnTo>
                                <a:lnTo>
                                  <a:pt x="1616" y="222"/>
                                </a:lnTo>
                                <a:lnTo>
                                  <a:pt x="1616" y="111"/>
                                </a:lnTo>
                                <a:lnTo>
                                  <a:pt x="1616" y="0"/>
                                </a:lnTo>
                                <a:close/>
                              </a:path>
                            </a:pathLst>
                          </a:custGeom>
                          <a:solidFill>
                            <a:srgbClr val="93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331"/>
                        <wps:cNvSpPr>
                          <a:spLocks/>
                        </wps:cNvSpPr>
                        <wps:spPr bwMode="auto">
                          <a:xfrm>
                            <a:off x="2260" y="2544"/>
                            <a:ext cx="1535" cy="443"/>
                          </a:xfrm>
                          <a:custGeom>
                            <a:avLst/>
                            <a:gdLst>
                              <a:gd name="T0" fmla="*/ 1535 w 1535"/>
                              <a:gd name="T1" fmla="*/ 0 h 443"/>
                              <a:gd name="T2" fmla="*/ 1454 w 1535"/>
                              <a:gd name="T3" fmla="*/ 4 h 443"/>
                              <a:gd name="T4" fmla="*/ 1369 w 1535"/>
                              <a:gd name="T5" fmla="*/ 4 h 443"/>
                              <a:gd name="T6" fmla="*/ 1288 w 1535"/>
                              <a:gd name="T7" fmla="*/ 9 h 443"/>
                              <a:gd name="T8" fmla="*/ 1207 w 1535"/>
                              <a:gd name="T9" fmla="*/ 9 h 443"/>
                              <a:gd name="T10" fmla="*/ 1122 w 1535"/>
                              <a:gd name="T11" fmla="*/ 13 h 443"/>
                              <a:gd name="T12" fmla="*/ 1041 w 1535"/>
                              <a:gd name="T13" fmla="*/ 17 h 443"/>
                              <a:gd name="T14" fmla="*/ 960 w 1535"/>
                              <a:gd name="T15" fmla="*/ 17 h 443"/>
                              <a:gd name="T16" fmla="*/ 878 w 1535"/>
                              <a:gd name="T17" fmla="*/ 21 h 443"/>
                              <a:gd name="T18" fmla="*/ 827 w 1535"/>
                              <a:gd name="T19" fmla="*/ 26 h 443"/>
                              <a:gd name="T20" fmla="*/ 772 w 1535"/>
                              <a:gd name="T21" fmla="*/ 34 h 443"/>
                              <a:gd name="T22" fmla="*/ 721 w 1535"/>
                              <a:gd name="T23" fmla="*/ 38 h 443"/>
                              <a:gd name="T24" fmla="*/ 665 w 1535"/>
                              <a:gd name="T25" fmla="*/ 43 h 443"/>
                              <a:gd name="T26" fmla="*/ 614 w 1535"/>
                              <a:gd name="T27" fmla="*/ 51 h 443"/>
                              <a:gd name="T28" fmla="*/ 563 w 1535"/>
                              <a:gd name="T29" fmla="*/ 56 h 443"/>
                              <a:gd name="T30" fmla="*/ 508 w 1535"/>
                              <a:gd name="T31" fmla="*/ 60 h 443"/>
                              <a:gd name="T32" fmla="*/ 456 w 1535"/>
                              <a:gd name="T33" fmla="*/ 64 h 443"/>
                              <a:gd name="T34" fmla="*/ 401 w 1535"/>
                              <a:gd name="T35" fmla="*/ 73 h 443"/>
                              <a:gd name="T36" fmla="*/ 350 w 1535"/>
                              <a:gd name="T37" fmla="*/ 77 h 443"/>
                              <a:gd name="T38" fmla="*/ 299 w 1535"/>
                              <a:gd name="T39" fmla="*/ 81 h 443"/>
                              <a:gd name="T40" fmla="*/ 243 w 1535"/>
                              <a:gd name="T41" fmla="*/ 90 h 443"/>
                              <a:gd name="T42" fmla="*/ 192 w 1535"/>
                              <a:gd name="T43" fmla="*/ 94 h 443"/>
                              <a:gd name="T44" fmla="*/ 137 w 1535"/>
                              <a:gd name="T45" fmla="*/ 98 h 443"/>
                              <a:gd name="T46" fmla="*/ 85 w 1535"/>
                              <a:gd name="T47" fmla="*/ 107 h 443"/>
                              <a:gd name="T48" fmla="*/ 30 w 1535"/>
                              <a:gd name="T49" fmla="*/ 111 h 443"/>
                              <a:gd name="T50" fmla="*/ 21 w 1535"/>
                              <a:gd name="T51" fmla="*/ 119 h 443"/>
                              <a:gd name="T52" fmla="*/ 17 w 1535"/>
                              <a:gd name="T53" fmla="*/ 132 h 443"/>
                              <a:gd name="T54" fmla="*/ 9 w 1535"/>
                              <a:gd name="T55" fmla="*/ 145 h 443"/>
                              <a:gd name="T56" fmla="*/ 0 w 1535"/>
                              <a:gd name="T57" fmla="*/ 154 h 443"/>
                              <a:gd name="T58" fmla="*/ 9 w 1535"/>
                              <a:gd name="T59" fmla="*/ 222 h 443"/>
                              <a:gd name="T60" fmla="*/ 13 w 1535"/>
                              <a:gd name="T61" fmla="*/ 294 h 443"/>
                              <a:gd name="T62" fmla="*/ 21 w 1535"/>
                              <a:gd name="T63" fmla="*/ 362 h 443"/>
                              <a:gd name="T64" fmla="*/ 30 w 1535"/>
                              <a:gd name="T65" fmla="*/ 431 h 443"/>
                              <a:gd name="T66" fmla="*/ 124 w 1535"/>
                              <a:gd name="T67" fmla="*/ 431 h 443"/>
                              <a:gd name="T68" fmla="*/ 218 w 1535"/>
                              <a:gd name="T69" fmla="*/ 431 h 443"/>
                              <a:gd name="T70" fmla="*/ 311 w 1535"/>
                              <a:gd name="T71" fmla="*/ 431 h 443"/>
                              <a:gd name="T72" fmla="*/ 405 w 1535"/>
                              <a:gd name="T73" fmla="*/ 431 h 443"/>
                              <a:gd name="T74" fmla="*/ 499 w 1535"/>
                              <a:gd name="T75" fmla="*/ 435 h 443"/>
                              <a:gd name="T76" fmla="*/ 593 w 1535"/>
                              <a:gd name="T77" fmla="*/ 435 h 443"/>
                              <a:gd name="T78" fmla="*/ 687 w 1535"/>
                              <a:gd name="T79" fmla="*/ 435 h 443"/>
                              <a:gd name="T80" fmla="*/ 780 w 1535"/>
                              <a:gd name="T81" fmla="*/ 435 h 443"/>
                              <a:gd name="T82" fmla="*/ 874 w 1535"/>
                              <a:gd name="T83" fmla="*/ 439 h 443"/>
                              <a:gd name="T84" fmla="*/ 968 w 1535"/>
                              <a:gd name="T85" fmla="*/ 439 h 443"/>
                              <a:gd name="T86" fmla="*/ 1062 w 1535"/>
                              <a:gd name="T87" fmla="*/ 439 h 443"/>
                              <a:gd name="T88" fmla="*/ 1160 w 1535"/>
                              <a:gd name="T89" fmla="*/ 443 h 443"/>
                              <a:gd name="T90" fmla="*/ 1254 w 1535"/>
                              <a:gd name="T91" fmla="*/ 443 h 443"/>
                              <a:gd name="T92" fmla="*/ 1348 w 1535"/>
                              <a:gd name="T93" fmla="*/ 443 h 443"/>
                              <a:gd name="T94" fmla="*/ 1441 w 1535"/>
                              <a:gd name="T95" fmla="*/ 443 h 443"/>
                              <a:gd name="T96" fmla="*/ 1535 w 1535"/>
                              <a:gd name="T97" fmla="*/ 443 h 443"/>
                              <a:gd name="T98" fmla="*/ 1535 w 1535"/>
                              <a:gd name="T99" fmla="*/ 333 h 443"/>
                              <a:gd name="T100" fmla="*/ 1535 w 1535"/>
                              <a:gd name="T101" fmla="*/ 222 h 443"/>
                              <a:gd name="T102" fmla="*/ 1535 w 1535"/>
                              <a:gd name="T103" fmla="*/ 111 h 443"/>
                              <a:gd name="T104" fmla="*/ 1535 w 1535"/>
                              <a:gd name="T105" fmla="*/ 0 h 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535" h="443">
                                <a:moveTo>
                                  <a:pt x="1535" y="0"/>
                                </a:moveTo>
                                <a:lnTo>
                                  <a:pt x="1454" y="4"/>
                                </a:lnTo>
                                <a:lnTo>
                                  <a:pt x="1369" y="4"/>
                                </a:lnTo>
                                <a:lnTo>
                                  <a:pt x="1288" y="9"/>
                                </a:lnTo>
                                <a:lnTo>
                                  <a:pt x="1207" y="9"/>
                                </a:lnTo>
                                <a:lnTo>
                                  <a:pt x="1122" y="13"/>
                                </a:lnTo>
                                <a:lnTo>
                                  <a:pt x="1041" y="17"/>
                                </a:lnTo>
                                <a:lnTo>
                                  <a:pt x="960" y="17"/>
                                </a:lnTo>
                                <a:lnTo>
                                  <a:pt x="878" y="21"/>
                                </a:lnTo>
                                <a:lnTo>
                                  <a:pt x="827" y="26"/>
                                </a:lnTo>
                                <a:lnTo>
                                  <a:pt x="772" y="34"/>
                                </a:lnTo>
                                <a:lnTo>
                                  <a:pt x="721" y="38"/>
                                </a:lnTo>
                                <a:lnTo>
                                  <a:pt x="665" y="43"/>
                                </a:lnTo>
                                <a:lnTo>
                                  <a:pt x="614" y="51"/>
                                </a:lnTo>
                                <a:lnTo>
                                  <a:pt x="563" y="56"/>
                                </a:lnTo>
                                <a:lnTo>
                                  <a:pt x="508" y="60"/>
                                </a:lnTo>
                                <a:lnTo>
                                  <a:pt x="456" y="64"/>
                                </a:lnTo>
                                <a:lnTo>
                                  <a:pt x="401" y="73"/>
                                </a:lnTo>
                                <a:lnTo>
                                  <a:pt x="350" y="77"/>
                                </a:lnTo>
                                <a:lnTo>
                                  <a:pt x="299" y="81"/>
                                </a:lnTo>
                                <a:lnTo>
                                  <a:pt x="243" y="90"/>
                                </a:lnTo>
                                <a:lnTo>
                                  <a:pt x="192" y="94"/>
                                </a:lnTo>
                                <a:lnTo>
                                  <a:pt x="137" y="98"/>
                                </a:lnTo>
                                <a:lnTo>
                                  <a:pt x="85" y="107"/>
                                </a:lnTo>
                                <a:lnTo>
                                  <a:pt x="30" y="111"/>
                                </a:lnTo>
                                <a:lnTo>
                                  <a:pt x="21" y="119"/>
                                </a:lnTo>
                                <a:lnTo>
                                  <a:pt x="17" y="132"/>
                                </a:lnTo>
                                <a:lnTo>
                                  <a:pt x="9" y="145"/>
                                </a:lnTo>
                                <a:lnTo>
                                  <a:pt x="0" y="154"/>
                                </a:lnTo>
                                <a:lnTo>
                                  <a:pt x="9" y="222"/>
                                </a:lnTo>
                                <a:lnTo>
                                  <a:pt x="13" y="294"/>
                                </a:lnTo>
                                <a:lnTo>
                                  <a:pt x="21" y="362"/>
                                </a:lnTo>
                                <a:lnTo>
                                  <a:pt x="30" y="431"/>
                                </a:lnTo>
                                <a:lnTo>
                                  <a:pt x="124" y="431"/>
                                </a:lnTo>
                                <a:lnTo>
                                  <a:pt x="218" y="431"/>
                                </a:lnTo>
                                <a:lnTo>
                                  <a:pt x="311" y="431"/>
                                </a:lnTo>
                                <a:lnTo>
                                  <a:pt x="405" y="431"/>
                                </a:lnTo>
                                <a:lnTo>
                                  <a:pt x="499" y="435"/>
                                </a:lnTo>
                                <a:lnTo>
                                  <a:pt x="593" y="435"/>
                                </a:lnTo>
                                <a:lnTo>
                                  <a:pt x="687" y="435"/>
                                </a:lnTo>
                                <a:lnTo>
                                  <a:pt x="780" y="435"/>
                                </a:lnTo>
                                <a:lnTo>
                                  <a:pt x="874" y="439"/>
                                </a:lnTo>
                                <a:lnTo>
                                  <a:pt x="968" y="439"/>
                                </a:lnTo>
                                <a:lnTo>
                                  <a:pt x="1062" y="439"/>
                                </a:lnTo>
                                <a:lnTo>
                                  <a:pt x="1160" y="443"/>
                                </a:lnTo>
                                <a:lnTo>
                                  <a:pt x="1254" y="443"/>
                                </a:lnTo>
                                <a:lnTo>
                                  <a:pt x="1348" y="443"/>
                                </a:lnTo>
                                <a:lnTo>
                                  <a:pt x="1441" y="443"/>
                                </a:lnTo>
                                <a:lnTo>
                                  <a:pt x="1535" y="443"/>
                                </a:lnTo>
                                <a:lnTo>
                                  <a:pt x="1535" y="333"/>
                                </a:lnTo>
                                <a:lnTo>
                                  <a:pt x="1535" y="222"/>
                                </a:lnTo>
                                <a:lnTo>
                                  <a:pt x="1535" y="111"/>
                                </a:lnTo>
                                <a:lnTo>
                                  <a:pt x="1535" y="0"/>
                                </a:lnTo>
                                <a:close/>
                              </a:path>
                            </a:pathLst>
                          </a:custGeom>
                          <a:solidFill>
                            <a:srgbClr val="994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332"/>
                        <wps:cNvSpPr>
                          <a:spLocks/>
                        </wps:cNvSpPr>
                        <wps:spPr bwMode="auto">
                          <a:xfrm>
                            <a:off x="2341" y="2544"/>
                            <a:ext cx="1450" cy="443"/>
                          </a:xfrm>
                          <a:custGeom>
                            <a:avLst/>
                            <a:gdLst>
                              <a:gd name="T0" fmla="*/ 1450 w 1450"/>
                              <a:gd name="T1" fmla="*/ 0 h 443"/>
                              <a:gd name="T2" fmla="*/ 1369 w 1450"/>
                              <a:gd name="T3" fmla="*/ 4 h 443"/>
                              <a:gd name="T4" fmla="*/ 1292 w 1450"/>
                              <a:gd name="T5" fmla="*/ 4 h 443"/>
                              <a:gd name="T6" fmla="*/ 1211 w 1450"/>
                              <a:gd name="T7" fmla="*/ 9 h 443"/>
                              <a:gd name="T8" fmla="*/ 1134 w 1450"/>
                              <a:gd name="T9" fmla="*/ 9 h 443"/>
                              <a:gd name="T10" fmla="*/ 1053 w 1450"/>
                              <a:gd name="T11" fmla="*/ 13 h 443"/>
                              <a:gd name="T12" fmla="*/ 972 w 1450"/>
                              <a:gd name="T13" fmla="*/ 17 h 443"/>
                              <a:gd name="T14" fmla="*/ 896 w 1450"/>
                              <a:gd name="T15" fmla="*/ 17 h 443"/>
                              <a:gd name="T16" fmla="*/ 815 w 1450"/>
                              <a:gd name="T17" fmla="*/ 21 h 443"/>
                              <a:gd name="T18" fmla="*/ 768 w 1450"/>
                              <a:gd name="T19" fmla="*/ 26 h 443"/>
                              <a:gd name="T20" fmla="*/ 716 w 1450"/>
                              <a:gd name="T21" fmla="*/ 30 h 443"/>
                              <a:gd name="T22" fmla="*/ 670 w 1450"/>
                              <a:gd name="T23" fmla="*/ 34 h 443"/>
                              <a:gd name="T24" fmla="*/ 618 w 1450"/>
                              <a:gd name="T25" fmla="*/ 43 h 443"/>
                              <a:gd name="T26" fmla="*/ 571 w 1450"/>
                              <a:gd name="T27" fmla="*/ 47 h 443"/>
                              <a:gd name="T28" fmla="*/ 525 w 1450"/>
                              <a:gd name="T29" fmla="*/ 51 h 443"/>
                              <a:gd name="T30" fmla="*/ 473 w 1450"/>
                              <a:gd name="T31" fmla="*/ 56 h 443"/>
                              <a:gd name="T32" fmla="*/ 427 w 1450"/>
                              <a:gd name="T33" fmla="*/ 60 h 443"/>
                              <a:gd name="T34" fmla="*/ 380 w 1450"/>
                              <a:gd name="T35" fmla="*/ 68 h 443"/>
                              <a:gd name="T36" fmla="*/ 333 w 1450"/>
                              <a:gd name="T37" fmla="*/ 73 h 443"/>
                              <a:gd name="T38" fmla="*/ 282 w 1450"/>
                              <a:gd name="T39" fmla="*/ 77 h 443"/>
                              <a:gd name="T40" fmla="*/ 235 w 1450"/>
                              <a:gd name="T41" fmla="*/ 81 h 443"/>
                              <a:gd name="T42" fmla="*/ 188 w 1450"/>
                              <a:gd name="T43" fmla="*/ 90 h 443"/>
                              <a:gd name="T44" fmla="*/ 141 w 1450"/>
                              <a:gd name="T45" fmla="*/ 94 h 443"/>
                              <a:gd name="T46" fmla="*/ 90 w 1450"/>
                              <a:gd name="T47" fmla="*/ 98 h 443"/>
                              <a:gd name="T48" fmla="*/ 43 w 1450"/>
                              <a:gd name="T49" fmla="*/ 102 h 443"/>
                              <a:gd name="T50" fmla="*/ 34 w 1450"/>
                              <a:gd name="T51" fmla="*/ 115 h 443"/>
                              <a:gd name="T52" fmla="*/ 21 w 1450"/>
                              <a:gd name="T53" fmla="*/ 128 h 443"/>
                              <a:gd name="T54" fmla="*/ 9 w 1450"/>
                              <a:gd name="T55" fmla="*/ 141 h 443"/>
                              <a:gd name="T56" fmla="*/ 0 w 1450"/>
                              <a:gd name="T57" fmla="*/ 149 h 443"/>
                              <a:gd name="T58" fmla="*/ 9 w 1450"/>
                              <a:gd name="T59" fmla="*/ 217 h 443"/>
                              <a:gd name="T60" fmla="*/ 21 w 1450"/>
                              <a:gd name="T61" fmla="*/ 286 h 443"/>
                              <a:gd name="T62" fmla="*/ 30 w 1450"/>
                              <a:gd name="T63" fmla="*/ 358 h 443"/>
                              <a:gd name="T64" fmla="*/ 38 w 1450"/>
                              <a:gd name="T65" fmla="*/ 426 h 443"/>
                              <a:gd name="T66" fmla="*/ 128 w 1450"/>
                              <a:gd name="T67" fmla="*/ 426 h 443"/>
                              <a:gd name="T68" fmla="*/ 218 w 1450"/>
                              <a:gd name="T69" fmla="*/ 426 h 443"/>
                              <a:gd name="T70" fmla="*/ 303 w 1450"/>
                              <a:gd name="T71" fmla="*/ 431 h 443"/>
                              <a:gd name="T72" fmla="*/ 392 w 1450"/>
                              <a:gd name="T73" fmla="*/ 431 h 443"/>
                              <a:gd name="T74" fmla="*/ 482 w 1450"/>
                              <a:gd name="T75" fmla="*/ 431 h 443"/>
                              <a:gd name="T76" fmla="*/ 571 w 1450"/>
                              <a:gd name="T77" fmla="*/ 431 h 443"/>
                              <a:gd name="T78" fmla="*/ 657 w 1450"/>
                              <a:gd name="T79" fmla="*/ 431 h 443"/>
                              <a:gd name="T80" fmla="*/ 746 w 1450"/>
                              <a:gd name="T81" fmla="*/ 435 h 443"/>
                              <a:gd name="T82" fmla="*/ 836 w 1450"/>
                              <a:gd name="T83" fmla="*/ 435 h 443"/>
                              <a:gd name="T84" fmla="*/ 921 w 1450"/>
                              <a:gd name="T85" fmla="*/ 435 h 443"/>
                              <a:gd name="T86" fmla="*/ 1011 w 1450"/>
                              <a:gd name="T87" fmla="*/ 435 h 443"/>
                              <a:gd name="T88" fmla="*/ 1096 w 1450"/>
                              <a:gd name="T89" fmla="*/ 439 h 443"/>
                              <a:gd name="T90" fmla="*/ 1186 w 1450"/>
                              <a:gd name="T91" fmla="*/ 439 h 443"/>
                              <a:gd name="T92" fmla="*/ 1275 w 1450"/>
                              <a:gd name="T93" fmla="*/ 439 h 443"/>
                              <a:gd name="T94" fmla="*/ 1360 w 1450"/>
                              <a:gd name="T95" fmla="*/ 443 h 443"/>
                              <a:gd name="T96" fmla="*/ 1450 w 1450"/>
                              <a:gd name="T97" fmla="*/ 443 h 443"/>
                              <a:gd name="T98" fmla="*/ 1450 w 1450"/>
                              <a:gd name="T99" fmla="*/ 333 h 443"/>
                              <a:gd name="T100" fmla="*/ 1450 w 1450"/>
                              <a:gd name="T101" fmla="*/ 222 h 443"/>
                              <a:gd name="T102" fmla="*/ 1450 w 1450"/>
                              <a:gd name="T103" fmla="*/ 111 h 443"/>
                              <a:gd name="T104" fmla="*/ 1450 w 1450"/>
                              <a:gd name="T105" fmla="*/ 0 h 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450" h="443">
                                <a:moveTo>
                                  <a:pt x="1450" y="0"/>
                                </a:moveTo>
                                <a:lnTo>
                                  <a:pt x="1369" y="4"/>
                                </a:lnTo>
                                <a:lnTo>
                                  <a:pt x="1292" y="4"/>
                                </a:lnTo>
                                <a:lnTo>
                                  <a:pt x="1211" y="9"/>
                                </a:lnTo>
                                <a:lnTo>
                                  <a:pt x="1134" y="9"/>
                                </a:lnTo>
                                <a:lnTo>
                                  <a:pt x="1053" y="13"/>
                                </a:lnTo>
                                <a:lnTo>
                                  <a:pt x="972" y="17"/>
                                </a:lnTo>
                                <a:lnTo>
                                  <a:pt x="896" y="17"/>
                                </a:lnTo>
                                <a:lnTo>
                                  <a:pt x="815" y="21"/>
                                </a:lnTo>
                                <a:lnTo>
                                  <a:pt x="768" y="26"/>
                                </a:lnTo>
                                <a:lnTo>
                                  <a:pt x="716" y="30"/>
                                </a:lnTo>
                                <a:lnTo>
                                  <a:pt x="670" y="34"/>
                                </a:lnTo>
                                <a:lnTo>
                                  <a:pt x="618" y="43"/>
                                </a:lnTo>
                                <a:lnTo>
                                  <a:pt x="571" y="47"/>
                                </a:lnTo>
                                <a:lnTo>
                                  <a:pt x="525" y="51"/>
                                </a:lnTo>
                                <a:lnTo>
                                  <a:pt x="473" y="56"/>
                                </a:lnTo>
                                <a:lnTo>
                                  <a:pt x="427" y="60"/>
                                </a:lnTo>
                                <a:lnTo>
                                  <a:pt x="380" y="68"/>
                                </a:lnTo>
                                <a:lnTo>
                                  <a:pt x="333" y="73"/>
                                </a:lnTo>
                                <a:lnTo>
                                  <a:pt x="282" y="77"/>
                                </a:lnTo>
                                <a:lnTo>
                                  <a:pt x="235" y="81"/>
                                </a:lnTo>
                                <a:lnTo>
                                  <a:pt x="188" y="90"/>
                                </a:lnTo>
                                <a:lnTo>
                                  <a:pt x="141" y="94"/>
                                </a:lnTo>
                                <a:lnTo>
                                  <a:pt x="90" y="98"/>
                                </a:lnTo>
                                <a:lnTo>
                                  <a:pt x="43" y="102"/>
                                </a:lnTo>
                                <a:lnTo>
                                  <a:pt x="34" y="115"/>
                                </a:lnTo>
                                <a:lnTo>
                                  <a:pt x="21" y="128"/>
                                </a:lnTo>
                                <a:lnTo>
                                  <a:pt x="9" y="141"/>
                                </a:lnTo>
                                <a:lnTo>
                                  <a:pt x="0" y="149"/>
                                </a:lnTo>
                                <a:lnTo>
                                  <a:pt x="9" y="217"/>
                                </a:lnTo>
                                <a:lnTo>
                                  <a:pt x="21" y="286"/>
                                </a:lnTo>
                                <a:lnTo>
                                  <a:pt x="30" y="358"/>
                                </a:lnTo>
                                <a:lnTo>
                                  <a:pt x="38" y="426"/>
                                </a:lnTo>
                                <a:lnTo>
                                  <a:pt x="128" y="426"/>
                                </a:lnTo>
                                <a:lnTo>
                                  <a:pt x="218" y="426"/>
                                </a:lnTo>
                                <a:lnTo>
                                  <a:pt x="303" y="431"/>
                                </a:lnTo>
                                <a:lnTo>
                                  <a:pt x="392" y="431"/>
                                </a:lnTo>
                                <a:lnTo>
                                  <a:pt x="482" y="431"/>
                                </a:lnTo>
                                <a:lnTo>
                                  <a:pt x="571" y="431"/>
                                </a:lnTo>
                                <a:lnTo>
                                  <a:pt x="657" y="431"/>
                                </a:lnTo>
                                <a:lnTo>
                                  <a:pt x="746" y="435"/>
                                </a:lnTo>
                                <a:lnTo>
                                  <a:pt x="836" y="435"/>
                                </a:lnTo>
                                <a:lnTo>
                                  <a:pt x="921" y="435"/>
                                </a:lnTo>
                                <a:lnTo>
                                  <a:pt x="1011" y="435"/>
                                </a:lnTo>
                                <a:lnTo>
                                  <a:pt x="1096" y="439"/>
                                </a:lnTo>
                                <a:lnTo>
                                  <a:pt x="1186" y="439"/>
                                </a:lnTo>
                                <a:lnTo>
                                  <a:pt x="1275" y="439"/>
                                </a:lnTo>
                                <a:lnTo>
                                  <a:pt x="1360" y="443"/>
                                </a:lnTo>
                                <a:lnTo>
                                  <a:pt x="1450" y="443"/>
                                </a:lnTo>
                                <a:lnTo>
                                  <a:pt x="1450" y="333"/>
                                </a:lnTo>
                                <a:lnTo>
                                  <a:pt x="1450" y="222"/>
                                </a:lnTo>
                                <a:lnTo>
                                  <a:pt x="1450" y="111"/>
                                </a:lnTo>
                                <a:lnTo>
                                  <a:pt x="1450" y="0"/>
                                </a:lnTo>
                                <a:close/>
                              </a:path>
                            </a:pathLst>
                          </a:custGeom>
                          <a:solidFill>
                            <a:srgbClr val="9B5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333"/>
                        <wps:cNvSpPr>
                          <a:spLocks/>
                        </wps:cNvSpPr>
                        <wps:spPr bwMode="auto">
                          <a:xfrm>
                            <a:off x="2426" y="2544"/>
                            <a:ext cx="1365" cy="443"/>
                          </a:xfrm>
                          <a:custGeom>
                            <a:avLst/>
                            <a:gdLst>
                              <a:gd name="T0" fmla="*/ 1365 w 1365"/>
                              <a:gd name="T1" fmla="*/ 0 h 443"/>
                              <a:gd name="T2" fmla="*/ 1288 w 1365"/>
                              <a:gd name="T3" fmla="*/ 4 h 443"/>
                              <a:gd name="T4" fmla="*/ 1207 w 1365"/>
                              <a:gd name="T5" fmla="*/ 4 h 443"/>
                              <a:gd name="T6" fmla="*/ 1130 w 1365"/>
                              <a:gd name="T7" fmla="*/ 9 h 443"/>
                              <a:gd name="T8" fmla="*/ 1054 w 1365"/>
                              <a:gd name="T9" fmla="*/ 9 h 443"/>
                              <a:gd name="T10" fmla="*/ 977 w 1365"/>
                              <a:gd name="T11" fmla="*/ 13 h 443"/>
                              <a:gd name="T12" fmla="*/ 900 w 1365"/>
                              <a:gd name="T13" fmla="*/ 17 h 443"/>
                              <a:gd name="T14" fmla="*/ 819 w 1365"/>
                              <a:gd name="T15" fmla="*/ 17 h 443"/>
                              <a:gd name="T16" fmla="*/ 742 w 1365"/>
                              <a:gd name="T17" fmla="*/ 21 h 443"/>
                              <a:gd name="T18" fmla="*/ 700 w 1365"/>
                              <a:gd name="T19" fmla="*/ 26 h 443"/>
                              <a:gd name="T20" fmla="*/ 657 w 1365"/>
                              <a:gd name="T21" fmla="*/ 30 h 443"/>
                              <a:gd name="T22" fmla="*/ 614 w 1365"/>
                              <a:gd name="T23" fmla="*/ 34 h 443"/>
                              <a:gd name="T24" fmla="*/ 568 w 1365"/>
                              <a:gd name="T25" fmla="*/ 38 h 443"/>
                              <a:gd name="T26" fmla="*/ 525 w 1365"/>
                              <a:gd name="T27" fmla="*/ 47 h 443"/>
                              <a:gd name="T28" fmla="*/ 482 w 1365"/>
                              <a:gd name="T29" fmla="*/ 51 h 443"/>
                              <a:gd name="T30" fmla="*/ 440 w 1365"/>
                              <a:gd name="T31" fmla="*/ 56 h 443"/>
                              <a:gd name="T32" fmla="*/ 397 w 1365"/>
                              <a:gd name="T33" fmla="*/ 60 h 443"/>
                              <a:gd name="T34" fmla="*/ 350 w 1365"/>
                              <a:gd name="T35" fmla="*/ 64 h 443"/>
                              <a:gd name="T36" fmla="*/ 307 w 1365"/>
                              <a:gd name="T37" fmla="*/ 68 h 443"/>
                              <a:gd name="T38" fmla="*/ 265 w 1365"/>
                              <a:gd name="T39" fmla="*/ 73 h 443"/>
                              <a:gd name="T40" fmla="*/ 222 w 1365"/>
                              <a:gd name="T41" fmla="*/ 77 h 443"/>
                              <a:gd name="T42" fmla="*/ 175 w 1365"/>
                              <a:gd name="T43" fmla="*/ 85 h 443"/>
                              <a:gd name="T44" fmla="*/ 133 w 1365"/>
                              <a:gd name="T45" fmla="*/ 90 h 443"/>
                              <a:gd name="T46" fmla="*/ 90 w 1365"/>
                              <a:gd name="T47" fmla="*/ 94 h 443"/>
                              <a:gd name="T48" fmla="*/ 47 w 1365"/>
                              <a:gd name="T49" fmla="*/ 98 h 443"/>
                              <a:gd name="T50" fmla="*/ 34 w 1365"/>
                              <a:gd name="T51" fmla="*/ 111 h 443"/>
                              <a:gd name="T52" fmla="*/ 22 w 1365"/>
                              <a:gd name="T53" fmla="*/ 119 h 443"/>
                              <a:gd name="T54" fmla="*/ 9 w 1365"/>
                              <a:gd name="T55" fmla="*/ 132 h 443"/>
                              <a:gd name="T56" fmla="*/ 0 w 1365"/>
                              <a:gd name="T57" fmla="*/ 145 h 443"/>
                              <a:gd name="T58" fmla="*/ 13 w 1365"/>
                              <a:gd name="T59" fmla="*/ 213 h 443"/>
                              <a:gd name="T60" fmla="*/ 26 w 1365"/>
                              <a:gd name="T61" fmla="*/ 281 h 443"/>
                              <a:gd name="T62" fmla="*/ 34 w 1365"/>
                              <a:gd name="T63" fmla="*/ 354 h 443"/>
                              <a:gd name="T64" fmla="*/ 47 w 1365"/>
                              <a:gd name="T65" fmla="*/ 422 h 443"/>
                              <a:gd name="T66" fmla="*/ 128 w 1365"/>
                              <a:gd name="T67" fmla="*/ 422 h 443"/>
                              <a:gd name="T68" fmla="*/ 214 w 1365"/>
                              <a:gd name="T69" fmla="*/ 426 h 443"/>
                              <a:gd name="T70" fmla="*/ 295 w 1365"/>
                              <a:gd name="T71" fmla="*/ 426 h 443"/>
                              <a:gd name="T72" fmla="*/ 376 w 1365"/>
                              <a:gd name="T73" fmla="*/ 426 h 443"/>
                              <a:gd name="T74" fmla="*/ 461 w 1365"/>
                              <a:gd name="T75" fmla="*/ 431 h 443"/>
                              <a:gd name="T76" fmla="*/ 542 w 1365"/>
                              <a:gd name="T77" fmla="*/ 431 h 443"/>
                              <a:gd name="T78" fmla="*/ 623 w 1365"/>
                              <a:gd name="T79" fmla="*/ 431 h 443"/>
                              <a:gd name="T80" fmla="*/ 708 w 1365"/>
                              <a:gd name="T81" fmla="*/ 431 h 443"/>
                              <a:gd name="T82" fmla="*/ 789 w 1365"/>
                              <a:gd name="T83" fmla="*/ 435 h 443"/>
                              <a:gd name="T84" fmla="*/ 870 w 1365"/>
                              <a:gd name="T85" fmla="*/ 435 h 443"/>
                              <a:gd name="T86" fmla="*/ 951 w 1365"/>
                              <a:gd name="T87" fmla="*/ 435 h 443"/>
                              <a:gd name="T88" fmla="*/ 1037 w 1365"/>
                              <a:gd name="T89" fmla="*/ 439 h 443"/>
                              <a:gd name="T90" fmla="*/ 1118 w 1365"/>
                              <a:gd name="T91" fmla="*/ 439 h 443"/>
                              <a:gd name="T92" fmla="*/ 1199 w 1365"/>
                              <a:gd name="T93" fmla="*/ 439 h 443"/>
                              <a:gd name="T94" fmla="*/ 1284 w 1365"/>
                              <a:gd name="T95" fmla="*/ 443 h 443"/>
                              <a:gd name="T96" fmla="*/ 1365 w 1365"/>
                              <a:gd name="T97" fmla="*/ 443 h 443"/>
                              <a:gd name="T98" fmla="*/ 1365 w 1365"/>
                              <a:gd name="T99" fmla="*/ 333 h 443"/>
                              <a:gd name="T100" fmla="*/ 1365 w 1365"/>
                              <a:gd name="T101" fmla="*/ 222 h 443"/>
                              <a:gd name="T102" fmla="*/ 1365 w 1365"/>
                              <a:gd name="T103" fmla="*/ 111 h 443"/>
                              <a:gd name="T104" fmla="*/ 1365 w 1365"/>
                              <a:gd name="T105" fmla="*/ 0 h 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65" h="443">
                                <a:moveTo>
                                  <a:pt x="1365" y="0"/>
                                </a:moveTo>
                                <a:lnTo>
                                  <a:pt x="1288" y="4"/>
                                </a:lnTo>
                                <a:lnTo>
                                  <a:pt x="1207" y="4"/>
                                </a:lnTo>
                                <a:lnTo>
                                  <a:pt x="1130" y="9"/>
                                </a:lnTo>
                                <a:lnTo>
                                  <a:pt x="1054" y="9"/>
                                </a:lnTo>
                                <a:lnTo>
                                  <a:pt x="977" y="13"/>
                                </a:lnTo>
                                <a:lnTo>
                                  <a:pt x="900" y="17"/>
                                </a:lnTo>
                                <a:lnTo>
                                  <a:pt x="819" y="17"/>
                                </a:lnTo>
                                <a:lnTo>
                                  <a:pt x="742" y="21"/>
                                </a:lnTo>
                                <a:lnTo>
                                  <a:pt x="700" y="26"/>
                                </a:lnTo>
                                <a:lnTo>
                                  <a:pt x="657" y="30"/>
                                </a:lnTo>
                                <a:lnTo>
                                  <a:pt x="614" y="34"/>
                                </a:lnTo>
                                <a:lnTo>
                                  <a:pt x="568" y="38"/>
                                </a:lnTo>
                                <a:lnTo>
                                  <a:pt x="525" y="47"/>
                                </a:lnTo>
                                <a:lnTo>
                                  <a:pt x="482" y="51"/>
                                </a:lnTo>
                                <a:lnTo>
                                  <a:pt x="440" y="56"/>
                                </a:lnTo>
                                <a:lnTo>
                                  <a:pt x="397" y="60"/>
                                </a:lnTo>
                                <a:lnTo>
                                  <a:pt x="350" y="64"/>
                                </a:lnTo>
                                <a:lnTo>
                                  <a:pt x="307" y="68"/>
                                </a:lnTo>
                                <a:lnTo>
                                  <a:pt x="265" y="73"/>
                                </a:lnTo>
                                <a:lnTo>
                                  <a:pt x="222" y="77"/>
                                </a:lnTo>
                                <a:lnTo>
                                  <a:pt x="175" y="85"/>
                                </a:lnTo>
                                <a:lnTo>
                                  <a:pt x="133" y="90"/>
                                </a:lnTo>
                                <a:lnTo>
                                  <a:pt x="90" y="94"/>
                                </a:lnTo>
                                <a:lnTo>
                                  <a:pt x="47" y="98"/>
                                </a:lnTo>
                                <a:lnTo>
                                  <a:pt x="34" y="111"/>
                                </a:lnTo>
                                <a:lnTo>
                                  <a:pt x="22" y="119"/>
                                </a:lnTo>
                                <a:lnTo>
                                  <a:pt x="9" y="132"/>
                                </a:lnTo>
                                <a:lnTo>
                                  <a:pt x="0" y="145"/>
                                </a:lnTo>
                                <a:lnTo>
                                  <a:pt x="13" y="213"/>
                                </a:lnTo>
                                <a:lnTo>
                                  <a:pt x="26" y="281"/>
                                </a:lnTo>
                                <a:lnTo>
                                  <a:pt x="34" y="354"/>
                                </a:lnTo>
                                <a:lnTo>
                                  <a:pt x="47" y="422"/>
                                </a:lnTo>
                                <a:lnTo>
                                  <a:pt x="128" y="422"/>
                                </a:lnTo>
                                <a:lnTo>
                                  <a:pt x="214" y="426"/>
                                </a:lnTo>
                                <a:lnTo>
                                  <a:pt x="295" y="426"/>
                                </a:lnTo>
                                <a:lnTo>
                                  <a:pt x="376" y="426"/>
                                </a:lnTo>
                                <a:lnTo>
                                  <a:pt x="461" y="431"/>
                                </a:lnTo>
                                <a:lnTo>
                                  <a:pt x="542" y="431"/>
                                </a:lnTo>
                                <a:lnTo>
                                  <a:pt x="623" y="431"/>
                                </a:lnTo>
                                <a:lnTo>
                                  <a:pt x="708" y="431"/>
                                </a:lnTo>
                                <a:lnTo>
                                  <a:pt x="789" y="435"/>
                                </a:lnTo>
                                <a:lnTo>
                                  <a:pt x="870" y="435"/>
                                </a:lnTo>
                                <a:lnTo>
                                  <a:pt x="951" y="435"/>
                                </a:lnTo>
                                <a:lnTo>
                                  <a:pt x="1037" y="439"/>
                                </a:lnTo>
                                <a:lnTo>
                                  <a:pt x="1118" y="439"/>
                                </a:lnTo>
                                <a:lnTo>
                                  <a:pt x="1199" y="439"/>
                                </a:lnTo>
                                <a:lnTo>
                                  <a:pt x="1284" y="443"/>
                                </a:lnTo>
                                <a:lnTo>
                                  <a:pt x="1365" y="443"/>
                                </a:lnTo>
                                <a:lnTo>
                                  <a:pt x="1365" y="333"/>
                                </a:lnTo>
                                <a:lnTo>
                                  <a:pt x="1365" y="222"/>
                                </a:lnTo>
                                <a:lnTo>
                                  <a:pt x="1365" y="111"/>
                                </a:lnTo>
                                <a:lnTo>
                                  <a:pt x="1365" y="0"/>
                                </a:lnTo>
                                <a:close/>
                              </a:path>
                            </a:pathLst>
                          </a:custGeom>
                          <a:solidFill>
                            <a:srgbClr val="A05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334"/>
                        <wps:cNvSpPr>
                          <a:spLocks/>
                        </wps:cNvSpPr>
                        <wps:spPr bwMode="auto">
                          <a:xfrm>
                            <a:off x="2507" y="2544"/>
                            <a:ext cx="1284" cy="443"/>
                          </a:xfrm>
                          <a:custGeom>
                            <a:avLst/>
                            <a:gdLst>
                              <a:gd name="T0" fmla="*/ 1284 w 1284"/>
                              <a:gd name="T1" fmla="*/ 0 h 443"/>
                              <a:gd name="T2" fmla="*/ 1207 w 1284"/>
                              <a:gd name="T3" fmla="*/ 4 h 443"/>
                              <a:gd name="T4" fmla="*/ 1135 w 1284"/>
                              <a:gd name="T5" fmla="*/ 4 h 443"/>
                              <a:gd name="T6" fmla="*/ 1058 w 1284"/>
                              <a:gd name="T7" fmla="*/ 9 h 443"/>
                              <a:gd name="T8" fmla="*/ 981 w 1284"/>
                              <a:gd name="T9" fmla="*/ 9 h 443"/>
                              <a:gd name="T10" fmla="*/ 904 w 1284"/>
                              <a:gd name="T11" fmla="*/ 13 h 443"/>
                              <a:gd name="T12" fmla="*/ 828 w 1284"/>
                              <a:gd name="T13" fmla="*/ 17 h 443"/>
                              <a:gd name="T14" fmla="*/ 755 w 1284"/>
                              <a:gd name="T15" fmla="*/ 17 h 443"/>
                              <a:gd name="T16" fmla="*/ 678 w 1284"/>
                              <a:gd name="T17" fmla="*/ 21 h 443"/>
                              <a:gd name="T18" fmla="*/ 602 w 1284"/>
                              <a:gd name="T19" fmla="*/ 30 h 443"/>
                              <a:gd name="T20" fmla="*/ 521 w 1284"/>
                              <a:gd name="T21" fmla="*/ 38 h 443"/>
                              <a:gd name="T22" fmla="*/ 444 w 1284"/>
                              <a:gd name="T23" fmla="*/ 47 h 443"/>
                              <a:gd name="T24" fmla="*/ 367 w 1284"/>
                              <a:gd name="T25" fmla="*/ 56 h 443"/>
                              <a:gd name="T26" fmla="*/ 290 w 1284"/>
                              <a:gd name="T27" fmla="*/ 64 h 443"/>
                              <a:gd name="T28" fmla="*/ 214 w 1284"/>
                              <a:gd name="T29" fmla="*/ 77 h 443"/>
                              <a:gd name="T30" fmla="*/ 133 w 1284"/>
                              <a:gd name="T31" fmla="*/ 85 h 443"/>
                              <a:gd name="T32" fmla="*/ 56 w 1284"/>
                              <a:gd name="T33" fmla="*/ 94 h 443"/>
                              <a:gd name="T34" fmla="*/ 43 w 1284"/>
                              <a:gd name="T35" fmla="*/ 107 h 443"/>
                              <a:gd name="T36" fmla="*/ 30 w 1284"/>
                              <a:gd name="T37" fmla="*/ 115 h 443"/>
                              <a:gd name="T38" fmla="*/ 13 w 1284"/>
                              <a:gd name="T39" fmla="*/ 128 h 443"/>
                              <a:gd name="T40" fmla="*/ 0 w 1284"/>
                              <a:gd name="T41" fmla="*/ 141 h 443"/>
                              <a:gd name="T42" fmla="*/ 17 w 1284"/>
                              <a:gd name="T43" fmla="*/ 209 h 443"/>
                              <a:gd name="T44" fmla="*/ 30 w 1284"/>
                              <a:gd name="T45" fmla="*/ 277 h 443"/>
                              <a:gd name="T46" fmla="*/ 43 w 1284"/>
                              <a:gd name="T47" fmla="*/ 345 h 443"/>
                              <a:gd name="T48" fmla="*/ 60 w 1284"/>
                              <a:gd name="T49" fmla="*/ 413 h 443"/>
                              <a:gd name="T50" fmla="*/ 137 w 1284"/>
                              <a:gd name="T51" fmla="*/ 418 h 443"/>
                              <a:gd name="T52" fmla="*/ 214 w 1284"/>
                              <a:gd name="T53" fmla="*/ 418 h 443"/>
                              <a:gd name="T54" fmla="*/ 290 w 1284"/>
                              <a:gd name="T55" fmla="*/ 422 h 443"/>
                              <a:gd name="T56" fmla="*/ 367 w 1284"/>
                              <a:gd name="T57" fmla="*/ 422 h 443"/>
                              <a:gd name="T58" fmla="*/ 444 w 1284"/>
                              <a:gd name="T59" fmla="*/ 422 h 443"/>
                              <a:gd name="T60" fmla="*/ 521 w 1284"/>
                              <a:gd name="T61" fmla="*/ 426 h 443"/>
                              <a:gd name="T62" fmla="*/ 597 w 1284"/>
                              <a:gd name="T63" fmla="*/ 426 h 443"/>
                              <a:gd name="T64" fmla="*/ 674 w 1284"/>
                              <a:gd name="T65" fmla="*/ 426 h 443"/>
                              <a:gd name="T66" fmla="*/ 747 w 1284"/>
                              <a:gd name="T67" fmla="*/ 431 h 443"/>
                              <a:gd name="T68" fmla="*/ 823 w 1284"/>
                              <a:gd name="T69" fmla="*/ 431 h 443"/>
                              <a:gd name="T70" fmla="*/ 900 w 1284"/>
                              <a:gd name="T71" fmla="*/ 435 h 443"/>
                              <a:gd name="T72" fmla="*/ 977 w 1284"/>
                              <a:gd name="T73" fmla="*/ 435 h 443"/>
                              <a:gd name="T74" fmla="*/ 1054 w 1284"/>
                              <a:gd name="T75" fmla="*/ 435 h 443"/>
                              <a:gd name="T76" fmla="*/ 1130 w 1284"/>
                              <a:gd name="T77" fmla="*/ 439 h 443"/>
                              <a:gd name="T78" fmla="*/ 1207 w 1284"/>
                              <a:gd name="T79" fmla="*/ 439 h 443"/>
                              <a:gd name="T80" fmla="*/ 1284 w 1284"/>
                              <a:gd name="T81" fmla="*/ 443 h 443"/>
                              <a:gd name="T82" fmla="*/ 1284 w 1284"/>
                              <a:gd name="T83" fmla="*/ 333 h 443"/>
                              <a:gd name="T84" fmla="*/ 1284 w 1284"/>
                              <a:gd name="T85" fmla="*/ 222 h 443"/>
                              <a:gd name="T86" fmla="*/ 1284 w 1284"/>
                              <a:gd name="T87" fmla="*/ 111 h 443"/>
                              <a:gd name="T88" fmla="*/ 1284 w 1284"/>
                              <a:gd name="T89" fmla="*/ 0 h 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284" h="443">
                                <a:moveTo>
                                  <a:pt x="1284" y="0"/>
                                </a:moveTo>
                                <a:lnTo>
                                  <a:pt x="1207" y="4"/>
                                </a:lnTo>
                                <a:lnTo>
                                  <a:pt x="1135" y="4"/>
                                </a:lnTo>
                                <a:lnTo>
                                  <a:pt x="1058" y="9"/>
                                </a:lnTo>
                                <a:lnTo>
                                  <a:pt x="981" y="9"/>
                                </a:lnTo>
                                <a:lnTo>
                                  <a:pt x="904" y="13"/>
                                </a:lnTo>
                                <a:lnTo>
                                  <a:pt x="828" y="17"/>
                                </a:lnTo>
                                <a:lnTo>
                                  <a:pt x="755" y="17"/>
                                </a:lnTo>
                                <a:lnTo>
                                  <a:pt x="678" y="21"/>
                                </a:lnTo>
                                <a:lnTo>
                                  <a:pt x="602" y="30"/>
                                </a:lnTo>
                                <a:lnTo>
                                  <a:pt x="521" y="38"/>
                                </a:lnTo>
                                <a:lnTo>
                                  <a:pt x="444" y="47"/>
                                </a:lnTo>
                                <a:lnTo>
                                  <a:pt x="367" y="56"/>
                                </a:lnTo>
                                <a:lnTo>
                                  <a:pt x="290" y="64"/>
                                </a:lnTo>
                                <a:lnTo>
                                  <a:pt x="214" y="77"/>
                                </a:lnTo>
                                <a:lnTo>
                                  <a:pt x="133" y="85"/>
                                </a:lnTo>
                                <a:lnTo>
                                  <a:pt x="56" y="94"/>
                                </a:lnTo>
                                <a:lnTo>
                                  <a:pt x="43" y="107"/>
                                </a:lnTo>
                                <a:lnTo>
                                  <a:pt x="30" y="115"/>
                                </a:lnTo>
                                <a:lnTo>
                                  <a:pt x="13" y="128"/>
                                </a:lnTo>
                                <a:lnTo>
                                  <a:pt x="0" y="141"/>
                                </a:lnTo>
                                <a:lnTo>
                                  <a:pt x="17" y="209"/>
                                </a:lnTo>
                                <a:lnTo>
                                  <a:pt x="30" y="277"/>
                                </a:lnTo>
                                <a:lnTo>
                                  <a:pt x="43" y="345"/>
                                </a:lnTo>
                                <a:lnTo>
                                  <a:pt x="60" y="413"/>
                                </a:lnTo>
                                <a:lnTo>
                                  <a:pt x="137" y="418"/>
                                </a:lnTo>
                                <a:lnTo>
                                  <a:pt x="214" y="418"/>
                                </a:lnTo>
                                <a:lnTo>
                                  <a:pt x="290" y="422"/>
                                </a:lnTo>
                                <a:lnTo>
                                  <a:pt x="367" y="422"/>
                                </a:lnTo>
                                <a:lnTo>
                                  <a:pt x="444" y="422"/>
                                </a:lnTo>
                                <a:lnTo>
                                  <a:pt x="521" y="426"/>
                                </a:lnTo>
                                <a:lnTo>
                                  <a:pt x="597" y="426"/>
                                </a:lnTo>
                                <a:lnTo>
                                  <a:pt x="674" y="426"/>
                                </a:lnTo>
                                <a:lnTo>
                                  <a:pt x="747" y="431"/>
                                </a:lnTo>
                                <a:lnTo>
                                  <a:pt x="823" y="431"/>
                                </a:lnTo>
                                <a:lnTo>
                                  <a:pt x="900" y="435"/>
                                </a:lnTo>
                                <a:lnTo>
                                  <a:pt x="977" y="435"/>
                                </a:lnTo>
                                <a:lnTo>
                                  <a:pt x="1054" y="435"/>
                                </a:lnTo>
                                <a:lnTo>
                                  <a:pt x="1130" y="439"/>
                                </a:lnTo>
                                <a:lnTo>
                                  <a:pt x="1207" y="439"/>
                                </a:lnTo>
                                <a:lnTo>
                                  <a:pt x="1284" y="443"/>
                                </a:lnTo>
                                <a:lnTo>
                                  <a:pt x="1284" y="333"/>
                                </a:lnTo>
                                <a:lnTo>
                                  <a:pt x="1284" y="222"/>
                                </a:lnTo>
                                <a:lnTo>
                                  <a:pt x="1284" y="111"/>
                                </a:lnTo>
                                <a:lnTo>
                                  <a:pt x="1284" y="0"/>
                                </a:lnTo>
                                <a:close/>
                              </a:path>
                            </a:pathLst>
                          </a:custGeom>
                          <a:solidFill>
                            <a:srgbClr val="A35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335"/>
                        <wps:cNvSpPr>
                          <a:spLocks/>
                        </wps:cNvSpPr>
                        <wps:spPr bwMode="auto">
                          <a:xfrm>
                            <a:off x="2593" y="2544"/>
                            <a:ext cx="1198" cy="443"/>
                          </a:xfrm>
                          <a:custGeom>
                            <a:avLst/>
                            <a:gdLst>
                              <a:gd name="T0" fmla="*/ 1198 w 1198"/>
                              <a:gd name="T1" fmla="*/ 0 h 443"/>
                              <a:gd name="T2" fmla="*/ 1125 w 1198"/>
                              <a:gd name="T3" fmla="*/ 4 h 443"/>
                              <a:gd name="T4" fmla="*/ 1053 w 1198"/>
                              <a:gd name="T5" fmla="*/ 4 h 443"/>
                              <a:gd name="T6" fmla="*/ 976 w 1198"/>
                              <a:gd name="T7" fmla="*/ 9 h 443"/>
                              <a:gd name="T8" fmla="*/ 904 w 1198"/>
                              <a:gd name="T9" fmla="*/ 9 h 443"/>
                              <a:gd name="T10" fmla="*/ 831 w 1198"/>
                              <a:gd name="T11" fmla="*/ 13 h 443"/>
                              <a:gd name="T12" fmla="*/ 759 w 1198"/>
                              <a:gd name="T13" fmla="*/ 17 h 443"/>
                              <a:gd name="T14" fmla="*/ 682 w 1198"/>
                              <a:gd name="T15" fmla="*/ 17 h 443"/>
                              <a:gd name="T16" fmla="*/ 609 w 1198"/>
                              <a:gd name="T17" fmla="*/ 21 h 443"/>
                              <a:gd name="T18" fmla="*/ 541 w 1198"/>
                              <a:gd name="T19" fmla="*/ 30 h 443"/>
                              <a:gd name="T20" fmla="*/ 473 w 1198"/>
                              <a:gd name="T21" fmla="*/ 38 h 443"/>
                              <a:gd name="T22" fmla="*/ 405 w 1198"/>
                              <a:gd name="T23" fmla="*/ 47 h 443"/>
                              <a:gd name="T24" fmla="*/ 337 w 1198"/>
                              <a:gd name="T25" fmla="*/ 56 h 443"/>
                              <a:gd name="T26" fmla="*/ 264 w 1198"/>
                              <a:gd name="T27" fmla="*/ 64 h 443"/>
                              <a:gd name="T28" fmla="*/ 196 w 1198"/>
                              <a:gd name="T29" fmla="*/ 73 h 443"/>
                              <a:gd name="T30" fmla="*/ 128 w 1198"/>
                              <a:gd name="T31" fmla="*/ 81 h 443"/>
                              <a:gd name="T32" fmla="*/ 59 w 1198"/>
                              <a:gd name="T33" fmla="*/ 90 h 443"/>
                              <a:gd name="T34" fmla="*/ 42 w 1198"/>
                              <a:gd name="T35" fmla="*/ 98 h 443"/>
                              <a:gd name="T36" fmla="*/ 30 w 1198"/>
                              <a:gd name="T37" fmla="*/ 111 h 443"/>
                              <a:gd name="T38" fmla="*/ 12 w 1198"/>
                              <a:gd name="T39" fmla="*/ 124 h 443"/>
                              <a:gd name="T40" fmla="*/ 0 w 1198"/>
                              <a:gd name="T41" fmla="*/ 136 h 443"/>
                              <a:gd name="T42" fmla="*/ 17 w 1198"/>
                              <a:gd name="T43" fmla="*/ 205 h 443"/>
                              <a:gd name="T44" fmla="*/ 34 w 1198"/>
                              <a:gd name="T45" fmla="*/ 273 h 443"/>
                              <a:gd name="T46" fmla="*/ 51 w 1198"/>
                              <a:gd name="T47" fmla="*/ 341 h 443"/>
                              <a:gd name="T48" fmla="*/ 68 w 1198"/>
                              <a:gd name="T49" fmla="*/ 409 h 443"/>
                              <a:gd name="T50" fmla="*/ 140 w 1198"/>
                              <a:gd name="T51" fmla="*/ 413 h 443"/>
                              <a:gd name="T52" fmla="*/ 209 w 1198"/>
                              <a:gd name="T53" fmla="*/ 413 h 443"/>
                              <a:gd name="T54" fmla="*/ 281 w 1198"/>
                              <a:gd name="T55" fmla="*/ 418 h 443"/>
                              <a:gd name="T56" fmla="*/ 349 w 1198"/>
                              <a:gd name="T57" fmla="*/ 418 h 443"/>
                              <a:gd name="T58" fmla="*/ 422 w 1198"/>
                              <a:gd name="T59" fmla="*/ 422 h 443"/>
                              <a:gd name="T60" fmla="*/ 490 w 1198"/>
                              <a:gd name="T61" fmla="*/ 422 h 443"/>
                              <a:gd name="T62" fmla="*/ 563 w 1198"/>
                              <a:gd name="T63" fmla="*/ 426 h 443"/>
                              <a:gd name="T64" fmla="*/ 631 w 1198"/>
                              <a:gd name="T65" fmla="*/ 426 h 443"/>
                              <a:gd name="T66" fmla="*/ 703 w 1198"/>
                              <a:gd name="T67" fmla="*/ 426 h 443"/>
                              <a:gd name="T68" fmla="*/ 772 w 1198"/>
                              <a:gd name="T69" fmla="*/ 431 h 443"/>
                              <a:gd name="T70" fmla="*/ 844 w 1198"/>
                              <a:gd name="T71" fmla="*/ 431 h 443"/>
                              <a:gd name="T72" fmla="*/ 912 w 1198"/>
                              <a:gd name="T73" fmla="*/ 435 h 443"/>
                              <a:gd name="T74" fmla="*/ 985 w 1198"/>
                              <a:gd name="T75" fmla="*/ 435 h 443"/>
                              <a:gd name="T76" fmla="*/ 1057 w 1198"/>
                              <a:gd name="T77" fmla="*/ 439 h 443"/>
                              <a:gd name="T78" fmla="*/ 1125 w 1198"/>
                              <a:gd name="T79" fmla="*/ 439 h 443"/>
                              <a:gd name="T80" fmla="*/ 1198 w 1198"/>
                              <a:gd name="T81" fmla="*/ 443 h 443"/>
                              <a:gd name="T82" fmla="*/ 1198 w 1198"/>
                              <a:gd name="T83" fmla="*/ 333 h 443"/>
                              <a:gd name="T84" fmla="*/ 1198 w 1198"/>
                              <a:gd name="T85" fmla="*/ 222 h 443"/>
                              <a:gd name="T86" fmla="*/ 1198 w 1198"/>
                              <a:gd name="T87" fmla="*/ 111 h 443"/>
                              <a:gd name="T88" fmla="*/ 1198 w 1198"/>
                              <a:gd name="T89" fmla="*/ 0 h 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198" h="443">
                                <a:moveTo>
                                  <a:pt x="1198" y="0"/>
                                </a:moveTo>
                                <a:lnTo>
                                  <a:pt x="1125" y="4"/>
                                </a:lnTo>
                                <a:lnTo>
                                  <a:pt x="1053" y="4"/>
                                </a:lnTo>
                                <a:lnTo>
                                  <a:pt x="976" y="9"/>
                                </a:lnTo>
                                <a:lnTo>
                                  <a:pt x="904" y="9"/>
                                </a:lnTo>
                                <a:lnTo>
                                  <a:pt x="831" y="13"/>
                                </a:lnTo>
                                <a:lnTo>
                                  <a:pt x="759" y="17"/>
                                </a:lnTo>
                                <a:lnTo>
                                  <a:pt x="682" y="17"/>
                                </a:lnTo>
                                <a:lnTo>
                                  <a:pt x="609" y="21"/>
                                </a:lnTo>
                                <a:lnTo>
                                  <a:pt x="541" y="30"/>
                                </a:lnTo>
                                <a:lnTo>
                                  <a:pt x="473" y="38"/>
                                </a:lnTo>
                                <a:lnTo>
                                  <a:pt x="405" y="47"/>
                                </a:lnTo>
                                <a:lnTo>
                                  <a:pt x="337" y="56"/>
                                </a:lnTo>
                                <a:lnTo>
                                  <a:pt x="264" y="64"/>
                                </a:lnTo>
                                <a:lnTo>
                                  <a:pt x="196" y="73"/>
                                </a:lnTo>
                                <a:lnTo>
                                  <a:pt x="128" y="81"/>
                                </a:lnTo>
                                <a:lnTo>
                                  <a:pt x="59" y="90"/>
                                </a:lnTo>
                                <a:lnTo>
                                  <a:pt x="42" y="98"/>
                                </a:lnTo>
                                <a:lnTo>
                                  <a:pt x="30" y="111"/>
                                </a:lnTo>
                                <a:lnTo>
                                  <a:pt x="12" y="124"/>
                                </a:lnTo>
                                <a:lnTo>
                                  <a:pt x="0" y="136"/>
                                </a:lnTo>
                                <a:lnTo>
                                  <a:pt x="17" y="205"/>
                                </a:lnTo>
                                <a:lnTo>
                                  <a:pt x="34" y="273"/>
                                </a:lnTo>
                                <a:lnTo>
                                  <a:pt x="51" y="341"/>
                                </a:lnTo>
                                <a:lnTo>
                                  <a:pt x="68" y="409"/>
                                </a:lnTo>
                                <a:lnTo>
                                  <a:pt x="140" y="413"/>
                                </a:lnTo>
                                <a:lnTo>
                                  <a:pt x="209" y="413"/>
                                </a:lnTo>
                                <a:lnTo>
                                  <a:pt x="281" y="418"/>
                                </a:lnTo>
                                <a:lnTo>
                                  <a:pt x="349" y="418"/>
                                </a:lnTo>
                                <a:lnTo>
                                  <a:pt x="422" y="422"/>
                                </a:lnTo>
                                <a:lnTo>
                                  <a:pt x="490" y="422"/>
                                </a:lnTo>
                                <a:lnTo>
                                  <a:pt x="563" y="426"/>
                                </a:lnTo>
                                <a:lnTo>
                                  <a:pt x="631" y="426"/>
                                </a:lnTo>
                                <a:lnTo>
                                  <a:pt x="703" y="426"/>
                                </a:lnTo>
                                <a:lnTo>
                                  <a:pt x="772" y="431"/>
                                </a:lnTo>
                                <a:lnTo>
                                  <a:pt x="844" y="431"/>
                                </a:lnTo>
                                <a:lnTo>
                                  <a:pt x="912" y="435"/>
                                </a:lnTo>
                                <a:lnTo>
                                  <a:pt x="985" y="435"/>
                                </a:lnTo>
                                <a:lnTo>
                                  <a:pt x="1057" y="439"/>
                                </a:lnTo>
                                <a:lnTo>
                                  <a:pt x="1125" y="439"/>
                                </a:lnTo>
                                <a:lnTo>
                                  <a:pt x="1198" y="443"/>
                                </a:lnTo>
                                <a:lnTo>
                                  <a:pt x="1198" y="333"/>
                                </a:lnTo>
                                <a:lnTo>
                                  <a:pt x="1198" y="222"/>
                                </a:lnTo>
                                <a:lnTo>
                                  <a:pt x="1198" y="111"/>
                                </a:lnTo>
                                <a:lnTo>
                                  <a:pt x="1198" y="0"/>
                                </a:lnTo>
                                <a:close/>
                              </a:path>
                            </a:pathLst>
                          </a:custGeom>
                          <a:solidFill>
                            <a:srgbClr val="A8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336"/>
                        <wps:cNvSpPr>
                          <a:spLocks/>
                        </wps:cNvSpPr>
                        <wps:spPr bwMode="auto">
                          <a:xfrm>
                            <a:off x="2674" y="2544"/>
                            <a:ext cx="1113" cy="443"/>
                          </a:xfrm>
                          <a:custGeom>
                            <a:avLst/>
                            <a:gdLst>
                              <a:gd name="T0" fmla="*/ 1113 w 1113"/>
                              <a:gd name="T1" fmla="*/ 0 h 443"/>
                              <a:gd name="T2" fmla="*/ 1040 w 1113"/>
                              <a:gd name="T3" fmla="*/ 4 h 443"/>
                              <a:gd name="T4" fmla="*/ 972 w 1113"/>
                              <a:gd name="T5" fmla="*/ 4 h 443"/>
                              <a:gd name="T6" fmla="*/ 899 w 1113"/>
                              <a:gd name="T7" fmla="*/ 9 h 443"/>
                              <a:gd name="T8" fmla="*/ 827 w 1113"/>
                              <a:gd name="T9" fmla="*/ 9 h 443"/>
                              <a:gd name="T10" fmla="*/ 759 w 1113"/>
                              <a:gd name="T11" fmla="*/ 13 h 443"/>
                              <a:gd name="T12" fmla="*/ 686 w 1113"/>
                              <a:gd name="T13" fmla="*/ 17 h 443"/>
                              <a:gd name="T14" fmla="*/ 614 w 1113"/>
                              <a:gd name="T15" fmla="*/ 17 h 443"/>
                              <a:gd name="T16" fmla="*/ 541 w 1113"/>
                              <a:gd name="T17" fmla="*/ 21 h 443"/>
                              <a:gd name="T18" fmla="*/ 482 w 1113"/>
                              <a:gd name="T19" fmla="*/ 30 h 443"/>
                              <a:gd name="T20" fmla="*/ 422 w 1113"/>
                              <a:gd name="T21" fmla="*/ 38 h 443"/>
                              <a:gd name="T22" fmla="*/ 362 w 1113"/>
                              <a:gd name="T23" fmla="*/ 47 h 443"/>
                              <a:gd name="T24" fmla="*/ 307 w 1113"/>
                              <a:gd name="T25" fmla="*/ 51 h 443"/>
                              <a:gd name="T26" fmla="*/ 247 w 1113"/>
                              <a:gd name="T27" fmla="*/ 60 h 443"/>
                              <a:gd name="T28" fmla="*/ 187 w 1113"/>
                              <a:gd name="T29" fmla="*/ 68 h 443"/>
                              <a:gd name="T30" fmla="*/ 128 w 1113"/>
                              <a:gd name="T31" fmla="*/ 73 h 443"/>
                              <a:gd name="T32" fmla="*/ 68 w 1113"/>
                              <a:gd name="T33" fmla="*/ 81 h 443"/>
                              <a:gd name="T34" fmla="*/ 51 w 1113"/>
                              <a:gd name="T35" fmla="*/ 94 h 443"/>
                              <a:gd name="T36" fmla="*/ 34 w 1113"/>
                              <a:gd name="T37" fmla="*/ 107 h 443"/>
                              <a:gd name="T38" fmla="*/ 17 w 1113"/>
                              <a:gd name="T39" fmla="*/ 119 h 443"/>
                              <a:gd name="T40" fmla="*/ 0 w 1113"/>
                              <a:gd name="T41" fmla="*/ 128 h 443"/>
                              <a:gd name="T42" fmla="*/ 21 w 1113"/>
                              <a:gd name="T43" fmla="*/ 196 h 443"/>
                              <a:gd name="T44" fmla="*/ 38 w 1113"/>
                              <a:gd name="T45" fmla="*/ 264 h 443"/>
                              <a:gd name="T46" fmla="*/ 59 w 1113"/>
                              <a:gd name="T47" fmla="*/ 337 h 443"/>
                              <a:gd name="T48" fmla="*/ 81 w 1113"/>
                              <a:gd name="T49" fmla="*/ 405 h 443"/>
                              <a:gd name="T50" fmla="*/ 145 w 1113"/>
                              <a:gd name="T51" fmla="*/ 409 h 443"/>
                              <a:gd name="T52" fmla="*/ 209 w 1113"/>
                              <a:gd name="T53" fmla="*/ 409 h 443"/>
                              <a:gd name="T54" fmla="*/ 273 w 1113"/>
                              <a:gd name="T55" fmla="*/ 413 h 443"/>
                              <a:gd name="T56" fmla="*/ 341 w 1113"/>
                              <a:gd name="T57" fmla="*/ 413 h 443"/>
                              <a:gd name="T58" fmla="*/ 405 w 1113"/>
                              <a:gd name="T59" fmla="*/ 418 h 443"/>
                              <a:gd name="T60" fmla="*/ 469 w 1113"/>
                              <a:gd name="T61" fmla="*/ 418 h 443"/>
                              <a:gd name="T62" fmla="*/ 533 w 1113"/>
                              <a:gd name="T63" fmla="*/ 422 h 443"/>
                              <a:gd name="T64" fmla="*/ 597 w 1113"/>
                              <a:gd name="T65" fmla="*/ 422 h 443"/>
                              <a:gd name="T66" fmla="*/ 661 w 1113"/>
                              <a:gd name="T67" fmla="*/ 426 h 443"/>
                              <a:gd name="T68" fmla="*/ 725 w 1113"/>
                              <a:gd name="T69" fmla="*/ 431 h 443"/>
                              <a:gd name="T70" fmla="*/ 789 w 1113"/>
                              <a:gd name="T71" fmla="*/ 431 h 443"/>
                              <a:gd name="T72" fmla="*/ 853 w 1113"/>
                              <a:gd name="T73" fmla="*/ 435 h 443"/>
                              <a:gd name="T74" fmla="*/ 921 w 1113"/>
                              <a:gd name="T75" fmla="*/ 435 h 443"/>
                              <a:gd name="T76" fmla="*/ 985 w 1113"/>
                              <a:gd name="T77" fmla="*/ 439 h 443"/>
                              <a:gd name="T78" fmla="*/ 1049 w 1113"/>
                              <a:gd name="T79" fmla="*/ 439 h 443"/>
                              <a:gd name="T80" fmla="*/ 1113 w 1113"/>
                              <a:gd name="T81" fmla="*/ 443 h 443"/>
                              <a:gd name="T82" fmla="*/ 1113 w 1113"/>
                              <a:gd name="T83" fmla="*/ 333 h 443"/>
                              <a:gd name="T84" fmla="*/ 1113 w 1113"/>
                              <a:gd name="T85" fmla="*/ 222 h 443"/>
                              <a:gd name="T86" fmla="*/ 1113 w 1113"/>
                              <a:gd name="T87" fmla="*/ 111 h 443"/>
                              <a:gd name="T88" fmla="*/ 1113 w 1113"/>
                              <a:gd name="T89" fmla="*/ 0 h 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113" h="443">
                                <a:moveTo>
                                  <a:pt x="1113" y="0"/>
                                </a:moveTo>
                                <a:lnTo>
                                  <a:pt x="1040" y="4"/>
                                </a:lnTo>
                                <a:lnTo>
                                  <a:pt x="972" y="4"/>
                                </a:lnTo>
                                <a:lnTo>
                                  <a:pt x="899" y="9"/>
                                </a:lnTo>
                                <a:lnTo>
                                  <a:pt x="827" y="9"/>
                                </a:lnTo>
                                <a:lnTo>
                                  <a:pt x="759" y="13"/>
                                </a:lnTo>
                                <a:lnTo>
                                  <a:pt x="686" y="17"/>
                                </a:lnTo>
                                <a:lnTo>
                                  <a:pt x="614" y="17"/>
                                </a:lnTo>
                                <a:lnTo>
                                  <a:pt x="541" y="21"/>
                                </a:lnTo>
                                <a:lnTo>
                                  <a:pt x="482" y="30"/>
                                </a:lnTo>
                                <a:lnTo>
                                  <a:pt x="422" y="38"/>
                                </a:lnTo>
                                <a:lnTo>
                                  <a:pt x="362" y="47"/>
                                </a:lnTo>
                                <a:lnTo>
                                  <a:pt x="307" y="51"/>
                                </a:lnTo>
                                <a:lnTo>
                                  <a:pt x="247" y="60"/>
                                </a:lnTo>
                                <a:lnTo>
                                  <a:pt x="187" y="68"/>
                                </a:lnTo>
                                <a:lnTo>
                                  <a:pt x="128" y="73"/>
                                </a:lnTo>
                                <a:lnTo>
                                  <a:pt x="68" y="81"/>
                                </a:lnTo>
                                <a:lnTo>
                                  <a:pt x="51" y="94"/>
                                </a:lnTo>
                                <a:lnTo>
                                  <a:pt x="34" y="107"/>
                                </a:lnTo>
                                <a:lnTo>
                                  <a:pt x="17" y="119"/>
                                </a:lnTo>
                                <a:lnTo>
                                  <a:pt x="0" y="128"/>
                                </a:lnTo>
                                <a:lnTo>
                                  <a:pt x="21" y="196"/>
                                </a:lnTo>
                                <a:lnTo>
                                  <a:pt x="38" y="264"/>
                                </a:lnTo>
                                <a:lnTo>
                                  <a:pt x="59" y="337"/>
                                </a:lnTo>
                                <a:lnTo>
                                  <a:pt x="81" y="405"/>
                                </a:lnTo>
                                <a:lnTo>
                                  <a:pt x="145" y="409"/>
                                </a:lnTo>
                                <a:lnTo>
                                  <a:pt x="209" y="409"/>
                                </a:lnTo>
                                <a:lnTo>
                                  <a:pt x="273" y="413"/>
                                </a:lnTo>
                                <a:lnTo>
                                  <a:pt x="341" y="413"/>
                                </a:lnTo>
                                <a:lnTo>
                                  <a:pt x="405" y="418"/>
                                </a:lnTo>
                                <a:lnTo>
                                  <a:pt x="469" y="418"/>
                                </a:lnTo>
                                <a:lnTo>
                                  <a:pt x="533" y="422"/>
                                </a:lnTo>
                                <a:lnTo>
                                  <a:pt x="597" y="422"/>
                                </a:lnTo>
                                <a:lnTo>
                                  <a:pt x="661" y="426"/>
                                </a:lnTo>
                                <a:lnTo>
                                  <a:pt x="725" y="431"/>
                                </a:lnTo>
                                <a:lnTo>
                                  <a:pt x="789" y="431"/>
                                </a:lnTo>
                                <a:lnTo>
                                  <a:pt x="853" y="435"/>
                                </a:lnTo>
                                <a:lnTo>
                                  <a:pt x="921" y="435"/>
                                </a:lnTo>
                                <a:lnTo>
                                  <a:pt x="985" y="439"/>
                                </a:lnTo>
                                <a:lnTo>
                                  <a:pt x="1049" y="439"/>
                                </a:lnTo>
                                <a:lnTo>
                                  <a:pt x="1113" y="443"/>
                                </a:lnTo>
                                <a:lnTo>
                                  <a:pt x="1113" y="333"/>
                                </a:lnTo>
                                <a:lnTo>
                                  <a:pt x="1113" y="222"/>
                                </a:lnTo>
                                <a:lnTo>
                                  <a:pt x="1113" y="111"/>
                                </a:lnTo>
                                <a:lnTo>
                                  <a:pt x="1113" y="0"/>
                                </a:lnTo>
                                <a:close/>
                              </a:path>
                            </a:pathLst>
                          </a:custGeom>
                          <a:solidFill>
                            <a:srgbClr val="AA6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337"/>
                        <wps:cNvSpPr>
                          <a:spLocks/>
                        </wps:cNvSpPr>
                        <wps:spPr bwMode="auto">
                          <a:xfrm>
                            <a:off x="2755" y="2544"/>
                            <a:ext cx="1032" cy="443"/>
                          </a:xfrm>
                          <a:custGeom>
                            <a:avLst/>
                            <a:gdLst>
                              <a:gd name="T0" fmla="*/ 1032 w 1032"/>
                              <a:gd name="T1" fmla="*/ 0 h 443"/>
                              <a:gd name="T2" fmla="*/ 963 w 1032"/>
                              <a:gd name="T3" fmla="*/ 4 h 443"/>
                              <a:gd name="T4" fmla="*/ 895 w 1032"/>
                              <a:gd name="T5" fmla="*/ 4 h 443"/>
                              <a:gd name="T6" fmla="*/ 823 w 1032"/>
                              <a:gd name="T7" fmla="*/ 9 h 443"/>
                              <a:gd name="T8" fmla="*/ 754 w 1032"/>
                              <a:gd name="T9" fmla="*/ 9 h 443"/>
                              <a:gd name="T10" fmla="*/ 686 w 1032"/>
                              <a:gd name="T11" fmla="*/ 13 h 443"/>
                              <a:gd name="T12" fmla="*/ 614 w 1032"/>
                              <a:gd name="T13" fmla="*/ 17 h 443"/>
                              <a:gd name="T14" fmla="*/ 546 w 1032"/>
                              <a:gd name="T15" fmla="*/ 17 h 443"/>
                              <a:gd name="T16" fmla="*/ 477 w 1032"/>
                              <a:gd name="T17" fmla="*/ 21 h 443"/>
                              <a:gd name="T18" fmla="*/ 426 w 1032"/>
                              <a:gd name="T19" fmla="*/ 30 h 443"/>
                              <a:gd name="T20" fmla="*/ 379 w 1032"/>
                              <a:gd name="T21" fmla="*/ 34 h 443"/>
                              <a:gd name="T22" fmla="*/ 328 w 1032"/>
                              <a:gd name="T23" fmla="*/ 43 h 443"/>
                              <a:gd name="T24" fmla="*/ 281 w 1032"/>
                              <a:gd name="T25" fmla="*/ 47 h 443"/>
                              <a:gd name="T26" fmla="*/ 230 w 1032"/>
                              <a:gd name="T27" fmla="*/ 56 h 443"/>
                              <a:gd name="T28" fmla="*/ 179 w 1032"/>
                              <a:gd name="T29" fmla="*/ 64 h 443"/>
                              <a:gd name="T30" fmla="*/ 132 w 1032"/>
                              <a:gd name="T31" fmla="*/ 68 h 443"/>
                              <a:gd name="T32" fmla="*/ 81 w 1032"/>
                              <a:gd name="T33" fmla="*/ 77 h 443"/>
                              <a:gd name="T34" fmla="*/ 59 w 1032"/>
                              <a:gd name="T35" fmla="*/ 90 h 443"/>
                              <a:gd name="T36" fmla="*/ 42 w 1032"/>
                              <a:gd name="T37" fmla="*/ 98 h 443"/>
                              <a:gd name="T38" fmla="*/ 21 w 1032"/>
                              <a:gd name="T39" fmla="*/ 111 h 443"/>
                              <a:gd name="T40" fmla="*/ 0 w 1032"/>
                              <a:gd name="T41" fmla="*/ 124 h 443"/>
                              <a:gd name="T42" fmla="*/ 21 w 1032"/>
                              <a:gd name="T43" fmla="*/ 192 h 443"/>
                              <a:gd name="T44" fmla="*/ 47 w 1032"/>
                              <a:gd name="T45" fmla="*/ 260 h 443"/>
                              <a:gd name="T46" fmla="*/ 68 w 1032"/>
                              <a:gd name="T47" fmla="*/ 333 h 443"/>
                              <a:gd name="T48" fmla="*/ 89 w 1032"/>
                              <a:gd name="T49" fmla="*/ 401 h 443"/>
                              <a:gd name="T50" fmla="*/ 149 w 1032"/>
                              <a:gd name="T51" fmla="*/ 405 h 443"/>
                              <a:gd name="T52" fmla="*/ 209 w 1032"/>
                              <a:gd name="T53" fmla="*/ 405 h 443"/>
                              <a:gd name="T54" fmla="*/ 268 w 1032"/>
                              <a:gd name="T55" fmla="*/ 409 h 443"/>
                              <a:gd name="T56" fmla="*/ 324 w 1032"/>
                              <a:gd name="T57" fmla="*/ 409 h 443"/>
                              <a:gd name="T58" fmla="*/ 383 w 1032"/>
                              <a:gd name="T59" fmla="*/ 413 h 443"/>
                              <a:gd name="T60" fmla="*/ 443 w 1032"/>
                              <a:gd name="T61" fmla="*/ 418 h 443"/>
                              <a:gd name="T62" fmla="*/ 503 w 1032"/>
                              <a:gd name="T63" fmla="*/ 418 h 443"/>
                              <a:gd name="T64" fmla="*/ 563 w 1032"/>
                              <a:gd name="T65" fmla="*/ 422 h 443"/>
                              <a:gd name="T66" fmla="*/ 622 w 1032"/>
                              <a:gd name="T67" fmla="*/ 426 h 443"/>
                              <a:gd name="T68" fmla="*/ 682 w 1032"/>
                              <a:gd name="T69" fmla="*/ 426 h 443"/>
                              <a:gd name="T70" fmla="*/ 737 w 1032"/>
                              <a:gd name="T71" fmla="*/ 431 h 443"/>
                              <a:gd name="T72" fmla="*/ 797 w 1032"/>
                              <a:gd name="T73" fmla="*/ 435 h 443"/>
                              <a:gd name="T74" fmla="*/ 857 w 1032"/>
                              <a:gd name="T75" fmla="*/ 435 h 443"/>
                              <a:gd name="T76" fmla="*/ 917 w 1032"/>
                              <a:gd name="T77" fmla="*/ 439 h 443"/>
                              <a:gd name="T78" fmla="*/ 972 w 1032"/>
                              <a:gd name="T79" fmla="*/ 439 h 443"/>
                              <a:gd name="T80" fmla="*/ 1032 w 1032"/>
                              <a:gd name="T81" fmla="*/ 443 h 443"/>
                              <a:gd name="T82" fmla="*/ 1032 w 1032"/>
                              <a:gd name="T83" fmla="*/ 333 h 443"/>
                              <a:gd name="T84" fmla="*/ 1032 w 1032"/>
                              <a:gd name="T85" fmla="*/ 222 h 443"/>
                              <a:gd name="T86" fmla="*/ 1032 w 1032"/>
                              <a:gd name="T87" fmla="*/ 111 h 443"/>
                              <a:gd name="T88" fmla="*/ 1032 w 1032"/>
                              <a:gd name="T89" fmla="*/ 0 h 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032" h="443">
                                <a:moveTo>
                                  <a:pt x="1032" y="0"/>
                                </a:moveTo>
                                <a:lnTo>
                                  <a:pt x="963" y="4"/>
                                </a:lnTo>
                                <a:lnTo>
                                  <a:pt x="895" y="4"/>
                                </a:lnTo>
                                <a:lnTo>
                                  <a:pt x="823" y="9"/>
                                </a:lnTo>
                                <a:lnTo>
                                  <a:pt x="754" y="9"/>
                                </a:lnTo>
                                <a:lnTo>
                                  <a:pt x="686" y="13"/>
                                </a:lnTo>
                                <a:lnTo>
                                  <a:pt x="614" y="17"/>
                                </a:lnTo>
                                <a:lnTo>
                                  <a:pt x="546" y="17"/>
                                </a:lnTo>
                                <a:lnTo>
                                  <a:pt x="477" y="21"/>
                                </a:lnTo>
                                <a:lnTo>
                                  <a:pt x="426" y="30"/>
                                </a:lnTo>
                                <a:lnTo>
                                  <a:pt x="379" y="34"/>
                                </a:lnTo>
                                <a:lnTo>
                                  <a:pt x="328" y="43"/>
                                </a:lnTo>
                                <a:lnTo>
                                  <a:pt x="281" y="47"/>
                                </a:lnTo>
                                <a:lnTo>
                                  <a:pt x="230" y="56"/>
                                </a:lnTo>
                                <a:lnTo>
                                  <a:pt x="179" y="64"/>
                                </a:lnTo>
                                <a:lnTo>
                                  <a:pt x="132" y="68"/>
                                </a:lnTo>
                                <a:lnTo>
                                  <a:pt x="81" y="77"/>
                                </a:lnTo>
                                <a:lnTo>
                                  <a:pt x="59" y="90"/>
                                </a:lnTo>
                                <a:lnTo>
                                  <a:pt x="42" y="98"/>
                                </a:lnTo>
                                <a:lnTo>
                                  <a:pt x="21" y="111"/>
                                </a:lnTo>
                                <a:lnTo>
                                  <a:pt x="0" y="124"/>
                                </a:lnTo>
                                <a:lnTo>
                                  <a:pt x="21" y="192"/>
                                </a:lnTo>
                                <a:lnTo>
                                  <a:pt x="47" y="260"/>
                                </a:lnTo>
                                <a:lnTo>
                                  <a:pt x="68" y="333"/>
                                </a:lnTo>
                                <a:lnTo>
                                  <a:pt x="89" y="401"/>
                                </a:lnTo>
                                <a:lnTo>
                                  <a:pt x="149" y="405"/>
                                </a:lnTo>
                                <a:lnTo>
                                  <a:pt x="209" y="405"/>
                                </a:lnTo>
                                <a:lnTo>
                                  <a:pt x="268" y="409"/>
                                </a:lnTo>
                                <a:lnTo>
                                  <a:pt x="324" y="409"/>
                                </a:lnTo>
                                <a:lnTo>
                                  <a:pt x="383" y="413"/>
                                </a:lnTo>
                                <a:lnTo>
                                  <a:pt x="443" y="418"/>
                                </a:lnTo>
                                <a:lnTo>
                                  <a:pt x="503" y="418"/>
                                </a:lnTo>
                                <a:lnTo>
                                  <a:pt x="563" y="422"/>
                                </a:lnTo>
                                <a:lnTo>
                                  <a:pt x="622" y="426"/>
                                </a:lnTo>
                                <a:lnTo>
                                  <a:pt x="682" y="426"/>
                                </a:lnTo>
                                <a:lnTo>
                                  <a:pt x="737" y="431"/>
                                </a:lnTo>
                                <a:lnTo>
                                  <a:pt x="797" y="435"/>
                                </a:lnTo>
                                <a:lnTo>
                                  <a:pt x="857" y="435"/>
                                </a:lnTo>
                                <a:lnTo>
                                  <a:pt x="917" y="439"/>
                                </a:lnTo>
                                <a:lnTo>
                                  <a:pt x="972" y="439"/>
                                </a:lnTo>
                                <a:lnTo>
                                  <a:pt x="1032" y="443"/>
                                </a:lnTo>
                                <a:lnTo>
                                  <a:pt x="1032" y="333"/>
                                </a:lnTo>
                                <a:lnTo>
                                  <a:pt x="1032" y="222"/>
                                </a:lnTo>
                                <a:lnTo>
                                  <a:pt x="1032" y="111"/>
                                </a:lnTo>
                                <a:lnTo>
                                  <a:pt x="1032" y="0"/>
                                </a:lnTo>
                                <a:close/>
                              </a:path>
                            </a:pathLst>
                          </a:custGeom>
                          <a:solidFill>
                            <a:srgbClr val="AF6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338"/>
                        <wps:cNvSpPr>
                          <a:spLocks/>
                        </wps:cNvSpPr>
                        <wps:spPr bwMode="auto">
                          <a:xfrm>
                            <a:off x="2840" y="2544"/>
                            <a:ext cx="947" cy="443"/>
                          </a:xfrm>
                          <a:custGeom>
                            <a:avLst/>
                            <a:gdLst>
                              <a:gd name="T0" fmla="*/ 947 w 947"/>
                              <a:gd name="T1" fmla="*/ 0 h 443"/>
                              <a:gd name="T2" fmla="*/ 878 w 947"/>
                              <a:gd name="T3" fmla="*/ 4 h 443"/>
                              <a:gd name="T4" fmla="*/ 810 w 947"/>
                              <a:gd name="T5" fmla="*/ 4 h 443"/>
                              <a:gd name="T6" fmla="*/ 746 w 947"/>
                              <a:gd name="T7" fmla="*/ 9 h 443"/>
                              <a:gd name="T8" fmla="*/ 678 w 947"/>
                              <a:gd name="T9" fmla="*/ 9 h 443"/>
                              <a:gd name="T10" fmla="*/ 610 w 947"/>
                              <a:gd name="T11" fmla="*/ 13 h 443"/>
                              <a:gd name="T12" fmla="*/ 542 w 947"/>
                              <a:gd name="T13" fmla="*/ 17 h 443"/>
                              <a:gd name="T14" fmla="*/ 473 w 947"/>
                              <a:gd name="T15" fmla="*/ 17 h 443"/>
                              <a:gd name="T16" fmla="*/ 405 w 947"/>
                              <a:gd name="T17" fmla="*/ 21 h 443"/>
                              <a:gd name="T18" fmla="*/ 367 w 947"/>
                              <a:gd name="T19" fmla="*/ 26 h 443"/>
                              <a:gd name="T20" fmla="*/ 324 w 947"/>
                              <a:gd name="T21" fmla="*/ 34 h 443"/>
                              <a:gd name="T22" fmla="*/ 286 w 947"/>
                              <a:gd name="T23" fmla="*/ 38 h 443"/>
                              <a:gd name="T24" fmla="*/ 247 w 947"/>
                              <a:gd name="T25" fmla="*/ 47 h 443"/>
                              <a:gd name="T26" fmla="*/ 205 w 947"/>
                              <a:gd name="T27" fmla="*/ 51 h 443"/>
                              <a:gd name="T28" fmla="*/ 166 w 947"/>
                              <a:gd name="T29" fmla="*/ 60 h 443"/>
                              <a:gd name="T30" fmla="*/ 124 w 947"/>
                              <a:gd name="T31" fmla="*/ 64 h 443"/>
                              <a:gd name="T32" fmla="*/ 85 w 947"/>
                              <a:gd name="T33" fmla="*/ 73 h 443"/>
                              <a:gd name="T34" fmla="*/ 64 w 947"/>
                              <a:gd name="T35" fmla="*/ 85 h 443"/>
                              <a:gd name="T36" fmla="*/ 43 w 947"/>
                              <a:gd name="T37" fmla="*/ 94 h 443"/>
                              <a:gd name="T38" fmla="*/ 21 w 947"/>
                              <a:gd name="T39" fmla="*/ 107 h 443"/>
                              <a:gd name="T40" fmla="*/ 0 w 947"/>
                              <a:gd name="T41" fmla="*/ 119 h 443"/>
                              <a:gd name="T42" fmla="*/ 26 w 947"/>
                              <a:gd name="T43" fmla="*/ 188 h 443"/>
                              <a:gd name="T44" fmla="*/ 51 w 947"/>
                              <a:gd name="T45" fmla="*/ 256 h 443"/>
                              <a:gd name="T46" fmla="*/ 72 w 947"/>
                              <a:gd name="T47" fmla="*/ 328 h 443"/>
                              <a:gd name="T48" fmla="*/ 98 w 947"/>
                              <a:gd name="T49" fmla="*/ 396 h 443"/>
                              <a:gd name="T50" fmla="*/ 149 w 947"/>
                              <a:gd name="T51" fmla="*/ 401 h 443"/>
                              <a:gd name="T52" fmla="*/ 205 w 947"/>
                              <a:gd name="T53" fmla="*/ 401 h 443"/>
                              <a:gd name="T54" fmla="*/ 256 w 947"/>
                              <a:gd name="T55" fmla="*/ 405 h 443"/>
                              <a:gd name="T56" fmla="*/ 311 w 947"/>
                              <a:gd name="T57" fmla="*/ 409 h 443"/>
                              <a:gd name="T58" fmla="*/ 362 w 947"/>
                              <a:gd name="T59" fmla="*/ 413 h 443"/>
                              <a:gd name="T60" fmla="*/ 418 w 947"/>
                              <a:gd name="T61" fmla="*/ 413 h 443"/>
                              <a:gd name="T62" fmla="*/ 469 w 947"/>
                              <a:gd name="T63" fmla="*/ 418 h 443"/>
                              <a:gd name="T64" fmla="*/ 525 w 947"/>
                              <a:gd name="T65" fmla="*/ 422 h 443"/>
                              <a:gd name="T66" fmla="*/ 576 w 947"/>
                              <a:gd name="T67" fmla="*/ 426 h 443"/>
                              <a:gd name="T68" fmla="*/ 627 w 947"/>
                              <a:gd name="T69" fmla="*/ 426 h 443"/>
                              <a:gd name="T70" fmla="*/ 682 w 947"/>
                              <a:gd name="T71" fmla="*/ 431 h 443"/>
                              <a:gd name="T72" fmla="*/ 733 w 947"/>
                              <a:gd name="T73" fmla="*/ 435 h 443"/>
                              <a:gd name="T74" fmla="*/ 789 w 947"/>
                              <a:gd name="T75" fmla="*/ 435 h 443"/>
                              <a:gd name="T76" fmla="*/ 840 w 947"/>
                              <a:gd name="T77" fmla="*/ 439 h 443"/>
                              <a:gd name="T78" fmla="*/ 895 w 947"/>
                              <a:gd name="T79" fmla="*/ 439 h 443"/>
                              <a:gd name="T80" fmla="*/ 947 w 947"/>
                              <a:gd name="T81" fmla="*/ 443 h 443"/>
                              <a:gd name="T82" fmla="*/ 947 w 947"/>
                              <a:gd name="T83" fmla="*/ 333 h 443"/>
                              <a:gd name="T84" fmla="*/ 947 w 947"/>
                              <a:gd name="T85" fmla="*/ 222 h 443"/>
                              <a:gd name="T86" fmla="*/ 947 w 947"/>
                              <a:gd name="T87" fmla="*/ 111 h 443"/>
                              <a:gd name="T88" fmla="*/ 947 w 947"/>
                              <a:gd name="T89" fmla="*/ 0 h 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947" h="443">
                                <a:moveTo>
                                  <a:pt x="947" y="0"/>
                                </a:moveTo>
                                <a:lnTo>
                                  <a:pt x="878" y="4"/>
                                </a:lnTo>
                                <a:lnTo>
                                  <a:pt x="810" y="4"/>
                                </a:lnTo>
                                <a:lnTo>
                                  <a:pt x="746" y="9"/>
                                </a:lnTo>
                                <a:lnTo>
                                  <a:pt x="678" y="9"/>
                                </a:lnTo>
                                <a:lnTo>
                                  <a:pt x="610" y="13"/>
                                </a:lnTo>
                                <a:lnTo>
                                  <a:pt x="542" y="17"/>
                                </a:lnTo>
                                <a:lnTo>
                                  <a:pt x="473" y="17"/>
                                </a:lnTo>
                                <a:lnTo>
                                  <a:pt x="405" y="21"/>
                                </a:lnTo>
                                <a:lnTo>
                                  <a:pt x="367" y="26"/>
                                </a:lnTo>
                                <a:lnTo>
                                  <a:pt x="324" y="34"/>
                                </a:lnTo>
                                <a:lnTo>
                                  <a:pt x="286" y="38"/>
                                </a:lnTo>
                                <a:lnTo>
                                  <a:pt x="247" y="47"/>
                                </a:lnTo>
                                <a:lnTo>
                                  <a:pt x="205" y="51"/>
                                </a:lnTo>
                                <a:lnTo>
                                  <a:pt x="166" y="60"/>
                                </a:lnTo>
                                <a:lnTo>
                                  <a:pt x="124" y="64"/>
                                </a:lnTo>
                                <a:lnTo>
                                  <a:pt x="85" y="73"/>
                                </a:lnTo>
                                <a:lnTo>
                                  <a:pt x="64" y="85"/>
                                </a:lnTo>
                                <a:lnTo>
                                  <a:pt x="43" y="94"/>
                                </a:lnTo>
                                <a:lnTo>
                                  <a:pt x="21" y="107"/>
                                </a:lnTo>
                                <a:lnTo>
                                  <a:pt x="0" y="119"/>
                                </a:lnTo>
                                <a:lnTo>
                                  <a:pt x="26" y="188"/>
                                </a:lnTo>
                                <a:lnTo>
                                  <a:pt x="51" y="256"/>
                                </a:lnTo>
                                <a:lnTo>
                                  <a:pt x="72" y="328"/>
                                </a:lnTo>
                                <a:lnTo>
                                  <a:pt x="98" y="396"/>
                                </a:lnTo>
                                <a:lnTo>
                                  <a:pt x="149" y="401"/>
                                </a:lnTo>
                                <a:lnTo>
                                  <a:pt x="205" y="401"/>
                                </a:lnTo>
                                <a:lnTo>
                                  <a:pt x="256" y="405"/>
                                </a:lnTo>
                                <a:lnTo>
                                  <a:pt x="311" y="409"/>
                                </a:lnTo>
                                <a:lnTo>
                                  <a:pt x="362" y="413"/>
                                </a:lnTo>
                                <a:lnTo>
                                  <a:pt x="418" y="413"/>
                                </a:lnTo>
                                <a:lnTo>
                                  <a:pt x="469" y="418"/>
                                </a:lnTo>
                                <a:lnTo>
                                  <a:pt x="525" y="422"/>
                                </a:lnTo>
                                <a:lnTo>
                                  <a:pt x="576" y="426"/>
                                </a:lnTo>
                                <a:lnTo>
                                  <a:pt x="627" y="426"/>
                                </a:lnTo>
                                <a:lnTo>
                                  <a:pt x="682" y="431"/>
                                </a:lnTo>
                                <a:lnTo>
                                  <a:pt x="733" y="435"/>
                                </a:lnTo>
                                <a:lnTo>
                                  <a:pt x="789" y="435"/>
                                </a:lnTo>
                                <a:lnTo>
                                  <a:pt x="840" y="439"/>
                                </a:lnTo>
                                <a:lnTo>
                                  <a:pt x="895" y="439"/>
                                </a:lnTo>
                                <a:lnTo>
                                  <a:pt x="947" y="443"/>
                                </a:lnTo>
                                <a:lnTo>
                                  <a:pt x="947" y="333"/>
                                </a:lnTo>
                                <a:lnTo>
                                  <a:pt x="947" y="222"/>
                                </a:lnTo>
                                <a:lnTo>
                                  <a:pt x="947" y="111"/>
                                </a:lnTo>
                                <a:lnTo>
                                  <a:pt x="947" y="0"/>
                                </a:lnTo>
                                <a:close/>
                              </a:path>
                            </a:pathLst>
                          </a:custGeom>
                          <a:solidFill>
                            <a:srgbClr val="B2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339"/>
                        <wps:cNvSpPr>
                          <a:spLocks/>
                        </wps:cNvSpPr>
                        <wps:spPr bwMode="auto">
                          <a:xfrm>
                            <a:off x="2921" y="2544"/>
                            <a:ext cx="866" cy="443"/>
                          </a:xfrm>
                          <a:custGeom>
                            <a:avLst/>
                            <a:gdLst>
                              <a:gd name="T0" fmla="*/ 866 w 866"/>
                              <a:gd name="T1" fmla="*/ 0 h 443"/>
                              <a:gd name="T2" fmla="*/ 341 w 866"/>
                              <a:gd name="T3" fmla="*/ 21 h 443"/>
                              <a:gd name="T4" fmla="*/ 94 w 866"/>
                              <a:gd name="T5" fmla="*/ 68 h 443"/>
                              <a:gd name="T6" fmla="*/ 0 w 866"/>
                              <a:gd name="T7" fmla="*/ 115 h 443"/>
                              <a:gd name="T8" fmla="*/ 111 w 866"/>
                              <a:gd name="T9" fmla="*/ 388 h 443"/>
                              <a:gd name="T10" fmla="*/ 866 w 866"/>
                              <a:gd name="T11" fmla="*/ 443 h 443"/>
                              <a:gd name="T12" fmla="*/ 866 w 866"/>
                              <a:gd name="T13" fmla="*/ 0 h 443"/>
                            </a:gdLst>
                            <a:ahLst/>
                            <a:cxnLst>
                              <a:cxn ang="0">
                                <a:pos x="T0" y="T1"/>
                              </a:cxn>
                              <a:cxn ang="0">
                                <a:pos x="T2" y="T3"/>
                              </a:cxn>
                              <a:cxn ang="0">
                                <a:pos x="T4" y="T5"/>
                              </a:cxn>
                              <a:cxn ang="0">
                                <a:pos x="T6" y="T7"/>
                              </a:cxn>
                              <a:cxn ang="0">
                                <a:pos x="T8" y="T9"/>
                              </a:cxn>
                              <a:cxn ang="0">
                                <a:pos x="T10" y="T11"/>
                              </a:cxn>
                              <a:cxn ang="0">
                                <a:pos x="T12" y="T13"/>
                              </a:cxn>
                            </a:cxnLst>
                            <a:rect l="0" t="0" r="r" b="b"/>
                            <a:pathLst>
                              <a:path w="866" h="443">
                                <a:moveTo>
                                  <a:pt x="866" y="0"/>
                                </a:moveTo>
                                <a:lnTo>
                                  <a:pt x="341" y="21"/>
                                </a:lnTo>
                                <a:lnTo>
                                  <a:pt x="94" y="68"/>
                                </a:lnTo>
                                <a:lnTo>
                                  <a:pt x="0" y="115"/>
                                </a:lnTo>
                                <a:lnTo>
                                  <a:pt x="111" y="388"/>
                                </a:lnTo>
                                <a:lnTo>
                                  <a:pt x="866" y="443"/>
                                </a:lnTo>
                                <a:lnTo>
                                  <a:pt x="866" y="0"/>
                                </a:lnTo>
                                <a:close/>
                              </a:path>
                            </a:pathLst>
                          </a:custGeom>
                          <a:solidFill>
                            <a:srgbClr val="B76B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Rectangle 340"/>
                        <wps:cNvSpPr>
                          <a:spLocks noChangeArrowheads="1"/>
                        </wps:cNvSpPr>
                        <wps:spPr bwMode="auto">
                          <a:xfrm>
                            <a:off x="5416" y="3034"/>
                            <a:ext cx="166" cy="904"/>
                          </a:xfrm>
                          <a:prstGeom prst="rect">
                            <a:avLst/>
                          </a:prstGeom>
                          <a:solidFill>
                            <a:srgbClr val="8C44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Rectangle 341"/>
                        <wps:cNvSpPr>
                          <a:spLocks noChangeArrowheads="1"/>
                        </wps:cNvSpPr>
                        <wps:spPr bwMode="auto">
                          <a:xfrm>
                            <a:off x="5437" y="3034"/>
                            <a:ext cx="124" cy="904"/>
                          </a:xfrm>
                          <a:prstGeom prst="rect">
                            <a:avLst/>
                          </a:prstGeom>
                          <a:solidFill>
                            <a:srgbClr val="B76B0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Rectangle 342"/>
                        <wps:cNvSpPr>
                          <a:spLocks noChangeArrowheads="1"/>
                        </wps:cNvSpPr>
                        <wps:spPr bwMode="auto">
                          <a:xfrm>
                            <a:off x="5450" y="3034"/>
                            <a:ext cx="81" cy="904"/>
                          </a:xfrm>
                          <a:prstGeom prst="rect">
                            <a:avLst/>
                          </a:prstGeom>
                          <a:solidFill>
                            <a:srgbClr val="D18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Rectangle 343"/>
                        <wps:cNvSpPr>
                          <a:spLocks noChangeArrowheads="1"/>
                        </wps:cNvSpPr>
                        <wps:spPr bwMode="auto">
                          <a:xfrm>
                            <a:off x="5471" y="3034"/>
                            <a:ext cx="38" cy="904"/>
                          </a:xfrm>
                          <a:prstGeom prst="rect">
                            <a:avLst/>
                          </a:prstGeom>
                          <a:solidFill>
                            <a:srgbClr val="FFC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Freeform 344"/>
                        <wps:cNvSpPr>
                          <a:spLocks/>
                        </wps:cNvSpPr>
                        <wps:spPr bwMode="auto">
                          <a:xfrm>
                            <a:off x="6200" y="2484"/>
                            <a:ext cx="418" cy="635"/>
                          </a:xfrm>
                          <a:custGeom>
                            <a:avLst/>
                            <a:gdLst>
                              <a:gd name="T0" fmla="*/ 68 w 418"/>
                              <a:gd name="T1" fmla="*/ 0 h 635"/>
                              <a:gd name="T2" fmla="*/ 354 w 418"/>
                              <a:gd name="T3" fmla="*/ 0 h 635"/>
                              <a:gd name="T4" fmla="*/ 375 w 418"/>
                              <a:gd name="T5" fmla="*/ 5 h 635"/>
                              <a:gd name="T6" fmla="*/ 397 w 418"/>
                              <a:gd name="T7" fmla="*/ 22 h 635"/>
                              <a:gd name="T8" fmla="*/ 414 w 418"/>
                              <a:gd name="T9" fmla="*/ 43 h 635"/>
                              <a:gd name="T10" fmla="*/ 418 w 418"/>
                              <a:gd name="T11" fmla="*/ 69 h 635"/>
                              <a:gd name="T12" fmla="*/ 418 w 418"/>
                              <a:gd name="T13" fmla="*/ 567 h 635"/>
                              <a:gd name="T14" fmla="*/ 414 w 418"/>
                              <a:gd name="T15" fmla="*/ 593 h 635"/>
                              <a:gd name="T16" fmla="*/ 397 w 418"/>
                              <a:gd name="T17" fmla="*/ 614 h 635"/>
                              <a:gd name="T18" fmla="*/ 375 w 418"/>
                              <a:gd name="T19" fmla="*/ 631 h 635"/>
                              <a:gd name="T20" fmla="*/ 354 w 418"/>
                              <a:gd name="T21" fmla="*/ 635 h 635"/>
                              <a:gd name="T22" fmla="*/ 68 w 418"/>
                              <a:gd name="T23" fmla="*/ 635 h 635"/>
                              <a:gd name="T24" fmla="*/ 43 w 418"/>
                              <a:gd name="T25" fmla="*/ 631 h 635"/>
                              <a:gd name="T26" fmla="*/ 22 w 418"/>
                              <a:gd name="T27" fmla="*/ 614 h 635"/>
                              <a:gd name="T28" fmla="*/ 5 w 418"/>
                              <a:gd name="T29" fmla="*/ 593 h 635"/>
                              <a:gd name="T30" fmla="*/ 0 w 418"/>
                              <a:gd name="T31" fmla="*/ 567 h 635"/>
                              <a:gd name="T32" fmla="*/ 0 w 418"/>
                              <a:gd name="T33" fmla="*/ 69 h 635"/>
                              <a:gd name="T34" fmla="*/ 5 w 418"/>
                              <a:gd name="T35" fmla="*/ 43 h 635"/>
                              <a:gd name="T36" fmla="*/ 22 w 418"/>
                              <a:gd name="T37" fmla="*/ 22 h 635"/>
                              <a:gd name="T38" fmla="*/ 43 w 418"/>
                              <a:gd name="T39" fmla="*/ 5 h 635"/>
                              <a:gd name="T40" fmla="*/ 68 w 418"/>
                              <a:gd name="T41" fmla="*/ 0 h 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8" h="635">
                                <a:moveTo>
                                  <a:pt x="68" y="0"/>
                                </a:moveTo>
                                <a:lnTo>
                                  <a:pt x="354" y="0"/>
                                </a:lnTo>
                                <a:lnTo>
                                  <a:pt x="375" y="5"/>
                                </a:lnTo>
                                <a:lnTo>
                                  <a:pt x="397" y="22"/>
                                </a:lnTo>
                                <a:lnTo>
                                  <a:pt x="414" y="43"/>
                                </a:lnTo>
                                <a:lnTo>
                                  <a:pt x="418" y="69"/>
                                </a:lnTo>
                                <a:lnTo>
                                  <a:pt x="418" y="567"/>
                                </a:lnTo>
                                <a:lnTo>
                                  <a:pt x="414" y="593"/>
                                </a:lnTo>
                                <a:lnTo>
                                  <a:pt x="397" y="614"/>
                                </a:lnTo>
                                <a:lnTo>
                                  <a:pt x="375" y="631"/>
                                </a:lnTo>
                                <a:lnTo>
                                  <a:pt x="354" y="635"/>
                                </a:lnTo>
                                <a:lnTo>
                                  <a:pt x="68" y="635"/>
                                </a:lnTo>
                                <a:lnTo>
                                  <a:pt x="43" y="631"/>
                                </a:lnTo>
                                <a:lnTo>
                                  <a:pt x="22" y="614"/>
                                </a:lnTo>
                                <a:lnTo>
                                  <a:pt x="5" y="593"/>
                                </a:lnTo>
                                <a:lnTo>
                                  <a:pt x="0" y="567"/>
                                </a:lnTo>
                                <a:lnTo>
                                  <a:pt x="0" y="69"/>
                                </a:lnTo>
                                <a:lnTo>
                                  <a:pt x="5" y="43"/>
                                </a:lnTo>
                                <a:lnTo>
                                  <a:pt x="22" y="22"/>
                                </a:lnTo>
                                <a:lnTo>
                                  <a:pt x="43" y="5"/>
                                </a:lnTo>
                                <a:lnTo>
                                  <a:pt x="68" y="0"/>
                                </a:lnTo>
                                <a:close/>
                              </a:path>
                            </a:pathLst>
                          </a:custGeom>
                          <a:solidFill>
                            <a:srgbClr val="0033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345"/>
                        <wps:cNvSpPr>
                          <a:spLocks/>
                        </wps:cNvSpPr>
                        <wps:spPr bwMode="auto">
                          <a:xfrm>
                            <a:off x="6162" y="2523"/>
                            <a:ext cx="413" cy="635"/>
                          </a:xfrm>
                          <a:custGeom>
                            <a:avLst/>
                            <a:gdLst>
                              <a:gd name="T0" fmla="*/ 68 w 413"/>
                              <a:gd name="T1" fmla="*/ 0 h 635"/>
                              <a:gd name="T2" fmla="*/ 345 w 413"/>
                              <a:gd name="T3" fmla="*/ 0 h 635"/>
                              <a:gd name="T4" fmla="*/ 371 w 413"/>
                              <a:gd name="T5" fmla="*/ 4 h 635"/>
                              <a:gd name="T6" fmla="*/ 392 w 413"/>
                              <a:gd name="T7" fmla="*/ 21 h 635"/>
                              <a:gd name="T8" fmla="*/ 409 w 413"/>
                              <a:gd name="T9" fmla="*/ 42 h 635"/>
                              <a:gd name="T10" fmla="*/ 413 w 413"/>
                              <a:gd name="T11" fmla="*/ 68 h 635"/>
                              <a:gd name="T12" fmla="*/ 413 w 413"/>
                              <a:gd name="T13" fmla="*/ 571 h 635"/>
                              <a:gd name="T14" fmla="*/ 409 w 413"/>
                              <a:gd name="T15" fmla="*/ 596 h 635"/>
                              <a:gd name="T16" fmla="*/ 392 w 413"/>
                              <a:gd name="T17" fmla="*/ 613 h 635"/>
                              <a:gd name="T18" fmla="*/ 371 w 413"/>
                              <a:gd name="T19" fmla="*/ 631 h 635"/>
                              <a:gd name="T20" fmla="*/ 345 w 413"/>
                              <a:gd name="T21" fmla="*/ 635 h 635"/>
                              <a:gd name="T22" fmla="*/ 68 w 413"/>
                              <a:gd name="T23" fmla="*/ 635 h 635"/>
                              <a:gd name="T24" fmla="*/ 43 w 413"/>
                              <a:gd name="T25" fmla="*/ 631 h 635"/>
                              <a:gd name="T26" fmla="*/ 21 w 413"/>
                              <a:gd name="T27" fmla="*/ 613 h 635"/>
                              <a:gd name="T28" fmla="*/ 4 w 413"/>
                              <a:gd name="T29" fmla="*/ 596 h 635"/>
                              <a:gd name="T30" fmla="*/ 0 w 413"/>
                              <a:gd name="T31" fmla="*/ 571 h 635"/>
                              <a:gd name="T32" fmla="*/ 0 w 413"/>
                              <a:gd name="T33" fmla="*/ 68 h 635"/>
                              <a:gd name="T34" fmla="*/ 4 w 413"/>
                              <a:gd name="T35" fmla="*/ 42 h 635"/>
                              <a:gd name="T36" fmla="*/ 21 w 413"/>
                              <a:gd name="T37" fmla="*/ 21 h 635"/>
                              <a:gd name="T38" fmla="*/ 43 w 413"/>
                              <a:gd name="T39" fmla="*/ 4 h 635"/>
                              <a:gd name="T40" fmla="*/ 68 w 413"/>
                              <a:gd name="T41" fmla="*/ 0 h 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3" h="635">
                                <a:moveTo>
                                  <a:pt x="68" y="0"/>
                                </a:moveTo>
                                <a:lnTo>
                                  <a:pt x="345" y="0"/>
                                </a:lnTo>
                                <a:lnTo>
                                  <a:pt x="371" y="4"/>
                                </a:lnTo>
                                <a:lnTo>
                                  <a:pt x="392" y="21"/>
                                </a:lnTo>
                                <a:lnTo>
                                  <a:pt x="409" y="42"/>
                                </a:lnTo>
                                <a:lnTo>
                                  <a:pt x="413" y="68"/>
                                </a:lnTo>
                                <a:lnTo>
                                  <a:pt x="413" y="571"/>
                                </a:lnTo>
                                <a:lnTo>
                                  <a:pt x="409" y="596"/>
                                </a:lnTo>
                                <a:lnTo>
                                  <a:pt x="392" y="613"/>
                                </a:lnTo>
                                <a:lnTo>
                                  <a:pt x="371" y="631"/>
                                </a:lnTo>
                                <a:lnTo>
                                  <a:pt x="345" y="635"/>
                                </a:lnTo>
                                <a:lnTo>
                                  <a:pt x="68" y="635"/>
                                </a:lnTo>
                                <a:lnTo>
                                  <a:pt x="43" y="631"/>
                                </a:lnTo>
                                <a:lnTo>
                                  <a:pt x="21" y="613"/>
                                </a:lnTo>
                                <a:lnTo>
                                  <a:pt x="4" y="596"/>
                                </a:lnTo>
                                <a:lnTo>
                                  <a:pt x="0" y="571"/>
                                </a:lnTo>
                                <a:lnTo>
                                  <a:pt x="0" y="68"/>
                                </a:lnTo>
                                <a:lnTo>
                                  <a:pt x="4" y="42"/>
                                </a:lnTo>
                                <a:lnTo>
                                  <a:pt x="21" y="21"/>
                                </a:lnTo>
                                <a:lnTo>
                                  <a:pt x="43" y="4"/>
                                </a:lnTo>
                                <a:lnTo>
                                  <a:pt x="68" y="0"/>
                                </a:lnTo>
                                <a:close/>
                              </a:path>
                            </a:pathLst>
                          </a:custGeom>
                          <a:solidFill>
                            <a:srgbClr val="EAB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346"/>
                        <wps:cNvSpPr>
                          <a:spLocks/>
                        </wps:cNvSpPr>
                        <wps:spPr bwMode="auto">
                          <a:xfrm>
                            <a:off x="6200" y="2523"/>
                            <a:ext cx="418" cy="635"/>
                          </a:xfrm>
                          <a:custGeom>
                            <a:avLst/>
                            <a:gdLst>
                              <a:gd name="T0" fmla="*/ 68 w 418"/>
                              <a:gd name="T1" fmla="*/ 0 h 635"/>
                              <a:gd name="T2" fmla="*/ 354 w 418"/>
                              <a:gd name="T3" fmla="*/ 0 h 635"/>
                              <a:gd name="T4" fmla="*/ 375 w 418"/>
                              <a:gd name="T5" fmla="*/ 4 h 635"/>
                              <a:gd name="T6" fmla="*/ 397 w 418"/>
                              <a:gd name="T7" fmla="*/ 21 h 635"/>
                              <a:gd name="T8" fmla="*/ 414 w 418"/>
                              <a:gd name="T9" fmla="*/ 42 h 635"/>
                              <a:gd name="T10" fmla="*/ 418 w 418"/>
                              <a:gd name="T11" fmla="*/ 68 h 635"/>
                              <a:gd name="T12" fmla="*/ 418 w 418"/>
                              <a:gd name="T13" fmla="*/ 571 h 635"/>
                              <a:gd name="T14" fmla="*/ 414 w 418"/>
                              <a:gd name="T15" fmla="*/ 596 h 635"/>
                              <a:gd name="T16" fmla="*/ 397 w 418"/>
                              <a:gd name="T17" fmla="*/ 613 h 635"/>
                              <a:gd name="T18" fmla="*/ 375 w 418"/>
                              <a:gd name="T19" fmla="*/ 631 h 635"/>
                              <a:gd name="T20" fmla="*/ 354 w 418"/>
                              <a:gd name="T21" fmla="*/ 635 h 635"/>
                              <a:gd name="T22" fmla="*/ 68 w 418"/>
                              <a:gd name="T23" fmla="*/ 635 h 635"/>
                              <a:gd name="T24" fmla="*/ 43 w 418"/>
                              <a:gd name="T25" fmla="*/ 631 h 635"/>
                              <a:gd name="T26" fmla="*/ 22 w 418"/>
                              <a:gd name="T27" fmla="*/ 613 h 635"/>
                              <a:gd name="T28" fmla="*/ 5 w 418"/>
                              <a:gd name="T29" fmla="*/ 596 h 635"/>
                              <a:gd name="T30" fmla="*/ 0 w 418"/>
                              <a:gd name="T31" fmla="*/ 571 h 635"/>
                              <a:gd name="T32" fmla="*/ 0 w 418"/>
                              <a:gd name="T33" fmla="*/ 68 h 635"/>
                              <a:gd name="T34" fmla="*/ 5 w 418"/>
                              <a:gd name="T35" fmla="*/ 42 h 635"/>
                              <a:gd name="T36" fmla="*/ 22 w 418"/>
                              <a:gd name="T37" fmla="*/ 21 h 635"/>
                              <a:gd name="T38" fmla="*/ 43 w 418"/>
                              <a:gd name="T39" fmla="*/ 4 h 635"/>
                              <a:gd name="T40" fmla="*/ 68 w 418"/>
                              <a:gd name="T41" fmla="*/ 0 h 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8" h="635">
                                <a:moveTo>
                                  <a:pt x="68" y="0"/>
                                </a:moveTo>
                                <a:lnTo>
                                  <a:pt x="354" y="0"/>
                                </a:lnTo>
                                <a:lnTo>
                                  <a:pt x="375" y="4"/>
                                </a:lnTo>
                                <a:lnTo>
                                  <a:pt x="397" y="21"/>
                                </a:lnTo>
                                <a:lnTo>
                                  <a:pt x="414" y="42"/>
                                </a:lnTo>
                                <a:lnTo>
                                  <a:pt x="418" y="68"/>
                                </a:lnTo>
                                <a:lnTo>
                                  <a:pt x="418" y="571"/>
                                </a:lnTo>
                                <a:lnTo>
                                  <a:pt x="414" y="596"/>
                                </a:lnTo>
                                <a:lnTo>
                                  <a:pt x="397" y="613"/>
                                </a:lnTo>
                                <a:lnTo>
                                  <a:pt x="375" y="631"/>
                                </a:lnTo>
                                <a:lnTo>
                                  <a:pt x="354" y="635"/>
                                </a:lnTo>
                                <a:lnTo>
                                  <a:pt x="68" y="635"/>
                                </a:lnTo>
                                <a:lnTo>
                                  <a:pt x="43" y="631"/>
                                </a:lnTo>
                                <a:lnTo>
                                  <a:pt x="22" y="613"/>
                                </a:lnTo>
                                <a:lnTo>
                                  <a:pt x="5" y="596"/>
                                </a:lnTo>
                                <a:lnTo>
                                  <a:pt x="0" y="571"/>
                                </a:lnTo>
                                <a:lnTo>
                                  <a:pt x="0" y="68"/>
                                </a:lnTo>
                                <a:lnTo>
                                  <a:pt x="5" y="42"/>
                                </a:lnTo>
                                <a:lnTo>
                                  <a:pt x="22" y="21"/>
                                </a:lnTo>
                                <a:lnTo>
                                  <a:pt x="43" y="4"/>
                                </a:lnTo>
                                <a:lnTo>
                                  <a:pt x="68" y="0"/>
                                </a:lnTo>
                                <a:close/>
                              </a:path>
                            </a:pathLst>
                          </a:custGeom>
                          <a:solidFill>
                            <a:srgbClr val="D18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347"/>
                        <wps:cNvSpPr>
                          <a:spLocks/>
                        </wps:cNvSpPr>
                        <wps:spPr bwMode="auto">
                          <a:xfrm>
                            <a:off x="6729" y="2646"/>
                            <a:ext cx="422" cy="324"/>
                          </a:xfrm>
                          <a:custGeom>
                            <a:avLst/>
                            <a:gdLst>
                              <a:gd name="T0" fmla="*/ 0 w 422"/>
                              <a:gd name="T1" fmla="*/ 0 h 324"/>
                              <a:gd name="T2" fmla="*/ 409 w 422"/>
                              <a:gd name="T3" fmla="*/ 0 h 324"/>
                              <a:gd name="T4" fmla="*/ 422 w 422"/>
                              <a:gd name="T5" fmla="*/ 311 h 324"/>
                              <a:gd name="T6" fmla="*/ 0 w 422"/>
                              <a:gd name="T7" fmla="*/ 324 h 324"/>
                              <a:gd name="T8" fmla="*/ 0 w 422"/>
                              <a:gd name="T9" fmla="*/ 0 h 324"/>
                            </a:gdLst>
                            <a:ahLst/>
                            <a:cxnLst>
                              <a:cxn ang="0">
                                <a:pos x="T0" y="T1"/>
                              </a:cxn>
                              <a:cxn ang="0">
                                <a:pos x="T2" y="T3"/>
                              </a:cxn>
                              <a:cxn ang="0">
                                <a:pos x="T4" y="T5"/>
                              </a:cxn>
                              <a:cxn ang="0">
                                <a:pos x="T6" y="T7"/>
                              </a:cxn>
                              <a:cxn ang="0">
                                <a:pos x="T8" y="T9"/>
                              </a:cxn>
                            </a:cxnLst>
                            <a:rect l="0" t="0" r="r" b="b"/>
                            <a:pathLst>
                              <a:path w="422" h="324">
                                <a:moveTo>
                                  <a:pt x="0" y="0"/>
                                </a:moveTo>
                                <a:lnTo>
                                  <a:pt x="409" y="0"/>
                                </a:lnTo>
                                <a:lnTo>
                                  <a:pt x="422" y="311"/>
                                </a:lnTo>
                                <a:lnTo>
                                  <a:pt x="0" y="324"/>
                                </a:lnTo>
                                <a:lnTo>
                                  <a:pt x="0" y="0"/>
                                </a:lnTo>
                                <a:close/>
                              </a:path>
                            </a:pathLst>
                          </a:custGeom>
                          <a:solidFill>
                            <a:srgbClr val="8C4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Rectangle 348"/>
                        <wps:cNvSpPr>
                          <a:spLocks noChangeArrowheads="1"/>
                        </wps:cNvSpPr>
                        <wps:spPr bwMode="auto">
                          <a:xfrm>
                            <a:off x="3906" y="4202"/>
                            <a:ext cx="3672" cy="315"/>
                          </a:xfrm>
                          <a:prstGeom prst="rect">
                            <a:avLst/>
                          </a:prstGeom>
                          <a:solidFill>
                            <a:srgbClr val="8C44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Rectangle 349"/>
                        <wps:cNvSpPr>
                          <a:spLocks noChangeArrowheads="1"/>
                        </wps:cNvSpPr>
                        <wps:spPr bwMode="auto">
                          <a:xfrm>
                            <a:off x="6106" y="3541"/>
                            <a:ext cx="653" cy="405"/>
                          </a:xfrm>
                          <a:prstGeom prst="rect">
                            <a:avLst/>
                          </a:prstGeom>
                          <a:solidFill>
                            <a:srgbClr val="8C44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Rectangle 350"/>
                        <wps:cNvSpPr>
                          <a:spLocks noChangeArrowheads="1"/>
                        </wps:cNvSpPr>
                        <wps:spPr bwMode="auto">
                          <a:xfrm>
                            <a:off x="6158" y="3541"/>
                            <a:ext cx="499" cy="405"/>
                          </a:xfrm>
                          <a:prstGeom prst="rect">
                            <a:avLst/>
                          </a:prstGeom>
                          <a:solidFill>
                            <a:srgbClr val="B76B0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Rectangle 351"/>
                        <wps:cNvSpPr>
                          <a:spLocks noChangeArrowheads="1"/>
                        </wps:cNvSpPr>
                        <wps:spPr bwMode="auto">
                          <a:xfrm>
                            <a:off x="6345" y="3541"/>
                            <a:ext cx="213" cy="405"/>
                          </a:xfrm>
                          <a:prstGeom prst="rect">
                            <a:avLst/>
                          </a:prstGeom>
                          <a:solidFill>
                            <a:srgbClr val="D18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Freeform 352"/>
                        <wps:cNvSpPr>
                          <a:spLocks/>
                        </wps:cNvSpPr>
                        <wps:spPr bwMode="auto">
                          <a:xfrm>
                            <a:off x="3991" y="371"/>
                            <a:ext cx="111" cy="728"/>
                          </a:xfrm>
                          <a:custGeom>
                            <a:avLst/>
                            <a:gdLst>
                              <a:gd name="T0" fmla="*/ 0 w 111"/>
                              <a:gd name="T1" fmla="*/ 711 h 728"/>
                              <a:gd name="T2" fmla="*/ 34 w 111"/>
                              <a:gd name="T3" fmla="*/ 0 h 728"/>
                              <a:gd name="T4" fmla="*/ 111 w 111"/>
                              <a:gd name="T5" fmla="*/ 728 h 728"/>
                              <a:gd name="T6" fmla="*/ 0 w 111"/>
                              <a:gd name="T7" fmla="*/ 711 h 728"/>
                            </a:gdLst>
                            <a:ahLst/>
                            <a:cxnLst>
                              <a:cxn ang="0">
                                <a:pos x="T0" y="T1"/>
                              </a:cxn>
                              <a:cxn ang="0">
                                <a:pos x="T2" y="T3"/>
                              </a:cxn>
                              <a:cxn ang="0">
                                <a:pos x="T4" y="T5"/>
                              </a:cxn>
                              <a:cxn ang="0">
                                <a:pos x="T6" y="T7"/>
                              </a:cxn>
                            </a:cxnLst>
                            <a:rect l="0" t="0" r="r" b="b"/>
                            <a:pathLst>
                              <a:path w="111" h="728">
                                <a:moveTo>
                                  <a:pt x="0" y="711"/>
                                </a:moveTo>
                                <a:lnTo>
                                  <a:pt x="34" y="0"/>
                                </a:lnTo>
                                <a:lnTo>
                                  <a:pt x="111" y="728"/>
                                </a:lnTo>
                                <a:lnTo>
                                  <a:pt x="0" y="711"/>
                                </a:lnTo>
                                <a:close/>
                              </a:path>
                            </a:pathLst>
                          </a:custGeom>
                          <a:solidFill>
                            <a:srgbClr val="8C4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353"/>
                        <wps:cNvSpPr>
                          <a:spLocks/>
                        </wps:cNvSpPr>
                        <wps:spPr bwMode="auto">
                          <a:xfrm>
                            <a:off x="3859" y="1210"/>
                            <a:ext cx="371" cy="1948"/>
                          </a:xfrm>
                          <a:custGeom>
                            <a:avLst/>
                            <a:gdLst>
                              <a:gd name="T0" fmla="*/ 0 w 371"/>
                              <a:gd name="T1" fmla="*/ 0 h 1948"/>
                              <a:gd name="T2" fmla="*/ 371 w 371"/>
                              <a:gd name="T3" fmla="*/ 22 h 1948"/>
                              <a:gd name="T4" fmla="*/ 354 w 371"/>
                              <a:gd name="T5" fmla="*/ 1837 h 1948"/>
                              <a:gd name="T6" fmla="*/ 260 w 371"/>
                              <a:gd name="T7" fmla="*/ 1948 h 1948"/>
                              <a:gd name="T8" fmla="*/ 30 w 371"/>
                              <a:gd name="T9" fmla="*/ 1850 h 1948"/>
                              <a:gd name="T10" fmla="*/ 30 w 371"/>
                              <a:gd name="T11" fmla="*/ 1564 h 1948"/>
                              <a:gd name="T12" fmla="*/ 30 w 371"/>
                              <a:gd name="T13" fmla="*/ 934 h 1948"/>
                              <a:gd name="T14" fmla="*/ 21 w 371"/>
                              <a:gd name="T15" fmla="*/ 299 h 1948"/>
                              <a:gd name="T16" fmla="*/ 0 w 371"/>
                              <a:gd name="T17" fmla="*/ 0 h 19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1" h="1948">
                                <a:moveTo>
                                  <a:pt x="0" y="0"/>
                                </a:moveTo>
                                <a:lnTo>
                                  <a:pt x="371" y="22"/>
                                </a:lnTo>
                                <a:lnTo>
                                  <a:pt x="354" y="1837"/>
                                </a:lnTo>
                                <a:lnTo>
                                  <a:pt x="260" y="1948"/>
                                </a:lnTo>
                                <a:lnTo>
                                  <a:pt x="30" y="1850"/>
                                </a:lnTo>
                                <a:lnTo>
                                  <a:pt x="30" y="1564"/>
                                </a:lnTo>
                                <a:lnTo>
                                  <a:pt x="30" y="934"/>
                                </a:lnTo>
                                <a:lnTo>
                                  <a:pt x="21" y="299"/>
                                </a:lnTo>
                                <a:lnTo>
                                  <a:pt x="0" y="0"/>
                                </a:lnTo>
                                <a:close/>
                              </a:path>
                            </a:pathLst>
                          </a:custGeom>
                          <a:solidFill>
                            <a:srgbClr val="8C4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354"/>
                        <wps:cNvSpPr>
                          <a:spLocks/>
                        </wps:cNvSpPr>
                        <wps:spPr bwMode="auto">
                          <a:xfrm>
                            <a:off x="3872" y="2540"/>
                            <a:ext cx="414" cy="635"/>
                          </a:xfrm>
                          <a:custGeom>
                            <a:avLst/>
                            <a:gdLst>
                              <a:gd name="T0" fmla="*/ 68 w 414"/>
                              <a:gd name="T1" fmla="*/ 0 h 635"/>
                              <a:gd name="T2" fmla="*/ 345 w 414"/>
                              <a:gd name="T3" fmla="*/ 0 h 635"/>
                              <a:gd name="T4" fmla="*/ 371 w 414"/>
                              <a:gd name="T5" fmla="*/ 4 h 635"/>
                              <a:gd name="T6" fmla="*/ 392 w 414"/>
                              <a:gd name="T7" fmla="*/ 21 h 635"/>
                              <a:gd name="T8" fmla="*/ 409 w 414"/>
                              <a:gd name="T9" fmla="*/ 42 h 635"/>
                              <a:gd name="T10" fmla="*/ 414 w 414"/>
                              <a:gd name="T11" fmla="*/ 68 h 635"/>
                              <a:gd name="T12" fmla="*/ 414 w 414"/>
                              <a:gd name="T13" fmla="*/ 571 h 635"/>
                              <a:gd name="T14" fmla="*/ 409 w 414"/>
                              <a:gd name="T15" fmla="*/ 596 h 635"/>
                              <a:gd name="T16" fmla="*/ 392 w 414"/>
                              <a:gd name="T17" fmla="*/ 614 h 635"/>
                              <a:gd name="T18" fmla="*/ 371 w 414"/>
                              <a:gd name="T19" fmla="*/ 631 h 635"/>
                              <a:gd name="T20" fmla="*/ 345 w 414"/>
                              <a:gd name="T21" fmla="*/ 635 h 635"/>
                              <a:gd name="T22" fmla="*/ 68 w 414"/>
                              <a:gd name="T23" fmla="*/ 635 h 635"/>
                              <a:gd name="T24" fmla="*/ 43 w 414"/>
                              <a:gd name="T25" fmla="*/ 631 h 635"/>
                              <a:gd name="T26" fmla="*/ 21 w 414"/>
                              <a:gd name="T27" fmla="*/ 614 h 635"/>
                              <a:gd name="T28" fmla="*/ 4 w 414"/>
                              <a:gd name="T29" fmla="*/ 596 h 635"/>
                              <a:gd name="T30" fmla="*/ 0 w 414"/>
                              <a:gd name="T31" fmla="*/ 571 h 635"/>
                              <a:gd name="T32" fmla="*/ 0 w 414"/>
                              <a:gd name="T33" fmla="*/ 68 h 635"/>
                              <a:gd name="T34" fmla="*/ 4 w 414"/>
                              <a:gd name="T35" fmla="*/ 42 h 635"/>
                              <a:gd name="T36" fmla="*/ 21 w 414"/>
                              <a:gd name="T37" fmla="*/ 21 h 635"/>
                              <a:gd name="T38" fmla="*/ 43 w 414"/>
                              <a:gd name="T39" fmla="*/ 4 h 635"/>
                              <a:gd name="T40" fmla="*/ 68 w 414"/>
                              <a:gd name="T41" fmla="*/ 0 h 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4" h="635">
                                <a:moveTo>
                                  <a:pt x="68" y="0"/>
                                </a:moveTo>
                                <a:lnTo>
                                  <a:pt x="345" y="0"/>
                                </a:lnTo>
                                <a:lnTo>
                                  <a:pt x="371" y="4"/>
                                </a:lnTo>
                                <a:lnTo>
                                  <a:pt x="392" y="21"/>
                                </a:lnTo>
                                <a:lnTo>
                                  <a:pt x="409" y="42"/>
                                </a:lnTo>
                                <a:lnTo>
                                  <a:pt x="414" y="68"/>
                                </a:lnTo>
                                <a:lnTo>
                                  <a:pt x="414" y="571"/>
                                </a:lnTo>
                                <a:lnTo>
                                  <a:pt x="409" y="596"/>
                                </a:lnTo>
                                <a:lnTo>
                                  <a:pt x="392" y="614"/>
                                </a:lnTo>
                                <a:lnTo>
                                  <a:pt x="371" y="631"/>
                                </a:lnTo>
                                <a:lnTo>
                                  <a:pt x="345" y="635"/>
                                </a:lnTo>
                                <a:lnTo>
                                  <a:pt x="68" y="635"/>
                                </a:lnTo>
                                <a:lnTo>
                                  <a:pt x="43" y="631"/>
                                </a:lnTo>
                                <a:lnTo>
                                  <a:pt x="21" y="614"/>
                                </a:lnTo>
                                <a:lnTo>
                                  <a:pt x="4" y="596"/>
                                </a:lnTo>
                                <a:lnTo>
                                  <a:pt x="0" y="571"/>
                                </a:lnTo>
                                <a:lnTo>
                                  <a:pt x="0" y="68"/>
                                </a:lnTo>
                                <a:lnTo>
                                  <a:pt x="4" y="42"/>
                                </a:lnTo>
                                <a:lnTo>
                                  <a:pt x="21" y="21"/>
                                </a:lnTo>
                                <a:lnTo>
                                  <a:pt x="43" y="4"/>
                                </a:lnTo>
                                <a:lnTo>
                                  <a:pt x="68" y="0"/>
                                </a:lnTo>
                                <a:close/>
                              </a:path>
                            </a:pathLst>
                          </a:custGeom>
                          <a:solidFill>
                            <a:srgbClr val="0033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355"/>
                        <wps:cNvSpPr>
                          <a:spLocks/>
                        </wps:cNvSpPr>
                        <wps:spPr bwMode="auto">
                          <a:xfrm>
                            <a:off x="3829" y="2582"/>
                            <a:ext cx="418" cy="635"/>
                          </a:xfrm>
                          <a:custGeom>
                            <a:avLst/>
                            <a:gdLst>
                              <a:gd name="T0" fmla="*/ 69 w 418"/>
                              <a:gd name="T1" fmla="*/ 0 h 635"/>
                              <a:gd name="T2" fmla="*/ 350 w 418"/>
                              <a:gd name="T3" fmla="*/ 0 h 635"/>
                              <a:gd name="T4" fmla="*/ 376 w 418"/>
                              <a:gd name="T5" fmla="*/ 5 h 635"/>
                              <a:gd name="T6" fmla="*/ 397 w 418"/>
                              <a:gd name="T7" fmla="*/ 22 h 635"/>
                              <a:gd name="T8" fmla="*/ 414 w 418"/>
                              <a:gd name="T9" fmla="*/ 43 h 635"/>
                              <a:gd name="T10" fmla="*/ 418 w 418"/>
                              <a:gd name="T11" fmla="*/ 69 h 635"/>
                              <a:gd name="T12" fmla="*/ 418 w 418"/>
                              <a:gd name="T13" fmla="*/ 567 h 635"/>
                              <a:gd name="T14" fmla="*/ 414 w 418"/>
                              <a:gd name="T15" fmla="*/ 593 h 635"/>
                              <a:gd name="T16" fmla="*/ 397 w 418"/>
                              <a:gd name="T17" fmla="*/ 614 h 635"/>
                              <a:gd name="T18" fmla="*/ 376 w 418"/>
                              <a:gd name="T19" fmla="*/ 631 h 635"/>
                              <a:gd name="T20" fmla="*/ 350 w 418"/>
                              <a:gd name="T21" fmla="*/ 635 h 635"/>
                              <a:gd name="T22" fmla="*/ 69 w 418"/>
                              <a:gd name="T23" fmla="*/ 635 h 635"/>
                              <a:gd name="T24" fmla="*/ 43 w 418"/>
                              <a:gd name="T25" fmla="*/ 631 h 635"/>
                              <a:gd name="T26" fmla="*/ 22 w 418"/>
                              <a:gd name="T27" fmla="*/ 614 h 635"/>
                              <a:gd name="T28" fmla="*/ 5 w 418"/>
                              <a:gd name="T29" fmla="*/ 593 h 635"/>
                              <a:gd name="T30" fmla="*/ 0 w 418"/>
                              <a:gd name="T31" fmla="*/ 567 h 635"/>
                              <a:gd name="T32" fmla="*/ 0 w 418"/>
                              <a:gd name="T33" fmla="*/ 69 h 635"/>
                              <a:gd name="T34" fmla="*/ 5 w 418"/>
                              <a:gd name="T35" fmla="*/ 43 h 635"/>
                              <a:gd name="T36" fmla="*/ 22 w 418"/>
                              <a:gd name="T37" fmla="*/ 22 h 635"/>
                              <a:gd name="T38" fmla="*/ 43 w 418"/>
                              <a:gd name="T39" fmla="*/ 5 h 635"/>
                              <a:gd name="T40" fmla="*/ 69 w 418"/>
                              <a:gd name="T41" fmla="*/ 0 h 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8" h="635">
                                <a:moveTo>
                                  <a:pt x="69" y="0"/>
                                </a:moveTo>
                                <a:lnTo>
                                  <a:pt x="350" y="0"/>
                                </a:lnTo>
                                <a:lnTo>
                                  <a:pt x="376" y="5"/>
                                </a:lnTo>
                                <a:lnTo>
                                  <a:pt x="397" y="22"/>
                                </a:lnTo>
                                <a:lnTo>
                                  <a:pt x="414" y="43"/>
                                </a:lnTo>
                                <a:lnTo>
                                  <a:pt x="418" y="69"/>
                                </a:lnTo>
                                <a:lnTo>
                                  <a:pt x="418" y="567"/>
                                </a:lnTo>
                                <a:lnTo>
                                  <a:pt x="414" y="593"/>
                                </a:lnTo>
                                <a:lnTo>
                                  <a:pt x="397" y="614"/>
                                </a:lnTo>
                                <a:lnTo>
                                  <a:pt x="376" y="631"/>
                                </a:lnTo>
                                <a:lnTo>
                                  <a:pt x="350" y="635"/>
                                </a:lnTo>
                                <a:lnTo>
                                  <a:pt x="69" y="635"/>
                                </a:lnTo>
                                <a:lnTo>
                                  <a:pt x="43" y="631"/>
                                </a:lnTo>
                                <a:lnTo>
                                  <a:pt x="22" y="614"/>
                                </a:lnTo>
                                <a:lnTo>
                                  <a:pt x="5" y="593"/>
                                </a:lnTo>
                                <a:lnTo>
                                  <a:pt x="0" y="567"/>
                                </a:lnTo>
                                <a:lnTo>
                                  <a:pt x="0" y="69"/>
                                </a:lnTo>
                                <a:lnTo>
                                  <a:pt x="5" y="43"/>
                                </a:lnTo>
                                <a:lnTo>
                                  <a:pt x="22" y="22"/>
                                </a:lnTo>
                                <a:lnTo>
                                  <a:pt x="43" y="5"/>
                                </a:lnTo>
                                <a:lnTo>
                                  <a:pt x="69" y="0"/>
                                </a:lnTo>
                                <a:close/>
                              </a:path>
                            </a:pathLst>
                          </a:custGeom>
                          <a:solidFill>
                            <a:srgbClr val="EAB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356"/>
                        <wps:cNvSpPr>
                          <a:spLocks/>
                        </wps:cNvSpPr>
                        <wps:spPr bwMode="auto">
                          <a:xfrm>
                            <a:off x="3872" y="2582"/>
                            <a:ext cx="414" cy="635"/>
                          </a:xfrm>
                          <a:custGeom>
                            <a:avLst/>
                            <a:gdLst>
                              <a:gd name="T0" fmla="*/ 68 w 414"/>
                              <a:gd name="T1" fmla="*/ 0 h 635"/>
                              <a:gd name="T2" fmla="*/ 345 w 414"/>
                              <a:gd name="T3" fmla="*/ 0 h 635"/>
                              <a:gd name="T4" fmla="*/ 371 w 414"/>
                              <a:gd name="T5" fmla="*/ 5 h 635"/>
                              <a:gd name="T6" fmla="*/ 392 w 414"/>
                              <a:gd name="T7" fmla="*/ 22 h 635"/>
                              <a:gd name="T8" fmla="*/ 409 w 414"/>
                              <a:gd name="T9" fmla="*/ 43 h 635"/>
                              <a:gd name="T10" fmla="*/ 414 w 414"/>
                              <a:gd name="T11" fmla="*/ 69 h 635"/>
                              <a:gd name="T12" fmla="*/ 414 w 414"/>
                              <a:gd name="T13" fmla="*/ 567 h 635"/>
                              <a:gd name="T14" fmla="*/ 409 w 414"/>
                              <a:gd name="T15" fmla="*/ 593 h 635"/>
                              <a:gd name="T16" fmla="*/ 392 w 414"/>
                              <a:gd name="T17" fmla="*/ 614 h 635"/>
                              <a:gd name="T18" fmla="*/ 371 w 414"/>
                              <a:gd name="T19" fmla="*/ 631 h 635"/>
                              <a:gd name="T20" fmla="*/ 345 w 414"/>
                              <a:gd name="T21" fmla="*/ 635 h 635"/>
                              <a:gd name="T22" fmla="*/ 68 w 414"/>
                              <a:gd name="T23" fmla="*/ 635 h 635"/>
                              <a:gd name="T24" fmla="*/ 43 w 414"/>
                              <a:gd name="T25" fmla="*/ 631 h 635"/>
                              <a:gd name="T26" fmla="*/ 21 w 414"/>
                              <a:gd name="T27" fmla="*/ 614 h 635"/>
                              <a:gd name="T28" fmla="*/ 4 w 414"/>
                              <a:gd name="T29" fmla="*/ 593 h 635"/>
                              <a:gd name="T30" fmla="*/ 0 w 414"/>
                              <a:gd name="T31" fmla="*/ 567 h 635"/>
                              <a:gd name="T32" fmla="*/ 0 w 414"/>
                              <a:gd name="T33" fmla="*/ 69 h 635"/>
                              <a:gd name="T34" fmla="*/ 4 w 414"/>
                              <a:gd name="T35" fmla="*/ 43 h 635"/>
                              <a:gd name="T36" fmla="*/ 21 w 414"/>
                              <a:gd name="T37" fmla="*/ 22 h 635"/>
                              <a:gd name="T38" fmla="*/ 43 w 414"/>
                              <a:gd name="T39" fmla="*/ 5 h 635"/>
                              <a:gd name="T40" fmla="*/ 68 w 414"/>
                              <a:gd name="T41" fmla="*/ 0 h 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4" h="635">
                                <a:moveTo>
                                  <a:pt x="68" y="0"/>
                                </a:moveTo>
                                <a:lnTo>
                                  <a:pt x="345" y="0"/>
                                </a:lnTo>
                                <a:lnTo>
                                  <a:pt x="371" y="5"/>
                                </a:lnTo>
                                <a:lnTo>
                                  <a:pt x="392" y="22"/>
                                </a:lnTo>
                                <a:lnTo>
                                  <a:pt x="409" y="43"/>
                                </a:lnTo>
                                <a:lnTo>
                                  <a:pt x="414" y="69"/>
                                </a:lnTo>
                                <a:lnTo>
                                  <a:pt x="414" y="567"/>
                                </a:lnTo>
                                <a:lnTo>
                                  <a:pt x="409" y="593"/>
                                </a:lnTo>
                                <a:lnTo>
                                  <a:pt x="392" y="614"/>
                                </a:lnTo>
                                <a:lnTo>
                                  <a:pt x="371" y="631"/>
                                </a:lnTo>
                                <a:lnTo>
                                  <a:pt x="345" y="635"/>
                                </a:lnTo>
                                <a:lnTo>
                                  <a:pt x="68" y="635"/>
                                </a:lnTo>
                                <a:lnTo>
                                  <a:pt x="43" y="631"/>
                                </a:lnTo>
                                <a:lnTo>
                                  <a:pt x="21" y="614"/>
                                </a:lnTo>
                                <a:lnTo>
                                  <a:pt x="4" y="593"/>
                                </a:lnTo>
                                <a:lnTo>
                                  <a:pt x="0" y="567"/>
                                </a:lnTo>
                                <a:lnTo>
                                  <a:pt x="0" y="69"/>
                                </a:lnTo>
                                <a:lnTo>
                                  <a:pt x="4" y="43"/>
                                </a:lnTo>
                                <a:lnTo>
                                  <a:pt x="21" y="22"/>
                                </a:lnTo>
                                <a:lnTo>
                                  <a:pt x="43" y="5"/>
                                </a:lnTo>
                                <a:lnTo>
                                  <a:pt x="68" y="0"/>
                                </a:lnTo>
                                <a:close/>
                              </a:path>
                            </a:pathLst>
                          </a:custGeom>
                          <a:solidFill>
                            <a:srgbClr val="B76B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357"/>
                        <wps:cNvSpPr>
                          <a:spLocks/>
                        </wps:cNvSpPr>
                        <wps:spPr bwMode="auto">
                          <a:xfrm>
                            <a:off x="6367" y="3013"/>
                            <a:ext cx="72" cy="77"/>
                          </a:xfrm>
                          <a:custGeom>
                            <a:avLst/>
                            <a:gdLst>
                              <a:gd name="T0" fmla="*/ 38 w 72"/>
                              <a:gd name="T1" fmla="*/ 0 h 77"/>
                              <a:gd name="T2" fmla="*/ 51 w 72"/>
                              <a:gd name="T3" fmla="*/ 4 h 77"/>
                              <a:gd name="T4" fmla="*/ 64 w 72"/>
                              <a:gd name="T5" fmla="*/ 13 h 77"/>
                              <a:gd name="T6" fmla="*/ 68 w 72"/>
                              <a:gd name="T7" fmla="*/ 21 h 77"/>
                              <a:gd name="T8" fmla="*/ 72 w 72"/>
                              <a:gd name="T9" fmla="*/ 38 h 77"/>
                              <a:gd name="T10" fmla="*/ 68 w 72"/>
                              <a:gd name="T11" fmla="*/ 55 h 77"/>
                              <a:gd name="T12" fmla="*/ 64 w 72"/>
                              <a:gd name="T13" fmla="*/ 64 h 77"/>
                              <a:gd name="T14" fmla="*/ 51 w 72"/>
                              <a:gd name="T15" fmla="*/ 72 h 77"/>
                              <a:gd name="T16" fmla="*/ 38 w 72"/>
                              <a:gd name="T17" fmla="*/ 77 h 77"/>
                              <a:gd name="T18" fmla="*/ 21 w 72"/>
                              <a:gd name="T19" fmla="*/ 72 h 77"/>
                              <a:gd name="T20" fmla="*/ 12 w 72"/>
                              <a:gd name="T21" fmla="*/ 64 h 77"/>
                              <a:gd name="T22" fmla="*/ 4 w 72"/>
                              <a:gd name="T23" fmla="*/ 55 h 77"/>
                              <a:gd name="T24" fmla="*/ 0 w 72"/>
                              <a:gd name="T25" fmla="*/ 38 h 77"/>
                              <a:gd name="T26" fmla="*/ 4 w 72"/>
                              <a:gd name="T27" fmla="*/ 21 h 77"/>
                              <a:gd name="T28" fmla="*/ 12 w 72"/>
                              <a:gd name="T29" fmla="*/ 13 h 77"/>
                              <a:gd name="T30" fmla="*/ 21 w 72"/>
                              <a:gd name="T31" fmla="*/ 4 h 77"/>
                              <a:gd name="T32" fmla="*/ 38 w 72"/>
                              <a:gd name="T3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2" h="77">
                                <a:moveTo>
                                  <a:pt x="38" y="0"/>
                                </a:moveTo>
                                <a:lnTo>
                                  <a:pt x="51" y="4"/>
                                </a:lnTo>
                                <a:lnTo>
                                  <a:pt x="64" y="13"/>
                                </a:lnTo>
                                <a:lnTo>
                                  <a:pt x="68" y="21"/>
                                </a:lnTo>
                                <a:lnTo>
                                  <a:pt x="72" y="38"/>
                                </a:lnTo>
                                <a:lnTo>
                                  <a:pt x="68" y="55"/>
                                </a:lnTo>
                                <a:lnTo>
                                  <a:pt x="64" y="64"/>
                                </a:lnTo>
                                <a:lnTo>
                                  <a:pt x="51" y="72"/>
                                </a:lnTo>
                                <a:lnTo>
                                  <a:pt x="38" y="77"/>
                                </a:lnTo>
                                <a:lnTo>
                                  <a:pt x="21" y="72"/>
                                </a:lnTo>
                                <a:lnTo>
                                  <a:pt x="12" y="64"/>
                                </a:lnTo>
                                <a:lnTo>
                                  <a:pt x="4" y="55"/>
                                </a:lnTo>
                                <a:lnTo>
                                  <a:pt x="0" y="38"/>
                                </a:lnTo>
                                <a:lnTo>
                                  <a:pt x="4" y="21"/>
                                </a:lnTo>
                                <a:lnTo>
                                  <a:pt x="12" y="13"/>
                                </a:lnTo>
                                <a:lnTo>
                                  <a:pt x="21" y="4"/>
                                </a:lnTo>
                                <a:lnTo>
                                  <a:pt x="38" y="0"/>
                                </a:lnTo>
                                <a:close/>
                              </a:path>
                            </a:pathLst>
                          </a:custGeom>
                          <a:solidFill>
                            <a:srgbClr val="0033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358"/>
                        <wps:cNvSpPr>
                          <a:spLocks/>
                        </wps:cNvSpPr>
                        <wps:spPr bwMode="auto">
                          <a:xfrm>
                            <a:off x="4034" y="3056"/>
                            <a:ext cx="72" cy="80"/>
                          </a:xfrm>
                          <a:custGeom>
                            <a:avLst/>
                            <a:gdLst>
                              <a:gd name="T0" fmla="*/ 38 w 72"/>
                              <a:gd name="T1" fmla="*/ 0 h 80"/>
                              <a:gd name="T2" fmla="*/ 51 w 72"/>
                              <a:gd name="T3" fmla="*/ 4 h 80"/>
                              <a:gd name="T4" fmla="*/ 64 w 72"/>
                              <a:gd name="T5" fmla="*/ 12 h 80"/>
                              <a:gd name="T6" fmla="*/ 68 w 72"/>
                              <a:gd name="T7" fmla="*/ 25 h 80"/>
                              <a:gd name="T8" fmla="*/ 72 w 72"/>
                              <a:gd name="T9" fmla="*/ 42 h 80"/>
                              <a:gd name="T10" fmla="*/ 68 w 72"/>
                              <a:gd name="T11" fmla="*/ 59 h 80"/>
                              <a:gd name="T12" fmla="*/ 64 w 72"/>
                              <a:gd name="T13" fmla="*/ 68 h 80"/>
                              <a:gd name="T14" fmla="*/ 51 w 72"/>
                              <a:gd name="T15" fmla="*/ 76 h 80"/>
                              <a:gd name="T16" fmla="*/ 38 w 72"/>
                              <a:gd name="T17" fmla="*/ 80 h 80"/>
                              <a:gd name="T18" fmla="*/ 21 w 72"/>
                              <a:gd name="T19" fmla="*/ 76 h 80"/>
                              <a:gd name="T20" fmla="*/ 13 w 72"/>
                              <a:gd name="T21" fmla="*/ 68 h 80"/>
                              <a:gd name="T22" fmla="*/ 4 w 72"/>
                              <a:gd name="T23" fmla="*/ 59 h 80"/>
                              <a:gd name="T24" fmla="*/ 0 w 72"/>
                              <a:gd name="T25" fmla="*/ 42 h 80"/>
                              <a:gd name="T26" fmla="*/ 4 w 72"/>
                              <a:gd name="T27" fmla="*/ 25 h 80"/>
                              <a:gd name="T28" fmla="*/ 13 w 72"/>
                              <a:gd name="T29" fmla="*/ 12 h 80"/>
                              <a:gd name="T30" fmla="*/ 21 w 72"/>
                              <a:gd name="T31" fmla="*/ 4 h 80"/>
                              <a:gd name="T32" fmla="*/ 38 w 72"/>
                              <a:gd name="T33"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2" h="80">
                                <a:moveTo>
                                  <a:pt x="38" y="0"/>
                                </a:moveTo>
                                <a:lnTo>
                                  <a:pt x="51" y="4"/>
                                </a:lnTo>
                                <a:lnTo>
                                  <a:pt x="64" y="12"/>
                                </a:lnTo>
                                <a:lnTo>
                                  <a:pt x="68" y="25"/>
                                </a:lnTo>
                                <a:lnTo>
                                  <a:pt x="72" y="42"/>
                                </a:lnTo>
                                <a:lnTo>
                                  <a:pt x="68" y="59"/>
                                </a:lnTo>
                                <a:lnTo>
                                  <a:pt x="64" y="68"/>
                                </a:lnTo>
                                <a:lnTo>
                                  <a:pt x="51" y="76"/>
                                </a:lnTo>
                                <a:lnTo>
                                  <a:pt x="38" y="80"/>
                                </a:lnTo>
                                <a:lnTo>
                                  <a:pt x="21" y="76"/>
                                </a:lnTo>
                                <a:lnTo>
                                  <a:pt x="13" y="68"/>
                                </a:lnTo>
                                <a:lnTo>
                                  <a:pt x="4" y="59"/>
                                </a:lnTo>
                                <a:lnTo>
                                  <a:pt x="0" y="42"/>
                                </a:lnTo>
                                <a:lnTo>
                                  <a:pt x="4" y="25"/>
                                </a:lnTo>
                                <a:lnTo>
                                  <a:pt x="13" y="12"/>
                                </a:lnTo>
                                <a:lnTo>
                                  <a:pt x="21" y="4"/>
                                </a:lnTo>
                                <a:lnTo>
                                  <a:pt x="38" y="0"/>
                                </a:lnTo>
                                <a:close/>
                              </a:path>
                            </a:pathLst>
                          </a:custGeom>
                          <a:solidFill>
                            <a:srgbClr val="0033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359"/>
                        <wps:cNvSpPr>
                          <a:spLocks/>
                        </wps:cNvSpPr>
                        <wps:spPr bwMode="auto">
                          <a:xfrm>
                            <a:off x="1706" y="2979"/>
                            <a:ext cx="76" cy="81"/>
                          </a:xfrm>
                          <a:custGeom>
                            <a:avLst/>
                            <a:gdLst>
                              <a:gd name="T0" fmla="*/ 38 w 76"/>
                              <a:gd name="T1" fmla="*/ 0 h 81"/>
                              <a:gd name="T2" fmla="*/ 55 w 76"/>
                              <a:gd name="T3" fmla="*/ 4 h 81"/>
                              <a:gd name="T4" fmla="*/ 64 w 76"/>
                              <a:gd name="T5" fmla="*/ 13 h 81"/>
                              <a:gd name="T6" fmla="*/ 72 w 76"/>
                              <a:gd name="T7" fmla="*/ 25 h 81"/>
                              <a:gd name="T8" fmla="*/ 76 w 76"/>
                              <a:gd name="T9" fmla="*/ 42 h 81"/>
                              <a:gd name="T10" fmla="*/ 72 w 76"/>
                              <a:gd name="T11" fmla="*/ 59 h 81"/>
                              <a:gd name="T12" fmla="*/ 64 w 76"/>
                              <a:gd name="T13" fmla="*/ 68 h 81"/>
                              <a:gd name="T14" fmla="*/ 55 w 76"/>
                              <a:gd name="T15" fmla="*/ 77 h 81"/>
                              <a:gd name="T16" fmla="*/ 38 w 76"/>
                              <a:gd name="T17" fmla="*/ 81 h 81"/>
                              <a:gd name="T18" fmla="*/ 21 w 76"/>
                              <a:gd name="T19" fmla="*/ 77 h 81"/>
                              <a:gd name="T20" fmla="*/ 12 w 76"/>
                              <a:gd name="T21" fmla="*/ 68 h 81"/>
                              <a:gd name="T22" fmla="*/ 4 w 76"/>
                              <a:gd name="T23" fmla="*/ 59 h 81"/>
                              <a:gd name="T24" fmla="*/ 0 w 76"/>
                              <a:gd name="T25" fmla="*/ 42 h 81"/>
                              <a:gd name="T26" fmla="*/ 4 w 76"/>
                              <a:gd name="T27" fmla="*/ 25 h 81"/>
                              <a:gd name="T28" fmla="*/ 12 w 76"/>
                              <a:gd name="T29" fmla="*/ 13 h 81"/>
                              <a:gd name="T30" fmla="*/ 21 w 76"/>
                              <a:gd name="T31" fmla="*/ 4 h 81"/>
                              <a:gd name="T32" fmla="*/ 38 w 76"/>
                              <a:gd name="T33"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6" h="81">
                                <a:moveTo>
                                  <a:pt x="38" y="0"/>
                                </a:moveTo>
                                <a:lnTo>
                                  <a:pt x="55" y="4"/>
                                </a:lnTo>
                                <a:lnTo>
                                  <a:pt x="64" y="13"/>
                                </a:lnTo>
                                <a:lnTo>
                                  <a:pt x="72" y="25"/>
                                </a:lnTo>
                                <a:lnTo>
                                  <a:pt x="76" y="42"/>
                                </a:lnTo>
                                <a:lnTo>
                                  <a:pt x="72" y="59"/>
                                </a:lnTo>
                                <a:lnTo>
                                  <a:pt x="64" y="68"/>
                                </a:lnTo>
                                <a:lnTo>
                                  <a:pt x="55" y="77"/>
                                </a:lnTo>
                                <a:lnTo>
                                  <a:pt x="38" y="81"/>
                                </a:lnTo>
                                <a:lnTo>
                                  <a:pt x="21" y="77"/>
                                </a:lnTo>
                                <a:lnTo>
                                  <a:pt x="12" y="68"/>
                                </a:lnTo>
                                <a:lnTo>
                                  <a:pt x="4" y="59"/>
                                </a:lnTo>
                                <a:lnTo>
                                  <a:pt x="0" y="42"/>
                                </a:lnTo>
                                <a:lnTo>
                                  <a:pt x="4" y="25"/>
                                </a:lnTo>
                                <a:lnTo>
                                  <a:pt x="12" y="13"/>
                                </a:lnTo>
                                <a:lnTo>
                                  <a:pt x="21" y="4"/>
                                </a:lnTo>
                                <a:lnTo>
                                  <a:pt x="38" y="0"/>
                                </a:lnTo>
                                <a:close/>
                              </a:path>
                            </a:pathLst>
                          </a:custGeom>
                          <a:solidFill>
                            <a:srgbClr val="0033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360"/>
                        <wps:cNvSpPr>
                          <a:spLocks/>
                        </wps:cNvSpPr>
                        <wps:spPr bwMode="auto">
                          <a:xfrm>
                            <a:off x="6379" y="3021"/>
                            <a:ext cx="47" cy="56"/>
                          </a:xfrm>
                          <a:custGeom>
                            <a:avLst/>
                            <a:gdLst>
                              <a:gd name="T0" fmla="*/ 22 w 47"/>
                              <a:gd name="T1" fmla="*/ 0 h 56"/>
                              <a:gd name="T2" fmla="*/ 30 w 47"/>
                              <a:gd name="T3" fmla="*/ 5 h 56"/>
                              <a:gd name="T4" fmla="*/ 39 w 47"/>
                              <a:gd name="T5" fmla="*/ 9 h 56"/>
                              <a:gd name="T6" fmla="*/ 43 w 47"/>
                              <a:gd name="T7" fmla="*/ 17 h 56"/>
                              <a:gd name="T8" fmla="*/ 47 w 47"/>
                              <a:gd name="T9" fmla="*/ 30 h 56"/>
                              <a:gd name="T10" fmla="*/ 43 w 47"/>
                              <a:gd name="T11" fmla="*/ 39 h 56"/>
                              <a:gd name="T12" fmla="*/ 39 w 47"/>
                              <a:gd name="T13" fmla="*/ 47 h 56"/>
                              <a:gd name="T14" fmla="*/ 30 w 47"/>
                              <a:gd name="T15" fmla="*/ 52 h 56"/>
                              <a:gd name="T16" fmla="*/ 22 w 47"/>
                              <a:gd name="T17" fmla="*/ 56 h 56"/>
                              <a:gd name="T18" fmla="*/ 13 w 47"/>
                              <a:gd name="T19" fmla="*/ 52 h 56"/>
                              <a:gd name="T20" fmla="*/ 5 w 47"/>
                              <a:gd name="T21" fmla="*/ 47 h 56"/>
                              <a:gd name="T22" fmla="*/ 0 w 47"/>
                              <a:gd name="T23" fmla="*/ 39 h 56"/>
                              <a:gd name="T24" fmla="*/ 0 w 47"/>
                              <a:gd name="T25" fmla="*/ 30 h 56"/>
                              <a:gd name="T26" fmla="*/ 0 w 47"/>
                              <a:gd name="T27" fmla="*/ 17 h 56"/>
                              <a:gd name="T28" fmla="*/ 5 w 47"/>
                              <a:gd name="T29" fmla="*/ 9 h 56"/>
                              <a:gd name="T30" fmla="*/ 13 w 47"/>
                              <a:gd name="T31" fmla="*/ 5 h 56"/>
                              <a:gd name="T32" fmla="*/ 22 w 47"/>
                              <a:gd name="T33"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56">
                                <a:moveTo>
                                  <a:pt x="22" y="0"/>
                                </a:moveTo>
                                <a:lnTo>
                                  <a:pt x="30" y="5"/>
                                </a:lnTo>
                                <a:lnTo>
                                  <a:pt x="39" y="9"/>
                                </a:lnTo>
                                <a:lnTo>
                                  <a:pt x="43" y="17"/>
                                </a:lnTo>
                                <a:lnTo>
                                  <a:pt x="47" y="30"/>
                                </a:lnTo>
                                <a:lnTo>
                                  <a:pt x="43" y="39"/>
                                </a:lnTo>
                                <a:lnTo>
                                  <a:pt x="39" y="47"/>
                                </a:lnTo>
                                <a:lnTo>
                                  <a:pt x="30" y="52"/>
                                </a:lnTo>
                                <a:lnTo>
                                  <a:pt x="22" y="56"/>
                                </a:lnTo>
                                <a:lnTo>
                                  <a:pt x="13" y="52"/>
                                </a:lnTo>
                                <a:lnTo>
                                  <a:pt x="5" y="47"/>
                                </a:lnTo>
                                <a:lnTo>
                                  <a:pt x="0" y="39"/>
                                </a:lnTo>
                                <a:lnTo>
                                  <a:pt x="0" y="30"/>
                                </a:lnTo>
                                <a:lnTo>
                                  <a:pt x="0" y="17"/>
                                </a:lnTo>
                                <a:lnTo>
                                  <a:pt x="5" y="9"/>
                                </a:lnTo>
                                <a:lnTo>
                                  <a:pt x="13" y="5"/>
                                </a:lnTo>
                                <a:lnTo>
                                  <a:pt x="22" y="0"/>
                                </a:lnTo>
                                <a:close/>
                              </a:path>
                            </a:pathLst>
                          </a:custGeom>
                          <a:solidFill>
                            <a:srgbClr val="B76B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361"/>
                        <wps:cNvSpPr>
                          <a:spLocks/>
                        </wps:cNvSpPr>
                        <wps:spPr bwMode="auto">
                          <a:xfrm>
                            <a:off x="4043" y="3064"/>
                            <a:ext cx="51" cy="60"/>
                          </a:xfrm>
                          <a:custGeom>
                            <a:avLst/>
                            <a:gdLst>
                              <a:gd name="T0" fmla="*/ 25 w 51"/>
                              <a:gd name="T1" fmla="*/ 0 h 60"/>
                              <a:gd name="T2" fmla="*/ 38 w 51"/>
                              <a:gd name="T3" fmla="*/ 4 h 60"/>
                              <a:gd name="T4" fmla="*/ 46 w 51"/>
                              <a:gd name="T5" fmla="*/ 9 h 60"/>
                              <a:gd name="T6" fmla="*/ 51 w 51"/>
                              <a:gd name="T7" fmla="*/ 17 h 60"/>
                              <a:gd name="T8" fmla="*/ 51 w 51"/>
                              <a:gd name="T9" fmla="*/ 30 h 60"/>
                              <a:gd name="T10" fmla="*/ 51 w 51"/>
                              <a:gd name="T11" fmla="*/ 43 h 60"/>
                              <a:gd name="T12" fmla="*/ 46 w 51"/>
                              <a:gd name="T13" fmla="*/ 51 h 60"/>
                              <a:gd name="T14" fmla="*/ 38 w 51"/>
                              <a:gd name="T15" fmla="*/ 55 h 60"/>
                              <a:gd name="T16" fmla="*/ 25 w 51"/>
                              <a:gd name="T17" fmla="*/ 60 h 60"/>
                              <a:gd name="T18" fmla="*/ 17 w 51"/>
                              <a:gd name="T19" fmla="*/ 55 h 60"/>
                              <a:gd name="T20" fmla="*/ 8 w 51"/>
                              <a:gd name="T21" fmla="*/ 51 h 60"/>
                              <a:gd name="T22" fmla="*/ 4 w 51"/>
                              <a:gd name="T23" fmla="*/ 43 h 60"/>
                              <a:gd name="T24" fmla="*/ 0 w 51"/>
                              <a:gd name="T25" fmla="*/ 30 h 60"/>
                              <a:gd name="T26" fmla="*/ 4 w 51"/>
                              <a:gd name="T27" fmla="*/ 17 h 60"/>
                              <a:gd name="T28" fmla="*/ 8 w 51"/>
                              <a:gd name="T29" fmla="*/ 9 h 60"/>
                              <a:gd name="T30" fmla="*/ 17 w 51"/>
                              <a:gd name="T31" fmla="*/ 4 h 60"/>
                              <a:gd name="T32" fmla="*/ 25 w 51"/>
                              <a:gd name="T33"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1" h="60">
                                <a:moveTo>
                                  <a:pt x="25" y="0"/>
                                </a:moveTo>
                                <a:lnTo>
                                  <a:pt x="38" y="4"/>
                                </a:lnTo>
                                <a:lnTo>
                                  <a:pt x="46" y="9"/>
                                </a:lnTo>
                                <a:lnTo>
                                  <a:pt x="51" y="17"/>
                                </a:lnTo>
                                <a:lnTo>
                                  <a:pt x="51" y="30"/>
                                </a:lnTo>
                                <a:lnTo>
                                  <a:pt x="51" y="43"/>
                                </a:lnTo>
                                <a:lnTo>
                                  <a:pt x="46" y="51"/>
                                </a:lnTo>
                                <a:lnTo>
                                  <a:pt x="38" y="55"/>
                                </a:lnTo>
                                <a:lnTo>
                                  <a:pt x="25" y="60"/>
                                </a:lnTo>
                                <a:lnTo>
                                  <a:pt x="17" y="55"/>
                                </a:lnTo>
                                <a:lnTo>
                                  <a:pt x="8" y="51"/>
                                </a:lnTo>
                                <a:lnTo>
                                  <a:pt x="4" y="43"/>
                                </a:lnTo>
                                <a:lnTo>
                                  <a:pt x="0" y="30"/>
                                </a:lnTo>
                                <a:lnTo>
                                  <a:pt x="4" y="17"/>
                                </a:lnTo>
                                <a:lnTo>
                                  <a:pt x="8" y="9"/>
                                </a:lnTo>
                                <a:lnTo>
                                  <a:pt x="17" y="4"/>
                                </a:lnTo>
                                <a:lnTo>
                                  <a:pt x="25" y="0"/>
                                </a:lnTo>
                                <a:close/>
                              </a:path>
                            </a:pathLst>
                          </a:custGeom>
                          <a:solidFill>
                            <a:srgbClr val="B76B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362"/>
                        <wps:cNvSpPr>
                          <a:spLocks/>
                        </wps:cNvSpPr>
                        <wps:spPr bwMode="auto">
                          <a:xfrm>
                            <a:off x="1714" y="2987"/>
                            <a:ext cx="51" cy="60"/>
                          </a:xfrm>
                          <a:custGeom>
                            <a:avLst/>
                            <a:gdLst>
                              <a:gd name="T0" fmla="*/ 26 w 51"/>
                              <a:gd name="T1" fmla="*/ 0 h 60"/>
                              <a:gd name="T2" fmla="*/ 39 w 51"/>
                              <a:gd name="T3" fmla="*/ 5 h 60"/>
                              <a:gd name="T4" fmla="*/ 47 w 51"/>
                              <a:gd name="T5" fmla="*/ 9 h 60"/>
                              <a:gd name="T6" fmla="*/ 51 w 51"/>
                              <a:gd name="T7" fmla="*/ 22 h 60"/>
                              <a:gd name="T8" fmla="*/ 51 w 51"/>
                              <a:gd name="T9" fmla="*/ 34 h 60"/>
                              <a:gd name="T10" fmla="*/ 51 w 51"/>
                              <a:gd name="T11" fmla="*/ 43 h 60"/>
                              <a:gd name="T12" fmla="*/ 47 w 51"/>
                              <a:gd name="T13" fmla="*/ 51 h 60"/>
                              <a:gd name="T14" fmla="*/ 39 w 51"/>
                              <a:gd name="T15" fmla="*/ 56 h 60"/>
                              <a:gd name="T16" fmla="*/ 26 w 51"/>
                              <a:gd name="T17" fmla="*/ 60 h 60"/>
                              <a:gd name="T18" fmla="*/ 17 w 51"/>
                              <a:gd name="T19" fmla="*/ 56 h 60"/>
                              <a:gd name="T20" fmla="*/ 9 w 51"/>
                              <a:gd name="T21" fmla="*/ 51 h 60"/>
                              <a:gd name="T22" fmla="*/ 4 w 51"/>
                              <a:gd name="T23" fmla="*/ 43 h 60"/>
                              <a:gd name="T24" fmla="*/ 0 w 51"/>
                              <a:gd name="T25" fmla="*/ 34 h 60"/>
                              <a:gd name="T26" fmla="*/ 4 w 51"/>
                              <a:gd name="T27" fmla="*/ 22 h 60"/>
                              <a:gd name="T28" fmla="*/ 9 w 51"/>
                              <a:gd name="T29" fmla="*/ 9 h 60"/>
                              <a:gd name="T30" fmla="*/ 17 w 51"/>
                              <a:gd name="T31" fmla="*/ 5 h 60"/>
                              <a:gd name="T32" fmla="*/ 26 w 51"/>
                              <a:gd name="T33"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1" h="60">
                                <a:moveTo>
                                  <a:pt x="26" y="0"/>
                                </a:moveTo>
                                <a:lnTo>
                                  <a:pt x="39" y="5"/>
                                </a:lnTo>
                                <a:lnTo>
                                  <a:pt x="47" y="9"/>
                                </a:lnTo>
                                <a:lnTo>
                                  <a:pt x="51" y="22"/>
                                </a:lnTo>
                                <a:lnTo>
                                  <a:pt x="51" y="34"/>
                                </a:lnTo>
                                <a:lnTo>
                                  <a:pt x="51" y="43"/>
                                </a:lnTo>
                                <a:lnTo>
                                  <a:pt x="47" y="51"/>
                                </a:lnTo>
                                <a:lnTo>
                                  <a:pt x="39" y="56"/>
                                </a:lnTo>
                                <a:lnTo>
                                  <a:pt x="26" y="60"/>
                                </a:lnTo>
                                <a:lnTo>
                                  <a:pt x="17" y="56"/>
                                </a:lnTo>
                                <a:lnTo>
                                  <a:pt x="9" y="51"/>
                                </a:lnTo>
                                <a:lnTo>
                                  <a:pt x="4" y="43"/>
                                </a:lnTo>
                                <a:lnTo>
                                  <a:pt x="0" y="34"/>
                                </a:lnTo>
                                <a:lnTo>
                                  <a:pt x="4" y="22"/>
                                </a:lnTo>
                                <a:lnTo>
                                  <a:pt x="9" y="9"/>
                                </a:lnTo>
                                <a:lnTo>
                                  <a:pt x="17" y="5"/>
                                </a:lnTo>
                                <a:lnTo>
                                  <a:pt x="26" y="0"/>
                                </a:lnTo>
                                <a:close/>
                              </a:path>
                            </a:pathLst>
                          </a:custGeom>
                          <a:solidFill>
                            <a:srgbClr val="B76B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Rectangle 363"/>
                        <wps:cNvSpPr>
                          <a:spLocks noChangeArrowheads="1"/>
                        </wps:cNvSpPr>
                        <wps:spPr bwMode="auto">
                          <a:xfrm>
                            <a:off x="3731" y="3511"/>
                            <a:ext cx="657" cy="388"/>
                          </a:xfrm>
                          <a:prstGeom prst="rect">
                            <a:avLst/>
                          </a:prstGeom>
                          <a:solidFill>
                            <a:srgbClr val="8C44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Rectangle 364"/>
                        <wps:cNvSpPr>
                          <a:spLocks noChangeArrowheads="1"/>
                        </wps:cNvSpPr>
                        <wps:spPr bwMode="auto">
                          <a:xfrm>
                            <a:off x="3834" y="3511"/>
                            <a:ext cx="498" cy="388"/>
                          </a:xfrm>
                          <a:prstGeom prst="rect">
                            <a:avLst/>
                          </a:prstGeom>
                          <a:solidFill>
                            <a:srgbClr val="B76B0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Rectangle 365"/>
                        <wps:cNvSpPr>
                          <a:spLocks noChangeArrowheads="1"/>
                        </wps:cNvSpPr>
                        <wps:spPr bwMode="auto">
                          <a:xfrm>
                            <a:off x="3932" y="3511"/>
                            <a:ext cx="213" cy="388"/>
                          </a:xfrm>
                          <a:prstGeom prst="rect">
                            <a:avLst/>
                          </a:prstGeom>
                          <a:solidFill>
                            <a:srgbClr val="D18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Text Box 366"/>
                        <wps:cNvSpPr txBox="1">
                          <a:spLocks noChangeArrowheads="1"/>
                        </wps:cNvSpPr>
                        <wps:spPr bwMode="auto">
                          <a:xfrm>
                            <a:off x="720" y="0"/>
                            <a:ext cx="2160" cy="1440"/>
                          </a:xfrm>
                          <a:prstGeom prst="rect">
                            <a:avLst/>
                          </a:prstGeom>
                          <a:solidFill>
                            <a:srgbClr val="FFFFFF"/>
                          </a:solidFill>
                          <a:ln w="9525">
                            <a:solidFill>
                              <a:srgbClr val="000000"/>
                            </a:solidFill>
                            <a:miter lim="800000"/>
                            <a:headEnd/>
                            <a:tailEnd/>
                          </a:ln>
                        </wps:spPr>
                        <wps:txbx>
                          <w:txbxContent>
                            <w:p w14:paraId="50FD472E" w14:textId="77777777" w:rsidR="00A401A8" w:rsidRDefault="00A401A8" w:rsidP="00753BE5">
                              <w:pPr>
                                <w:rPr>
                                  <w:rFonts w:ascii="Arial" w:hAnsi="Arial"/>
                                  <w:b/>
                                  <w:sz w:val="20"/>
                                </w:rPr>
                              </w:pPr>
                              <w:r>
                                <w:rPr>
                                  <w:rFonts w:ascii="Arial" w:hAnsi="Arial"/>
                                  <w:b/>
                                  <w:sz w:val="20"/>
                                </w:rPr>
                                <w:t>Assets</w:t>
                              </w:r>
                            </w:p>
                            <w:p w14:paraId="1FA0A128" w14:textId="77777777" w:rsidR="00A401A8" w:rsidRDefault="00A401A8" w:rsidP="00753BE5">
                              <w:pPr>
                                <w:rPr>
                                  <w:rFonts w:ascii="Arial" w:hAnsi="Arial"/>
                                  <w:sz w:val="20"/>
                                </w:rPr>
                              </w:pPr>
                              <w:r>
                                <w:rPr>
                                  <w:rFonts w:ascii="Arial" w:hAnsi="Arial"/>
                                  <w:sz w:val="20"/>
                                </w:rPr>
                                <w:t>Investments</w:t>
                              </w:r>
                            </w:p>
                            <w:p w14:paraId="70532F27" w14:textId="77777777" w:rsidR="00A401A8" w:rsidRDefault="00A401A8" w:rsidP="00753BE5">
                              <w:pPr>
                                <w:rPr>
                                  <w:rFonts w:ascii="Arial" w:hAnsi="Arial"/>
                                  <w:sz w:val="20"/>
                                </w:rPr>
                              </w:pPr>
                              <w:r>
                                <w:rPr>
                                  <w:rFonts w:ascii="Arial" w:hAnsi="Arial"/>
                                  <w:sz w:val="20"/>
                                </w:rPr>
                                <w:t>Receivables</w:t>
                              </w:r>
                            </w:p>
                            <w:p w14:paraId="4244F124" w14:textId="77777777" w:rsidR="00A401A8" w:rsidRDefault="00A401A8" w:rsidP="00753BE5">
                              <w:pPr>
                                <w:rPr>
                                  <w:rFonts w:ascii="Arial" w:hAnsi="Arial"/>
                                  <w:sz w:val="20"/>
                                </w:rPr>
                              </w:pPr>
                              <w:r>
                                <w:rPr>
                                  <w:rFonts w:ascii="Arial" w:hAnsi="Arial"/>
                                  <w:sz w:val="20"/>
                                </w:rPr>
                                <w:t xml:space="preserve">Cash </w:t>
                              </w:r>
                            </w:p>
                            <w:p w14:paraId="69E3C339" w14:textId="77777777" w:rsidR="00A401A8" w:rsidRDefault="00A401A8" w:rsidP="00753BE5">
                              <w:pPr>
                                <w:rPr>
                                  <w:rFonts w:ascii="Arial" w:hAnsi="Arial"/>
                                  <w:sz w:val="20"/>
                                </w:rPr>
                              </w:pPr>
                              <w:r>
                                <w:rPr>
                                  <w:rFonts w:ascii="Arial" w:hAnsi="Arial"/>
                                  <w:sz w:val="20"/>
                                </w:rPr>
                                <w:t>Plant &amp; equipment</w:t>
                              </w:r>
                            </w:p>
                            <w:p w14:paraId="61C5570B" w14:textId="77777777" w:rsidR="00A401A8" w:rsidRDefault="00A401A8" w:rsidP="00753BE5">
                              <w:pPr>
                                <w:rPr>
                                  <w:rFonts w:ascii="Arial" w:hAnsi="Arial"/>
                                  <w:sz w:val="20"/>
                                </w:rPr>
                              </w:pPr>
                            </w:p>
                          </w:txbxContent>
                        </wps:txbx>
                        <wps:bodyPr rot="0" vert="horz" wrap="square" lIns="91440" tIns="45720" rIns="91440" bIns="45720" anchor="t" anchorCtr="0" upright="1">
                          <a:noAutofit/>
                        </wps:bodyPr>
                      </wps:wsp>
                      <wps:wsp>
                        <wps:cNvPr id="384" name="Text Box 367"/>
                        <wps:cNvSpPr txBox="1">
                          <a:spLocks noChangeArrowheads="1"/>
                        </wps:cNvSpPr>
                        <wps:spPr bwMode="auto">
                          <a:xfrm>
                            <a:off x="5400" y="0"/>
                            <a:ext cx="2160" cy="1440"/>
                          </a:xfrm>
                          <a:prstGeom prst="rect">
                            <a:avLst/>
                          </a:prstGeom>
                          <a:solidFill>
                            <a:srgbClr val="FFFFFF"/>
                          </a:solidFill>
                          <a:ln w="9525">
                            <a:solidFill>
                              <a:srgbClr val="000000"/>
                            </a:solidFill>
                            <a:miter lim="800000"/>
                            <a:headEnd/>
                            <a:tailEnd/>
                          </a:ln>
                        </wps:spPr>
                        <wps:txbx>
                          <w:txbxContent>
                            <w:p w14:paraId="6AA92C11" w14:textId="77777777" w:rsidR="00A401A8" w:rsidRDefault="00A401A8" w:rsidP="00753BE5">
                              <w:pPr>
                                <w:rPr>
                                  <w:rFonts w:ascii="Arial" w:hAnsi="Arial"/>
                                  <w:b/>
                                  <w:sz w:val="20"/>
                                </w:rPr>
                              </w:pPr>
                              <w:r>
                                <w:rPr>
                                  <w:rFonts w:ascii="Arial" w:hAnsi="Arial"/>
                                  <w:b/>
                                  <w:sz w:val="20"/>
                                </w:rPr>
                                <w:t>Liabilities</w:t>
                              </w:r>
                            </w:p>
                            <w:p w14:paraId="770C77AB" w14:textId="77777777" w:rsidR="00A401A8" w:rsidRDefault="00A401A8" w:rsidP="00753BE5">
                              <w:pPr>
                                <w:rPr>
                                  <w:rFonts w:ascii="Arial" w:hAnsi="Arial"/>
                                  <w:sz w:val="20"/>
                                </w:rPr>
                              </w:pPr>
                              <w:r>
                                <w:rPr>
                                  <w:rFonts w:ascii="Arial" w:hAnsi="Arial"/>
                                  <w:sz w:val="20"/>
                                </w:rPr>
                                <w:t>Loans</w:t>
                              </w:r>
                            </w:p>
                            <w:p w14:paraId="3457BFC0" w14:textId="77777777" w:rsidR="00A401A8" w:rsidRDefault="00A401A8" w:rsidP="00753BE5">
                              <w:pPr>
                                <w:rPr>
                                  <w:rFonts w:ascii="Arial" w:hAnsi="Arial"/>
                                  <w:sz w:val="20"/>
                                </w:rPr>
                              </w:pPr>
                              <w:r>
                                <w:rPr>
                                  <w:rFonts w:ascii="Arial" w:hAnsi="Arial"/>
                                  <w:sz w:val="20"/>
                                </w:rPr>
                                <w:t>Employee provisions</w:t>
                              </w:r>
                            </w:p>
                            <w:p w14:paraId="2564007E" w14:textId="77777777" w:rsidR="00A401A8" w:rsidRDefault="00A401A8" w:rsidP="00753BE5">
                              <w:pPr>
                                <w:rPr>
                                  <w:rFonts w:ascii="Arial" w:hAnsi="Arial"/>
                                  <w:sz w:val="20"/>
                                </w:rPr>
                              </w:pPr>
                              <w:r>
                                <w:rPr>
                                  <w:rFonts w:ascii="Arial" w:hAnsi="Arial"/>
                                  <w:sz w:val="20"/>
                                </w:rPr>
                                <w:t>Payables</w:t>
                              </w:r>
                            </w:p>
                            <w:p w14:paraId="0873B027" w14:textId="77777777" w:rsidR="00A401A8" w:rsidRDefault="00A401A8" w:rsidP="00753BE5">
                              <w:pPr>
                                <w:rPr>
                                  <w:rFonts w:ascii="Arial" w:hAnsi="Arial"/>
                                  <w:b/>
                                  <w:sz w:val="20"/>
                                </w:rPr>
                              </w:pPr>
                              <w:r>
                                <w:rPr>
                                  <w:rFonts w:ascii="Arial" w:hAnsi="Arial"/>
                                  <w:b/>
                                  <w:sz w:val="20"/>
                                </w:rPr>
                                <w:t>Capital - equity</w:t>
                              </w:r>
                            </w:p>
                          </w:txbxContent>
                        </wps:txbx>
                        <wps:bodyPr rot="0" vert="horz" wrap="square" lIns="91440" tIns="45720" rIns="91440" bIns="45720" anchor="t" anchorCtr="0" upright="1">
                          <a:noAutofit/>
                        </wps:bodyPr>
                      </wps:wsp>
                    </wpg:wgp>
                  </a:graphicData>
                </a:graphic>
              </wp:inline>
            </w:drawing>
          </mc:Choice>
          <mc:Fallback>
            <w:pict>
              <v:group w14:anchorId="7F6FC69B" id="Group 201" o:spid="_x0000_s1188" style="width:426pt;height:226.5pt;mso-position-horizontal-relative:char;mso-position-vertical-relative:line" coordsize="8520,45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">
                <o:lock v:ext="edit" aspectratio="t"/>
                <v:rect id="AutoShape 202" o:spid="_x0000_s1189" style="position:absolute;width:8520;height:45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" filled="f" stroked="f">
                  <o:lock v:ext="edit" aspectratio="t" text="t"/>
                </v:rect>
                <v:shape id="Freeform 203" o:spid="_x0000_s1190" style="position:absolute;left:4094;top:2467;width:772;height:1743;visibility:visible;mso-wrap-style:square;v-text-anchor:top" coordsize="772,17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" path="m85,r9,584l264,716r4,316l,1032r,711l772,1743r,-711l511,1032r,-316l652,601r,-571l85,xe" fillcolor="#bfbfbf" stroked="f">
                  <v:path arrowok="t" o:connecttype="custom" o:connectlocs="85,0;94,584;264,716;268,1032;0,1032;0,1743;772,1743;772,1032;511,1032;511,716;652,601;652,30;85,0" o:connectangles="0,0,0,0,0,0,0,0,0,0,0,0,0"/>
                </v:shape>
                <v:shape id="Freeform 204" o:spid="_x0000_s1191" style="position:absolute;left:2597;top:2442;width:2038;height:2028;visibility:visible;mso-wrap-style:square;v-text-anchor:top" coordsize="2038,20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" path="m,1419r,609l2038,2020r-13,-601l529,1406r,-920l1629,490,1629,,1070,,,111,,515r333,l333,1419,,1419xe" fillcolor="#bfbfbf" stroked="f">
                  <v:path arrowok="t" o:connecttype="custom" o:connectlocs="0,1419;0,2028;2038,2020;2025,1419;529,1406;529,486;1629,490;1629,0;1070,0;0,111;0,515;333,515;333,1419;0,1419" o:connectangles="0,0,0,0,0,0,0,0,0,0,0,0,0,0"/>
                </v:shape>
                <v:shape id="Freeform 205" o:spid="_x0000_s1192" style="position:absolute;left:2597;top:1526;width:1241;height:801;visibility:visible;mso-wrap-style:square;v-text-anchor:top" coordsize="1241,8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" path="m,l,801,217,711r,-366l77,230r1164,l1241,,,xe" fillcolor="#bfbfbf" stroked="f">
                  <v:path arrowok="t" o:connecttype="custom" o:connectlocs="0,0;0,801;217,711;217,345;77,230;1241,230;1241,0;0,0" o:connectangles="0,0,0,0,0,0,0,0"/>
                </v:shape>
                <v:shape id="Freeform 206" o:spid="_x0000_s1193" style="position:absolute;left:426;top:1526;width:2171;height:2953;visibility:visible;mso-wrap-style:square;v-text-anchor:top" coordsize="2171,29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" path="m2171,801l2171,,,,,225,1199,213,1045,345r-4,366l1250,792r111,239l939,1031r,375l1374,1406r-9,170l1574,1581r,366l1310,1960r,375l939,2335,828,2518,487,2638r,315l2171,2944r,-609l2077,2335r,-375l1838,1960r5,-371l2047,1576r,-145l2171,1431r,-404l2047,1039,2171,801r,xe" fillcolor="#bfbfbf" stroked="f">
                  <v:path arrowok="t" o:connecttype="custom" o:connectlocs="2171,801;2171,0;0,0;0,225;1199,213;1045,345;1041,711;1250,792;1361,1031;939,1031;939,1406;1374,1406;1365,1576;1574,1581;1574,1947;1310,1960;1310,2335;939,2335;828,2518;487,2638;487,2953;2171,2944;2171,2335;2077,2335;2077,1960;1838,1960;1843,1589;2047,1576;2047,1431;2171,1431;2171,1027;2047,1039;2171,801;2171,801" o:connectangles="0,0,0,0,0,0,0,0,0,0,0,0,0,0,0,0,0,0,0,0,0,0,0,0,0,0,0,0,0,0,0,0,0,0"/>
                </v:shape>
                <v:shape id="Freeform 207" o:spid="_x0000_s1194" style="position:absolute;left:6358;top:1521;width:2162;height:2954;visibility:visible;mso-wrap-style:square;v-text-anchor:top" coordsize="2162,2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" path="m,2323r,622l1676,2954r,-316l1335,2519,1224,2336r-363,l861,1961r-264,l597,1581r209,-4l797,1407r427,l1224,1032r-410,l921,793r201,-81l1117,346,972,218r1190,4l2162,,,,,802r,l124,1040,,1027r,405l124,1432r,145l328,1590r5,366l94,1965r,358l,2323xe" fillcolor="#bfbfbf" stroked="f">
                  <v:path arrowok="t" o:connecttype="custom" o:connectlocs="0,2323;0,2945;1676,2954;1676,2638;1335,2519;1224,2336;861,2336;861,1961;597,1961;597,1581;806,1577;797,1407;1224,1407;1224,1032;814,1032;921,793;1122,712;1117,346;972,218;2162,222;2162,0;0,0;0,802;0,802;124,1040;0,1027;0,1432;124,1432;124,1577;328,1590;333,1956;94,1965;94,2323;0,2323" o:connectangles="0,0,0,0,0,0,0,0,0,0,0,0,0,0,0,0,0,0,0,0,0,0,0,0,0,0,0,0,0,0,0,0,0,0"/>
                </v:shape>
                <v:shape id="Freeform 208" o:spid="_x0000_s1195" style="position:absolute;left:5117;top:1521;width:1241;height:802;visibility:visible;mso-wrap-style:square;v-text-anchor:top" coordsize="1241,8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" path="m1241,802l1241,,,,,230r1164,l1024,346r,366l1241,802xe" fillcolor="#bfbfbf" stroked="f">
                  <v:path arrowok="t" o:connecttype="custom" o:connectlocs="1241,802;1241,0;0,0;0,230;1164,230;1024,346;1024,712;1241,802" o:connectangles="0,0,0,0,0,0,0,0"/>
                </v:shape>
                <v:shape id="Freeform 209" o:spid="_x0000_s1196" style="position:absolute;left:4320;top:2438;width:2038;height:2028;visibility:visible;mso-wrap-style:square;v-text-anchor:top" coordsize="2038,20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" path="m2038,515r,-405l968,,409,r,490l1509,485r,921l12,1419,,2020r2038,8l2038,1406r-333,l1705,515r333,xe" fillcolor="#bfbfbf" stroked="f">
                  <v:path arrowok="t" o:connecttype="custom" o:connectlocs="2038,515;2038,110;968,0;409,0;409,490;1509,485;1509,1406;12,1419;0,2020;2038,2028;2038,1406;1705,1406;1705,515;2038,515" o:connectangles="0,0,0,0,0,0,0,0,0,0,0,0,0,0"/>
                </v:shape>
                <v:shape id="Freeform 210" o:spid="_x0000_s1197" style="position:absolute;left:3915;width:1130;height:1180;visibility:visible;mso-wrap-style:square;v-text-anchor:top" coordsize="1130,1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" path="m562,l678,13,784,47r94,55l963,175r69,89l1083,362r34,111l1130,592r-13,120l1083,822r-51,98l963,1006r-85,72l784,1134r-106,34l562,1180,452,1168,345,1134r-94,-56l166,1006,98,920,47,822,12,712,,592,12,473,47,362,98,264r68,-89l251,102,345,47,452,13,562,xe" fillcolor="#bfbfbf" stroked="f">
                  <v:path arrowok="t" o:connecttype="custom" o:connectlocs="562,0;678,13;784,47;878,102;963,175;1032,264;1083,362;1117,473;1130,592;1117,712;1083,822;1032,920;963,1006;878,1078;784,1134;678,1168;562,1180;452,1168;345,1134;251,1078;166,1006;98,920;47,822;12,712;0,592;12,473;47,362;98,264;166,175;251,102;345,47;452,13;562,0" o:connectangles="0,0,0,0,0,0,0,0,0,0,0,0,0,0,0,0,0,0,0,0,0,0,0,0,0,0,0,0,0,0,0,0,0"/>
                </v:shape>
                <v:rect id="Rectangle 211" o:spid="_x0000_s1198" style="position:absolute;left:4209;top:1036;width:571;height:1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" fillcolor="#bfbfbf" stroked="f"/>
                <v:rect id="Rectangle 212" o:spid="_x0000_s1199" style="position:absolute;left:810;top:2736;width:179;height:1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" fillcolor="#00335b" stroked="f"/>
                <v:shape id="Freeform 213" o:spid="_x0000_s1200" style="position:absolute;left:2171;top:2502;width:2038;height:2011;visibility:visible;mso-wrap-style:square;v-text-anchor:top" coordsize="2038,20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" path="m,1419r,592l2038,1998r-13,-579l528,1402r,-917l1628,485,1628,,1070,,,106,,515r332,l332,1414,,1419xe" fillcolor="#00335b" stroked="f">
                  <v:path arrowok="t" o:connecttype="custom" o:connectlocs="0,1419;0,2011;2038,1998;2025,1419;528,1402;528,485;1628,485;1628,0;1070,0;0,106;0,515;332,515;332,1414;0,1419" o:connectangles="0,0,0,0,0,0,0,0,0,0,0,0,0,0"/>
                </v:shape>
                <v:shape id="Freeform 214" o:spid="_x0000_s1201" style="position:absolute;left:2171;top:1581;width:1240;height:801;visibility:visible;mso-wrap-style:square;v-text-anchor:top" coordsize="1240,8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" path="m,l,801,217,712r,-371l76,230r1164,l1240,,,xe" fillcolor="#00335b" stroked="f">
                  <v:path arrowok="t" o:connecttype="custom" o:connectlocs="0,0;0,801;217,712;217,341;76,230;1240,230;1240,0;0,0" o:connectangles="0,0,0,0,0,0,0,0"/>
                </v:shape>
                <v:shape id="Freeform 215" o:spid="_x0000_s1202" style="position:absolute;top:1581;width:2171;height:2945;visibility:visible;mso-wrap-style:square;v-text-anchor:top" coordsize="2171,29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" path="m2171,801l2171,,,,,226r1198,-4l1045,341r-5,371l1249,793r111,243l938,1036r,370l1373,1406r-8,171l1574,1577r,375l1309,1960r,380l938,2340,827,2523,486,2638r,307l2171,2932r,-592l2077,2340r,-380l1838,1965r4,-375l2047,1577r,-141l2171,1436r,-409l2047,1040,2171,801r,xe" fillcolor="#00335b" stroked="f">
                  <v:path arrowok="t" o:connecttype="custom" o:connectlocs="2171,801;2171,0;0,0;0,226;1198,222;1045,341;1040,712;1249,793;1360,1036;938,1036;938,1406;1373,1406;1365,1577;1574,1577;1574,1952;1309,1960;1309,2340;938,2340;827,2523;486,2638;486,2945;2171,2932;2171,2340;2077,2340;2077,1960;1838,1965;1842,1590;2047,1577;2047,1436;2171,1436;2171,1027;2047,1040;2171,801;2171,801" o:connectangles="0,0,0,0,0,0,0,0,0,0,0,0,0,0,0,0,0,0,0,0,0,0,0,0,0,0,0,0,0,0,0,0,0,0"/>
                </v:shape>
                <v:rect id="Rectangle 216" o:spid="_x0000_s1203" style="position:absolute;left:478;top:2625;width:396;height:3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" fillcolor="#00335b" stroked="f"/>
                <v:rect id="Rectangle 217" o:spid="_x0000_s1204" style="position:absolute;left:478;top:2676;width:396;height: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" fillcolor="#8c4400" stroked="f"/>
                <v:rect id="Rectangle 218" o:spid="_x0000_s1205" style="position:absolute;left:478;top:2719;width:396;height:1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" fillcolor="#b76b05" stroked="f"/>
                <v:rect id="Rectangle 219" o:spid="_x0000_s1206" style="position:absolute;left:478;top:2757;width:396;height: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" fillcolor="#d18e00" stroked="f"/>
                <v:rect id="Rectangle 220" o:spid="_x0000_s1207" style="position:absolute;left:171;top:1581;width:3125;height:1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" fillcolor="#8c4400" stroked="f"/>
                <v:shape id="Freeform 221" o:spid="_x0000_s1208" style="position:absolute;left:294;top:1581;width:2887;height:175;visibility:visible;mso-wrap-style:square;v-text-anchor:top" coordsize="2887,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" path="m2887,r-89,l2708,r-94,l2525,r-90,l2346,r-90,l2166,r-93,l1983,r-89,l1804,r-90,l1621,r-90,l1442,r-90,l1262,r-89,l1079,,990,,900,,810,,721,,631,,542,,452,,358,,269,,179,,90,,,,,43,,85r,47l,175r90,l179,175r90,l358,175r94,l542,175r89,l721,175r89,l900,175r90,l1079,175r94,l1262,175r90,l1442,175r89,l1621,175r93,l1804,175r90,l1983,175r90,l2166,175r90,l2346,175r89,l2525,175r89,l2708,175r90,l2887,175r,-43l2887,85r,-42l2887,xe" fillcolor="#934f00" stroked="f">
                  <v:path arrowok="t" o:connecttype="custom" o:connectlocs="2798,0;2614,0;2435,0;2256,0;2073,0;1894,0;1714,0;1531,0;1352,0;1173,0;990,0;810,0;631,0;452,0;269,0;90,0;0,43;0,132;90,175;269,175;452,175;631,175;810,175;990,175;1173,175;1352,175;1531,175;1714,175;1894,175;2073,175;2256,175;2435,175;2614,175;2798,175;2887,132;2887,43" o:connectangles="0,0,0,0,0,0,0,0,0,0,0,0,0,0,0,0,0,0,0,0,0,0,0,0,0,0,0,0,0,0,0,0,0,0,0,0"/>
                </v:shape>
                <v:shape id="Freeform 222" o:spid="_x0000_s1209" style="position:absolute;left:414;top:1581;width:2648;height:175;visibility:visible;mso-wrap-style:square;v-text-anchor:top" coordsize="2648,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" path="m2648,l2481,,2315,,2153,,1987,,1820,,1654,,1488,,1326,,1160,,993,,827,,661,,494,,332,,166,,,,,43,,85r,47l,175r166,l332,175r162,l661,175r166,l993,175r167,l1326,175r162,l1654,175r166,l1987,175r166,l2315,175r166,l2648,175r,-43l2648,85r,-42l2648,xe" fillcolor="#9e5900" stroked="f">
                  <v:path arrowok="t" o:connecttype="custom" o:connectlocs="2648,0;2481,0;2315,0;2153,0;1987,0;1820,0;1654,0;1488,0;1326,0;1160,0;993,0;827,0;661,0;494,0;332,0;166,0;0,0;0,43;0,85;0,132;0,175;166,175;332,175;494,175;661,175;827,175;993,175;1160,175;1326,175;1488,175;1654,175;1820,175;1987,175;2153,175;2315,175;2481,175;2648,175;2648,132;2648,85;2648,43;2648,0" o:connectangles="0,0,0,0,0,0,0,0,0,0,0,0,0,0,0,0,0,0,0,0,0,0,0,0,0,0,0,0,0,0,0,0,0,0,0,0,0,0,0,0,0"/>
                </v:shape>
                <v:shape id="Freeform 223" o:spid="_x0000_s1210" style="position:absolute;left:537;top:1581;width:2405;height:175;visibility:visible;mso-wrap-style:square;v-text-anchor:top" coordsize="2405,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" path="m2405,l2256,,2107,,1953,,1804,,1655,,1506,,1352,,1203,,1054,,904,,751,,602,,452,,303,,150,,,,,43,,85r,47l,175r150,l303,175r149,l602,175r149,l904,175r150,l1203,175r149,l1506,175r149,l1804,175r149,l2107,175r149,l2405,175r,-43l2405,85r,-42l2405,xe" fillcolor="#a56300" stroked="f">
                  <v:path arrowok="t" o:connecttype="custom" o:connectlocs="2405,0;2256,0;2107,0;1953,0;1804,0;1655,0;1506,0;1352,0;1203,0;1054,0;904,0;751,0;602,0;452,0;303,0;150,0;0,0;0,43;0,85;0,132;0,175;150,175;303,175;452,175;602,175;751,175;904,175;1054,175;1203,175;1352,175;1506,175;1655,175;1804,175;1953,175;2107,175;2256,175;2405,175;2405,132;2405,85;2405,43;2405,0" o:connectangles="0,0,0,0,0,0,0,0,0,0,0,0,0,0,0,0,0,0,0,0,0,0,0,0,0,0,0,0,0,0,0,0,0,0,0,0,0,0,0,0,0"/>
                </v:shape>
                <v:shape id="Freeform 224" o:spid="_x0000_s1211" style="position:absolute;left:657;top:1581;width:2166;height:175;visibility:visible;mso-wrap-style:square;v-text-anchor:top" coordsize="2166,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" path="m2166,l2029,,1897,,1761,,1624,,1488,,1356,,1219,,1083,,946,,810,,678,,541,,405,,268,,136,,,,,43,,85r,47l,175r136,l268,175r137,l541,175r137,l810,175r136,l1083,175r136,l1356,175r132,l1624,175r137,l1897,175r132,l2166,175r,-43l2166,85r,-42l2166,xe" fillcolor="#ad6d00" stroked="f">
                  <v:path arrowok="t" o:connecttype="custom" o:connectlocs="2166,0;2029,0;1897,0;1761,0;1624,0;1488,0;1356,0;1219,0;1083,0;946,0;810,0;678,0;541,0;405,0;268,0;136,0;0,0;0,43;0,85;0,132;0,175;136,175;268,175;405,175;541,175;678,175;810,175;946,175;1083,175;1219,175;1356,175;1488,175;1624,175;1761,175;1897,175;2029,175;2166,175;2166,132;2166,85;2166,43;2166,0" o:connectangles="0,0,0,0,0,0,0,0,0,0,0,0,0,0,0,0,0,0,0,0,0,0,0,0,0,0,0,0,0,0,0,0,0,0,0,0,0,0,0,0,0"/>
                </v:shape>
                <v:shape id="Freeform 225" o:spid="_x0000_s1212" style="position:absolute;left:780;top:1581;width:1924;height:175;visibility:visible;mso-wrap-style:square;v-text-anchor:top" coordsize="1924,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" path="m1924,l1804,,1685,,1565,,1442,,1322,,1203,,1083,,964,,840,,721,,602,,482,,359,,239,,120,,,,,43,,85r,47l,175r120,l239,175r120,l482,175r120,l721,175r119,l964,175r119,l1203,175r119,l1442,175r123,l1685,175r119,l1924,175r,-43l1924,85r,-42l1924,xe" fillcolor="#b77700" stroked="f">
                  <v:path arrowok="t" o:connecttype="custom" o:connectlocs="1924,0;1804,0;1685,0;1565,0;1442,0;1322,0;1203,0;1083,0;964,0;840,0;721,0;602,0;482,0;359,0;239,0;120,0;0,0;0,43;0,85;0,132;0,175;120,175;239,175;359,175;482,175;602,175;721,175;840,175;964,175;1083,175;1203,175;1322,175;1442,175;1565,175;1685,175;1804,175;1924,175;1924,132;1924,85;1924,43;1924,0" o:connectangles="0,0,0,0,0,0,0,0,0,0,0,0,0,0,0,0,0,0,0,0,0,0,0,0,0,0,0,0,0,0,0,0,0,0,0,0,0,0,0,0,0"/>
                </v:shape>
                <v:shape id="Freeform 226" o:spid="_x0000_s1213" style="position:absolute;left:900;top:1581;width:1684;height:175;visibility:visible;mso-wrap-style:square;v-text-anchor:top" coordsize="1684,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" path="m1684,l1578,,1475,,1369,,1266,,1160,,1053,,951,,844,,737,,631,,529,,422,,315,,209,,106,,,,,43,,85r,47l,175r106,l209,175r106,l422,175r107,l631,175r106,l844,175r107,l1053,175r107,l1266,175r103,l1475,175r103,l1684,175r,-43l1684,85r,-42l1684,xe" fillcolor="#bf8200" stroked="f">
                  <v:path arrowok="t" o:connecttype="custom" o:connectlocs="1684,0;1578,0;1475,0;1369,0;1266,0;1160,0;1053,0;951,0;844,0;737,0;631,0;529,0;422,0;315,0;209,0;106,0;0,0;0,43;0,85;0,132;0,175;106,175;209,175;315,175;422,175;529,175;631,175;737,175;844,175;951,175;1053,175;1160,175;1266,175;1369,175;1475,175;1578,175;1684,175;1684,132;1684,85;1684,43;1684,0" o:connectangles="0,0,0,0,0,0,0,0,0,0,0,0,0,0,0,0,0,0,0,0,0,0,0,0,0,0,0,0,0,0,0,0,0,0,0,0,0,0,0,0,0"/>
                </v:shape>
                <v:shape id="Freeform 227" o:spid="_x0000_s1214" style="position:absolute;left:1023;top:1581;width:1442;height:175;visibility:visible;mso-wrap-style:square;v-text-anchor:top" coordsize="1442,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" path="m1442,r-90,l1263,r-90,l1079,,990,,900,,811,,721,,632,,542,,452,,363,,269,,180,,90,,,,,43,,85r,47l,175r90,l180,175r89,l363,175r89,l542,175r90,l721,175r90,l900,175r90,l1079,175r94,l1263,175r89,l1442,175r,-43l1442,85r,-42l1442,xe" fillcolor="#c98c00" stroked="f">
                  <v:path arrowok="t" o:connecttype="custom" o:connectlocs="1442,0;1352,0;1263,0;1173,0;1079,0;990,0;900,0;811,0;721,0;632,0;542,0;452,0;363,0;269,0;180,0;90,0;0,0;0,43;0,85;0,132;0,175;90,175;180,175;269,175;363,175;452,175;542,175;632,175;721,175;811,175;900,175;990,175;1079,175;1173,175;1263,175;1352,175;1442,175;1442,132;1442,85;1442,43;1442,0" o:connectangles="0,0,0,0,0,0,0,0,0,0,0,0,0,0,0,0,0,0,0,0,0,0,0,0,0,0,0,0,0,0,0,0,0,0,0,0,0,0,0,0,0"/>
                </v:shape>
                <v:shape id="Freeform 228" o:spid="_x0000_s1215" style="position:absolute;left:1143;top:1581;width:1202;height:175;visibility:visible;mso-wrap-style:square;v-text-anchor:top" coordsize="1202,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" path="m1202,r-76,l1053,,976,,904,,827,,750,,678,,601,,524,,452,,375,,303,,226,,149,,77,,,,,43,,85r,47l,175r77,l149,175r77,l303,175r72,l452,175r72,l601,175r77,l750,175r77,l904,175r72,l1053,175r73,l1202,175r,-43l1202,85r,-42l1202,xe" fillcolor="#d19600" stroked="f">
                  <v:path arrowok="t" o:connecttype="custom" o:connectlocs="1202,0;1126,0;1053,0;976,0;904,0;827,0;750,0;678,0;601,0;524,0;452,0;375,0;303,0;226,0;149,0;77,0;0,0;0,43;0,85;0,132;0,175;77,175;149,175;226,175;303,175;375,175;452,175;524,175;601,175;678,175;750,175;827,175;904,175;976,175;1053,175;1126,175;1202,175;1202,132;1202,85;1202,43;1202,0" o:connectangles="0,0,0,0,0,0,0,0,0,0,0,0,0,0,0,0,0,0,0,0,0,0,0,0,0,0,0,0,0,0,0,0,0,0,0,0,0,0,0,0,0"/>
                </v:shape>
                <v:shape id="Freeform 229" o:spid="_x0000_s1216" style="position:absolute;left:1266;top:1581;width:964;height:175;visibility:visible;mso-wrap-style:square;v-text-anchor:top" coordsize="964,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" path="m964,l905,,845,,781,,721,,661,,602,,542,,482,,423,,359,,299,,239,,180,,120,,60,,,,,43,,85r,47l,175r60,l120,175r60,l239,175r60,l359,175r64,l482,175r60,l602,175r59,l721,175r60,l845,175r60,l964,175r,-43l964,85r,-42l964,xe" fillcolor="#d8a000" stroked="f">
                  <v:path arrowok="t" o:connecttype="custom" o:connectlocs="964,0;905,0;845,0;781,0;721,0;661,0;602,0;542,0;482,0;423,0;359,0;299,0;239,0;180,0;120,0;60,0;0,0;0,43;0,85;0,132;0,175;60,175;120,175;180,175;239,175;299,175;359,175;423,175;482,175;542,175;602,175;661,175;721,175;781,175;845,175;905,175;964,175;964,132;964,85;964,43;964,0" o:connectangles="0,0,0,0,0,0,0,0,0,0,0,0,0,0,0,0,0,0,0,0,0,0,0,0,0,0,0,0,0,0,0,0,0,0,0,0,0,0,0,0,0"/>
                </v:shape>
                <v:shape id="Freeform 230" o:spid="_x0000_s1217" style="position:absolute;left:1386;top:1581;width:725;height:175;visibility:visible;mso-wrap-style:square;v-text-anchor:top" coordsize="725,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" path="m725,l678,,635,,588,,541,,499,,452,,409,,362,,315,,273,,226,,183,,136,,89,,47,,,,,43,,85r,47l,175r47,l89,175r47,l183,175r43,l273,175r42,l362,175r47,l452,175r47,l541,175r47,l635,175r43,l725,175r,-43l725,85r,-42l725,xe" fillcolor="#e2aa00" stroked="f">
                  <v:path arrowok="t" o:connecttype="custom" o:connectlocs="725,0;678,0;635,0;588,0;541,0;499,0;452,0;409,0;362,0;315,0;273,0;226,0;183,0;136,0;89,0;47,0;0,0;0,43;0,85;0,132;0,175;47,175;89,175;136,175;183,175;226,175;273,175;315,175;362,175;409,175;452,175;499,175;541,175;588,175;635,175;678,175;725,175;725,132;725,85;725,43;725,0" o:connectangles="0,0,0,0,0,0,0,0,0,0,0,0,0,0,0,0,0,0,0,0,0,0,0,0,0,0,0,0,0,0,0,0,0,0,0,0,0,0,0,0,0"/>
                </v:shape>
                <v:rect id="Rectangle 231" o:spid="_x0000_s1218" style="position:absolute;left:1510;top:1581;width:481;height:1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" fillcolor="#eab500" stroked="f"/>
                <v:rect id="Rectangle 232" o:spid="_x0000_s1219" style="position:absolute;left:1104;top:1913;width:128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" fillcolor="#8c4400" stroked="f"/>
                <v:shape id="Freeform 233" o:spid="_x0000_s1220" style="position:absolute;left:1164;top:1913;width:1177;height:380;visibility:visible;mso-wrap-style:square;v-text-anchor:top" coordsize="1177,3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" path="m1177,r-72,l1032,,955,,883,,810,,738,,661,,589,,516,,444,,367,,294,,222,,149,,73,,,,,94r,94l,286r,94l73,380r76,l222,380r72,l367,380r77,l516,380r73,l661,380r77,l810,380r73,l955,380r77,l1105,380r72,l1177,286r,-98l1177,94r,-94xe" fillcolor="#914900" stroked="f">
                  <v:path arrowok="t" o:connecttype="custom" o:connectlocs="1177,0;1105,0;1032,0;955,0;883,0;810,0;738,0;661,0;589,0;516,0;444,0;367,0;294,0;222,0;149,0;73,0;0,0;0,94;0,188;0,286;0,380;73,380;149,380;222,380;294,380;367,380;444,380;516,380;589,380;661,380;738,380;810,380;883,380;955,380;1032,380;1105,380;1177,380;1177,286;1177,188;1177,94;1177,0" o:connectangles="0,0,0,0,0,0,0,0,0,0,0,0,0,0,0,0,0,0,0,0,0,0,0,0,0,0,0,0,0,0,0,0,0,0,0,0,0,0,0,0,0"/>
                </v:shape>
                <v:shape id="Freeform 234" o:spid="_x0000_s1221" style="position:absolute;left:1220;top:1913;width:1078;height:380;visibility:visible;mso-wrap-style:square;v-text-anchor:top" coordsize="1078,3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" path="m1078,r-68,l942,,874,,806,,742,,673,,605,,537,,469,,405,,336,,268,,200,,136,,68,,,,,94r,94l,286r,94l68,380r68,l200,380r68,l336,380r69,l469,380r68,l605,380r68,l742,380r64,l874,380r68,l1010,380r68,l1078,286r,-98l1078,94r,-94xe" fillcolor="#995100" stroked="f">
                  <v:path arrowok="t" o:connecttype="custom" o:connectlocs="1078,0;1010,0;942,0;874,0;806,0;742,0;673,0;605,0;537,0;469,0;405,0;336,0;268,0;200,0;136,0;68,0;0,0;0,94;0,188;0,286;0,380;68,380;136,380;200,380;268,380;336,380;405,380;469,380;537,380;605,380;673,380;742,380;806,380;874,380;942,380;1010,380;1078,380;1078,286;1078,188;1078,94;1078,0" o:connectangles="0,0,0,0,0,0,0,0,0,0,0,0,0,0,0,0,0,0,0,0,0,0,0,0,0,0,0,0,0,0,0,0,0,0,0,0,0,0,0,0,0"/>
                </v:shape>
                <v:shape id="Freeform 235" o:spid="_x0000_s1222" style="position:absolute;left:1275;top:1913;width:977;height:380;visibility:visible;mso-wrap-style:square;v-text-anchor:top" coordsize="977,3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" path="m977,l917,,853,,793,,733,,674,,610,,550,,490,,431,,367,,307,,247,,183,,124,,60,,,,,94r,94l,286r,94l60,380r64,l183,380r64,l307,380r60,l431,380r59,l550,380r60,l674,380r59,l793,380r60,l917,380r60,l977,286r,-98l977,94,977,xe" fillcolor="#9e5900" stroked="f">
                  <v:path arrowok="t" o:connecttype="custom" o:connectlocs="977,0;917,0;853,0;793,0;733,0;674,0;610,0;550,0;490,0;431,0;367,0;307,0;247,0;183,0;124,0;60,0;0,0;0,94;0,188;0,286;0,380;60,380;124,380;183,380;247,380;307,380;367,380;431,380;490,380;550,380;610,380;674,380;733,380;793,380;853,380;917,380;977,380;977,286;977,188;977,94;977,0" o:connectangles="0,0,0,0,0,0,0,0,0,0,0,0,0,0,0,0,0,0,0,0,0,0,0,0,0,0,0,0,0,0,0,0,0,0,0,0,0,0,0,0,0"/>
                </v:shape>
                <v:shape id="Freeform 236" o:spid="_x0000_s1223" style="position:absolute;left:1330;top:1913;width:879;height:380;visibility:visible;mso-wrap-style:square;v-text-anchor:top" coordsize="879,3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" path="m879,l823,,768,,717,,661,,606,,551,,495,,440,,384,,333,,278,,222,,167,,111,,56,,,,,94r,94l,286r,94l56,380r55,l167,380r55,l278,380r55,l384,380r56,l495,380r56,l606,380r55,l717,380r51,l823,380r56,l879,286r,-98l879,94,879,xe" fillcolor="#a56000" stroked="f">
                  <v:path arrowok="t" o:connecttype="custom" o:connectlocs="879,0;823,0;768,0;717,0;661,0;606,0;551,0;495,0;440,0;384,0;333,0;278,0;222,0;167,0;111,0;56,0;0,0;0,94;0,188;0,286;0,380;56,380;111,380;167,380;222,380;278,380;333,380;384,380;440,380;495,380;551,380;606,380;661,380;717,380;768,380;823,380;879,380;879,286;879,188;879,94;879,0" o:connectangles="0,0,0,0,0,0,0,0,0,0,0,0,0,0,0,0,0,0,0,0,0,0,0,0,0,0,0,0,0,0,0,0,0,0,0,0,0,0,0,0,0"/>
                </v:shape>
                <v:shape id="Freeform 237" o:spid="_x0000_s1224" style="position:absolute;left:1390;top:1913;width:776;height:380;visibility:visible;mso-wrap-style:square;v-text-anchor:top" coordsize="776,3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" path="m776,l729,,678,,631,,580,,533,,482,,435,,388,,337,,290,,243,,192,,145,,98,,47,,,,,94r,94l,286r,94l47,380r51,l145,380r47,l243,380r47,l337,380r51,l435,380r47,l533,380r47,l631,380r47,l729,380r47,l776,286r,-98l776,94,776,xe" fillcolor="#a60" stroked="f">
                  <v:path arrowok="t" o:connecttype="custom" o:connectlocs="776,0;729,0;678,0;631,0;580,0;533,0;482,0;435,0;388,0;337,0;290,0;243,0;192,0;145,0;98,0;47,0;0,0;0,94;0,188;0,286;0,380;47,380;98,380;145,380;192,380;243,380;290,380;337,380;388,380;435,380;482,380;533,380;580,380;631,380;678,380;729,380;776,380;776,286;776,188;776,94;776,0" o:connectangles="0,0,0,0,0,0,0,0,0,0,0,0,0,0,0,0,0,0,0,0,0,0,0,0,0,0,0,0,0,0,0,0,0,0,0,0,0,0,0,0,0"/>
                </v:shape>
                <v:shape id="Freeform 238" o:spid="_x0000_s1225" style="position:absolute;left:1446;top:1913;width:678;height:380;visibility:visible;mso-wrap-style:square;v-text-anchor:top" coordsize="678,3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" path="m678,l592,,507,,422,,341,,255,,170,,85,,,,,94r,94l,286r,94l85,380r85,l255,380r86,l422,380r85,l592,380r86,l678,286r,-98l678,94,678,xe" fillcolor="#b26d00" stroked="f">
                  <v:path arrowok="t" o:connecttype="custom" o:connectlocs="678,0;592,0;507,0;422,0;341,0;255,0;170,0;85,0;0,0;0,94;0,188;0,286;0,380;85,380;170,380;255,380;341,380;422,380;507,380;592,380;678,380;678,286;678,188;678,94;678,0" o:connectangles="0,0,0,0,0,0,0,0,0,0,0,0,0,0,0,0,0,0,0,0,0,0,0,0,0"/>
                </v:shape>
                <v:shape id="Freeform 239" o:spid="_x0000_s1226" style="position:absolute;left:1501;top:1913;width:576;height:380;visibility:visible;mso-wrap-style:square;v-text-anchor:top" coordsize="576,3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" path="m576,l503,,431,,358,,290,,217,,145,,73,,,,,94r,94l,286r,94l73,380r72,l217,380r73,l358,380r73,l503,380r73,l576,286r,-98l576,94,576,xe" fillcolor="#b77200" stroked="f">
                  <v:path arrowok="t" o:connecttype="custom" o:connectlocs="576,0;503,0;431,0;358,0;290,0;217,0;145,0;73,0;0,0;0,94;0,188;0,286;0,380;73,380;145,380;217,380;290,380;358,380;431,380;503,380;576,380;576,286;576,188;576,94;576,0" o:connectangles="0,0,0,0,0,0,0,0,0,0,0,0,0,0,0,0,0,0,0,0,0,0,0,0,0"/>
                </v:shape>
                <v:shape id="Freeform 240" o:spid="_x0000_s1227" style="position:absolute;left:1561;top:1913;width:473;height:380;visibility:visible;mso-wrap-style:square;v-text-anchor:top" coordsize="473,3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" path="m473,l413,,354,,294,,239,,179,,119,,59,,,,,94r,94l,286r,94l59,380r60,l179,380r60,l294,380r60,l413,380r60,l473,286r,-98l473,94,473,xe" fillcolor="#bf7a00" stroked="f">
                  <v:path arrowok="t" o:connecttype="custom" o:connectlocs="473,0;413,0;354,0;294,0;239,0;179,0;119,0;59,0;0,0;0,94;0,188;0,286;0,380;59,380;119,380;179,380;239,380;294,380;354,380;413,380;473,380;473,286;473,188;473,94;473,0" o:connectangles="0,0,0,0,0,0,0,0,0,0,0,0,0,0,0,0,0,0,0,0,0,0,0,0,0"/>
                </v:shape>
                <v:shape id="Freeform 241" o:spid="_x0000_s1228" style="position:absolute;left:1616;top:1913;width:375;height:380;visibility:visible;mso-wrap-style:square;v-text-anchor:top" coordsize="375,3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" path="m375,l329,,282,,235,,188,,141,,94,,47,,,,,94r,94l,286r,94l47,380r47,l141,380r47,l235,380r47,l329,380r46,l375,286r,-98l375,94,375,xe" fillcolor="#c48200" stroked="f">
                  <v:path arrowok="t" o:connecttype="custom" o:connectlocs="375,0;329,0;282,0;235,0;188,0;141,0;94,0;47,0;0,0;0,94;0,188;0,286;0,380;47,380;94,380;141,380;188,380;235,380;282,380;329,380;375,380;375,286;375,188;375,94;375,0" o:connectangles="0,0,0,0,0,0,0,0,0,0,0,0,0,0,0,0,0,0,0,0,0,0,0,0,0"/>
                </v:shape>
                <v:shape id="Freeform 242" o:spid="_x0000_s1229" style="position:absolute;left:1672;top:1913;width:277;height:380;visibility:visible;mso-wrap-style:square;v-text-anchor:top" coordsize="277,3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" path="m277,l243,,209,,174,,140,,102,,68,,34,,,,,94r,94l,286r,94l34,380r34,l102,380r38,l174,380r35,l243,380r34,l277,286r,-98l277,94,277,xe" fillcolor="#cc8900" stroked="f">
                  <v:path arrowok="t" o:connecttype="custom" o:connectlocs="277,0;243,0;209,0;174,0;140,0;102,0;68,0;34,0;0,0;0,94;0,188;0,286;0,380;34,380;68,380;102,380;140,380;174,380;209,380;243,380;277,380;277,286;277,188;277,94;277,0" o:connectangles="0,0,0,0,0,0,0,0,0,0,0,0,0,0,0,0,0,0,0,0,0,0,0,0,0"/>
                </v:shape>
                <v:rect id="Rectangle 243" o:spid="_x0000_s1230" style="position:absolute;left:1727;top:1913;width:175;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" fillcolor="#d18e00" stroked="f"/>
                <v:shape id="Freeform 244" o:spid="_x0000_s1231" style="position:absolute;left:1399;top:2357;width:699;height:264;visibility:visible;mso-wrap-style:square;v-text-anchor:top" coordsize="699,2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" path="m699,l,,111,264r481,l627,166,699,xe" fillcolor="#8c4400" stroked="f">
                  <v:path arrowok="t" o:connecttype="custom" o:connectlocs="699,0;0,0;111,264;592,264;627,166;699,0" o:connectangles="0,0,0,0,0,0"/>
                </v:shape>
                <v:shape id="Freeform 245" o:spid="_x0000_s1232" style="position:absolute;left:1424;top:2357;width:661;height:264;visibility:visible;mso-wrap-style:square;v-text-anchor:top" coordsize="661,2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" path="m661,l580,,495,,414,,333,,248,,167,,81,,,,26,64r25,68l77,200r30,64l162,264r56,l273,264r60,l388,264r56,l499,264r56,l563,243r9,-26l576,191r8,-25l606,123,623,81,644,42,661,xe" fillcolor="#914900" stroked="f">
                  <v:path arrowok="t" o:connecttype="custom" o:connectlocs="661,0;580,0;495,0;414,0;333,0;248,0;167,0;81,0;0,0;26,64;51,132;77,200;107,264;162,264;218,264;273,264;333,264;388,264;444,264;499,264;555,264;563,243;572,217;576,191;584,166;606,123;623,81;644,42;661,0" o:connectangles="0,0,0,0,0,0,0,0,0,0,0,0,0,0,0,0,0,0,0,0,0,0,0,0,0,0,0,0,0"/>
                </v:shape>
                <v:shape id="Freeform 246" o:spid="_x0000_s1233" style="position:absolute;left:1446;top:2361;width:626;height:264;visibility:visible;mso-wrap-style:square;v-text-anchor:top" coordsize="626,2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" path="m626,l550,,469,,392,,315,,234,,157,,76,,,,25,64r26,64l76,196r26,64l153,260r56,l260,260r51,l362,260r51,l469,264r51,l528,239r9,-26l541,187r9,-25l571,119,588,81,609,38,626,xe" fillcolor="#934c00" stroked="f">
                  <v:path arrowok="t" o:connecttype="custom" o:connectlocs="626,0;550,0;469,0;392,0;315,0;234,0;157,0;76,0;0,0;25,64;51,128;76,196;102,260;153,260;209,260;260,260;311,260;362,260;413,260;469,264;520,264;528,239;537,213;541,187;550,162;571,119;588,81;609,38;626,0" o:connectangles="0,0,0,0,0,0,0,0,0,0,0,0,0,0,0,0,0,0,0,0,0,0,0,0,0,0,0,0,0"/>
                </v:shape>
                <v:shape id="Freeform 247" o:spid="_x0000_s1234" style="position:absolute;left:1471;top:2361;width:584;height:264;visibility:visible;mso-wrap-style:square;v-text-anchor:top" coordsize="584,2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" path="m584,l512,,439,,363,,290,,218,,145,,73,,,,21,64r26,64l73,196r25,64l145,260r51,l243,260r47,l337,264r51,l435,264r47,l491,239r4,-26l503,187r9,-25l529,119,546,81,567,42,584,xe" fillcolor="#994f00" stroked="f">
                  <v:path arrowok="t" o:connecttype="custom" o:connectlocs="584,0;512,0;439,0;363,0;290,0;218,0;145,0;73,0;0,0;21,64;47,128;73,196;98,260;145,260;196,260;243,260;290,260;337,264;388,264;435,264;482,264;491,239;495,213;503,187;512,162;529,119;546,81;567,42;584,0" o:connectangles="0,0,0,0,0,0,0,0,0,0,0,0,0,0,0,0,0,0,0,0,0,0,0,0,0,0,0,0,0"/>
                </v:shape>
                <v:shape id="Freeform 248" o:spid="_x0000_s1235" style="position:absolute;left:1492;top:2361;width:551;height:264;visibility:visible;mso-wrap-style:square;v-text-anchor:top" coordsize="551,2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" path="m551,l482,,414,,346,,278,,205,,137,,69,,,,26,64r26,64l73,196r26,64l141,260r43,l226,260r47,l316,264r43,l406,264r42,l457,239r4,-26l470,187r4,-25l495,123,512,81,534,42,551,xe" fillcolor="#9b5100" stroked="f">
                  <v:path arrowok="t" o:connecttype="custom" o:connectlocs="551,0;482,0;414,0;346,0;278,0;205,0;137,0;69,0;0,0;26,64;52,128;73,196;99,260;141,260;184,260;226,260;273,260;316,264;359,264;406,264;448,264;457,239;461,213;470,187;474,162;495,123;512,81;534,42;551,0" o:connectangles="0,0,0,0,0,0,0,0,0,0,0,0,0,0,0,0,0,0,0,0,0,0,0,0,0,0,0,0,0"/>
                </v:shape>
                <v:shape id="Freeform 249" o:spid="_x0000_s1236" style="position:absolute;left:1514;top:2361;width:512;height:264;visibility:visible;mso-wrap-style:square;v-text-anchor:top" coordsize="512,2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" path="m512,l448,,384,,320,,256,,192,,128,,64,,,,25,64r22,64l72,196r22,64l132,260r43,4l213,264r43,l294,264r38,l375,264r38,l422,239r4,-26l435,192r4,-26l456,123,477,81,494,42,512,xe" fillcolor="#a05600" stroked="f">
                  <v:path arrowok="t" o:connecttype="custom" o:connectlocs="512,0;448,0;384,0;320,0;256,0;192,0;128,0;64,0;0,0;25,64;47,128;72,196;94,260;132,260;175,264;213,264;256,264;294,264;332,264;375,264;413,264;422,239;426,213;435,192;439,166;456,123;477,81;494,42;512,0" o:connectangles="0,0,0,0,0,0,0,0,0,0,0,0,0,0,0,0,0,0,0,0,0,0,0,0,0,0,0,0,0"/>
                </v:shape>
                <v:shape id="Freeform 250" o:spid="_x0000_s1237" style="position:absolute;left:1539;top:2361;width:474;height:264;visibility:visible;mso-wrap-style:square;v-text-anchor:top" coordsize="474,2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" path="m474,l414,,354,,295,,239,,179,,120,,60,,,,22,64r25,64l69,196r21,64l124,260r38,4l197,264r34,l265,264r38,l337,264r39,l384,243r4,-26l397,192r4,-26l418,123,435,81,457,42,474,xe" fillcolor="#a35900" stroked="f">
                  <v:path arrowok="t" o:connecttype="custom" o:connectlocs="474,0;414,0;354,0;295,0;239,0;179,0;120,0;60,0;0,0;22,64;47,128;69,196;90,260;124,260;162,264;197,264;231,264;265,264;303,264;337,264;376,264;384,243;388,217;397,192;401,166;418,123;435,81;457,42;474,0" o:connectangles="0,0,0,0,0,0,0,0,0,0,0,0,0,0,0,0,0,0,0,0,0,0,0,0,0,0,0,0,0"/>
                </v:shape>
                <v:shape id="Freeform 251" o:spid="_x0000_s1238" style="position:absolute;left:1561;top:2365;width:435;height:260;visibility:visible;mso-wrap-style:square;v-text-anchor:top" coordsize="435,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" path="m435,l379,,328,,273,,217,,162,,111,,55,,,,21,64r26,64l68,192r21,64l119,256r30,4l183,260r30,l247,260r30,l311,260r30,l345,239r9,-26l358,188r4,-26l379,119,401,81,418,38,435,xe" fillcolor="#a85e00" stroked="f">
                  <v:path arrowok="t" o:connecttype="custom" o:connectlocs="435,0;379,0;328,0;273,0;217,0;162,0;111,0;55,0;0,0;21,64;47,128;68,192;89,256;119,256;149,260;183,260;213,260;247,260;277,260;311,260;341,260;345,239;354,213;358,188;362,162;379,119;401,81;418,38;435,0" o:connectangles="0,0,0,0,0,0,0,0,0,0,0,0,0,0,0,0,0,0,0,0,0,0,0,0,0,0,0,0,0"/>
                </v:shape>
                <v:shape id="Freeform 252" o:spid="_x0000_s1239" style="position:absolute;left:1582;top:2365;width:401;height:260;visibility:visible;mso-wrap-style:square;v-text-anchor:top" coordsize="401,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" path="m401,l350,,299,,247,,200,,149,,98,,51,,,,21,64r22,64l64,192r21,64l111,256r30,4l166,260r30,l226,260r26,l281,260r26,l311,239r5,-26l324,188r4,-26l345,119,363,81,384,43,401,xe" fillcolor="#aa6000" stroked="f">
                  <v:path arrowok="t" o:connecttype="custom" o:connectlocs="401,0;350,0;299,0;247,0;200,0;149,0;98,0;51,0;0,0;21,64;43,128;64,192;85,256;111,256;141,260;166,260;196,260;226,260;252,260;281,260;307,260;311,239;316,213;324,188;328,162;345,119;363,81;384,43;401,0" o:connectangles="0,0,0,0,0,0,0,0,0,0,0,0,0,0,0,0,0,0,0,0,0,0,0,0,0,0,0,0,0"/>
                </v:shape>
                <v:shape id="Freeform 253" o:spid="_x0000_s1240" style="position:absolute;left:1608;top:2365;width:358;height:260;visibility:visible;mso-wrap-style:square;v-text-anchor:top" coordsize="358,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" path="m358,l315,,268,,226,,179,,136,,89,,47,,,,21,64r21,64l59,192r22,64l106,256r22,4l153,260r21,l196,260r25,l243,260r25,l273,239r4,-26l285,188r5,-26l307,124,324,81,341,43,358,xe" fillcolor="#af6300" stroked="f">
                  <v:path arrowok="t" o:connecttype="custom" o:connectlocs="358,0;315,0;268,0;226,0;179,0;136,0;89,0;47,0;0,0;21,64;42,128;59,192;81,256;106,256;128,260;153,260;174,260;196,260;221,260;243,260;268,260;273,239;277,213;285,188;290,162;307,124;324,81;341,43;358,0" o:connectangles="0,0,0,0,0,0,0,0,0,0,0,0,0,0,0,0,0,0,0,0,0,0,0,0,0,0,0,0,0"/>
                </v:shape>
                <v:shape id="Freeform 254" o:spid="_x0000_s1241" style="position:absolute;left:1629;top:2365;width:324;height:260;visibility:visible;mso-wrap-style:square;v-text-anchor:top" coordsize="324,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" path="m324,l281,,243,,200,,162,,119,,81,,38,,,,21,64r17,64l60,192r21,64l102,256r17,4l141,260r17,l179,260r17,l217,260r17,l239,239r4,-26l247,188r5,-26l269,124,290,81,307,43,324,xe" fillcolor="#b26600" stroked="f">
                  <v:path arrowok="t" o:connecttype="custom" o:connectlocs="324,0;281,0;243,0;200,0;162,0;119,0;81,0;38,0;0,0;21,64;38,128;60,192;81,256;102,256;119,260;141,260;158,260;179,260;196,260;217,260;234,260;239,239;243,213;247,188;252,162;269,124;290,81;307,43;324,0" o:connectangles="0,0,0,0,0,0,0,0,0,0,0,0,0,0,0,0,0,0,0,0,0,0,0,0,0,0,0,0,0"/>
                </v:shape>
                <v:shape id="Freeform 255" o:spid="_x0000_s1242" style="position:absolute;left:1650;top:2369;width:286;height:265;visibility:visible;mso-wrap-style:square;v-text-anchor:top" coordsize="286,2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" path="m286,l,,77,252r124,13l218,162,286,xe" fillcolor="#b76b05" stroked="f">
                  <v:path arrowok="t" o:connecttype="custom" o:connectlocs="286,0;0,0;77,252;201,265;218,162;286,0" o:connectangles="0,0,0,0,0,0"/>
                </v:shape>
                <v:rect id="Rectangle 256" o:spid="_x0000_s1243" style="position:absolute;left:2550;top:3034;width:162;height:9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" fillcolor="#8c4400" stroked="f"/>
                <v:rect id="Rectangle 257" o:spid="_x0000_s1244" style="position:absolute;left:2567;top:3034;width:124;height:9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" fillcolor="#b76b05" stroked="f"/>
                <v:rect id="Rectangle 258" o:spid="_x0000_s1245" style="position:absolute;left:2601;top:3034;width:81;height:9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" fillcolor="#d18e00" stroked="f"/>
                <v:rect id="Rectangle 259" o:spid="_x0000_s1246" style="position:absolute;left:2623;top:3034;width:38;height:9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" fillcolor="#ffc900" stroked="f"/>
                <v:shape id="Freeform 260" o:spid="_x0000_s1247" style="position:absolute;left:1514;top:2489;width:413;height:635;visibility:visible;mso-wrap-style:square;v-text-anchor:top" coordsize="413,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" path="m349,l68,,42,4,21,21,4,42,,68,,567r4,25l21,613r21,17l68,635r281,l375,630r21,-17l409,592r4,-25l413,68,409,42,396,21,375,4,349,xe" fillcolor="#00335b" stroked="f">
                  <v:path arrowok="t" o:connecttype="custom" o:connectlocs="349,0;68,0;42,4;21,21;4,42;0,68;0,567;4,592;21,613;42,630;68,635;349,635;375,630;396,613;409,592;413,567;413,68;409,42;396,21;375,4;349,0" o:connectangles="0,0,0,0,0,0,0,0,0,0,0,0,0,0,0,0,0,0,0,0,0"/>
                </v:shape>
                <v:shape id="Freeform 261" o:spid="_x0000_s1248" style="position:absolute;left:1552;top:2527;width:418;height:631;visibility:visible;mso-wrap-style:square;v-text-anchor:top" coordsize="418,6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" path="m350,l68,,43,4,22,21,4,43,,68,,571r4,26l22,614r21,13l68,631r282,l375,627r22,-13l414,597r4,-26l418,68,414,43,397,21,375,4,350,xe" fillcolor="#eab500" stroked="f">
                  <v:path arrowok="t" o:connecttype="custom" o:connectlocs="350,0;68,0;43,4;22,21;4,43;0,68;0,571;4,597;22,614;43,627;68,631;350,631;375,627;397,614;414,597;418,571;418,68;414,43;397,21;375,4;350,0" o:connectangles="0,0,0,0,0,0,0,0,0,0,0,0,0,0,0,0,0,0,0,0,0"/>
                </v:shape>
                <v:shape id="Freeform 262" o:spid="_x0000_s1249" style="position:absolute;left:1514;top:2527;width:413;height:631;visibility:visible;mso-wrap-style:square;v-text-anchor:top" coordsize="413,6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" path="m349,l68,,42,4,21,21,4,43,,68,,571r4,26l21,614r21,13l68,631r281,l375,627r21,-13l409,597r4,-26l413,68,409,43,396,21,375,4,349,xe" fillcolor="#d18e00" stroked="f">
                  <v:path arrowok="t" o:connecttype="custom" o:connectlocs="349,0;68,0;42,4;21,21;4,43;0,68;0,571;4,597;21,614;42,627;68,631;349,631;375,627;396,614;409,597;413,571;413,68;409,43;396,21;375,4;349,0" o:connectangles="0,0,0,0,0,0,0,0,0,0,0,0,0,0,0,0,0,0,0,0,0"/>
                </v:shape>
                <v:shape id="Freeform 263" o:spid="_x0000_s1250" style="position:absolute;left:977;top:2651;width:430;height:324;visibility:visible;mso-wrap-style:square;v-text-anchor:top" coordsize="430,3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" path="m430,l17,,,311r430,13l430,xe" fillcolor="#8c4400" stroked="f">
                  <v:path arrowok="t" o:connecttype="custom" o:connectlocs="430,0;17,0;0,311;430,324;430,0" o:connectangles="0,0,0,0,0"/>
                </v:shape>
                <v:rect id="Rectangle 264" o:spid="_x0000_s1251" style="position:absolute;left:546;top:4206;width:3680;height:3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" fillcolor="#8c4400" stroked="f"/>
                <v:rect id="Rectangle 265" o:spid="_x0000_s1252" style="position:absolute;left:1373;top:3546;width:657;height:3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" fillcolor="#8c4400" stroked="f"/>
                <v:rect id="Rectangle 266" o:spid="_x0000_s1253" style="position:absolute;left:1475;top:3546;width:499;height:3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" fillcolor="#b76b05" stroked="f"/>
                <v:rect id="Rectangle 267" o:spid="_x0000_s1254" style="position:absolute;left:1574;top:3546;width:213;height:3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" fillcolor="#d18e00" stroked="f"/>
                <v:rect id="Rectangle 268" o:spid="_x0000_s1255" style="position:absolute;left:7138;top:2732;width:179;height:1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" fillcolor="#00335b" stroked="f"/>
                <v:shape id="Freeform 269" o:spid="_x0000_s1256" style="position:absolute;left:5936;top:1581;width:2158;height:2949;visibility:visible;mso-wrap-style:square;v-text-anchor:top" coordsize="2158,29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" path="m,2323r,622l1671,2949r,-320l1339,2519,1228,2335r-371,l857,1956r-264,l593,1577r209,-4l793,1398r435,l1228,1031r-422,l917,788r209,-81l1121,341,968,217r1190,9l2158,,,,,797r,l119,1036,,1023r,409l119,1432r,141l324,1585r4,371l89,1960r,363l,2323xe" fillcolor="#00335b" stroked="f">
                  <v:path arrowok="t" o:connecttype="custom" o:connectlocs="0,2323;0,2945;1671,2949;1671,2629;1339,2519;1228,2335;857,2335;857,1956;593,1956;593,1577;802,1573;793,1398;1228,1398;1228,1031;806,1031;917,788;1126,707;1121,341;968,217;2158,226;2158,0;0,0;0,797;0,797;119,1036;0,1023;0,1432;119,1432;119,1573;324,1585;328,1956;89,1960;89,2323;0,2323" o:connectangles="0,0,0,0,0,0,0,0,0,0,0,0,0,0,0,0,0,0,0,0,0,0,0,0,0,0,0,0,0,0,0,0,0,0"/>
                </v:shape>
                <v:shape id="Freeform 270" o:spid="_x0000_s1257" style="position:absolute;left:4695;top:1581;width:1241;height:797;visibility:visible;mso-wrap-style:square;v-text-anchor:top" coordsize="1241,7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" path="m1241,797l1241,,,,,226r1160,l1019,341r,366l1241,797xe" fillcolor="#00335b" stroked="f">
                  <v:path arrowok="t" o:connecttype="custom" o:connectlocs="1241,797;1241,0;0,0;0,226;1160,226;1019,341;1019,707;1241,797" o:connectangles="0,0,0,0,0,0,0,0"/>
                </v:shape>
                <v:shape id="Freeform 271" o:spid="_x0000_s1258" style="position:absolute;left:3893;top:2497;width:2043;height:2029;visibility:visible;mso-wrap-style:square;v-text-anchor:top" coordsize="2043,2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" path="m2043,516r,-409l973,,410,r,490l1510,482r,920l13,1419,,2020r2043,9l2043,1407r-337,-5l1706,516r337,xe" fillcolor="#00335b" stroked="f">
                  <v:path arrowok="t" o:connecttype="custom" o:connectlocs="2043,516;2043,107;973,0;410,0;410,490;1510,482;1510,1402;13,1419;0,2020;2043,2029;2043,1407;1706,1402;1706,516;2043,516" o:connectangles="0,0,0,0,0,0,0,0,0,0,0,0,0,0"/>
                </v:shape>
                <v:rect id="Rectangle 272" o:spid="_x0000_s1259" style="position:absolute;left:7254;top:2625;width:392;height:3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" fillcolor="#00335b" stroked="f"/>
                <v:rect id="Rectangle 273" o:spid="_x0000_s1260" style="position:absolute;left:7254;top:2672;width:392;height: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" fillcolor="#8c4400" stroked="f"/>
                <v:rect id="Rectangle 274" o:spid="_x0000_s1261" style="position:absolute;left:7254;top:2715;width:392;height:1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" fillcolor="#b76b05" stroked="f"/>
                <v:rect id="Rectangle 275" o:spid="_x0000_s1262" style="position:absolute;left:7254;top:2753;width:392;height: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" fillcolor="#d18e00" stroked="f"/>
                <v:shape id="Freeform 276" o:spid="_x0000_s1263" style="position:absolute;left:3488;top:60;width:1130;height:1180;visibility:visible;mso-wrap-style:square;v-text-anchor:top" coordsize="1130,1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" path="m563,l678,12,785,47r94,55l964,170r68,90l1083,358r34,110l1130,588r-13,119l1083,818r-51,98l964,1005r-85,73l785,1133r-107,34l563,1180,452,1167,346,1133r-94,-55l166,1005,98,916,47,818,13,707,,588,13,468,47,358,98,260r68,-90l252,102,346,47,452,12,563,xe" fillcolor="#00335b" stroked="f">
                  <v:path arrowok="t" o:connecttype="custom" o:connectlocs="563,0;678,12;785,47;879,102;964,170;1032,260;1083,358;1117,468;1130,588;1117,707;1083,818;1032,916;964,1005;879,1078;785,1133;678,1167;563,1180;452,1167;346,1133;252,1078;166,1005;98,916;47,818;13,707;0,588;13,468;47,358;98,260;166,170;252,102;346,47;452,12;563,0" o:connectangles="0,0,0,0,0,0,0,0,0,0,0,0,0,0,0,0,0,0,0,0,0,0,0,0,0,0,0,0,0,0,0,0,0"/>
                </v:shape>
                <v:shape id="Freeform 277" o:spid="_x0000_s1264" style="position:absolute;left:3599;top:175;width:921;height:963;visibility:visible;mso-wrap-style:square;v-text-anchor:top" coordsize="921,9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" path="m461,r93,8l640,38r81,43l789,140r55,73l887,294r26,89l921,481r-8,98l887,669r-43,81l789,822r-68,60l640,924r-86,30l461,963r-94,-9l281,924,205,882,136,822,81,750,38,669,9,579,,481,9,383,38,294,81,213r55,-73l205,81,281,38,367,8,461,xe" fillcolor="#d18e00" stroked="f">
                  <v:path arrowok="t" o:connecttype="custom" o:connectlocs="461,0;554,8;640,38;721,81;789,140;844,213;887,294;913,383;921,481;913,579;887,669;844,750;789,822;721,882;640,924;554,954;461,963;367,954;281,924;205,882;136,822;81,750;38,669;9,579;0,481;9,383;38,294;81,213;136,140;205,81;281,38;367,8;461,0" o:connectangles="0,0,0,0,0,0,0,0,0,0,0,0,0,0,0,0,0,0,0,0,0,0,0,0,0,0,0,0,0,0,0,0,0"/>
                </v:shape>
                <v:rect id="Rectangle 278" o:spid="_x0000_s1265" style="position:absolute;left:3782;top:1091;width:568;height:1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" fillcolor="#00335b" stroked="f"/>
                <v:shape id="Freeform 279" o:spid="_x0000_s1266" style="position:absolute;left:3697;top:2467;width:768;height:1743;visibility:visible;mso-wrap-style:square;v-text-anchor:top" coordsize="768,17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" path="m85,r9,584l265,716r4,316l,1032r,711l768,1743r,-711l512,1032r,-316l653,601r,-571l85,xe" fillcolor="#00335b" stroked="f">
                  <v:path arrowok="t" o:connecttype="custom" o:connectlocs="85,0;94,584;265,716;269,1032;0,1032;0,1743;768,1743;768,1032;512,1032;512,716;653,601;653,30;85,0" o:connectangles="0,0,0,0,0,0,0,0,0,0,0,0,0"/>
                </v:shape>
                <v:rect id="Rectangle 280" o:spid="_x0000_s1267" style="position:absolute;left:4831;top:1581;width:3118;height:1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" fillcolor="#8c4400" stroked="f"/>
                <v:shape id="Freeform 281" o:spid="_x0000_s1268" style="position:absolute;left:4955;top:1581;width:2874;height:170;visibility:visible;mso-wrap-style:square;v-text-anchor:top" coordsize="2874,1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" path="m,l90,r89,l269,r89,l448,r94,l631,r90,l810,r90,l989,r90,l1168,r90,l1348,r89,l1527,r93,l1710,r90,l1889,r90,l2068,r90,l2247,r90,l2426,r90,l2606,r89,l2785,r89,l2874,43r,42l2874,128r,42l2785,170r-90,l2606,170r-90,l2426,170r-89,l2247,170r-89,l2068,170r-89,l1889,170r-89,l1710,170r-90,l1527,170r-90,l1348,170r-90,l1168,170r-89,l989,170r-89,l810,170r-89,l631,170r-89,l448,170r-90,l269,170r-90,l90,170,,170,,128,,85,,43,,xe" fillcolor="#934f00" stroked="f">
                  <v:path arrowok="t" o:connecttype="custom" o:connectlocs="90,0;269,0;448,0;631,0;810,0;989,0;1168,0;1348,0;1527,0;1710,0;1889,0;2068,0;2247,0;2426,0;2606,0;2785,0;2874,43;2874,128;2785,170;2606,170;2426,170;2247,170;2068,170;1889,170;1710,170;1527,170;1348,170;1168,170;989,170;810,170;631,170;448,170;269,170;90,170;0,128;0,43" o:connectangles="0,0,0,0,0,0,0,0,0,0,0,0,0,0,0,0,0,0,0,0,0,0,0,0,0,0,0,0,0,0,0,0,0,0,0,0"/>
                </v:shape>
                <v:shape id="Freeform 282" o:spid="_x0000_s1269" style="position:absolute;left:5070;top:1581;width:2636;height:170;visibility:visible;mso-wrap-style:square;v-text-anchor:top" coordsize="2636,1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" path="m,l167,,333,,495,,661,,827,,994,r162,l1322,r166,l1650,r167,l1979,r166,l2307,r166,l2636,r,43l2636,85r,43l2636,170r-163,l2307,170r-162,l1979,170r-162,l1650,170r-162,l1322,170r-166,l994,170r-167,l661,170r-166,l333,170r-166,l,170,,128,,85,,43,,xe" fillcolor="#9e5900" stroked="f">
                  <v:path arrowok="t" o:connecttype="custom" o:connectlocs="0,0;167,0;333,0;495,0;661,0;827,0;994,0;1156,0;1322,0;1488,0;1650,0;1817,0;1979,0;2145,0;2307,0;2473,0;2636,0;2636,43;2636,85;2636,128;2636,170;2473,170;2307,170;2145,170;1979,170;1817,170;1650,170;1488,170;1322,170;1156,170;994,170;827,170;661,170;495,170;333,170;167,170;0,170;0,128;0,85;0,43;0,0" o:connectangles="0,0,0,0,0,0,0,0,0,0,0,0,0,0,0,0,0,0,0,0,0,0,0,0,0,0,0,0,0,0,0,0,0,0,0,0,0,0,0,0,0"/>
                </v:shape>
                <v:shape id="Freeform 283" o:spid="_x0000_s1270" style="position:absolute;left:5190;top:1581;width:2396;height:170;visibility:visible;mso-wrap-style:square;v-text-anchor:top" coordsize="2396,1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" path="m,l149,,298,,452,,601,,750,,899,r154,l1202,r149,l1501,r149,l1799,r149,l2098,r149,l2396,r,43l2396,85r,43l2396,170r-149,l2098,170r-150,l1799,170r-149,l1501,170r-150,l1202,170r-149,l899,170r-149,l601,170r-149,l298,170r-149,l,170,,128,,85,,43,,xe" fillcolor="#a56300" stroked="f">
                  <v:path arrowok="t" o:connecttype="custom" o:connectlocs="0,0;149,0;298,0;452,0;601,0;750,0;899,0;1053,0;1202,0;1351,0;1501,0;1650,0;1799,0;1948,0;2098,0;2247,0;2396,0;2396,43;2396,85;2396,128;2396,170;2247,170;2098,170;1948,170;1799,170;1650,170;1501,170;1351,170;1202,170;1053,170;899,170;750,170;601,170;452,170;298,170;149,170;0,170;0,128;0,85;0,43;0,0" o:connectangles="0,0,0,0,0,0,0,0,0,0,0,0,0,0,0,0,0,0,0,0,0,0,0,0,0,0,0,0,0,0,0,0,0,0,0,0,0,0,0,0,0"/>
                </v:shape>
                <v:shape id="Freeform 284" o:spid="_x0000_s1271" style="position:absolute;left:5313;top:1581;width:2149;height:170;visibility:visible;mso-wrap-style:square;v-text-anchor:top" coordsize="2149,1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" path="m,l137,,269,,405,,538,,674,,806,,943,r132,l1211,r133,l1480,r132,l1749,r132,l2017,r132,l2149,43r,42l2149,128r,42l2017,170r-136,l1749,170r-137,l1480,170r-136,l1211,170r-136,l943,170r-137,l674,170r-136,l405,170r-136,l137,170,,170,,128,,85,,43,,xe" fillcolor="#ad6d00" stroked="f">
                  <v:path arrowok="t" o:connecttype="custom" o:connectlocs="0,0;137,0;269,0;405,0;538,0;674,0;806,0;943,0;1075,0;1211,0;1344,0;1480,0;1612,0;1749,0;1881,0;2017,0;2149,0;2149,43;2149,85;2149,128;2149,170;2017,170;1881,170;1749,170;1612,170;1480,170;1344,170;1211,170;1075,170;943,170;806,170;674,170;538,170;405,170;269,170;137,170;0,170;0,128;0,85;0,43;0,0" o:connectangles="0,0,0,0,0,0,0,0,0,0,0,0,0,0,0,0,0,0,0,0,0,0,0,0,0,0,0,0,0,0,0,0,0,0,0,0,0,0,0,0,0"/>
                </v:shape>
                <v:shape id="Freeform 285" o:spid="_x0000_s1272" style="position:absolute;left:5428;top:1581;width:1924;height:170;visibility:visible;mso-wrap-style:square;v-text-anchor:top" coordsize="1924,1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" path="m,l120,,239,,359,,482,,602,,721,,840,,964,r120,l1203,r119,l1442,r123,l1685,r119,l1924,r,43l1924,85r,43l1924,170r-120,l1685,170r-120,l1442,170r-120,l1203,170r-119,l964,170r-124,l721,170r-119,l482,170r-123,l239,170r-119,l,170,,128,,85,,43,,xe" fillcolor="#b77700" stroked="f">
                  <v:path arrowok="t" o:connecttype="custom" o:connectlocs="0,0;120,0;239,0;359,0;482,0;602,0;721,0;840,0;964,0;1084,0;1203,0;1322,0;1442,0;1565,0;1685,0;1804,0;1924,0;1924,43;1924,85;1924,128;1924,170;1804,170;1685,170;1565,170;1442,170;1322,170;1203,170;1084,170;964,170;840,170;721,170;602,170;482,170;359,170;239,170;120,170;0,170;0,128;0,85;0,43;0,0" o:connectangles="0,0,0,0,0,0,0,0,0,0,0,0,0,0,0,0,0,0,0,0,0,0,0,0,0,0,0,0,0,0,0,0,0,0,0,0,0,0,0,0,0"/>
                </v:shape>
                <v:shape id="Freeform 286" o:spid="_x0000_s1273" style="position:absolute;left:5544;top:1581;width:1684;height:170;visibility:visible;mso-wrap-style:square;v-text-anchor:top" coordsize="1684,1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" path="m,l106,,213,,319,,422,,528,,635,,742,,844,,950,r107,l1159,r107,l1368,r107,l1577,r107,l1684,43r,42l1684,128r,42l1577,170r-102,l1368,170r-102,l1159,170r-102,l950,170r-106,l742,170r-107,l528,170r-106,l319,170r-106,l106,170,,170,,128,,85,,43,,xe" fillcolor="#bf8200" stroked="f">
                  <v:path arrowok="t" o:connecttype="custom" o:connectlocs="0,0;106,0;213,0;319,0;422,0;528,0;635,0;742,0;844,0;950,0;1057,0;1159,0;1266,0;1368,0;1475,0;1577,0;1684,0;1684,43;1684,85;1684,128;1684,170;1577,170;1475,170;1368,170;1266,170;1159,170;1057,170;950,170;844,170;742,170;635,170;528,170;422,170;319,170;213,170;106,170;0,170;0,128;0,85;0,43;0,0" o:connectangles="0,0,0,0,0,0,0,0,0,0,0,0,0,0,0,0,0,0,0,0,0,0,0,0,0,0,0,0,0,0,0,0,0,0,0,0,0,0,0,0,0"/>
                </v:shape>
                <v:shape id="Freeform 287" o:spid="_x0000_s1274" style="position:absolute;left:5663;top:1581;width:1446;height:170;visibility:visible;mso-wrap-style:square;v-text-anchor:top" coordsize="1446,1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" path="m,l89,r90,l273,r89,l452,r90,l631,r94,l814,r90,l994,r89,l1173,r93,l1356,r90,l1446,43r,42l1446,128r,42l1356,170r-90,l1173,170r-90,l994,170r-90,l814,170r-89,l631,170r-89,l452,170r-90,l273,170r-94,l89,170,,170,,128,,85,,43,,xe" fillcolor="#c98c00" stroked="f">
                  <v:path arrowok="t" o:connecttype="custom" o:connectlocs="0,0;89,0;179,0;273,0;362,0;452,0;542,0;631,0;725,0;814,0;904,0;994,0;1083,0;1173,0;1266,0;1356,0;1446,0;1446,43;1446,85;1446,128;1446,170;1356,170;1266,170;1173,170;1083,170;994,170;904,170;814,170;725,170;631,170;542,170;452,170;362,170;273,170;179,170;89,170;0,170;0,128;0,85;0,43;0,0" o:connectangles="0,0,0,0,0,0,0,0,0,0,0,0,0,0,0,0,0,0,0,0,0,0,0,0,0,0,0,0,0,0,0,0,0,0,0,0,0,0,0,0,0"/>
                </v:shape>
                <v:shape id="Freeform 288" o:spid="_x0000_s1275" style="position:absolute;left:5782;top:1581;width:1207;height:170;visibility:visible;mso-wrap-style:square;v-text-anchor:top" coordsize="1207,1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" path="m,l77,r73,l226,r77,l376,r76,l525,r77,l678,r73,l828,r76,l981,r73,l1130,r77,l1207,43r,42l1207,128r,42l1130,170r-76,l981,170r-77,l828,170r-77,l678,170r-76,l525,170r-73,l376,170r-73,l226,170r-76,l77,170,,170,,128,,85,,43,,xe" fillcolor="#d19600" stroked="f">
                  <v:path arrowok="t" o:connecttype="custom" o:connectlocs="0,0;77,0;150,0;226,0;303,0;376,0;452,0;525,0;602,0;678,0;751,0;828,0;904,0;981,0;1054,0;1130,0;1207,0;1207,43;1207,85;1207,128;1207,170;1130,170;1054,170;981,170;904,170;828,170;751,170;678,170;602,170;525,170;452,170;376,170;303,170;226,170;150,170;77,170;0,170;0,128;0,85;0,43;0,0" o:connectangles="0,0,0,0,0,0,0,0,0,0,0,0,0,0,0,0,0,0,0,0,0,0,0,0,0,0,0,0,0,0,0,0,0,0,0,0,0,0,0,0,0"/>
                </v:shape>
                <v:shape id="Freeform 289" o:spid="_x0000_s1276" style="position:absolute;left:5902;top:1581;width:963;height:170;visibility:visible;mso-wrap-style:square;v-text-anchor:top" coordsize="963,1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" path="m,l59,r60,l179,r60,l303,r59,l422,r60,l541,r60,l661,r64,l784,r60,l904,r59,l963,43r,42l963,128r,42l904,170r-60,l784,170r-59,l661,170r-60,l541,170r-59,l422,170r-60,l303,170r-64,l179,170r-60,l59,170,,170,,128,,85,,43,,xe" fillcolor="#d8a000" stroked="f">
                  <v:path arrowok="t" o:connecttype="custom" o:connectlocs="0,0;59,0;119,0;179,0;239,0;303,0;362,0;422,0;482,0;541,0;601,0;661,0;725,0;784,0;844,0;904,0;963,0;963,43;963,85;963,128;963,170;904,170;844,170;784,170;725,170;661,170;601,170;541,170;482,170;422,170;362,170;303,170;239,170;179,170;119,170;59,170;0,170;0,128;0,85;0,43;0,0" o:connectangles="0,0,0,0,0,0,0,0,0,0,0,0,0,0,0,0,0,0,0,0,0,0,0,0,0,0,0,0,0,0,0,0,0,0,0,0,0,0,0,0,0"/>
                </v:shape>
                <v:shape id="Freeform 290" o:spid="_x0000_s1277" style="position:absolute;left:6021;top:1581;width:725;height:170;visibility:visible;mso-wrap-style:square;v-text-anchor:top" coordsize="725,1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" path="m,l47,,90,r47,l184,r42,l273,r43,l363,r47,l452,r47,l542,r47,l636,r42,l725,r,43l725,85r,43l725,170r-47,l636,170r-47,l542,170r-43,l452,170r-42,l363,170r-47,l273,170r-47,l184,170r-47,l90,170r-43,l,170,,128,,85,,43,,xe" fillcolor="#e2aa00" stroked="f">
                  <v:path arrowok="t" o:connecttype="custom" o:connectlocs="0,0;47,0;90,0;137,0;184,0;226,0;273,0;316,0;363,0;410,0;452,0;499,0;542,0;589,0;636,0;678,0;725,0;725,43;725,85;725,128;725,170;678,170;636,170;589,170;542,170;499,170;452,170;410,170;363,170;316,170;273,170;226,170;184,170;137,170;90,170;47,170;0,170;0,128;0,85;0,43;0,0" o:connectangles="0,0,0,0,0,0,0,0,0,0,0,0,0,0,0,0,0,0,0,0,0,0,0,0,0,0,0,0,0,0,0,0,0,0,0,0,0,0,0,0,0"/>
                </v:shape>
                <v:rect id="Rectangle 291" o:spid="_x0000_s1278" style="position:absolute;left:6141;top:1581;width:481;height:1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" fillcolor="#eab500" stroked="f"/>
                <v:rect id="Rectangle 292" o:spid="_x0000_s1279" style="position:absolute;left:5748;top:1909;width:1275;height:3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" fillcolor="#8c4400" stroked="f"/>
                <v:shape id="Freeform 293" o:spid="_x0000_s1280" style="position:absolute;left:5791;top:1909;width:1177;height:379;visibility:visible;mso-wrap-style:square;v-text-anchor:top" coordsize="1177,3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" path="m,l72,r77,l222,r72,l367,r76,l516,r72,l661,r77,l810,r73,l955,r77,l1104,r73,l1177,94r,94l1177,286r,93l1104,379r-72,l955,379r-72,l810,379r-72,l661,379r-73,l516,379r-73,l367,379r-73,l222,379r-73,l72,379,,379,,286,,188,,94,,xe" fillcolor="#914900" stroked="f">
                  <v:path arrowok="t" o:connecttype="custom" o:connectlocs="0,0;72,0;149,0;222,0;294,0;367,0;443,0;516,0;588,0;661,0;738,0;810,0;883,0;955,0;1032,0;1104,0;1177,0;1177,94;1177,188;1177,286;1177,379;1104,379;1032,379;955,379;883,379;810,379;738,379;661,379;588,379;516,379;443,379;367,379;294,379;222,379;149,379;72,379;0,379;0,286;0,188;0,94;0,0" o:connectangles="0,0,0,0,0,0,0,0,0,0,0,0,0,0,0,0,0,0,0,0,0,0,0,0,0,0,0,0,0,0,0,0,0,0,0,0,0,0,0,0,0"/>
                </v:shape>
                <v:shape id="Freeform 294" o:spid="_x0000_s1281" style="position:absolute;left:5834;top:1909;width:1078;height:379;visibility:visible;mso-wrap-style:square;v-text-anchor:top" coordsize="1078,3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" path="m,l68,r68,l204,r68,l336,r69,l473,r68,l609,r64,l741,r69,l878,r64,l1010,r68,l1078,94r,94l1078,286r,93l1010,379r-68,l878,379r-68,l741,379r-68,l609,379r-68,l473,379r-68,l336,379r-64,l204,379r-68,l68,379,,379,,286,,188,,94,,xe" fillcolor="#995100" stroked="f">
                  <v:path arrowok="t" o:connecttype="custom" o:connectlocs="0,0;68,0;136,0;204,0;272,0;336,0;405,0;473,0;541,0;609,0;673,0;741,0;810,0;878,0;942,0;1010,0;1078,0;1078,94;1078,188;1078,286;1078,379;1010,379;942,379;878,379;810,379;741,379;673,379;609,379;541,379;473,379;405,379;336,379;272,379;204,379;136,379;68,379;0,379;0,286;0,188;0,94;0,0" o:connectangles="0,0,0,0,0,0,0,0,0,0,0,0,0,0,0,0,0,0,0,0,0,0,0,0,0,0,0,0,0,0,0,0,0,0,0,0,0,0,0,0,0"/>
                </v:shape>
                <v:shape id="Freeform 295" o:spid="_x0000_s1282" style="position:absolute;left:5876;top:1909;width:981;height:379;visibility:visible;mso-wrap-style:square;v-text-anchor:top" coordsize="981,3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" path="m,l60,r64,l184,r63,l307,r60,l431,r60,l550,r64,l674,r60,l798,r59,l921,r60,l981,94r,94l981,286r,93l921,379r-64,l798,379r-64,l674,379r-60,l550,379r-59,l431,379r-64,l307,379r-60,l184,379r-60,l60,379,,379,,286,,188,,94,,xe" fillcolor="#9e5900" stroked="f">
                  <v:path arrowok="t" o:connecttype="custom" o:connectlocs="0,0;60,0;124,0;184,0;247,0;307,0;367,0;431,0;491,0;550,0;614,0;674,0;734,0;798,0;857,0;921,0;981,0;981,94;981,188;981,286;981,379;921,379;857,379;798,379;734,379;674,379;614,379;550,379;491,379;431,379;367,379;307,379;247,379;184,379;124,379;60,379;0,379;0,286;0,188;0,94;0,0" o:connectangles="0,0,0,0,0,0,0,0,0,0,0,0,0,0,0,0,0,0,0,0,0,0,0,0,0,0,0,0,0,0,0,0,0,0,0,0,0,0,0,0,0"/>
                </v:shape>
                <v:shape id="Freeform 296" o:spid="_x0000_s1283" style="position:absolute;left:5923;top:1909;width:874;height:379;visibility:visible;mso-wrap-style:square;v-text-anchor:top" coordsize="874,3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" path="m,l55,r56,l162,r56,l273,r55,l384,r55,l490,r56,l601,r56,l712,r51,l819,r55,l874,94r,94l874,286r,93l819,379r-56,l712,379r-55,l601,379r-55,l490,379r-51,l384,379r-56,l273,379r-55,l162,379r-51,l55,379,,379,,286,,188,,94,,xe" fillcolor="#a56000" stroked="f">
                  <v:path arrowok="t" o:connecttype="custom" o:connectlocs="0,0;55,0;111,0;162,0;218,0;273,0;328,0;384,0;439,0;490,0;546,0;601,0;657,0;712,0;763,0;819,0;874,0;874,94;874,188;874,286;874,379;819,379;763,379;712,379;657,379;601,379;546,379;490,379;439,379;384,379;328,379;273,379;218,379;162,379;111,379;55,379;0,379;0,286;0,188;0,94;0,0" o:connectangles="0,0,0,0,0,0,0,0,0,0,0,0,0,0,0,0,0,0,0,0,0,0,0,0,0,0,0,0,0,0,0,0,0,0,0,0,0,0,0,0,0"/>
                </v:shape>
                <v:shape id="Freeform 297" o:spid="_x0000_s1284" style="position:absolute;left:5966;top:1909;width:776;height:379;visibility:visible;mso-wrap-style:square;v-text-anchor:top" coordsize="776,3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" path="m,l47,,98,r47,l196,r47,l290,r51,l388,r47,l486,r47,l580,r51,l678,r51,l776,r,94l776,188r,98l776,379r-47,l678,379r-47,l580,379r-47,l486,379r-51,l388,379r-47,l290,379r-47,l196,379r-51,l98,379r-51,l,379,,286,,188,,94,,xe" fillcolor="#a60" stroked="f">
                  <v:path arrowok="t" o:connecttype="custom" o:connectlocs="0,0;47,0;98,0;145,0;196,0;243,0;290,0;341,0;388,0;435,0;486,0;533,0;580,0;631,0;678,0;729,0;776,0;776,94;776,188;776,286;776,379;729,379;678,379;631,379;580,379;533,379;486,379;435,379;388,379;341,379;290,379;243,379;196,379;145,379;98,379;47,379;0,379;0,286;0,188;0,94;0,0" o:connectangles="0,0,0,0,0,0,0,0,0,0,0,0,0,0,0,0,0,0,0,0,0,0,0,0,0,0,0,0,0,0,0,0,0,0,0,0,0,0,0,0,0"/>
                </v:shape>
                <v:shape id="Freeform 298" o:spid="_x0000_s1285" style="position:absolute;left:6008;top:1909;width:678;height:379;visibility:visible;mso-wrap-style:square;v-text-anchor:top" coordsize="678,3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" path="m,l86,r85,l256,r85,l427,r85,l593,r85,l678,94r,94l678,286r,93l593,379r-81,l427,379r-86,l256,379r-85,l86,379,,379,,286,,188,,94,,xe" fillcolor="#b26d00" stroked="f">
                  <v:path arrowok="t" o:connecttype="custom" o:connectlocs="0,0;86,0;171,0;256,0;341,0;427,0;512,0;593,0;678,0;678,94;678,188;678,286;678,379;593,379;512,379;427,379;341,379;256,379;171,379;86,379;0,379;0,286;0,188;0,94;0,0" o:connectangles="0,0,0,0,0,0,0,0,0,0,0,0,0,0,0,0,0,0,0,0,0,0,0,0,0"/>
                </v:shape>
                <v:shape id="Freeform 299" o:spid="_x0000_s1286" style="position:absolute;left:6051;top:1909;width:576;height:379;visibility:visible;mso-wrap-style:square;v-text-anchor:top" coordsize="576,3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" path="m,l72,r73,l217,r73,l358,r73,l503,r73,l576,94r,94l576,286r,93l503,379r-72,l358,379r-68,l217,379r-72,l72,379,,379,,286,,188,,94,,xe" fillcolor="#b77200" stroked="f">
                  <v:path arrowok="t" o:connecttype="custom" o:connectlocs="0,0;72,0;145,0;217,0;290,0;358,0;431,0;503,0;576,0;576,94;576,188;576,286;576,379;503,379;431,379;358,379;290,379;217,379;145,379;72,379;0,379;0,286;0,188;0,94;0,0" o:connectangles="0,0,0,0,0,0,0,0,0,0,0,0,0,0,0,0,0,0,0,0,0,0,0,0,0"/>
                </v:shape>
                <v:shape id="Freeform 300" o:spid="_x0000_s1287" style="position:absolute;left:6098;top:1909;width:473;height:379;visibility:visible;mso-wrap-style:square;v-text-anchor:top" coordsize="473,3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" path="m,l60,r59,l179,r60,l294,r60,l414,r59,l473,94r,94l473,286r,93l414,379r-60,l294,379r-55,l179,379r-60,l60,379,,379,,286,,188,,94,,xe" fillcolor="#bf7a00" stroked="f">
                  <v:path arrowok="t" o:connecttype="custom" o:connectlocs="0,0;60,0;119,0;179,0;239,0;294,0;354,0;414,0;473,0;473,94;473,188;473,286;473,379;414,379;354,379;294,379;239,379;179,379;119,379;60,379;0,379;0,286;0,188;0,94;0,0" o:connectangles="0,0,0,0,0,0,0,0,0,0,0,0,0,0,0,0,0,0,0,0,0,0,0,0,0"/>
                </v:shape>
                <v:shape id="Freeform 301" o:spid="_x0000_s1288" style="position:absolute;left:6141;top:1909;width:375;height:379;visibility:visible;mso-wrap-style:square;v-text-anchor:top" coordsize="375,3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" path="m,l46,,93,r47,l187,r47,l281,r47,l375,r,94l375,188r,98l375,379r-47,l281,379r-47,l187,379r-47,l93,379r-47,l,379,,286,,188,,94,,xe" fillcolor="#c48200" stroked="f">
                  <v:path arrowok="t" o:connecttype="custom" o:connectlocs="0,0;46,0;93,0;140,0;187,0;234,0;281,0;328,0;375,0;375,94;375,188;375,286;375,379;328,379;281,379;234,379;187,379;140,379;93,379;46,379;0,379;0,286;0,188;0,94;0,0" o:connectangles="0,0,0,0,0,0,0,0,0,0,0,0,0,0,0,0,0,0,0,0,0,0,0,0,0"/>
                </v:shape>
                <v:shape id="Freeform 302" o:spid="_x0000_s1289" style="position:absolute;left:6183;top:1909;width:282;height:379;visibility:visible;mso-wrap-style:square;v-text-anchor:top" coordsize="282,3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" path="m,l34,,68,r35,l141,r34,l209,r34,l282,r,94l282,188r,98l282,379r-39,l209,379r-34,l141,379r-38,l68,379r-34,l,379,,286,,188,,94,,xe" fillcolor="#cc8900" stroked="f">
                  <v:path arrowok="t" o:connecttype="custom" o:connectlocs="0,0;34,0;68,0;103,0;141,0;175,0;209,0;243,0;282,0;282,94;282,188;282,286;282,379;243,379;209,379;175,379;141,379;103,379;68,379;34,379;0,379;0,286;0,188;0,94;0,0" o:connectangles="0,0,0,0,0,0,0,0,0,0,0,0,0,0,0,0,0,0,0,0,0,0,0,0,0"/>
                </v:shape>
                <v:rect id="Rectangle 303" o:spid="_x0000_s1290" style="position:absolute;left:6226;top:1909;width:175;height:3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" fillcolor="#d18e00" stroked="f"/>
                <v:shape id="Freeform 304" o:spid="_x0000_s1291" style="position:absolute;left:6030;top:2352;width:699;height:265;visibility:visible;mso-wrap-style:square;v-text-anchor:top" coordsize="699,2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" path="m,l699,,592,265r-481,l81,167,,xe" fillcolor="#8c4400" stroked="f">
                  <v:path arrowok="t" o:connecttype="custom" o:connectlocs="0,0;699,0;592,265;111,265;81,167;0,0" o:connectangles="0,0,0,0,0,0"/>
                </v:shape>
                <v:shape id="Freeform 305" o:spid="_x0000_s1292" style="position:absolute;left:6047;top:2352;width:661;height:265;visibility:visible;mso-wrap-style:square;v-text-anchor:top" coordsize="661,2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" path="m,l81,r81,l247,r81,l413,r81,l580,r81,l635,69r-25,63l584,201r-30,64l499,265r-56,l388,265r-56,l273,265r-56,l162,265r-56,l98,243,89,218,81,192,72,167,55,124,38,81,17,43,,xe" fillcolor="#914900" stroked="f">
                  <v:path arrowok="t" o:connecttype="custom" o:connectlocs="0,0;81,0;162,0;247,0;328,0;413,0;494,0;580,0;661,0;635,69;610,132;584,201;554,265;499,265;443,265;388,265;332,265;273,265;217,265;162,265;106,265;98,243;89,218;81,192;72,167;55,124;38,81;17,43;0,0" o:connectangles="0,0,0,0,0,0,0,0,0,0,0,0,0,0,0,0,0,0,0,0,0,0,0,0,0,0,0,0,0"/>
                </v:shape>
                <v:shape id="Freeform 306" o:spid="_x0000_s1293" style="position:absolute;left:6060;top:2357;width:626;height:264;visibility:visible;mso-wrap-style:square;v-text-anchor:top" coordsize="626,2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" path="m,l76,r81,l234,r81,l392,r77,l550,r76,l597,64r-26,63l545,196r-25,64l469,260r-52,l366,260r-51,l260,264r-52,l157,264r-51,l98,238,93,213,85,187,76,162,59,119,38,76,21,38,,xe" fillcolor="#934c00" stroked="f">
                  <v:path arrowok="t" o:connecttype="custom" o:connectlocs="0,0;76,0;157,0;234,0;315,0;392,0;469,0;550,0;626,0;597,64;571,127;545,196;520,260;469,260;417,260;366,260;315,260;260,264;208,264;157,264;106,264;98,238;93,213;85,187;76,162;59,119;38,76;21,38;0,0" o:connectangles="0,0,0,0,0,0,0,0,0,0,0,0,0,0,0,0,0,0,0,0,0,0,0,0,0,0,0,0,0"/>
                </v:shape>
                <v:shape id="Freeform 307" o:spid="_x0000_s1294" style="position:absolute;left:6077;top:2357;width:584;height:264;visibility:visible;mso-wrap-style:square;v-text-anchor:top" coordsize="584,2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" path="m,l72,r73,l221,r73,l366,r73,l511,r73,l558,64r-25,63l507,196r-21,64l439,260r-47,l341,260r-47,l247,264r-47,l149,264r-47,l93,238,89,213,81,187,72,162,55,123,34,81,17,42,,xe" fillcolor="#994f00" stroked="f">
                  <v:path arrowok="t" o:connecttype="custom" o:connectlocs="0,0;72,0;145,0;221,0;294,0;366,0;439,0;511,0;584,0;558,64;533,127;507,196;486,260;439,260;392,260;341,260;294,260;247,264;200,264;149,264;102,264;93,238;89,213;81,187;72,162;55,123;34,81;17,42;0,0" o:connectangles="0,0,0,0,0,0,0,0,0,0,0,0,0,0,0,0,0,0,0,0,0,0,0,0,0,0,0,0,0"/>
                </v:shape>
                <v:shape id="Freeform 308" o:spid="_x0000_s1295" style="position:absolute;left:6089;top:2357;width:555;height:264;visibility:visible;mso-wrap-style:square;v-text-anchor:top" coordsize="555,2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" path="m,l69,r68,l205,r73,l346,r68,l486,r69,l529,64r-25,63l478,196r-26,64l410,260r-43,4l320,264r-42,l235,264r-43,l150,264r-43,l98,238,90,213,81,187,73,166,56,123,39,81,17,42,,xe" fillcolor="#9b5100" stroked="f">
                  <v:path arrowok="t" o:connecttype="custom" o:connectlocs="0,0;69,0;137,0;205,0;278,0;346,0;414,0;486,0;555,0;529,64;504,127;478,196;452,260;410,260;367,264;320,264;278,264;235,264;192,264;150,264;107,264;98,238;90,213;81,187;73,166;56,123;39,81;17,42;0,0" o:connectangles="0,0,0,0,0,0,0,0,0,0,0,0,0,0,0,0,0,0,0,0,0,0,0,0,0,0,0,0,0"/>
                </v:shape>
                <v:shape id="Freeform 309" o:spid="_x0000_s1296" style="position:absolute;left:6111;top:2357;width:503;height:264;visibility:visible;mso-wrap-style:square;v-text-anchor:top" coordsize="503,2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" path="m,l64,r59,l187,r64,l315,r64,l439,r64,l482,64r-26,63l435,196r-26,64l371,260r-39,4l294,264r-43,l213,264r-38,l132,264r-38,l89,238,81,213,76,191,68,166,51,123,30,81,12,42,,xe" fillcolor="#a05600" stroked="f">
                  <v:path arrowok="t" o:connecttype="custom" o:connectlocs="0,0;64,0;123,0;187,0;251,0;315,0;379,0;439,0;503,0;482,64;456,127;435,196;409,260;371,260;332,264;294,264;251,264;213,264;175,264;132,264;94,264;89,238;81,213;76,191;68,166;51,123;30,81;12,42;0,0" o:connectangles="0,0,0,0,0,0,0,0,0,0,0,0,0,0,0,0,0,0,0,0,0,0,0,0,0,0,0,0,0"/>
                </v:shape>
                <v:shape id="Freeform 310" o:spid="_x0000_s1297" style="position:absolute;left:6119;top:2361;width:474;height:264;visibility:visible;mso-wrap-style:square;v-text-anchor:top" coordsize="474,2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" path="m,l60,r60,l179,r60,l294,r60,l414,r60,l452,64r-21,64l405,192r-21,64l346,256r-34,4l273,260r-34,l205,260r-34,l132,264r-34,l94,239,86,213,81,187,77,162,56,119,39,81,17,38,,xe" fillcolor="#a35900" stroked="f">
                  <v:path arrowok="t" o:connecttype="custom" o:connectlocs="0,0;60,0;120,0;179,0;239,0;294,0;354,0;414,0;474,0;452,64;431,128;405,192;384,256;346,256;312,260;273,260;239,260;205,260;171,260;132,264;98,264;94,239;86,213;81,187;77,162;56,119;39,81;17,38;0,0" o:connectangles="0,0,0,0,0,0,0,0,0,0,0,0,0,0,0,0,0,0,0,0,0,0,0,0,0,0,0,0,0"/>
                </v:shape>
                <v:shape id="Freeform 311" o:spid="_x0000_s1298" style="position:absolute;left:6136;top:2361;width:435;height:264;visibility:visible;mso-wrap-style:square;v-text-anchor:top" coordsize="435,2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" path="m,l56,r55,l162,r56,l273,r56,l380,r55,l414,64r-21,64l367,192r-21,64l316,256r-34,4l252,260r-30,l188,260r-30,l124,264r-30,l90,239,81,213,77,187,69,162,51,119,34,81,17,38,,xe" fillcolor="#a85e00" stroked="f">
                  <v:path arrowok="t" o:connecttype="custom" o:connectlocs="0,0;56,0;111,0;162,0;218,0;273,0;329,0;380,0;435,0;414,64;393,128;367,192;346,256;316,256;282,260;252,260;222,260;188,260;158,260;124,264;94,264;90,239;81,213;77,187;69,162;51,119;34,81;17,38;0,0" o:connectangles="0,0,0,0,0,0,0,0,0,0,0,0,0,0,0,0,0,0,0,0,0,0,0,0,0,0,0,0,0"/>
                </v:shape>
                <v:shape id="Freeform 312" o:spid="_x0000_s1299" style="position:absolute;left:6149;top:2361;width:397;height:264;visibility:visible;mso-wrap-style:square;v-text-anchor:top" coordsize="397,2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" path="m,l51,,98,r51,l200,r47,l299,r46,l397,,375,64r-17,64l337,192r-21,64l286,256r-26,4l230,260r-25,l175,260r-26,l119,264r-25,l90,239,85,213,77,187,73,162,56,119,38,81,17,42,,xe" fillcolor="#aa6000" stroked="f">
                  <v:path arrowok="t" o:connecttype="custom" o:connectlocs="0,0;51,0;98,0;149,0;200,0;247,0;299,0;345,0;397,0;375,64;358,128;337,192;316,256;286,256;260,260;230,260;205,260;175,260;149,260;119,264;94,264;90,239;85,213;77,187;73,162;56,119;38,81;17,42;0,0" o:connectangles="0,0,0,0,0,0,0,0,0,0,0,0,0,0,0,0,0,0,0,0,0,0,0,0,0,0,0,0,0"/>
                </v:shape>
                <v:shape id="Freeform 313" o:spid="_x0000_s1300" style="position:absolute;left:6166;top:2361;width:358;height:264;visibility:visible;mso-wrap-style:square;v-text-anchor:top" coordsize="358,2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" path="m,l47,,90,r47,l179,r47,l269,r47,l358,,337,64r-17,64l299,192r-22,64l252,256r-22,4l205,260r-22,l162,264r-25,l115,264r-25,l85,239,81,213,73,187,68,162,51,123,34,81,17,42,,xe" fillcolor="#af6300" stroked="f">
                  <v:path arrowok="t" o:connecttype="custom" o:connectlocs="0,0;47,0;90,0;137,0;179,0;226,0;269,0;316,0;358,0;337,64;320,128;299,192;277,256;252,256;230,260;205,260;183,260;162,264;137,264;115,264;90,264;85,239;81,213;73,187;68,162;51,123;34,81;17,42;0,0" o:connectangles="0,0,0,0,0,0,0,0,0,0,0,0,0,0,0,0,0,0,0,0,0,0,0,0,0,0,0,0,0"/>
                </v:shape>
                <v:shape id="Freeform 314" o:spid="_x0000_s1301" style="position:absolute;left:6179;top:2361;width:324;height:264;visibility:visible;mso-wrap-style:square;v-text-anchor:top" coordsize="324,2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" path="m,l38,,81,r38,l162,r38,l243,r38,l324,,303,64r-22,64l264,192r-21,64l226,256r-21,4l188,260r-22,l149,264r-21,l111,264r-22,l85,239,81,213,72,187,68,162,51,123,34,81,17,42,,xe" fillcolor="#b26600" stroked="f">
                  <v:path arrowok="t" o:connecttype="custom" o:connectlocs="0,0;38,0;81,0;119,0;162,0;200,0;243,0;281,0;324,0;303,64;281,128;264,192;243,256;226,256;205,260;188,260;166,260;149,264;128,264;111,264;89,264;85,239;81,213;72,187;68,162;51,123;34,81;17,42;0,0" o:connectangles="0,0,0,0,0,0,0,0,0,0,0,0,0,0,0,0,0,0,0,0,0,0,0,0,0,0,0,0,0"/>
                </v:shape>
                <v:shape id="Freeform 315" o:spid="_x0000_s1302" style="position:absolute;left:6196;top:2365;width:281;height:260;visibility:visible;mso-wrap-style:square;v-text-anchor:top" coordsize="281,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" path="m,l281,,205,252,85,260,68,162,,xe" fillcolor="#b76b05" stroked="f">
                  <v:path arrowok="t" o:connecttype="custom" o:connectlocs="0,0;281,0;205,252;85,260;68,162;0,0" o:connectangles="0,0,0,0,0,0"/>
                </v:shape>
                <v:shape id="Freeform 316" o:spid="_x0000_s1303" style="position:absolute;left:4341;top:2544;width:1757;height:443;visibility:visible;mso-wrap-style:square;v-text-anchor:top" coordsize="1757,4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" path="m,l674,21,1744,124r9,47l1757,443,,443,,xe" fillcolor="#8c4400" stroked="f">
                  <v:path arrowok="t" o:connecttype="custom" o:connectlocs="0,0;674,21;1744,124;1753,171;1757,443;0,443;0,0" o:connectangles="0,0,0,0,0,0,0"/>
                </v:shape>
                <v:shape id="Freeform 317" o:spid="_x0000_s1304" style="position:absolute;left:4341;top:2544;width:1672;height:443;visibility:visible;mso-wrap-style:square;v-text-anchor:top" coordsize="1672,4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" path="m,l81,4r85,l247,9r86,l414,13r81,4l580,17r81,4l721,26r64,8l844,38r64,9l968,51r64,5l1096,64r60,4l1220,73r59,8l1343,85r64,9l1467,98r64,9l1591,111r64,8l1659,132r4,9l1667,154r5,12l1667,230r,73l1667,371r-4,72l1561,443r-107,l1352,443r-103,l1143,443r-102,l934,443r-102,l729,443r-106,l520,443r-102,l311,443r-102,l102,443,,443,,333,,222,,111,,xe" fillcolor="#914900" stroked="f">
                  <v:path arrowok="t" o:connecttype="custom" o:connectlocs="0,0;81,4;166,4;247,9;333,9;414,13;495,17;580,17;661,21;721,26;785,34;844,38;908,47;968,51;1032,56;1096,64;1156,68;1220,73;1279,81;1343,85;1407,94;1467,98;1531,107;1591,111;1655,119;1659,132;1663,141;1667,154;1672,166;1667,230;1667,303;1667,371;1663,443;1561,443;1454,443;1352,443;1249,443;1143,443;1041,443;934,443;832,443;729,443;623,443;520,443;418,443;311,443;209,443;102,443;0,443;0,333;0,222;0,111;0,0" o:connectangles="0,0,0,0,0,0,0,0,0,0,0,0,0,0,0,0,0,0,0,0,0,0,0,0,0,0,0,0,0,0,0,0,0,0,0,0,0,0,0,0,0,0,0,0,0,0,0,0,0,0,0,0,0"/>
                </v:shape>
                <v:shape id="Freeform 318" o:spid="_x0000_s1305" style="position:absolute;left:4341;top:2544;width:1595;height:443;visibility:visible;mso-wrap-style:square;v-text-anchor:top" coordsize="1595,4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" path="m,l81,4r81,l243,9r81,l401,13r81,4l563,17r81,4l704,26r55,8l819,38r55,5l934,51r55,5l1049,60r55,8l1164,73r56,4l1279,85r56,5l1394,98r56,4l1510,111r55,4l1574,124r4,12l1586,149r9,13l1586,230r-4,68l1578,367r-4,64l1475,431r-98,l1279,435r-98,l1083,435r-98,l887,439r-98,l691,439r-98,l495,443r-98,l299,443r-103,l98,443,,443,,333,,222,,111,,xe" fillcolor="#934c00" stroked="f">
                  <v:path arrowok="t" o:connecttype="custom" o:connectlocs="0,0;81,4;162,4;243,9;324,9;401,13;482,17;563,17;644,21;704,26;759,34;819,38;874,43;934,51;989,56;1049,60;1104,68;1164,73;1220,77;1279,85;1335,90;1394,98;1450,102;1510,111;1565,115;1574,124;1578,136;1586,149;1595,162;1586,230;1582,298;1578,367;1574,431;1475,431;1377,431;1279,435;1181,435;1083,435;985,435;887,439;789,439;691,439;593,439;495,443;397,443;299,443;196,443;98,443;0,443;0,333;0,222;0,111;0,0" o:connectangles="0,0,0,0,0,0,0,0,0,0,0,0,0,0,0,0,0,0,0,0,0,0,0,0,0,0,0,0,0,0,0,0,0,0,0,0,0,0,0,0,0,0,0,0,0,0,0,0,0,0,0,0,0"/>
                </v:shape>
                <v:shape id="Freeform 319" o:spid="_x0000_s1306" style="position:absolute;left:4341;top:2544;width:1505;height:443;visibility:visible;mso-wrap-style:square;v-text-anchor:top" coordsize="1505,4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" path="m,l77,4r81,l235,9r81,l392,13r77,4l550,17r77,4l678,26r55,8l785,38r55,5l891,51r56,5l998,60r55,4l1104,73r52,4l1211,81r51,9l1318,94r51,4l1424,107r51,4l1484,119r9,13l1497,145r8,9l1501,222r-8,72l1488,362r-8,69l1386,431r-90,l1203,431r-94,l1015,435r-90,l832,435r-90,l648,439r-94,l465,439r-94,4l277,443r-94,l94,443,,443,,333,,222,,111,,xe" fillcolor="#994f00" stroked="f">
                  <v:path arrowok="t" o:connecttype="custom" o:connectlocs="0,0;77,4;158,4;235,9;316,9;392,13;469,17;550,17;627,21;678,26;733,34;785,38;840,43;891,51;947,56;998,60;1053,64;1104,73;1156,77;1211,81;1262,90;1318,94;1369,98;1424,107;1475,111;1484,119;1493,132;1497,145;1505,154;1501,222;1493,294;1488,362;1480,431;1386,431;1296,431;1203,431;1109,431;1015,435;925,435;832,435;742,435;648,439;554,439;465,439;371,443;277,443;183,443;94,443;0,443;0,333;0,222;0,111;0,0" o:connectangles="0,0,0,0,0,0,0,0,0,0,0,0,0,0,0,0,0,0,0,0,0,0,0,0,0,0,0,0,0,0,0,0,0,0,0,0,0,0,0,0,0,0,0,0,0,0,0,0,0,0,0,0,0"/>
                </v:shape>
                <v:shape id="Freeform 320" o:spid="_x0000_s1307" style="position:absolute;left:4341;top:2544;width:1424;height:443;visibility:visible;mso-wrap-style:square;v-text-anchor:top" coordsize="1424,4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" path="m,l77,4r77,l230,9r77,l384,13r77,4l537,17r77,4l661,26r51,4l759,34r47,9l853,47r51,4l951,56r47,4l1045,68r51,5l1143,77r47,4l1241,90r47,4l1339,98r47,4l1394,115r13,13l1416,141r8,8l1416,217r-9,69l1394,358r-8,68l1301,426r-90,l1126,431r-85,l955,431r-89,l780,431r-85,4l606,435r-86,l431,435r-86,4l260,439r-85,l85,443,,443,,333,,222,,111,,xe" fillcolor="#9b5100" stroked="f">
                  <v:path arrowok="t" o:connecttype="custom" o:connectlocs="0,0;77,4;154,4;230,9;307,9;384,13;461,17;537,17;614,21;661,26;712,30;759,34;806,43;853,47;904,51;951,56;998,60;1045,68;1096,73;1143,77;1190,81;1241,90;1288,94;1339,98;1386,102;1394,115;1407,128;1416,141;1424,149;1416,217;1407,286;1394,358;1386,426;1301,426;1211,426;1126,431;1041,431;955,431;866,431;780,431;695,435;606,435;520,435;431,435;345,439;260,439;175,439;85,443;0,443;0,333;0,222;0,111;0,0" o:connectangles="0,0,0,0,0,0,0,0,0,0,0,0,0,0,0,0,0,0,0,0,0,0,0,0,0,0,0,0,0,0,0,0,0,0,0,0,0,0,0,0,0,0,0,0,0,0,0,0,0,0,0,0,0"/>
                </v:shape>
                <v:shape id="Freeform 321" o:spid="_x0000_s1308" style="position:absolute;left:4341;top:2544;width:1339;height:443;visibility:visible;mso-wrap-style:square;v-text-anchor:top" coordsize="1339,4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" path="m,l77,4r72,l226,9r73,l371,13r77,4l520,17r77,4l640,26r42,4l725,34r47,4l814,47r43,4l900,56r47,4l989,64r43,4l1075,73r42,4l1164,85r43,5l1249,94r43,4l1305,111r13,8l1330,132r9,13l1330,213r-12,68l1305,354r-13,68l1211,422r-81,4l1049,426r-81,l887,431r-81,l725,431r-77,l567,435r-81,l405,435r-81,4l243,439r-81,l81,443,,443,,333,,222,,111,,xe" fillcolor="#a05600" stroked="f">
                  <v:path arrowok="t" o:connecttype="custom" o:connectlocs="0,0;77,4;149,4;226,9;299,9;371,13;448,17;520,17;597,21;640,26;682,30;725,34;772,38;814,47;857,51;900,56;947,60;989,64;1032,68;1075,73;1117,77;1164,85;1207,90;1249,94;1292,98;1305,111;1318,119;1330,132;1339,145;1330,213;1318,281;1305,354;1292,422;1211,422;1130,426;1049,426;968,426;887,431;806,431;725,431;648,431;567,435;486,435;405,435;324,439;243,439;162,439;81,443;0,443;0,333;0,222;0,111;0,0" o:connectangles="0,0,0,0,0,0,0,0,0,0,0,0,0,0,0,0,0,0,0,0,0,0,0,0,0,0,0,0,0,0,0,0,0,0,0,0,0,0,0,0,0,0,0,0,0,0,0,0,0,0,0,0,0"/>
                </v:shape>
                <v:shape id="Freeform 322" o:spid="_x0000_s1309" style="position:absolute;left:4345;top:2544;width:1254;height:443;visibility:visible;mso-wrap-style:square;v-text-anchor:top" coordsize="1254,4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" path="m,l73,4r72,l218,9r72,l358,13r73,4l503,17r73,4l653,30r81,8l810,47r77,9l968,64r77,13l1122,85r77,9l1216,107r12,8l1241,128r13,13l1237,209r-13,68l1211,345r-17,68l1122,418r-77,l973,422r-77,l823,422r-76,4l674,426r-77,l521,431r-73,l371,435r-72,l222,435r-72,4l73,439,,443,,333,,222,,111,,xe" fillcolor="#a35900" stroked="f">
                  <v:path arrowok="t" o:connecttype="custom" o:connectlocs="0,0;73,4;145,4;218,9;290,9;358,13;431,17;503,17;576,21;653,30;734,38;810,47;887,56;968,64;1045,77;1122,85;1199,94;1216,107;1228,115;1241,128;1254,141;1237,209;1224,277;1211,345;1194,413;1122,418;1045,418;973,422;896,422;823,422;747,426;674,426;597,426;521,431;448,431;371,435;299,435;222,435;150,439;73,439;0,443;0,333;0,222;0,111;0,0" o:connectangles="0,0,0,0,0,0,0,0,0,0,0,0,0,0,0,0,0,0,0,0,0,0,0,0,0,0,0,0,0,0,0,0,0,0,0,0,0,0,0,0,0,0,0,0,0"/>
                </v:shape>
                <v:shape id="Freeform 323" o:spid="_x0000_s1310" style="position:absolute;left:4345;top:2544;width:1173;height:443;visibility:visible;mso-wrap-style:square;v-text-anchor:top" coordsize="1173,4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" path="m,l73,4r68,l213,9r69,l354,13r68,4l495,17r68,4l631,30r69,8l768,47r68,9l904,64r69,9l1041,81r68,9l1126,98r17,13l1156,124r17,12l1156,205r-17,68l1118,341r-18,68l1032,413r-68,l896,418r-68,l755,422r-68,l619,426r-69,l482,426r-68,5l346,431r-69,4l205,435r-68,4l69,439,,443,,333,,222,,111,,xe" fillcolor="#a85e00" stroked="f">
                  <v:path arrowok="t" o:connecttype="custom" o:connectlocs="0,0;73,4;141,4;213,9;282,9;354,13;422,17;495,17;563,21;631,30;700,38;768,47;836,56;904,64;973,73;1041,81;1109,90;1126,98;1143,111;1156,124;1173,136;1156,205;1139,273;1118,341;1100,409;1032,413;964,413;896,418;828,418;755,422;687,422;619,426;550,426;482,426;414,431;346,431;277,435;205,435;137,439;69,439;0,443;0,333;0,222;0,111;0,0" o:connectangles="0,0,0,0,0,0,0,0,0,0,0,0,0,0,0,0,0,0,0,0,0,0,0,0,0,0,0,0,0,0,0,0,0,0,0,0,0,0,0,0,0,0,0,0,0"/>
                </v:shape>
                <v:shape id="Freeform 324" o:spid="_x0000_s1311" style="position:absolute;left:4345;top:2544;width:1088;height:443;visibility:visible;mso-wrap-style:square;v-text-anchor:top" coordsize="1088,4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" path="m,l69,4r68,l205,9r68,l341,13r69,4l478,17r68,4l606,30r60,8l725,47r60,4l840,60r60,8l960,73r59,8l1037,94r17,13l1071,119r17,9l1071,196r-22,68l1032,337r-21,68l947,409r-64,l823,413r-64,l695,418r-64,l567,422r-59,l444,426r-64,5l316,431r-64,4l188,435r-60,4l64,439,,443,,333,,222,,111,,xe" fillcolor="#aa6000" stroked="f">
                  <v:path arrowok="t" o:connecttype="custom" o:connectlocs="0,0;69,4;137,4;205,9;273,9;341,13;410,17;478,17;546,21;606,30;666,38;725,47;785,51;840,60;900,68;960,73;1019,81;1037,94;1054,107;1071,119;1088,128;1071,196;1049,264;1032,337;1011,405;947,409;883,409;823,413;759,413;695,418;631,418;567,422;508,422;444,426;380,431;316,431;252,435;188,435;128,439;64,439;0,443;0,333;0,222;0,111;0,0" o:connectangles="0,0,0,0,0,0,0,0,0,0,0,0,0,0,0,0,0,0,0,0,0,0,0,0,0,0,0,0,0,0,0,0,0,0,0,0,0,0,0,0,0,0,0,0,0"/>
                </v:shape>
                <v:shape id="Freeform 325" o:spid="_x0000_s1312" style="position:absolute;left:4345;top:2544;width:1007;height:443;visibility:visible;mso-wrap-style:square;v-text-anchor:top" coordsize="1007,4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" path="m,l64,4r68,l196,9r69,l333,13r64,4l465,17r64,4l580,30r51,4l683,43r46,4l781,56r51,8l879,68r51,9l951,90r17,8l990,111r17,13l985,192r-21,68l938,333r-21,68l862,405r-60,l747,409r-60,l631,413r-59,5l516,418r-55,4l401,426r-55,l286,431r-55,4l171,435r-56,4l56,439,,443,,333,,222,,111,,xe" fillcolor="#af6300" stroked="f">
                  <v:path arrowok="t" o:connecttype="custom" o:connectlocs="0,0;64,4;132,4;196,9;265,9;333,13;397,17;465,17;529,21;580,30;631,34;683,43;729,47;781,56;832,64;879,68;930,77;951,90;968,98;990,111;1007,124;985,192;964,260;938,333;917,401;862,405;802,405;747,409;687,409;631,413;572,418;516,418;461,422;401,426;346,426;286,431;231,435;171,435;115,439;56,439;0,443;0,333;0,222;0,111;0,0" o:connectangles="0,0,0,0,0,0,0,0,0,0,0,0,0,0,0,0,0,0,0,0,0,0,0,0,0,0,0,0,0,0,0,0,0,0,0,0,0,0,0,0,0,0,0,0,0"/>
                </v:shape>
                <v:shape id="Freeform 326" o:spid="_x0000_s1313" style="position:absolute;left:4345;top:2544;width:926;height:443;visibility:visible;mso-wrap-style:square;v-text-anchor:top" coordsize="926,4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" path="m,l64,4r64,l196,9r64,l324,13r69,4l457,17r64,4l559,26r38,8l636,38r42,9l717,51r38,9l798,64r38,9l857,85r26,9l904,107r22,12l900,188r-26,68l849,328r-26,68l772,401r-51,l670,405r-51,4l567,413r-51,l465,418r-51,4l358,426r-51,l256,431r-51,4l154,435r-51,4l51,439,,443,,333,,222,,111,,xe" fillcolor="#b26600" stroked="f">
                  <v:path arrowok="t" o:connecttype="custom" o:connectlocs="0,0;64,4;128,4;196,9;260,9;324,13;393,17;457,17;521,21;559,26;597,34;636,38;678,47;717,51;755,60;798,64;836,73;857,85;883,94;904,107;926,119;900,188;874,256;849,328;823,396;772,401;721,401;670,405;619,409;567,413;516,413;465,418;414,422;358,426;307,426;256,431;205,435;154,435;103,439;51,439;0,443;0,333;0,222;0,111;0,0" o:connectangles="0,0,0,0,0,0,0,0,0,0,0,0,0,0,0,0,0,0,0,0,0,0,0,0,0,0,0,0,0,0,0,0,0,0,0,0,0,0,0,0,0,0,0,0,0"/>
                </v:shape>
                <v:shape id="Freeform 327" o:spid="_x0000_s1314" style="position:absolute;left:4345;top:2544;width:840;height:443;visibility:visible;mso-wrap-style:square;v-text-anchor:top" coordsize="840,4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" path="m,l499,21,747,68r93,47l729,388,,443,,xe" fillcolor="#b76b05" stroked="f">
                  <v:path arrowok="t" o:connecttype="custom" o:connectlocs="0,0;499,21;747,68;840,115;729,388;0,443;0,0" o:connectangles="0,0,0,0,0,0,0"/>
                </v:shape>
                <v:shape id="Freeform 328" o:spid="_x0000_s1315" style="position:absolute;left:2008;top:2544;width:1787;height:443;visibility:visible;mso-wrap-style:square;v-text-anchor:top" coordsize="1787,4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" path="m1787,l1084,21,13,124,5,171,,443r1787,l1787,xe" fillcolor="#8c4400" stroked="f">
                  <v:path arrowok="t" o:connecttype="custom" o:connectlocs="1787,0;1084,21;13,124;5,171;0,443;1787,443;1787,0" o:connectangles="0,0,0,0,0,0,0"/>
                </v:shape>
                <v:shape id="Freeform 329" o:spid="_x0000_s1316" style="position:absolute;left:2094;top:2544;width:1701;height:443;visibility:visible;mso-wrap-style:square;v-text-anchor:top" coordsize="1701,4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" path="m1701,r-42,l1616,4r-43,l1531,4r-43,5l1445,9r-42,l1360,9r-47,4l1271,13r-43,l1185,17r-42,l1100,17r-43,4l1015,21r-64,5l891,34r-64,4l767,47r-64,4l639,56r-59,8l516,68r-64,5l392,81r-64,4l268,94r-64,4l140,107r-59,4l17,119r-4,13l8,141,4,154,,166r4,64l4,303r,68l8,443r107,l221,443r103,l430,443r107,l644,443r106,l857,443r102,l1066,443r106,l1279,443r107,l1488,443r107,l1701,443r,-110l1701,222r,-111l1701,xe" fillcolor="#914900" stroked="f">
                  <v:path arrowok="t" o:connecttype="custom" o:connectlocs="1701,0;1659,0;1616,4;1573,4;1531,4;1488,9;1445,9;1403,9;1360,9;1313,13;1271,13;1228,13;1185,17;1143,17;1100,17;1057,21;1015,21;951,26;891,34;827,38;767,47;703,51;639,56;580,64;516,68;452,73;392,81;328,85;268,94;204,98;140,107;81,111;17,119;13,132;8,141;4,154;0,166;4,230;4,303;4,371;8,443;115,443;221,443;324,443;430,443;537,443;644,443;750,443;857,443;959,443;1066,443;1172,443;1279,443;1386,443;1488,443;1595,443;1701,443;1701,333;1701,222;1701,111;1701,0" o:connectangles="0,0,0,0,0,0,0,0,0,0,0,0,0,0,0,0,0,0,0,0,0,0,0,0,0,0,0,0,0,0,0,0,0,0,0,0,0,0,0,0,0,0,0,0,0,0,0,0,0,0,0,0,0,0,0,0,0,0,0,0,0"/>
                </v:shape>
                <v:shape id="Freeform 330" o:spid="_x0000_s1317" style="position:absolute;left:2179;top:2544;width:1616;height:443;visibility:visible;mso-wrap-style:square;v-text-anchor:top" coordsize="1616,4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" path="m1616,r-85,4l1446,4r-81,5l1279,9r-85,4l1113,17r-85,l942,21r-55,5l827,34r-55,4l712,43r-55,8l597,56r-55,4l482,68r-56,5l367,77r-56,8l252,90r-56,8l136,102r-55,9l21,115r-4,9l9,136,4,149,,162r4,68l9,298r4,69l17,431r98,l218,431r98,4l418,435r98,l618,435r98,4l819,439r98,l1015,439r102,4l1215,443r103,l1416,443r102,l1616,443r,-110l1616,222r,-111l1616,xe" fillcolor="#934c00" stroked="f">
                  <v:path arrowok="t" o:connecttype="custom" o:connectlocs="1616,0;1531,4;1446,4;1365,9;1279,9;1194,13;1113,17;1028,17;942,21;887,26;827,34;772,38;712,43;657,51;597,56;542,60;482,68;426,73;367,77;311,85;252,90;196,98;136,102;81,111;21,115;17,124;9,136;4,149;0,162;4,230;9,298;13,367;17,431;115,431;218,431;316,435;418,435;516,435;618,435;716,439;819,439;917,439;1015,439;1117,443;1215,443;1318,443;1416,443;1518,443;1616,443;1616,333;1616,222;1616,111;1616,0" o:connectangles="0,0,0,0,0,0,0,0,0,0,0,0,0,0,0,0,0,0,0,0,0,0,0,0,0,0,0,0,0,0,0,0,0,0,0,0,0,0,0,0,0,0,0,0,0,0,0,0,0,0,0,0,0"/>
                </v:shape>
                <v:shape id="Freeform 331" o:spid="_x0000_s1318" style="position:absolute;left:2260;top:2544;width:1535;height:443;visibility:visible;mso-wrap-style:square;v-text-anchor:top" coordsize="1535,4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" path="m1535,r-81,4l1369,4r-81,5l1207,9r-85,4l1041,17r-81,l878,21r-51,5l772,34r-51,4l665,43r-51,8l563,56r-55,4l456,64r-55,9l350,77r-51,4l243,90r-51,4l137,98r-52,9l30,111r-9,8l17,132,9,145,,154r9,68l13,294r8,68l30,431r94,l218,431r93,l405,431r94,4l593,435r94,l780,435r94,4l968,439r94,l1160,443r94,l1348,443r93,l1535,443r,-110l1535,222r,-111l1535,xe" fillcolor="#994f00" stroked="f">
                  <v:path arrowok="t" o:connecttype="custom" o:connectlocs="1535,0;1454,4;1369,4;1288,9;1207,9;1122,13;1041,17;960,17;878,21;827,26;772,34;721,38;665,43;614,51;563,56;508,60;456,64;401,73;350,77;299,81;243,90;192,94;137,98;85,107;30,111;21,119;17,132;9,145;0,154;9,222;13,294;21,362;30,431;124,431;218,431;311,431;405,431;499,435;593,435;687,435;780,435;874,439;968,439;1062,439;1160,443;1254,443;1348,443;1441,443;1535,443;1535,333;1535,222;1535,111;1535,0" o:connectangles="0,0,0,0,0,0,0,0,0,0,0,0,0,0,0,0,0,0,0,0,0,0,0,0,0,0,0,0,0,0,0,0,0,0,0,0,0,0,0,0,0,0,0,0,0,0,0,0,0,0,0,0,0"/>
                </v:shape>
                <v:shape id="Freeform 332" o:spid="_x0000_s1319" style="position:absolute;left:2341;top:2544;width:1450;height:443;visibility:visible;mso-wrap-style:square;v-text-anchor:top" coordsize="1450,4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" path="m1450,r-81,4l1292,4r-81,5l1134,9r-81,4l972,17r-76,l815,21r-47,5l716,30r-46,4l618,43r-47,4l525,51r-52,5l427,60r-47,8l333,73r-51,4l235,81r-47,9l141,94,90,98r-47,4l34,115,21,128,9,141,,149r9,68l21,286r9,72l38,426r90,l218,426r85,5l392,431r90,l571,431r86,l746,435r90,l921,435r90,l1096,439r90,l1275,439r85,4l1450,443r,-110l1450,222r,-111l1450,xe" fillcolor="#9b5100" stroked="f">
                  <v:path arrowok="t" o:connecttype="custom" o:connectlocs="1450,0;1369,4;1292,4;1211,9;1134,9;1053,13;972,17;896,17;815,21;768,26;716,30;670,34;618,43;571,47;525,51;473,56;427,60;380,68;333,73;282,77;235,81;188,90;141,94;90,98;43,102;34,115;21,128;9,141;0,149;9,217;21,286;30,358;38,426;128,426;218,426;303,431;392,431;482,431;571,431;657,431;746,435;836,435;921,435;1011,435;1096,439;1186,439;1275,439;1360,443;1450,443;1450,333;1450,222;1450,111;1450,0" o:connectangles="0,0,0,0,0,0,0,0,0,0,0,0,0,0,0,0,0,0,0,0,0,0,0,0,0,0,0,0,0,0,0,0,0,0,0,0,0,0,0,0,0,0,0,0,0,0,0,0,0,0,0,0,0"/>
                </v:shape>
                <v:shape id="Freeform 333" o:spid="_x0000_s1320" style="position:absolute;left:2426;top:2544;width:1365;height:443;visibility:visible;mso-wrap-style:square;v-text-anchor:top" coordsize="1365,4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" path="m1365,r-77,4l1207,4r-77,5l1054,9r-77,4l900,17r-81,l742,21r-42,5l657,30r-43,4l568,38r-43,9l482,51r-42,5l397,60r-47,4l307,68r-42,5l222,77r-47,8l133,90,90,94,47,98,34,111r-12,8l9,132,,145r13,68l26,281r8,73l47,422r81,l214,426r81,l376,426r85,5l542,431r81,l708,431r81,4l870,435r81,l1037,439r81,l1199,439r85,4l1365,443r,-110l1365,222r,-111l1365,xe" fillcolor="#a05600" stroked="f">
                  <v:path arrowok="t" o:connecttype="custom" o:connectlocs="1365,0;1288,4;1207,4;1130,9;1054,9;977,13;900,17;819,17;742,21;700,26;657,30;614,34;568,38;525,47;482,51;440,56;397,60;350,64;307,68;265,73;222,77;175,85;133,90;90,94;47,98;34,111;22,119;9,132;0,145;13,213;26,281;34,354;47,422;128,422;214,426;295,426;376,426;461,431;542,431;623,431;708,431;789,435;870,435;951,435;1037,439;1118,439;1199,439;1284,443;1365,443;1365,333;1365,222;1365,111;1365,0" o:connectangles="0,0,0,0,0,0,0,0,0,0,0,0,0,0,0,0,0,0,0,0,0,0,0,0,0,0,0,0,0,0,0,0,0,0,0,0,0,0,0,0,0,0,0,0,0,0,0,0,0,0,0,0,0"/>
                </v:shape>
                <v:shape id="Freeform 334" o:spid="_x0000_s1321" style="position:absolute;left:2507;top:2544;width:1284;height:443;visibility:visible;mso-wrap-style:square;v-text-anchor:top" coordsize="1284,4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" path="m1284,r-77,4l1135,4r-77,5l981,9r-77,4l828,17r-73,l678,21r-76,9l521,38r-77,9l367,56r-77,8l214,77r-81,8l56,94,43,107r-13,8l13,128,,141r17,68l30,277r13,68l60,413r77,5l214,418r76,4l367,422r77,l521,426r76,l674,426r73,5l823,431r77,4l977,435r77,l1130,439r77,l1284,443r,-110l1284,222r,-111l1284,xe" fillcolor="#a35900" stroked="f">
                  <v:path arrowok="t" o:connecttype="custom" o:connectlocs="1284,0;1207,4;1135,4;1058,9;981,9;904,13;828,17;755,17;678,21;602,30;521,38;444,47;367,56;290,64;214,77;133,85;56,94;43,107;30,115;13,128;0,141;17,209;30,277;43,345;60,413;137,418;214,418;290,422;367,422;444,422;521,426;597,426;674,426;747,431;823,431;900,435;977,435;1054,435;1130,439;1207,439;1284,443;1284,333;1284,222;1284,111;1284,0" o:connectangles="0,0,0,0,0,0,0,0,0,0,0,0,0,0,0,0,0,0,0,0,0,0,0,0,0,0,0,0,0,0,0,0,0,0,0,0,0,0,0,0,0,0,0,0,0"/>
                </v:shape>
                <v:shape id="Freeform 335" o:spid="_x0000_s1322" style="position:absolute;left:2593;top:2544;width:1198;height:443;visibility:visible;mso-wrap-style:square;v-text-anchor:top" coordsize="1198,4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" path="m1198,r-73,4l1053,4,976,9r-72,l831,13r-72,4l682,17r-73,4l541,30r-68,8l405,47r-68,9l264,64r-68,9l128,81,59,90,42,98,30,111,12,124,,136r17,69l34,273r17,68l68,409r72,4l209,413r72,5l349,418r73,4l490,422r73,4l631,426r72,l772,431r72,l912,435r73,l1057,439r68,l1198,443r,-110l1198,222r,-111l1198,xe" fillcolor="#a85e00" stroked="f">
                  <v:path arrowok="t" o:connecttype="custom" o:connectlocs="1198,0;1125,4;1053,4;976,9;904,9;831,13;759,17;682,17;609,21;541,30;473,38;405,47;337,56;264,64;196,73;128,81;59,90;42,98;30,111;12,124;0,136;17,205;34,273;51,341;68,409;140,413;209,413;281,418;349,418;422,422;490,422;563,426;631,426;703,426;772,431;844,431;912,435;985,435;1057,439;1125,439;1198,443;1198,333;1198,222;1198,111;1198,0" o:connectangles="0,0,0,0,0,0,0,0,0,0,0,0,0,0,0,0,0,0,0,0,0,0,0,0,0,0,0,0,0,0,0,0,0,0,0,0,0,0,0,0,0,0,0,0,0"/>
                </v:shape>
                <v:shape id="Freeform 336" o:spid="_x0000_s1323" style="position:absolute;left:2674;top:2544;width:1113;height:443;visibility:visible;mso-wrap-style:square;v-text-anchor:top" coordsize="1113,4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" path="m1113,r-73,4l972,4,899,9r-72,l759,13r-73,4l614,17r-73,4l482,30r-60,8l362,47r-55,4l247,60r-60,8l128,73,68,81,51,94,34,107,17,119,,128r21,68l38,264r21,73l81,405r64,4l209,409r64,4l341,413r64,5l469,418r64,4l597,422r64,4l725,431r64,l853,435r68,l985,439r64,l1113,443r,-110l1113,222r,-111l1113,xe" fillcolor="#aa6000" stroked="f">
                  <v:path arrowok="t" o:connecttype="custom" o:connectlocs="1113,0;1040,4;972,4;899,9;827,9;759,13;686,17;614,17;541,21;482,30;422,38;362,47;307,51;247,60;187,68;128,73;68,81;51,94;34,107;17,119;0,128;21,196;38,264;59,337;81,405;145,409;209,409;273,413;341,413;405,418;469,418;533,422;597,422;661,426;725,431;789,431;853,435;921,435;985,439;1049,439;1113,443;1113,333;1113,222;1113,111;1113,0" o:connectangles="0,0,0,0,0,0,0,0,0,0,0,0,0,0,0,0,0,0,0,0,0,0,0,0,0,0,0,0,0,0,0,0,0,0,0,0,0,0,0,0,0,0,0,0,0"/>
                </v:shape>
                <v:shape id="Freeform 337" o:spid="_x0000_s1324" style="position:absolute;left:2755;top:2544;width:1032;height:443;visibility:visible;mso-wrap-style:square;v-text-anchor:top" coordsize="1032,4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" path="m1032,l963,4r-68,l823,9r-69,l686,13r-72,4l546,17r-69,4l426,30r-47,4l328,43r-47,4l230,56r-51,8l132,68,81,77,59,90,42,98,21,111,,124r21,68l47,260r21,73l89,401r60,4l209,405r59,4l324,409r59,4l443,418r60,l563,422r59,4l682,426r55,5l797,435r60,l917,439r55,l1032,443r,-110l1032,222r,-111l1032,xe" fillcolor="#af6300" stroked="f">
                  <v:path arrowok="t" o:connecttype="custom" o:connectlocs="1032,0;963,4;895,4;823,9;754,9;686,13;614,17;546,17;477,21;426,30;379,34;328,43;281,47;230,56;179,64;132,68;81,77;59,90;42,98;21,111;0,124;21,192;47,260;68,333;89,401;149,405;209,405;268,409;324,409;383,413;443,418;503,418;563,422;622,426;682,426;737,431;797,435;857,435;917,439;972,439;1032,443;1032,333;1032,222;1032,111;1032,0" o:connectangles="0,0,0,0,0,0,0,0,0,0,0,0,0,0,0,0,0,0,0,0,0,0,0,0,0,0,0,0,0,0,0,0,0,0,0,0,0,0,0,0,0,0,0,0,0"/>
                </v:shape>
                <v:shape id="Freeform 338" o:spid="_x0000_s1325" style="position:absolute;left:2840;top:2544;width:947;height:443;visibility:visible;mso-wrap-style:square;v-text-anchor:top" coordsize="947,4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" path="m947,l878,4r-68,l746,9r-68,l610,13r-68,4l473,17r-68,4l367,26r-43,8l286,38r-39,9l205,51r-39,9l124,64,85,73,64,85,43,94,21,107,,119r26,69l51,256r21,72l98,396r51,5l205,401r51,4l311,409r51,4l418,413r51,5l525,422r51,4l627,426r55,5l733,435r56,l840,439r55,l947,443r,-110l947,222r,-111l947,xe" fillcolor="#b26600" stroked="f">
                  <v:path arrowok="t" o:connecttype="custom" o:connectlocs="947,0;878,4;810,4;746,9;678,9;610,13;542,17;473,17;405,21;367,26;324,34;286,38;247,47;205,51;166,60;124,64;85,73;64,85;43,94;21,107;0,119;26,188;51,256;72,328;98,396;149,401;205,401;256,405;311,409;362,413;418,413;469,418;525,422;576,426;627,426;682,431;733,435;789,435;840,439;895,439;947,443;947,333;947,222;947,111;947,0" o:connectangles="0,0,0,0,0,0,0,0,0,0,0,0,0,0,0,0,0,0,0,0,0,0,0,0,0,0,0,0,0,0,0,0,0,0,0,0,0,0,0,0,0,0,0,0,0"/>
                </v:shape>
                <v:shape id="Freeform 339" o:spid="_x0000_s1326" style="position:absolute;left:2921;top:2544;width:866;height:443;visibility:visible;mso-wrap-style:square;v-text-anchor:top" coordsize="866,4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" path="m866,l341,21,94,68,,115,111,388r755,55l866,xe" fillcolor="#b76b05" stroked="f">
                  <v:path arrowok="t" o:connecttype="custom" o:connectlocs="866,0;341,21;94,68;0,115;111,388;866,443;866,0" o:connectangles="0,0,0,0,0,0,0"/>
                </v:shape>
                <v:rect id="Rectangle 340" o:spid="_x0000_s1327" style="position:absolute;left:5416;top:3034;width:166;height:9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" fillcolor="#8c4400" stroked="f"/>
                <v:rect id="Rectangle 341" o:spid="_x0000_s1328" style="position:absolute;left:5437;top:3034;width:124;height:9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" fillcolor="#b76b05" stroked="f"/>
                <v:rect id="Rectangle 342" o:spid="_x0000_s1329" style="position:absolute;left:5450;top:3034;width:81;height:9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" fillcolor="#d18e00" stroked="f"/>
                <v:rect id="Rectangle 343" o:spid="_x0000_s1330" style="position:absolute;left:5471;top:3034;width:38;height:9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" fillcolor="#ffc900" stroked="f"/>
                <v:shape id="Freeform 344" o:spid="_x0000_s1331" style="position:absolute;left:6200;top:2484;width:418;height:635;visibility:visible;mso-wrap-style:square;v-text-anchor:top" coordsize="418,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" path="m68,l354,r21,5l397,22r17,21l418,69r,498l414,593r-17,21l375,631r-21,4l68,635,43,631,22,614,5,593,,567,,69,5,43,22,22,43,5,68,xe" fillcolor="#00335b" stroked="f">
                  <v:path arrowok="t" o:connecttype="custom" o:connectlocs="68,0;354,0;375,5;397,22;414,43;418,69;418,567;414,593;397,614;375,631;354,635;68,635;43,631;22,614;5,593;0,567;0,69;5,43;22,22;43,5;68,0" o:connectangles="0,0,0,0,0,0,0,0,0,0,0,0,0,0,0,0,0,0,0,0,0"/>
                </v:shape>
                <v:shape id="Freeform 345" o:spid="_x0000_s1332" style="position:absolute;left:6162;top:2523;width:413;height:635;visibility:visible;mso-wrap-style:square;v-text-anchor:top" coordsize="413,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" path="m68,l345,r26,4l392,21r17,21l413,68r,503l409,596r-17,17l371,631r-26,4l68,635,43,631,21,613,4,596,,571,,68,4,42,21,21,43,4,68,xe" fillcolor="#eab500" stroked="f">
                  <v:path arrowok="t" o:connecttype="custom" o:connectlocs="68,0;345,0;371,4;392,21;409,42;413,68;413,571;409,596;392,613;371,631;345,635;68,635;43,631;21,613;4,596;0,571;0,68;4,42;21,21;43,4;68,0" o:connectangles="0,0,0,0,0,0,0,0,0,0,0,0,0,0,0,0,0,0,0,0,0"/>
                </v:shape>
                <v:shape id="Freeform 346" o:spid="_x0000_s1333" style="position:absolute;left:6200;top:2523;width:418;height:635;visibility:visible;mso-wrap-style:square;v-text-anchor:top" coordsize="418,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" path="m68,l354,r21,4l397,21r17,21l418,68r,503l414,596r-17,17l375,631r-21,4l68,635,43,631,22,613,5,596,,571,,68,5,42,22,21,43,4,68,xe" fillcolor="#d18e00" stroked="f">
                  <v:path arrowok="t" o:connecttype="custom" o:connectlocs="68,0;354,0;375,4;397,21;414,42;418,68;418,571;414,596;397,613;375,631;354,635;68,635;43,631;22,613;5,596;0,571;0,68;5,42;22,21;43,4;68,0" o:connectangles="0,0,0,0,0,0,0,0,0,0,0,0,0,0,0,0,0,0,0,0,0"/>
                </v:shape>
                <v:shape id="Freeform 347" o:spid="_x0000_s1334" style="position:absolute;left:6729;top:2646;width:422;height:324;visibility:visible;mso-wrap-style:square;v-text-anchor:top" coordsize="422,3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" path="m,l409,r13,311l,324,,xe" fillcolor="#8c4400" stroked="f">
                  <v:path arrowok="t" o:connecttype="custom" o:connectlocs="0,0;409,0;422,311;0,324;0,0" o:connectangles="0,0,0,0,0"/>
                </v:shape>
                <v:rect id="Rectangle 348" o:spid="_x0000_s1335" style="position:absolute;left:3906;top:4202;width:3672;height:3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" fillcolor="#8c4400" stroked="f"/>
                <v:rect id="Rectangle 349" o:spid="_x0000_s1336" style="position:absolute;left:6106;top:3541;width:653;height:4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" fillcolor="#8c4400" stroked="f"/>
                <v:rect id="Rectangle 350" o:spid="_x0000_s1337" style="position:absolute;left:6158;top:3541;width:499;height:4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" fillcolor="#b76b05" stroked="f"/>
                <v:rect id="Rectangle 351" o:spid="_x0000_s1338" style="position:absolute;left:6345;top:3541;width:213;height:4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" fillcolor="#d18e00" stroked="f"/>
                <v:shape id="Freeform 352" o:spid="_x0000_s1339" style="position:absolute;left:3991;top:371;width:111;height:728;visibility:visible;mso-wrap-style:square;v-text-anchor:top" coordsize="111,7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" path="m,711l34,r77,728l,711xe" fillcolor="#8c4400" stroked="f">
                  <v:path arrowok="t" o:connecttype="custom" o:connectlocs="0,711;34,0;111,728;0,711" o:connectangles="0,0,0,0"/>
                </v:shape>
                <v:shape id="Freeform 353" o:spid="_x0000_s1340" style="position:absolute;left:3859;top:1210;width:371;height:1948;visibility:visible;mso-wrap-style:square;v-text-anchor:top" coordsize="371,19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" path="m,l371,22,354,1837r-94,111l30,1850r,-286l30,934,21,299,,xe" fillcolor="#8c4400" stroked="f">
                  <v:path arrowok="t" o:connecttype="custom" o:connectlocs="0,0;371,22;354,1837;260,1948;30,1850;30,1564;30,934;21,299;0,0" o:connectangles="0,0,0,0,0,0,0,0,0"/>
                </v:shape>
                <v:shape id="Freeform 354" o:spid="_x0000_s1341" style="position:absolute;left:3872;top:2540;width:414;height:635;visibility:visible;mso-wrap-style:square;v-text-anchor:top" coordsize="414,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" path="m68,l345,r26,4l392,21r17,21l414,68r,503l409,596r-17,18l371,631r-26,4l68,635,43,631,21,614,4,596,,571,,68,4,42,21,21,43,4,68,xe" fillcolor="#00335b" stroked="f">
                  <v:path arrowok="t" o:connecttype="custom" o:connectlocs="68,0;345,0;371,4;392,21;409,42;414,68;414,571;409,596;392,614;371,631;345,635;68,635;43,631;21,614;4,596;0,571;0,68;4,42;21,21;43,4;68,0" o:connectangles="0,0,0,0,0,0,0,0,0,0,0,0,0,0,0,0,0,0,0,0,0"/>
                </v:shape>
                <v:shape id="Freeform 355" o:spid="_x0000_s1342" style="position:absolute;left:3829;top:2582;width:418;height:635;visibility:visible;mso-wrap-style:square;v-text-anchor:top" coordsize="418,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" path="m69,l350,r26,5l397,22r17,21l418,69r,498l414,593r-17,21l376,631r-26,4l69,635,43,631,22,614,5,593,,567,,69,5,43,22,22,43,5,69,xe" fillcolor="#eab500" stroked="f">
                  <v:path arrowok="t" o:connecttype="custom" o:connectlocs="69,0;350,0;376,5;397,22;414,43;418,69;418,567;414,593;397,614;376,631;350,635;69,635;43,631;22,614;5,593;0,567;0,69;5,43;22,22;43,5;69,0" o:connectangles="0,0,0,0,0,0,0,0,0,0,0,0,0,0,0,0,0,0,0,0,0"/>
                </v:shape>
                <v:shape id="Freeform 356" o:spid="_x0000_s1343" style="position:absolute;left:3872;top:2582;width:414;height:635;visibility:visible;mso-wrap-style:square;v-text-anchor:top" coordsize="414,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" path="m68,l345,r26,5l392,22r17,21l414,69r,498l409,593r-17,21l371,631r-26,4l68,635,43,631,21,614,4,593,,567,,69,4,43,21,22,43,5,68,xe" fillcolor="#b76b05" stroked="f">
                  <v:path arrowok="t" o:connecttype="custom" o:connectlocs="68,0;345,0;371,5;392,22;409,43;414,69;414,567;409,593;392,614;371,631;345,635;68,635;43,631;21,614;4,593;0,567;0,69;4,43;21,22;43,5;68,0" o:connectangles="0,0,0,0,0,0,0,0,0,0,0,0,0,0,0,0,0,0,0,0,0"/>
                </v:shape>
                <v:shape id="Freeform 357" o:spid="_x0000_s1344" style="position:absolute;left:6367;top:3013;width:72;height:77;visibility:visible;mso-wrap-style:square;v-text-anchor:top" coordsize="72,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" path="m38,l51,4r13,9l68,21r4,17l68,55r-4,9l51,72,38,77,21,72,12,64,4,55,,38,4,21r8,-8l21,4,38,xe" fillcolor="#00335b" stroked="f">
                  <v:path arrowok="t" o:connecttype="custom" o:connectlocs="38,0;51,4;64,13;68,21;72,38;68,55;64,64;51,72;38,77;21,72;12,64;4,55;0,38;4,21;12,13;21,4;38,0" o:connectangles="0,0,0,0,0,0,0,0,0,0,0,0,0,0,0,0,0"/>
                </v:shape>
                <v:shape id="Freeform 358" o:spid="_x0000_s1345" style="position:absolute;left:4034;top:3056;width:72;height:80;visibility:visible;mso-wrap-style:square;v-text-anchor:top" coordsize="7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" path="m38,l51,4r13,8l68,25r4,17l68,59r-4,9l51,76,38,80,21,76,13,68,4,59,,42,4,25,13,12,21,4,38,xe" fillcolor="#00335b" stroked="f">
                  <v:path arrowok="t" o:connecttype="custom" o:connectlocs="38,0;51,4;64,12;68,25;72,42;68,59;64,68;51,76;38,80;21,76;13,68;4,59;0,42;4,25;13,12;21,4;38,0" o:connectangles="0,0,0,0,0,0,0,0,0,0,0,0,0,0,0,0,0"/>
                </v:shape>
                <v:shape id="Freeform 359" o:spid="_x0000_s1346" style="position:absolute;left:1706;top:2979;width:76;height:81;visibility:visible;mso-wrap-style:square;v-text-anchor:top" coordsize="76,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" path="m38,l55,4r9,9l72,25r4,17l72,59r-8,9l55,77,38,81,21,77,12,68,4,59,,42,4,25,12,13,21,4,38,xe" fillcolor="#00335b" stroked="f">
                  <v:path arrowok="t" o:connecttype="custom" o:connectlocs="38,0;55,4;64,13;72,25;76,42;72,59;64,68;55,77;38,81;21,77;12,68;4,59;0,42;4,25;12,13;21,4;38,0" o:connectangles="0,0,0,0,0,0,0,0,0,0,0,0,0,0,0,0,0"/>
                </v:shape>
                <v:shape id="Freeform 360" o:spid="_x0000_s1347" style="position:absolute;left:6379;top:3021;width:47;height:56;visibility:visible;mso-wrap-style:square;v-text-anchor:top" coordsize="47,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" path="m22,r8,5l39,9r4,8l47,30r-4,9l39,47r-9,5l22,56,13,52,5,47,,39,,30,,17,5,9,13,5,22,xe" fillcolor="#b76b05" stroked="f">
                  <v:path arrowok="t" o:connecttype="custom" o:connectlocs="22,0;30,5;39,9;43,17;47,30;43,39;39,47;30,52;22,56;13,52;5,47;0,39;0,30;0,17;5,9;13,5;22,0" o:connectangles="0,0,0,0,0,0,0,0,0,0,0,0,0,0,0,0,0"/>
                </v:shape>
                <v:shape id="Freeform 361" o:spid="_x0000_s1348" style="position:absolute;left:4043;top:3064;width:51;height:60;visibility:visible;mso-wrap-style:square;v-text-anchor:top" coordsize="5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" path="m25,l38,4r8,5l51,17r,13l51,43r-5,8l38,55,25,60,17,55,8,51,4,43,,30,4,17,8,9,17,4,25,xe" fillcolor="#b76b05" stroked="f">
                  <v:path arrowok="t" o:connecttype="custom" o:connectlocs="25,0;38,4;46,9;51,17;51,30;51,43;46,51;38,55;25,60;17,55;8,51;4,43;0,30;4,17;8,9;17,4;25,0" o:connectangles="0,0,0,0,0,0,0,0,0,0,0,0,0,0,0,0,0"/>
                </v:shape>
                <v:shape id="Freeform 362" o:spid="_x0000_s1349" style="position:absolute;left:1714;top:2987;width:51;height:60;visibility:visible;mso-wrap-style:square;v-text-anchor:top" coordsize="5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" path="m26,l39,5r8,4l51,22r,12l51,43r-4,8l39,56,26,60,17,56,9,51,4,43,,34,4,22,9,9,17,5,26,xe" fillcolor="#b76b05" stroked="f">
                  <v:path arrowok="t" o:connecttype="custom" o:connectlocs="26,0;39,5;47,9;51,22;51,34;51,43;47,51;39,56;26,60;17,56;9,51;4,43;0,34;4,22;9,9;17,5;26,0" o:connectangles="0,0,0,0,0,0,0,0,0,0,0,0,0,0,0,0,0"/>
                </v:shape>
                <v:rect id="Rectangle 363" o:spid="_x0000_s1350" style="position:absolute;left:3731;top:3511;width:657;height:3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" fillcolor="#8c4400" stroked="f"/>
                <v:rect id="Rectangle 364" o:spid="_x0000_s1351" style="position:absolute;left:3834;top:3511;width:498;height:3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" fillcolor="#b76b05" stroked="f"/>
                <v:rect id="Rectangle 365" o:spid="_x0000_s1352" style="position:absolute;left:3932;top:3511;width:213;height:3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" fillcolor="#d18e00" stroked="f"/>
                <v:shape id="Text Box 366" o:spid="_x0000_s1353" type="#_x0000_t202" style="position:absolute;left:720;width:2160;height:1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">
                  <v:textbox>
                    <w:txbxContent>
                      <w:p w14:paraId="50FD472E" w14:textId="77777777" w:rsidR="00A401A8" w:rsidRDefault="00A401A8" w:rsidP="00753BE5">
                        <w:pPr>
                          <w:rPr>
                            <w:rFonts w:ascii="Arial" w:hAnsi="Arial"/>
                            <w:b/>
                            <w:sz w:val="20"/>
                          </w:rPr>
                        </w:pPr>
                        <w:r>
                          <w:rPr>
                            <w:rFonts w:ascii="Arial" w:hAnsi="Arial"/>
                            <w:b/>
                            <w:sz w:val="20"/>
                          </w:rPr>
                          <w:t>Assets</w:t>
                        </w:r>
                      </w:p>
                      <w:p w14:paraId="1FA0A128" w14:textId="77777777" w:rsidR="00A401A8" w:rsidRDefault="00A401A8" w:rsidP="00753BE5">
                        <w:pPr>
                          <w:rPr>
                            <w:rFonts w:ascii="Arial" w:hAnsi="Arial"/>
                            <w:sz w:val="20"/>
                          </w:rPr>
                        </w:pPr>
                        <w:r>
                          <w:rPr>
                            <w:rFonts w:ascii="Arial" w:hAnsi="Arial"/>
                            <w:sz w:val="20"/>
                          </w:rPr>
                          <w:t>Investments</w:t>
                        </w:r>
                      </w:p>
                      <w:p w14:paraId="70532F27" w14:textId="77777777" w:rsidR="00A401A8" w:rsidRDefault="00A401A8" w:rsidP="00753BE5">
                        <w:pPr>
                          <w:rPr>
                            <w:rFonts w:ascii="Arial" w:hAnsi="Arial"/>
                            <w:sz w:val="20"/>
                          </w:rPr>
                        </w:pPr>
                        <w:r>
                          <w:rPr>
                            <w:rFonts w:ascii="Arial" w:hAnsi="Arial"/>
                            <w:sz w:val="20"/>
                          </w:rPr>
                          <w:t>Receivables</w:t>
                        </w:r>
                      </w:p>
                      <w:p w14:paraId="4244F124" w14:textId="77777777" w:rsidR="00A401A8" w:rsidRDefault="00A401A8" w:rsidP="00753BE5">
                        <w:pPr>
                          <w:rPr>
                            <w:rFonts w:ascii="Arial" w:hAnsi="Arial"/>
                            <w:sz w:val="20"/>
                          </w:rPr>
                        </w:pPr>
                        <w:r>
                          <w:rPr>
                            <w:rFonts w:ascii="Arial" w:hAnsi="Arial"/>
                            <w:sz w:val="20"/>
                          </w:rPr>
                          <w:t xml:space="preserve">Cash </w:t>
                        </w:r>
                      </w:p>
                      <w:p w14:paraId="69E3C339" w14:textId="77777777" w:rsidR="00A401A8" w:rsidRDefault="00A401A8" w:rsidP="00753BE5">
                        <w:pPr>
                          <w:rPr>
                            <w:rFonts w:ascii="Arial" w:hAnsi="Arial"/>
                            <w:sz w:val="20"/>
                          </w:rPr>
                        </w:pPr>
                        <w:r>
                          <w:rPr>
                            <w:rFonts w:ascii="Arial" w:hAnsi="Arial"/>
                            <w:sz w:val="20"/>
                          </w:rPr>
                          <w:t>Plant &amp; equipment</w:t>
                        </w:r>
                      </w:p>
                      <w:p w14:paraId="61C5570B" w14:textId="77777777" w:rsidR="00A401A8" w:rsidRDefault="00A401A8" w:rsidP="00753BE5">
                        <w:pPr>
                          <w:rPr>
                            <w:rFonts w:ascii="Arial" w:hAnsi="Arial"/>
                            <w:sz w:val="20"/>
                          </w:rPr>
                        </w:pPr>
                      </w:p>
                    </w:txbxContent>
                  </v:textbox>
                </v:shape>
                <v:shape id="Text Box 367" o:spid="_x0000_s1354" type="#_x0000_t202" style="position:absolute;left:5400;width:2160;height:1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">
                  <v:textbox>
                    <w:txbxContent>
                      <w:p w14:paraId="6AA92C11" w14:textId="77777777" w:rsidR="00A401A8" w:rsidRDefault="00A401A8" w:rsidP="00753BE5">
                        <w:pPr>
                          <w:rPr>
                            <w:rFonts w:ascii="Arial" w:hAnsi="Arial"/>
                            <w:b/>
                            <w:sz w:val="20"/>
                          </w:rPr>
                        </w:pPr>
                        <w:r>
                          <w:rPr>
                            <w:rFonts w:ascii="Arial" w:hAnsi="Arial"/>
                            <w:b/>
                            <w:sz w:val="20"/>
                          </w:rPr>
                          <w:t>Liabilities</w:t>
                        </w:r>
                      </w:p>
                      <w:p w14:paraId="770C77AB" w14:textId="77777777" w:rsidR="00A401A8" w:rsidRDefault="00A401A8" w:rsidP="00753BE5">
                        <w:pPr>
                          <w:rPr>
                            <w:rFonts w:ascii="Arial" w:hAnsi="Arial"/>
                            <w:sz w:val="20"/>
                          </w:rPr>
                        </w:pPr>
                        <w:r>
                          <w:rPr>
                            <w:rFonts w:ascii="Arial" w:hAnsi="Arial"/>
                            <w:sz w:val="20"/>
                          </w:rPr>
                          <w:t>Loans</w:t>
                        </w:r>
                      </w:p>
                      <w:p w14:paraId="3457BFC0" w14:textId="77777777" w:rsidR="00A401A8" w:rsidRDefault="00A401A8" w:rsidP="00753BE5">
                        <w:pPr>
                          <w:rPr>
                            <w:rFonts w:ascii="Arial" w:hAnsi="Arial"/>
                            <w:sz w:val="20"/>
                          </w:rPr>
                        </w:pPr>
                        <w:r>
                          <w:rPr>
                            <w:rFonts w:ascii="Arial" w:hAnsi="Arial"/>
                            <w:sz w:val="20"/>
                          </w:rPr>
                          <w:t>Employee provisions</w:t>
                        </w:r>
                      </w:p>
                      <w:p w14:paraId="2564007E" w14:textId="77777777" w:rsidR="00A401A8" w:rsidRDefault="00A401A8" w:rsidP="00753BE5">
                        <w:pPr>
                          <w:rPr>
                            <w:rFonts w:ascii="Arial" w:hAnsi="Arial"/>
                            <w:sz w:val="20"/>
                          </w:rPr>
                        </w:pPr>
                        <w:r>
                          <w:rPr>
                            <w:rFonts w:ascii="Arial" w:hAnsi="Arial"/>
                            <w:sz w:val="20"/>
                          </w:rPr>
                          <w:t>Payables</w:t>
                        </w:r>
                      </w:p>
                      <w:p w14:paraId="0873B027" w14:textId="77777777" w:rsidR="00A401A8" w:rsidRDefault="00A401A8" w:rsidP="00753BE5">
                        <w:pPr>
                          <w:rPr>
                            <w:rFonts w:ascii="Arial" w:hAnsi="Arial"/>
                            <w:b/>
                            <w:sz w:val="20"/>
                          </w:rPr>
                        </w:pPr>
                        <w:r>
                          <w:rPr>
                            <w:rFonts w:ascii="Arial" w:hAnsi="Arial"/>
                            <w:b/>
                            <w:sz w:val="20"/>
                          </w:rPr>
                          <w:t>Capital - equity</w:t>
                        </w:r>
                      </w:p>
                    </w:txbxContent>
                  </v:textbox>
                </v:shape>
                <w10:anchorlock/>
              </v:group>
            </w:pict>
          </mc:Fallback>
        </mc:AlternateContent>
      </w:r>
    </w:p>
    <w:p w14:paraId="6C3A9CED" w14:textId="77777777" w:rsidR="00753BE5" w:rsidRDefault="00753BE5" w:rsidP="00753BE5">
      <w:pPr>
        <w:rPr>
          <w:rFonts w:ascii="Arial" w:hAnsi="Arial"/>
          <w:color w:val="000000"/>
          <w:sz w:val="20"/>
        </w:rPr>
      </w:pPr>
    </w:p>
    <w:p w14:paraId="1FA31148" w14:textId="77777777" w:rsidR="00753BE5" w:rsidRDefault="00753BE5" w:rsidP="00753BE5">
      <w:r>
        <w:t xml:space="preserve">Each of the three segments of the balance sheet will have many accounts within it that document the value of each. Accounts such as cash, inventory and property are on the asset side of the balance sheet, while on the liability side there are accounts such as accounts payable or long-term debt. The exact accounts on a balance sheet will differ by company and by industry, as there is no one set template that accurately accommodates for the differences between different types of businesses. </w:t>
      </w:r>
    </w:p>
    <w:p w14:paraId="4DDAC143" w14:textId="77777777" w:rsidR="00753BE5" w:rsidRDefault="00753BE5" w:rsidP="00753BE5">
      <w:pPr>
        <w:rPr>
          <w:iCs/>
        </w:rPr>
      </w:pPr>
      <w:r>
        <w:rPr>
          <w:iCs/>
        </w:rPr>
        <w:t>It's called a balance sheet because the two sides balance out. This makes sense: a company has to pay for all the things it has (assets) by either borrowing money (liabilities) or getting it from shareholders (shareholders' equity).</w:t>
      </w:r>
    </w:p>
    <w:p w14:paraId="5C34F377" w14:textId="77777777" w:rsidR="00753BE5" w:rsidRDefault="00753BE5" w:rsidP="00753BE5">
      <w:pPr>
        <w:rPr>
          <w:iCs/>
        </w:rPr>
      </w:pPr>
      <w:r>
        <w:rPr>
          <w:iCs/>
        </w:rPr>
        <w:t xml:space="preserve">The balance sheet is one of the most important pieces of financial information issued by a company. It is a snapshot of what a company owns and owes at that point in time. The income statement, on the other hand, shows how much revenue and profit a company has generated over a certain period. Neither statement is better than the other - rather, the financial statements are built to be used together to present a complete picture of a company's finances. </w:t>
      </w:r>
    </w:p>
    <w:p w14:paraId="766D0B0C" w14:textId="77777777" w:rsidR="00753BE5" w:rsidRPr="00D33C37" w:rsidRDefault="00753BE5" w:rsidP="00753BE5">
      <w:pPr>
        <w:pStyle w:val="Heading4"/>
      </w:pPr>
      <w:bookmarkStart w:id="161" w:name="_Toc161043423"/>
      <w:r w:rsidRPr="00D33C37">
        <w:t>Assets</w:t>
      </w:r>
      <w:bookmarkEnd w:id="161"/>
    </w:p>
    <w:p w14:paraId="504DBE00" w14:textId="77777777" w:rsidR="00753BE5" w:rsidRDefault="00753BE5" w:rsidP="00753BE5">
      <w:r>
        <w:t>An asset is a resource controlled by the entity as a result of past events and from which future economic benefits are expected to flow to the entity.</w:t>
      </w:r>
    </w:p>
    <w:p w14:paraId="517EDC8B" w14:textId="77777777" w:rsidR="00753BE5" w:rsidRDefault="00753BE5" w:rsidP="007905F4">
      <w:bookmarkStart w:id="162" w:name="_Toc161043424"/>
      <w:r w:rsidRPr="00094DAD">
        <w:rPr>
          <w:noProof/>
          <w:lang w:val="en-GB" w:eastAsia="en-GB"/>
        </w:rPr>
        <w:lastRenderedPageBreak/>
        <w:drawing>
          <wp:inline distT="0" distB="0" distL="0" distR="0" wp14:anchorId="256020B7" wp14:editId="73D3DD07">
            <wp:extent cx="4622800" cy="5295900"/>
            <wp:effectExtent l="0" t="0" r="0" b="127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622800" cy="5295900"/>
                    </a:xfrm>
                    <a:prstGeom prst="rect">
                      <a:avLst/>
                    </a:prstGeom>
                  </pic:spPr>
                </pic:pic>
              </a:graphicData>
            </a:graphic>
          </wp:inline>
        </w:drawing>
      </w:r>
    </w:p>
    <w:p w14:paraId="0ADF9279" w14:textId="77777777" w:rsidR="00753BE5" w:rsidRPr="00094DAD" w:rsidRDefault="00753BE5" w:rsidP="00753BE5">
      <w:pPr>
        <w:rPr>
          <w:rFonts w:ascii="Arial" w:hAnsi="Arial"/>
          <w:sz w:val="20"/>
        </w:rPr>
      </w:pPr>
      <w:r w:rsidRPr="00094DAD">
        <w:rPr>
          <w:rFonts w:ascii="Arial" w:hAnsi="Arial"/>
          <w:sz w:val="20"/>
        </w:rPr>
        <w:t xml:space="preserve">Source:  ABS catalogue </w:t>
      </w:r>
      <w:r>
        <w:rPr>
          <w:rFonts w:ascii="Arial" w:hAnsi="Arial"/>
          <w:sz w:val="20"/>
        </w:rPr>
        <w:t>5512.0</w:t>
      </w:r>
    </w:p>
    <w:p w14:paraId="3E02D47E" w14:textId="77777777" w:rsidR="00753BE5" w:rsidRDefault="00753BE5" w:rsidP="00753BE5">
      <w:pPr>
        <w:pStyle w:val="Heading4"/>
      </w:pPr>
      <w:r>
        <w:t>Liabilities</w:t>
      </w:r>
      <w:bookmarkEnd w:id="162"/>
    </w:p>
    <w:p w14:paraId="0D9EC9E2" w14:textId="77777777" w:rsidR="00753BE5" w:rsidRDefault="00753BE5" w:rsidP="00753BE5">
      <w:r>
        <w:t xml:space="preserve">A liability is a present obligation of the entity arising from past events, the settlement of which is expected to result in an outflow from the entity of resources embodying economic benefits. </w:t>
      </w:r>
    </w:p>
    <w:p w14:paraId="1FB389FE" w14:textId="77777777" w:rsidR="00753BE5" w:rsidRDefault="00753BE5" w:rsidP="00753BE5">
      <w:pPr>
        <w:pStyle w:val="Heading4"/>
      </w:pPr>
      <w:bookmarkStart w:id="163" w:name="_Toc161043425"/>
      <w:r>
        <w:t>Equity (or Capital)</w:t>
      </w:r>
      <w:bookmarkEnd w:id="163"/>
    </w:p>
    <w:p w14:paraId="45C1932A" w14:textId="77777777" w:rsidR="00753BE5" w:rsidRDefault="00753BE5" w:rsidP="00753BE5">
      <w:r>
        <w:t>Equity is the residual interest in the assets of the entity after deducting all its liabilities.</w:t>
      </w:r>
    </w:p>
    <w:p w14:paraId="2E378D72" w14:textId="77777777" w:rsidR="00753BE5" w:rsidRDefault="00753BE5" w:rsidP="00753BE5">
      <w:pPr>
        <w:pStyle w:val="Heading4"/>
      </w:pPr>
      <w:bookmarkStart w:id="164" w:name="_Toc161043426"/>
      <w:r>
        <w:t>Double Entry bookkeeping – maintaining the balance</w:t>
      </w:r>
      <w:bookmarkEnd w:id="164"/>
    </w:p>
    <w:p w14:paraId="243A2A6E" w14:textId="77777777" w:rsidR="00753BE5" w:rsidRDefault="00753BE5" w:rsidP="00753BE5">
      <w:r>
        <w:t>All transactions will be such that the accounting equation remains in balance.  Everything that is purchased will be paid for and everything that is sold will result in additional cash.  Each transaction has a minimum of two components.</w:t>
      </w:r>
    </w:p>
    <w:p w14:paraId="667A7388" w14:textId="77777777" w:rsidR="00753BE5" w:rsidRDefault="00753BE5" w:rsidP="00753BE5">
      <w:pPr>
        <w:spacing w:after="0"/>
        <w:rPr>
          <w:rFonts w:ascii="Arial" w:hAnsi="Arial"/>
          <w:b/>
          <w:bCs/>
          <w:i/>
          <w:iCs/>
          <w:sz w:val="28"/>
          <w:szCs w:val="28"/>
        </w:rPr>
      </w:pPr>
      <w:bookmarkStart w:id="165" w:name="_Toc198744620"/>
      <w:r>
        <w:br w:type="page"/>
      </w:r>
    </w:p>
    <w:p w14:paraId="02AF23BE" w14:textId="77777777" w:rsidR="00753BE5" w:rsidRDefault="00753BE5" w:rsidP="00753BE5">
      <w:pPr>
        <w:pStyle w:val="Heading2"/>
      </w:pPr>
      <w:bookmarkStart w:id="166" w:name="_Toc15840634"/>
      <w:bookmarkStart w:id="167" w:name="_Toc34055495"/>
      <w:bookmarkStart w:id="168" w:name="_Toc62733447"/>
      <w:bookmarkStart w:id="169" w:name="_Toc62735183"/>
      <w:bookmarkStart w:id="170" w:name="_Toc70792607"/>
      <w:bookmarkStart w:id="171" w:name="_Toc93838636"/>
      <w:bookmarkStart w:id="172" w:name="_Toc128570867"/>
      <w:r>
        <w:lastRenderedPageBreak/>
        <w:t>Cash flow statement</w:t>
      </w:r>
      <w:bookmarkEnd w:id="165"/>
      <w:bookmarkEnd w:id="166"/>
      <w:bookmarkEnd w:id="167"/>
      <w:bookmarkEnd w:id="168"/>
      <w:bookmarkEnd w:id="169"/>
      <w:bookmarkEnd w:id="170"/>
      <w:bookmarkEnd w:id="171"/>
      <w:bookmarkEnd w:id="172"/>
    </w:p>
    <w:p w14:paraId="13FAE2C1" w14:textId="77777777" w:rsidR="00753BE5" w:rsidRDefault="00753BE5" w:rsidP="00753BE5">
      <w:r>
        <w:t>This document provides aggregate data regarding all cash inflows a company receives from both its ongoing operations and external investment sources, as well as all cash outflows that pay for business activities and investments during a given quarter.</w:t>
      </w:r>
    </w:p>
    <w:p w14:paraId="1AD9B878" w14:textId="77777777" w:rsidR="00753BE5" w:rsidRDefault="00753BE5" w:rsidP="00753BE5">
      <w:r>
        <w:t>Because companies tend to use accrual accounting, the income statements they release may not necessarily reflect changes in their cash positions. For example, if a company lands a major contract, this contract would be recognized as revenue (and therefore income), but the company may not yet actually receive the cash from the contract until a later date. While the company may be earning a profit in the eyes of accountants (and paying income taxes on it), the company may, during the quarter, actually end up with less cash than when it started the quarter. Even profitable companies can fail to adequately manage their cash flow, which is why the cash flow statement is important: it helps investors see if a company is having trouble with cash.</w:t>
      </w:r>
    </w:p>
    <w:p w14:paraId="2D86A079" w14:textId="77777777" w:rsidR="00753BE5" w:rsidRDefault="00753BE5" w:rsidP="00753BE5">
      <w:r>
        <w:t>A copy of the cash flow statement for the SA Government budget sector for the 2007-08 estimated result is shown over the page</w:t>
      </w:r>
    </w:p>
    <w:p w14:paraId="20C7035F" w14:textId="77777777" w:rsidR="00753BE5" w:rsidRDefault="00753BE5" w:rsidP="00753BE5">
      <w:r w:rsidRPr="00414694">
        <w:rPr>
          <w:noProof/>
          <w:lang w:val="en-GB" w:eastAsia="en-GB"/>
        </w:rPr>
        <w:drawing>
          <wp:inline distT="0" distB="0" distL="0" distR="0" wp14:anchorId="21D33980" wp14:editId="3F51A2F7">
            <wp:extent cx="5528684" cy="552868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533415" cy="5533415"/>
                    </a:xfrm>
                    <a:prstGeom prst="rect">
                      <a:avLst/>
                    </a:prstGeom>
                  </pic:spPr>
                </pic:pic>
              </a:graphicData>
            </a:graphic>
          </wp:inline>
        </w:drawing>
      </w:r>
    </w:p>
    <w:p w14:paraId="0DD91CF2" w14:textId="77777777" w:rsidR="00753BE5" w:rsidRPr="00D33C37" w:rsidRDefault="00753BE5" w:rsidP="00753BE5">
      <w:pPr>
        <w:rPr>
          <w:rFonts w:ascii="Arial" w:hAnsi="Arial"/>
          <w:sz w:val="20"/>
        </w:rPr>
      </w:pPr>
      <w:r w:rsidRPr="00094DAD">
        <w:rPr>
          <w:rFonts w:ascii="Arial" w:hAnsi="Arial"/>
          <w:sz w:val="20"/>
        </w:rPr>
        <w:t xml:space="preserve">Source:  ABS catalogue </w:t>
      </w:r>
      <w:r>
        <w:rPr>
          <w:rFonts w:ascii="Arial" w:hAnsi="Arial"/>
          <w:sz w:val="20"/>
        </w:rPr>
        <w:t>5512.0</w:t>
      </w:r>
      <w:r>
        <w:br w:type="page"/>
      </w:r>
    </w:p>
    <w:p w14:paraId="03D071EE" w14:textId="3B307FCD" w:rsidR="00753BE5" w:rsidRDefault="00753BE5" w:rsidP="00753BE5">
      <w:pPr>
        <w:pStyle w:val="Heading2"/>
      </w:pPr>
      <w:bookmarkStart w:id="173" w:name="_Toc15840636"/>
      <w:bookmarkStart w:id="174" w:name="_Toc34055497"/>
      <w:bookmarkStart w:id="175" w:name="_Toc62733448"/>
      <w:bookmarkStart w:id="176" w:name="_Toc62735184"/>
      <w:bookmarkStart w:id="177" w:name="_Toc70792608"/>
      <w:bookmarkStart w:id="178" w:name="_Toc93838637"/>
      <w:bookmarkStart w:id="179" w:name="_Toc128570868"/>
      <w:r>
        <w:lastRenderedPageBreak/>
        <w:t>Supporting financial information</w:t>
      </w:r>
      <w:bookmarkEnd w:id="173"/>
      <w:bookmarkEnd w:id="174"/>
      <w:bookmarkEnd w:id="175"/>
      <w:bookmarkEnd w:id="176"/>
      <w:bookmarkEnd w:id="177"/>
      <w:bookmarkEnd w:id="178"/>
      <w:bookmarkEnd w:id="179"/>
    </w:p>
    <w:p w14:paraId="6EAF56EE"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 xml:space="preserve">These core financial statements are often supported by more detailed information.  </w:t>
      </w:r>
    </w:p>
    <w:p w14:paraId="57A6CD63"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There is limit as to how much information you can get from financial statements.  Understanding the finances of an organisation demands that we drill into more detail regarding the main revenue and expense items to understand the key drivers of this business.  Further analysis demands that we have access to a wider set of data.  Typically financial statements are supported by sets of notes.  In the case of general government finances, the financial statements included in the budget papers are supported by other chapters that contain more details on each of the elements of the financial statements.  For example, the budget statement includes the following chapters:</w:t>
      </w:r>
    </w:p>
    <w:p w14:paraId="35224295"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ind w:left="560"/>
      </w:pPr>
      <w:r>
        <w:t>Chapter 1:  Fiscal Strategy and Budget priorities</w:t>
      </w:r>
    </w:p>
    <w:p w14:paraId="7E610C04"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ind w:left="560"/>
      </w:pPr>
      <w:r>
        <w:t>Chapter 2:  Expenditure</w:t>
      </w:r>
    </w:p>
    <w:p w14:paraId="6C16F700"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ind w:left="560"/>
      </w:pPr>
      <w:r>
        <w:t>Chapter 3:  Revenue</w:t>
      </w:r>
    </w:p>
    <w:p w14:paraId="480EBD73"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ind w:left="560"/>
      </w:pPr>
      <w:r>
        <w:t>Chapter 4:  Intergovernment finances</w:t>
      </w:r>
    </w:p>
    <w:p w14:paraId="7886C7C1"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ind w:left="560"/>
      </w:pPr>
      <w:r>
        <w:t>Chapter 5:  Managing the state’s assets and liabilities</w:t>
      </w:r>
    </w:p>
    <w:p w14:paraId="65AA354A"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Each of these provides more detail on these elements of the financial statements.</w:t>
      </w:r>
    </w:p>
    <w:p w14:paraId="4DCB5397"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In the case of reports within an organisation to support team leaders, cost centre managers and project managers, transaction reports are usually available to support analysis.</w:t>
      </w:r>
    </w:p>
    <w:p w14:paraId="0C529D6D" w14:textId="77777777" w:rsidR="00753BE5" w:rsidRDefault="00753BE5" w:rsidP="00753BE5"/>
    <w:p w14:paraId="586E22B5" w14:textId="77777777" w:rsidR="00753BE5" w:rsidRDefault="00753BE5" w:rsidP="00753BE5">
      <w:pPr>
        <w:pStyle w:val="Heading2"/>
      </w:pPr>
      <w:r>
        <w:br w:type="page"/>
      </w:r>
      <w:bookmarkStart w:id="180" w:name="_Toc15840637"/>
      <w:bookmarkStart w:id="181" w:name="_Toc34055498"/>
      <w:bookmarkStart w:id="182" w:name="_Toc62733449"/>
      <w:bookmarkStart w:id="183" w:name="_Toc62735185"/>
      <w:bookmarkStart w:id="184" w:name="_Toc70792609"/>
      <w:bookmarkStart w:id="185" w:name="_Toc93838638"/>
      <w:bookmarkStart w:id="186" w:name="_Toc128570869"/>
      <w:r>
        <w:lastRenderedPageBreak/>
        <w:t>Financial analysis</w:t>
      </w:r>
      <w:bookmarkEnd w:id="180"/>
      <w:bookmarkEnd w:id="181"/>
      <w:bookmarkEnd w:id="182"/>
      <w:bookmarkEnd w:id="183"/>
      <w:bookmarkEnd w:id="184"/>
      <w:bookmarkEnd w:id="185"/>
      <w:bookmarkEnd w:id="186"/>
    </w:p>
    <w:p w14:paraId="143657DE" w14:textId="77777777" w:rsidR="00753BE5" w:rsidRDefault="00753BE5" w:rsidP="00753BE5">
      <w:pPr>
        <w:pStyle w:val="Heading3"/>
      </w:pPr>
      <w:r>
        <w:t>Compositional Analysis</w:t>
      </w:r>
    </w:p>
    <w:p w14:paraId="03D59886"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This type of financial analysis is required to understand the makeup or structure of the finances of a business or organization.  Compositional analysis is used when you want to understand or get to know a business.  You may need to do this analysis if you are asked to define a financial strategy or to assess financial risks.  This analysis is a basic starting point for all of the other forms of financial analysis.  This provides us with a basic understanding the organisation we are dealing with.</w:t>
      </w:r>
    </w:p>
    <w:p w14:paraId="3448FAFD"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Following are the operating statement and the balance sheet for the Victorian Government.  The tables are similar to those shown previously, however this time, we have some analysis of the percentage composition of each revenue and expense item.  Further, following these statements, we have some additional tables sourced from within the budget papers that give us more detail on the composition of the budget.</w:t>
      </w:r>
    </w:p>
    <w:p w14:paraId="6ED17920" w14:textId="77777777" w:rsidR="00753BE5" w:rsidRDefault="00753BE5" w:rsidP="00753BE5">
      <w:r w:rsidRPr="00414694">
        <w:rPr>
          <w:noProof/>
          <w:lang w:val="en-GB" w:eastAsia="en-GB"/>
        </w:rPr>
        <w:drawing>
          <wp:inline distT="0" distB="0" distL="0" distR="0" wp14:anchorId="39E5B1CD" wp14:editId="3BE2D7AB">
            <wp:extent cx="4991100" cy="4965700"/>
            <wp:effectExtent l="0" t="0" r="12700" b="1270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991100" cy="4965700"/>
                    </a:xfrm>
                    <a:prstGeom prst="rect">
                      <a:avLst/>
                    </a:prstGeom>
                  </pic:spPr>
                </pic:pic>
              </a:graphicData>
            </a:graphic>
          </wp:inline>
        </w:drawing>
      </w:r>
    </w:p>
    <w:p w14:paraId="7520A9D2" w14:textId="77777777" w:rsidR="00753BE5" w:rsidRDefault="00753BE5" w:rsidP="00753BE5"/>
    <w:p w14:paraId="011FDE65"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br w:type="page"/>
      </w:r>
      <w:r>
        <w:lastRenderedPageBreak/>
        <w:t xml:space="preserve">Examples of some further information to support the financial statements includes a breakdown of taxes and a breakdown of grants and details on how expenses are split across the various functions of government. </w:t>
      </w:r>
    </w:p>
    <w:p w14:paraId="3EA37AF8"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p>
    <w:p w14:paraId="20B1515E"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rsidRPr="002F3164">
        <w:rPr>
          <w:noProof/>
          <w:lang w:val="en-GB" w:eastAsia="en-GB"/>
        </w:rPr>
        <w:drawing>
          <wp:inline distT="0" distB="0" distL="0" distR="0" wp14:anchorId="08789EEE" wp14:editId="1675C1D7">
            <wp:extent cx="5295900" cy="6489700"/>
            <wp:effectExtent l="0" t="0" r="12700" b="1270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295900" cy="6489700"/>
                    </a:xfrm>
                    <a:prstGeom prst="rect">
                      <a:avLst/>
                    </a:prstGeom>
                  </pic:spPr>
                </pic:pic>
              </a:graphicData>
            </a:graphic>
          </wp:inline>
        </w:drawing>
      </w:r>
    </w:p>
    <w:p w14:paraId="4D8B36D9" w14:textId="77777777" w:rsidR="00753BE5" w:rsidRDefault="00753BE5" w:rsidP="00753BE5">
      <w:pPr>
        <w:rPr>
          <w:rFonts w:ascii="Arial" w:hAnsi="Arial"/>
          <w:sz w:val="18"/>
        </w:rPr>
      </w:pPr>
      <w:r>
        <w:rPr>
          <w:rFonts w:ascii="Arial" w:hAnsi="Arial"/>
          <w:sz w:val="18"/>
        </w:rPr>
        <w:t>Source:  2016-17 Final Budget Outcome</w:t>
      </w:r>
    </w:p>
    <w:p w14:paraId="70C40968"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p>
    <w:p w14:paraId="2BA9CE2C"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br w:type="page"/>
      </w:r>
    </w:p>
    <w:p w14:paraId="2C573D56"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lastRenderedPageBreak/>
        <w:t xml:space="preserve">As well as getting a more detailed breakdown, another perspective on revenues and expenses can help us understand the data.  For example, the budget papers provide a breakdown of General government expenses by function.  This </w:t>
      </w:r>
      <w:r>
        <w:rPr>
          <w:rFonts w:hint="eastAsia"/>
        </w:rPr>
        <w:t>table</w:t>
      </w:r>
      <w:r>
        <w:t xml:space="preserve"> is shown below.  From this we can understand the composition of the government spending by function.</w:t>
      </w:r>
    </w:p>
    <w:p w14:paraId="29D8CD6E" w14:textId="77777777" w:rsidR="00753BE5" w:rsidRDefault="00753BE5" w:rsidP="00753BE5">
      <w:pPr>
        <w:rPr>
          <w:noProof/>
          <w:lang w:val="en-US"/>
        </w:rPr>
      </w:pPr>
      <w:r w:rsidRPr="00166466">
        <w:rPr>
          <w:noProof/>
          <w:lang w:val="en-GB" w:eastAsia="en-GB"/>
        </w:rPr>
        <w:drawing>
          <wp:inline distT="0" distB="0" distL="0" distR="0" wp14:anchorId="3E9A237B" wp14:editId="3A4FFF60">
            <wp:extent cx="4185766" cy="7560994"/>
            <wp:effectExtent l="0" t="0" r="5715" b="825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190281" cy="7569149"/>
                    </a:xfrm>
                    <a:prstGeom prst="rect">
                      <a:avLst/>
                    </a:prstGeom>
                  </pic:spPr>
                </pic:pic>
              </a:graphicData>
            </a:graphic>
          </wp:inline>
        </w:drawing>
      </w:r>
    </w:p>
    <w:p w14:paraId="7D4DCFD8" w14:textId="77777777" w:rsidR="00753BE5" w:rsidRDefault="00753BE5" w:rsidP="00753BE5">
      <w:pPr>
        <w:rPr>
          <w:rFonts w:ascii="Arial" w:hAnsi="Arial"/>
          <w:sz w:val="18"/>
        </w:rPr>
      </w:pPr>
      <w:r>
        <w:rPr>
          <w:rFonts w:ascii="Arial" w:hAnsi="Arial"/>
          <w:sz w:val="18"/>
        </w:rPr>
        <w:t>Source:  ABS Catalogue 5512.0</w:t>
      </w:r>
    </w:p>
    <w:p w14:paraId="2D2B9E56" w14:textId="77777777" w:rsidR="00753BE5" w:rsidRDefault="00753BE5" w:rsidP="00753BE5">
      <w:pPr>
        <w:pStyle w:val="Heading3"/>
      </w:pPr>
      <w:r>
        <w:br w:type="page"/>
      </w:r>
      <w:r>
        <w:lastRenderedPageBreak/>
        <w:t>Temporal analysis</w:t>
      </w:r>
    </w:p>
    <w:p w14:paraId="7D660F4C"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To understand current financial information, it often pays to understand historical and future trends.  This gives us a sense of how the current finances compare with the past and how they have and are projected to change.</w:t>
      </w:r>
    </w:p>
    <w:p w14:paraId="4F65D071"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 xml:space="preserve">Temporal analysis involves analysing changes over time (this includes trend and growth analysis). To understand the finances we have observed to date, we need to add a few more years of data and compare changes across years.  </w:t>
      </w:r>
    </w:p>
    <w:p w14:paraId="0FFA6661"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The tables over the page show figures across years for the Victorian general government sector and for the South Australian general government sector.</w:t>
      </w:r>
    </w:p>
    <w:p w14:paraId="14365D39"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The first presents historical data for Victoria – showing how 2006-07 compares with 2015</w:t>
      </w:r>
      <w:r>
        <w:noBreakHyphen/>
        <w:t xml:space="preserve">16.  </w:t>
      </w:r>
    </w:p>
    <w:p w14:paraId="04A32036"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Analysis tools for forward estimates data includes –</w:t>
      </w:r>
    </w:p>
    <w:p w14:paraId="01177C8E" w14:textId="77777777" w:rsidR="00753BE5" w:rsidRDefault="00753BE5" w:rsidP="00490D7B">
      <w:pPr>
        <w:numPr>
          <w:ilvl w:val="0"/>
          <w:numId w:val="3"/>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calculating annual growth for different items</w:t>
      </w:r>
    </w:p>
    <w:p w14:paraId="7D120B41" w14:textId="77777777" w:rsidR="00753BE5" w:rsidRDefault="00753BE5" w:rsidP="00490D7B">
      <w:pPr>
        <w:numPr>
          <w:ilvl w:val="0"/>
          <w:numId w:val="3"/>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calculating average growth across the forward estimates for different items</w:t>
      </w:r>
    </w:p>
    <w:p w14:paraId="3846BB3E" w14:textId="77777777" w:rsidR="00753BE5" w:rsidRDefault="00753BE5" w:rsidP="00490D7B">
      <w:pPr>
        <w:numPr>
          <w:ilvl w:val="0"/>
          <w:numId w:val="3"/>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Graphing the data to compare growth.</w:t>
      </w:r>
    </w:p>
    <w:p w14:paraId="0C8A1DDB"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These techniques are presented in subsequent tables.</w:t>
      </w:r>
    </w:p>
    <w:p w14:paraId="29A8165A" w14:textId="18FCAEC1" w:rsidR="00753BE5" w:rsidRDefault="007C2CD1"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rsidRPr="007C2CD1">
        <w:rPr>
          <w:noProof/>
        </w:rPr>
        <w:lastRenderedPageBreak/>
        <w:drawing>
          <wp:inline distT="0" distB="0" distL="0" distR="0" wp14:anchorId="30C8ECEE" wp14:editId="79507F60">
            <wp:extent cx="5731510" cy="74364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31510" cy="7436485"/>
                    </a:xfrm>
                    <a:prstGeom prst="rect">
                      <a:avLst/>
                    </a:prstGeom>
                  </pic:spPr>
                </pic:pic>
              </a:graphicData>
            </a:graphic>
          </wp:inline>
        </w:drawing>
      </w:r>
    </w:p>
    <w:p w14:paraId="306E5296" w14:textId="77777777" w:rsidR="00753BE5" w:rsidRDefault="00753BE5" w:rsidP="00753BE5">
      <w:pPr>
        <w:rPr>
          <w:rStyle w:val="Heading3Char"/>
          <w:b w:val="0"/>
          <w:position w:val="-2"/>
        </w:rPr>
      </w:pPr>
    </w:p>
    <w:p w14:paraId="442B5A99"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rPr>
          <w:b/>
        </w:rPr>
      </w:pPr>
    </w:p>
    <w:p w14:paraId="4E3F7899" w14:textId="77777777" w:rsidR="00753BE5" w:rsidRDefault="00753BE5" w:rsidP="00753BE5">
      <w:pPr>
        <w:spacing w:after="0"/>
        <w:rPr>
          <w:rFonts w:ascii="Arial" w:hAnsi="Arial"/>
          <w:b/>
          <w:bCs/>
          <w:kern w:val="32"/>
          <w:sz w:val="32"/>
          <w:szCs w:val="32"/>
        </w:rPr>
      </w:pPr>
      <w:r>
        <w:br w:type="page"/>
      </w:r>
    </w:p>
    <w:p w14:paraId="74025753" w14:textId="77777777" w:rsidR="00753BE5" w:rsidRDefault="00753BE5" w:rsidP="00753BE5">
      <w:pPr>
        <w:pStyle w:val="Heading3"/>
      </w:pPr>
      <w:r>
        <w:lastRenderedPageBreak/>
        <w:t>Variance analysis</w:t>
      </w:r>
    </w:p>
    <w:p w14:paraId="18DD11E0"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To date we have been looking at the composition of our statements and have been comparing changes over time.  Now we need to make comparisons with other measures, including the budget</w:t>
      </w:r>
    </w:p>
    <w:p w14:paraId="740388A0"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Variance analysis occurs when you compare a budget with actuals or a previous period with actual to understand the variances between the two.  When we are reading, financial statements for variance, the bottom-line we are looking at is the bottom-line variance, and the big numbers that we will need to focus on will be the large variances.</w:t>
      </w:r>
    </w:p>
    <w:p w14:paraId="469D628D"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 xml:space="preserve">Below are the 2016-17 actuals for the budget sector compared with the original budget. </w:t>
      </w:r>
    </w:p>
    <w:p w14:paraId="1EDAA1F4"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rPr>
          <w:b/>
        </w:rPr>
      </w:pPr>
      <w:r w:rsidRPr="008907F8">
        <w:rPr>
          <w:b/>
          <w:noProof/>
          <w:lang w:val="en-GB" w:eastAsia="en-GB"/>
        </w:rPr>
        <w:drawing>
          <wp:inline distT="0" distB="0" distL="0" distR="0" wp14:anchorId="275C1B41" wp14:editId="138E420A">
            <wp:extent cx="5228844" cy="6860540"/>
            <wp:effectExtent l="0" t="0" r="381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235651" cy="6869472"/>
                    </a:xfrm>
                    <a:prstGeom prst="rect">
                      <a:avLst/>
                    </a:prstGeom>
                  </pic:spPr>
                </pic:pic>
              </a:graphicData>
            </a:graphic>
          </wp:inline>
        </w:drawing>
      </w:r>
    </w:p>
    <w:p w14:paraId="4483C23E" w14:textId="77777777" w:rsidR="00753BE5" w:rsidRPr="003F553F"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rPr>
          <w:rFonts w:ascii="Arial" w:hAnsi="Arial"/>
          <w:sz w:val="18"/>
        </w:rPr>
      </w:pPr>
      <w:r w:rsidRPr="003F553F">
        <w:rPr>
          <w:rFonts w:ascii="Arial" w:hAnsi="Arial"/>
          <w:sz w:val="18"/>
        </w:rPr>
        <w:lastRenderedPageBreak/>
        <w:t>SOURCE:  2016-17 Budget papers and 2016-17 Final Budget Outcome</w:t>
      </w:r>
    </w:p>
    <w:p w14:paraId="0DBF8BA2" w14:textId="77777777" w:rsidR="00753BE5" w:rsidRPr="00357121" w:rsidRDefault="00753BE5" w:rsidP="00753BE5">
      <w:r>
        <w:t>Variances in general government expenses by function between the 2016-17 budget and the 2016-17 actual result are shown below.</w:t>
      </w:r>
    </w:p>
    <w:p w14:paraId="085C87CB" w14:textId="77777777" w:rsidR="00753BE5" w:rsidRDefault="00753BE5" w:rsidP="00753BE5">
      <w:pPr>
        <w:rPr>
          <w:rStyle w:val="Heading3Char"/>
          <w:b w:val="0"/>
          <w:position w:val="-2"/>
        </w:rPr>
      </w:pPr>
      <w:r w:rsidRPr="001D1D1C">
        <w:rPr>
          <w:rStyle w:val="Heading3Char"/>
          <w:b w:val="0"/>
          <w:noProof/>
          <w:position w:val="-2"/>
          <w:lang w:val="en-GB" w:eastAsia="en-GB"/>
        </w:rPr>
        <w:drawing>
          <wp:inline distT="0" distB="0" distL="0" distR="0" wp14:anchorId="538840AA" wp14:editId="2D259B17">
            <wp:extent cx="5359400" cy="2870200"/>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359400" cy="2870200"/>
                    </a:xfrm>
                    <a:prstGeom prst="rect">
                      <a:avLst/>
                    </a:prstGeom>
                  </pic:spPr>
                </pic:pic>
              </a:graphicData>
            </a:graphic>
          </wp:inline>
        </w:drawing>
      </w:r>
    </w:p>
    <w:p w14:paraId="60D2243A"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p>
    <w:p w14:paraId="78C4A8B9"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p>
    <w:p w14:paraId="2B89B160"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rPr>
          <w:b/>
        </w:rPr>
      </w:pPr>
    </w:p>
    <w:p w14:paraId="5C668691" w14:textId="77777777" w:rsidR="00753BE5" w:rsidRDefault="00753BE5" w:rsidP="00753BE5">
      <w:pPr>
        <w:pStyle w:val="Heading3"/>
      </w:pPr>
      <w:r>
        <w:br w:type="page"/>
      </w:r>
    </w:p>
    <w:p w14:paraId="64454895" w14:textId="77777777" w:rsidR="00753BE5" w:rsidRDefault="00753BE5" w:rsidP="00E5602A">
      <w:pPr>
        <w:pStyle w:val="Heading3"/>
      </w:pPr>
      <w:r>
        <w:lastRenderedPageBreak/>
        <w:t>Ratio analysis</w:t>
      </w:r>
    </w:p>
    <w:p w14:paraId="50FE6926" w14:textId="77777777" w:rsidR="00753BE5" w:rsidRDefault="00753BE5" w:rsidP="00E560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Ratio analysis is a more sophisticated form of financial analysis that is most often used in assessing the financial health and viability of an organization.  It is used by rating agencies in rating organisations including in rating governments.</w:t>
      </w:r>
    </w:p>
    <w:p w14:paraId="4B14BBA8" w14:textId="77777777" w:rsidR="00753BE5" w:rsidRDefault="00753BE5" w:rsidP="00E5602A">
      <w:pPr>
        <w:rPr>
          <w:color w:val="000000"/>
        </w:rPr>
      </w:pPr>
      <w:r>
        <w:rPr>
          <w:color w:val="000000"/>
        </w:rPr>
        <w:t xml:space="preserve">We can use ratio analysis to try to tell us whether an organisation </w:t>
      </w:r>
    </w:p>
    <w:p w14:paraId="75700899" w14:textId="77777777" w:rsidR="00753BE5" w:rsidRDefault="00753BE5" w:rsidP="00E5602A">
      <w:pPr>
        <w:numPr>
          <w:ilvl w:val="0"/>
          <w:numId w:val="8"/>
        </w:numPr>
        <w:spacing w:after="0"/>
        <w:ind w:left="495"/>
        <w:rPr>
          <w:color w:val="000000"/>
        </w:rPr>
      </w:pPr>
      <w:r>
        <w:rPr>
          <w:color w:val="000000"/>
        </w:rPr>
        <w:t>is profitable or viable</w:t>
      </w:r>
    </w:p>
    <w:p w14:paraId="6606DD5A" w14:textId="77777777" w:rsidR="00753BE5" w:rsidRDefault="00753BE5" w:rsidP="00E5602A">
      <w:pPr>
        <w:numPr>
          <w:ilvl w:val="0"/>
          <w:numId w:val="8"/>
        </w:numPr>
        <w:spacing w:after="0"/>
        <w:ind w:left="495"/>
        <w:rPr>
          <w:color w:val="000000"/>
        </w:rPr>
      </w:pPr>
      <w:r>
        <w:rPr>
          <w:color w:val="000000"/>
        </w:rPr>
        <w:t>has enough money to pay its bills (liquidity)</w:t>
      </w:r>
    </w:p>
    <w:p w14:paraId="3066A4A1" w14:textId="77777777" w:rsidR="00753BE5" w:rsidRDefault="00753BE5" w:rsidP="00E5602A">
      <w:pPr>
        <w:numPr>
          <w:ilvl w:val="0"/>
          <w:numId w:val="8"/>
        </w:numPr>
        <w:spacing w:after="0"/>
        <w:ind w:left="495"/>
        <w:rPr>
          <w:color w:val="000000"/>
        </w:rPr>
      </w:pPr>
      <w:r>
        <w:rPr>
          <w:color w:val="000000"/>
        </w:rPr>
        <w:t xml:space="preserve">is using its assets efficiently </w:t>
      </w:r>
    </w:p>
    <w:p w14:paraId="6CC693A5" w14:textId="77777777" w:rsidR="00753BE5" w:rsidRDefault="00753BE5" w:rsidP="00E5602A">
      <w:pPr>
        <w:numPr>
          <w:ilvl w:val="0"/>
          <w:numId w:val="8"/>
        </w:numPr>
        <w:spacing w:after="0"/>
        <w:ind w:left="495"/>
        <w:rPr>
          <w:color w:val="000000"/>
        </w:rPr>
      </w:pPr>
      <w:r>
        <w:rPr>
          <w:color w:val="000000"/>
        </w:rPr>
        <w:t xml:space="preserve">has a gearing problem </w:t>
      </w:r>
    </w:p>
    <w:p w14:paraId="191B1502" w14:textId="77777777" w:rsidR="00753BE5" w:rsidRDefault="00753BE5" w:rsidP="00E5602A">
      <w:pPr>
        <w:numPr>
          <w:ilvl w:val="0"/>
          <w:numId w:val="8"/>
        </w:numPr>
        <w:spacing w:after="0"/>
        <w:ind w:left="495"/>
        <w:rPr>
          <w:color w:val="000000"/>
        </w:rPr>
      </w:pPr>
      <w:r>
        <w:rPr>
          <w:color w:val="000000"/>
        </w:rPr>
        <w:t xml:space="preserve">is a candidate for being bought by another company or investor </w:t>
      </w:r>
    </w:p>
    <w:p w14:paraId="3F01AF24" w14:textId="77777777" w:rsidR="00753BE5" w:rsidRDefault="00753BE5" w:rsidP="00E5602A">
      <w:pPr>
        <w:pStyle w:val="Heading4"/>
      </w:pPr>
      <w:r>
        <w:t>Profitability analysis ratios</w:t>
      </w:r>
    </w:p>
    <w:p w14:paraId="3EA8C182" w14:textId="77777777" w:rsidR="00753BE5" w:rsidRDefault="00753BE5" w:rsidP="00E560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Financial ratios used to assess the profitability of a business include:</w:t>
      </w:r>
    </w:p>
    <w:p w14:paraId="6B14725D" w14:textId="77777777" w:rsidR="00753BE5" w:rsidRDefault="00753BE5" w:rsidP="00E560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spacing w:after="0"/>
        <w:ind w:left="446"/>
      </w:pPr>
      <w:r>
        <w:rPr>
          <w:b/>
        </w:rPr>
        <w:t>Return on assets</w:t>
      </w:r>
      <w:r>
        <w:t xml:space="preserve"> = Net income/Average total assets</w:t>
      </w:r>
    </w:p>
    <w:p w14:paraId="0A744755" w14:textId="77777777" w:rsidR="00753BE5" w:rsidRDefault="00753BE5" w:rsidP="00E560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ind w:left="450"/>
      </w:pPr>
      <w:r>
        <w:t>Average total assets = (beginning total assets + ending total assets)/2</w:t>
      </w:r>
    </w:p>
    <w:p w14:paraId="29E150F0" w14:textId="559E4450" w:rsidR="00753BE5" w:rsidRDefault="00753BE5" w:rsidP="00E560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spacing w:after="0"/>
        <w:ind w:left="446"/>
      </w:pPr>
      <w:r>
        <w:rPr>
          <w:b/>
        </w:rPr>
        <w:t>Return on equity</w:t>
      </w:r>
      <w:r>
        <w:t xml:space="preserve"> = Net income/Average </w:t>
      </w:r>
      <w:r w:rsidR="009A653D">
        <w:t>stockholders’</w:t>
      </w:r>
      <w:r>
        <w:t xml:space="preserve"> equity</w:t>
      </w:r>
    </w:p>
    <w:p w14:paraId="43EABE7C" w14:textId="2B2FD34E" w:rsidR="00753BE5" w:rsidRDefault="00753BE5" w:rsidP="00E560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ind w:left="450"/>
      </w:pPr>
      <w:r>
        <w:t xml:space="preserve">Average </w:t>
      </w:r>
      <w:r w:rsidR="009A653D">
        <w:t>stockholders’</w:t>
      </w:r>
      <w:r>
        <w:t xml:space="preserve"> equity = (beginning </w:t>
      </w:r>
      <w:r w:rsidR="009A653D">
        <w:t>stockholders’</w:t>
      </w:r>
      <w:r>
        <w:t xml:space="preserve"> equity + ending </w:t>
      </w:r>
      <w:r w:rsidR="009A653D">
        <w:t>stockholders’</w:t>
      </w:r>
      <w:r>
        <w:t xml:space="preserve"> equity)/2</w:t>
      </w:r>
    </w:p>
    <w:p w14:paraId="1F9A76D6" w14:textId="77777777" w:rsidR="00753BE5" w:rsidRDefault="00753BE5" w:rsidP="00E560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ind w:left="450"/>
      </w:pPr>
      <w:r>
        <w:rPr>
          <w:b/>
        </w:rPr>
        <w:t>Profit Margin</w:t>
      </w:r>
      <w:r>
        <w:t xml:space="preserve"> = Net income/sales</w:t>
      </w:r>
    </w:p>
    <w:p w14:paraId="03CDB6C7" w14:textId="77777777" w:rsidR="00753BE5" w:rsidRDefault="00753BE5" w:rsidP="00E5602A">
      <w:pPr>
        <w:pStyle w:val="Heading4"/>
      </w:pPr>
      <w:r>
        <w:t>Liquidity analysis ratios</w:t>
      </w:r>
    </w:p>
    <w:p w14:paraId="05E9AB44" w14:textId="77777777" w:rsidR="00753BE5" w:rsidRDefault="00753BE5" w:rsidP="00E560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Financial ratios used to assess the liquidity of a business include:</w:t>
      </w:r>
    </w:p>
    <w:p w14:paraId="705C014E" w14:textId="77777777" w:rsidR="00753BE5" w:rsidRDefault="00753BE5" w:rsidP="00E5602A">
      <w:pPr>
        <w:tabs>
          <w:tab w:val="left" w:pos="45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ind w:left="450"/>
      </w:pPr>
      <w:r>
        <w:rPr>
          <w:b/>
        </w:rPr>
        <w:t>Current ratio</w:t>
      </w:r>
      <w:r>
        <w:t xml:space="preserve"> = Current assets/current liabilities</w:t>
      </w:r>
    </w:p>
    <w:p w14:paraId="14AAF09E" w14:textId="77777777" w:rsidR="00753BE5" w:rsidRDefault="00753BE5" w:rsidP="00E5602A">
      <w:pPr>
        <w:tabs>
          <w:tab w:val="left" w:pos="45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spacing w:after="0"/>
        <w:ind w:left="450"/>
      </w:pPr>
      <w:r>
        <w:rPr>
          <w:b/>
        </w:rPr>
        <w:t>Quick ratio</w:t>
      </w:r>
      <w:r>
        <w:t xml:space="preserve"> = Quick assets/</w:t>
      </w:r>
      <w:r>
        <w:rPr>
          <w:rFonts w:hint="eastAsia"/>
        </w:rPr>
        <w:t>current</w:t>
      </w:r>
      <w:r>
        <w:t xml:space="preserve"> liabilities</w:t>
      </w:r>
    </w:p>
    <w:p w14:paraId="7CDDAACC" w14:textId="77777777" w:rsidR="00753BE5" w:rsidRDefault="00753BE5" w:rsidP="00E5602A">
      <w:pPr>
        <w:tabs>
          <w:tab w:val="left" w:pos="45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ind w:left="450"/>
      </w:pPr>
      <w:r>
        <w:t xml:space="preserve">Quick assets = </w:t>
      </w:r>
      <w:r>
        <w:rPr>
          <w:rFonts w:hint="eastAsia"/>
        </w:rPr>
        <w:t>current</w:t>
      </w:r>
      <w:r>
        <w:t xml:space="preserve"> assets – inventories</w:t>
      </w:r>
    </w:p>
    <w:p w14:paraId="5EEE464C" w14:textId="77777777" w:rsidR="00753BE5" w:rsidRDefault="00753BE5" w:rsidP="00E5602A">
      <w:pPr>
        <w:tabs>
          <w:tab w:val="left" w:pos="45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spacing w:after="0"/>
        <w:ind w:left="450"/>
      </w:pPr>
      <w:r>
        <w:rPr>
          <w:b/>
        </w:rPr>
        <w:t>Net working capital ratio</w:t>
      </w:r>
      <w:r>
        <w:t xml:space="preserve"> = net working capital/total assets</w:t>
      </w:r>
    </w:p>
    <w:p w14:paraId="760BCAEA" w14:textId="77777777" w:rsidR="00753BE5" w:rsidRDefault="00753BE5" w:rsidP="00E5602A">
      <w:pPr>
        <w:tabs>
          <w:tab w:val="left" w:pos="45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ind w:left="450"/>
      </w:pPr>
      <w:r>
        <w:t xml:space="preserve">Net working capital = </w:t>
      </w:r>
      <w:r>
        <w:rPr>
          <w:rFonts w:hint="eastAsia"/>
        </w:rPr>
        <w:t>current</w:t>
      </w:r>
      <w:r>
        <w:t xml:space="preserve"> assets – current liabilities</w:t>
      </w:r>
    </w:p>
    <w:p w14:paraId="3D747622" w14:textId="77777777" w:rsidR="00753BE5" w:rsidRDefault="00753BE5" w:rsidP="00E5602A">
      <w:pPr>
        <w:pStyle w:val="Heading4"/>
      </w:pPr>
      <w:r>
        <w:t>Activity analysis ratios</w:t>
      </w:r>
    </w:p>
    <w:p w14:paraId="37E4CB65" w14:textId="77777777" w:rsidR="00753BE5" w:rsidRDefault="00753BE5" w:rsidP="00E560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spacing w:after="0"/>
        <w:ind w:left="446"/>
      </w:pPr>
      <w:r>
        <w:rPr>
          <w:b/>
        </w:rPr>
        <w:t>Asset turnover ratio</w:t>
      </w:r>
      <w:r>
        <w:t xml:space="preserve"> = Sales/Average total assets</w:t>
      </w:r>
    </w:p>
    <w:p w14:paraId="5F5BC1BF" w14:textId="77777777" w:rsidR="00753BE5" w:rsidRDefault="00753BE5" w:rsidP="00E560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ind w:left="450"/>
      </w:pPr>
      <w:r>
        <w:t>Average total assets = (beginning total assets + ending total assets)/2</w:t>
      </w:r>
    </w:p>
    <w:p w14:paraId="5E24B758" w14:textId="77777777" w:rsidR="00753BE5" w:rsidRDefault="00753BE5" w:rsidP="00E560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spacing w:after="0"/>
        <w:ind w:left="446"/>
      </w:pPr>
      <w:r>
        <w:rPr>
          <w:b/>
        </w:rPr>
        <w:t>Accounts receivable turnover ratio</w:t>
      </w:r>
      <w:r>
        <w:t xml:space="preserve"> = sales/Average accounts receivable</w:t>
      </w:r>
    </w:p>
    <w:p w14:paraId="419A8795" w14:textId="77777777" w:rsidR="00753BE5" w:rsidRDefault="00753BE5" w:rsidP="00E560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ind w:left="450"/>
      </w:pPr>
      <w:r>
        <w:t>Average account receivable = (beginning accounts receivable + ending accounts receivable)/2</w:t>
      </w:r>
    </w:p>
    <w:p w14:paraId="60502616" w14:textId="77777777" w:rsidR="00753BE5" w:rsidRDefault="00753BE5" w:rsidP="00E560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spacing w:after="0"/>
        <w:ind w:left="446"/>
      </w:pPr>
      <w:r>
        <w:rPr>
          <w:b/>
        </w:rPr>
        <w:t>Inventory turnover ratio</w:t>
      </w:r>
      <w:r>
        <w:t xml:space="preserve"> = Cost of Goods sold/Average inventories</w:t>
      </w:r>
    </w:p>
    <w:p w14:paraId="7DD1F45A" w14:textId="77777777" w:rsidR="00753BE5" w:rsidRDefault="00753BE5" w:rsidP="00E560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ind w:left="450"/>
      </w:pPr>
      <w:r>
        <w:t>Average inventories = (beginning inventories + ending inventories)/2</w:t>
      </w:r>
    </w:p>
    <w:p w14:paraId="7A982324" w14:textId="77777777" w:rsidR="00753BE5" w:rsidRDefault="00753BE5" w:rsidP="00E5602A">
      <w:pPr>
        <w:pStyle w:val="Heading4"/>
      </w:pPr>
      <w:r>
        <w:t>Gearing or debt ratios</w:t>
      </w:r>
    </w:p>
    <w:p w14:paraId="3989256C" w14:textId="6EF7B111" w:rsidR="00753BE5" w:rsidRDefault="00753BE5" w:rsidP="00E560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ind w:left="450"/>
      </w:pPr>
      <w:r>
        <w:rPr>
          <w:b/>
        </w:rPr>
        <w:t>Debt to equity ratio</w:t>
      </w:r>
      <w:r>
        <w:t xml:space="preserve"> = Total liabilities/Total </w:t>
      </w:r>
      <w:r w:rsidR="009A653D">
        <w:t>stockholders’</w:t>
      </w:r>
      <w:r>
        <w:t xml:space="preserve"> equity</w:t>
      </w:r>
    </w:p>
    <w:p w14:paraId="5D6D7820" w14:textId="77777777" w:rsidR="00753BE5" w:rsidRDefault="00753BE5" w:rsidP="00E560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ind w:left="450"/>
      </w:pPr>
      <w:r>
        <w:rPr>
          <w:b/>
        </w:rPr>
        <w:t>Interest coverage ratio</w:t>
      </w:r>
      <w:r>
        <w:t xml:space="preserve"> = Income before interest and tax/Interest expense</w:t>
      </w:r>
    </w:p>
    <w:p w14:paraId="4BA63FF0" w14:textId="77777777" w:rsidR="00753BE5" w:rsidRDefault="00753BE5" w:rsidP="00E560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ind w:left="450"/>
      </w:pPr>
      <w:r>
        <w:rPr>
          <w:b/>
        </w:rPr>
        <w:t>Debt to revenue ratio</w:t>
      </w:r>
      <w:r>
        <w:t xml:space="preserve"> = Net debt/Total revenue</w:t>
      </w:r>
    </w:p>
    <w:p w14:paraId="43EFABA2" w14:textId="77777777" w:rsidR="00753BE5" w:rsidRDefault="00753BE5" w:rsidP="00E560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spacing w:after="0"/>
        <w:ind w:left="450"/>
      </w:pPr>
      <w:r>
        <w:rPr>
          <w:b/>
        </w:rPr>
        <w:t>Net financial liabilities to revenue</w:t>
      </w:r>
      <w:r>
        <w:t xml:space="preserve"> = net financial liabilities/total revenue</w:t>
      </w:r>
    </w:p>
    <w:p w14:paraId="5C9850B3" w14:textId="77777777" w:rsidR="00753BE5" w:rsidRDefault="00753BE5" w:rsidP="00E560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ind w:left="450"/>
      </w:pPr>
      <w:r>
        <w:t>Net financial liabilities = total financial liabilities – total financial assets</w:t>
      </w:r>
    </w:p>
    <w:p w14:paraId="5A5CBD9D" w14:textId="77777777" w:rsidR="00753BE5" w:rsidRDefault="00753BE5" w:rsidP="00E560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lastRenderedPageBreak/>
        <w:t>Other ratios used regularly by potential investors include returns on assets, price earnings (PE) ratio, dividend yield, dividend payout (ratio).</w:t>
      </w:r>
    </w:p>
    <w:p w14:paraId="32E32107" w14:textId="77777777" w:rsidR="00753BE5" w:rsidRDefault="00753BE5" w:rsidP="00E560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rPr>
          <w:b/>
          <w:i/>
        </w:rPr>
      </w:pPr>
      <w:r>
        <w:rPr>
          <w:b/>
          <w:i/>
        </w:rPr>
        <w:t>More information on these ratios can be found at www.investopedia.com</w:t>
      </w:r>
    </w:p>
    <w:p w14:paraId="4E76E016" w14:textId="77777777" w:rsidR="00753BE5" w:rsidRDefault="00753BE5" w:rsidP="00753BE5">
      <w:pPr>
        <w:pStyle w:val="Heading3"/>
      </w:pPr>
      <w:r>
        <w:t>Who is interested in what?</w:t>
      </w:r>
    </w:p>
    <w:p w14:paraId="417F7DF7"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 xml:space="preserve">The use of ratios depends on the type of </w:t>
      </w:r>
      <w:r>
        <w:rPr>
          <w:rFonts w:hint="eastAsia"/>
        </w:rPr>
        <w:t>organization</w:t>
      </w:r>
      <w:r>
        <w:t xml:space="preserve"> you are (public, private, household) and your relationship with a business (are you an investor, a supplier, a customer, an owner, a lender, </w:t>
      </w:r>
      <w:r>
        <w:rPr>
          <w:rFonts w:hint="eastAsia"/>
        </w:rPr>
        <w:t>providing</w:t>
      </w:r>
      <w:r>
        <w:t xml:space="preserve"> grants).</w:t>
      </w:r>
    </w:p>
    <w:p w14:paraId="53103BA1"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Different financial target and ratios will be relevant to different audience.</w:t>
      </w:r>
    </w:p>
    <w:p w14:paraId="30CC7398" w14:textId="77777777" w:rsidR="00753BE5" w:rsidRDefault="00753BE5" w:rsidP="00753BE5">
      <w:pPr>
        <w:pStyle w:val="Heading4"/>
      </w:pPr>
      <w:r>
        <w:t>Shareholder</w:t>
      </w:r>
    </w:p>
    <w:p w14:paraId="2E7B5B79"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Shareholders are interested in returns on the funds they have invested.  Their primary target will be the return on capital or the returns on assets.  In making their investing decisions, shareholders will take into account a range of indicators, but most important among them will be return on capital and also important will be trends in total profit, revenue and debt equity ratios.  These provide indications of sustainability and risk.</w:t>
      </w:r>
    </w:p>
    <w:p w14:paraId="4D70EED9" w14:textId="77777777" w:rsidR="00753BE5" w:rsidRDefault="00753BE5" w:rsidP="00753BE5">
      <w:pPr>
        <w:pStyle w:val="Heading4"/>
      </w:pPr>
      <w:r>
        <w:t>CEO</w:t>
      </w:r>
    </w:p>
    <w:p w14:paraId="0087D606"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While also interested in returns on equity and the range of balance sheet measures, the CEO's interest will work further down the organisation.  CEO will consider indicators that try to distinguish different impacts on the business. For instance differentiating the impact of financing decisions, from asset management decisions and market based actions.</w:t>
      </w:r>
    </w:p>
    <w:p w14:paraId="762A59D3"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This is where consideration of different profit measures is of importance to the CEO.</w:t>
      </w:r>
    </w:p>
    <w:p w14:paraId="51C4F5F4"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w:t>
      </w:r>
      <w:r>
        <w:tab/>
        <w:t>EBIT measures profit prior to the impact of financing decisions and tax implications.</w:t>
      </w:r>
    </w:p>
    <w:p w14:paraId="0C1C723A"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w:t>
      </w:r>
      <w:r>
        <w:tab/>
        <w:t>EBITDA measures the impact of profit prior to the impact of asset management decisions.</w:t>
      </w:r>
    </w:p>
    <w:p w14:paraId="3A56D3B7"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The CEO will be keen to assess the contributions to profit from different divisions and different parts of the business.</w:t>
      </w:r>
    </w:p>
    <w:p w14:paraId="3004F99C" w14:textId="77777777" w:rsidR="00753BE5" w:rsidRDefault="00753BE5" w:rsidP="00753BE5">
      <w:pPr>
        <w:pStyle w:val="Heading4"/>
      </w:pPr>
      <w:r>
        <w:t>Division/project leader</w:t>
      </w:r>
    </w:p>
    <w:p w14:paraId="49E89F40"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 xml:space="preserve">Division leaders are less interested in measures that relate to how the entire company is financed and more interested in how their part of the organisation is contributing to overall results.  </w:t>
      </w:r>
    </w:p>
    <w:p w14:paraId="7C324252"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In many organisations, aspects like assets, investments and liabilities are centrally managed and are out of the control of divisions.</w:t>
      </w:r>
    </w:p>
    <w:p w14:paraId="2F274F75"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 xml:space="preserve">Division leaders are therefore mainly interested in income and profit measures like EBIT or EBITDA as they relate to their division.  It is important for division leaders to identify those components of these measures that they control directly (their own staff, sales levels etc.) from those components of the measures that they do not control (e.g. corporate overheads). </w:t>
      </w:r>
    </w:p>
    <w:p w14:paraId="12200529"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In businesses where revenue is centralised, the focus of division and project leaders is likely to be on cost control and expense management.</w:t>
      </w:r>
    </w:p>
    <w:p w14:paraId="7172BE93"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There are likely to be some measures specific to each division in an organisation that are unique to that division and therefore will be monitored specifically (e.g. sales for the sales division, taxation expenses for the accounting division, legal expenses for legal etc.)</w:t>
      </w:r>
    </w:p>
    <w:p w14:paraId="5A05EE95"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p>
    <w:p w14:paraId="309EBA99" w14:textId="77777777" w:rsidR="00753BE5" w:rsidRDefault="00753BE5" w:rsidP="00753BE5">
      <w:pPr>
        <w:pStyle w:val="Heading4"/>
      </w:pPr>
      <w:r>
        <w:lastRenderedPageBreak/>
        <w:t>Lenders and Suppliers</w:t>
      </w:r>
    </w:p>
    <w:p w14:paraId="54694BB5"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Lenders will look at the overall health of the balance sheet, with particular interest in the debt/equity ratios to assess the credit risk of a business.</w:t>
      </w:r>
    </w:p>
    <w:p w14:paraId="668A4D92"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Suppliers are keen to ensure that the company is able to trade in the short term to ensure they can meet their bills as and when they fall due.  As a result, suppliers are interested in working capital and working capital turnover and liquidity ratios that are indicators of an organisations ability to pay and credit worthiness.</w:t>
      </w:r>
    </w:p>
    <w:p w14:paraId="62CECCAD"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Many suppliers will rely in external agencies to rate companies and their credit worthiness.  To this end, organisations like Dun &amp; Bradstreet, Moody's and Standard and Poor's provide rating services to prospective suppliers and lenders.</w:t>
      </w:r>
    </w:p>
    <w:p w14:paraId="328F059B" w14:textId="77777777" w:rsidR="00753BE5" w:rsidRDefault="00753BE5" w:rsidP="00753BE5">
      <w:pPr>
        <w:pStyle w:val="Heading3"/>
      </w:pPr>
      <w:r>
        <w:t>NOTES</w:t>
      </w:r>
    </w:p>
    <w:p w14:paraId="33D6CF58"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p>
    <w:p w14:paraId="52DD3A1C"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p>
    <w:p w14:paraId="0C0B2788"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p>
    <w:p w14:paraId="22F83A57"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p>
    <w:p w14:paraId="27E2DC58"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 xml:space="preserve">Not all of these ratios are relevant for use in the </w:t>
      </w:r>
      <w:r>
        <w:rPr>
          <w:rFonts w:hint="eastAsia"/>
        </w:rPr>
        <w:t>public</w:t>
      </w:r>
      <w:r>
        <w:t xml:space="preserve"> sector.</w:t>
      </w:r>
    </w:p>
    <w:p w14:paraId="452BF369"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Only a subset of ratios will be relevant to government agencies.  These include liquidity and possible ratios regarding asset usage.</w:t>
      </w:r>
    </w:p>
    <w:p w14:paraId="4225DC02"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 xml:space="preserve">There are circumstances where government deals with external </w:t>
      </w:r>
      <w:r>
        <w:rPr>
          <w:rFonts w:hint="eastAsia"/>
        </w:rPr>
        <w:t>businesses</w:t>
      </w:r>
      <w:r>
        <w:t xml:space="preserve"> and </w:t>
      </w:r>
      <w:r>
        <w:rPr>
          <w:rFonts w:hint="eastAsia"/>
        </w:rPr>
        <w:t>needs</w:t>
      </w:r>
      <w:r>
        <w:t xml:space="preserve"> to understand the health of their finances as part of doing business.  This will be </w:t>
      </w:r>
      <w:r>
        <w:rPr>
          <w:rFonts w:hint="eastAsia"/>
        </w:rPr>
        <w:t>the</w:t>
      </w:r>
      <w:r>
        <w:t xml:space="preserve"> case is tenders for major contracts, in the </w:t>
      </w:r>
      <w:r>
        <w:rPr>
          <w:rFonts w:hint="eastAsia"/>
        </w:rPr>
        <w:t>provision</w:t>
      </w:r>
      <w:r>
        <w:t xml:space="preserve"> of grants to </w:t>
      </w:r>
      <w:r>
        <w:rPr>
          <w:rFonts w:hint="eastAsia"/>
        </w:rPr>
        <w:t>organization</w:t>
      </w:r>
      <w:r>
        <w:t xml:space="preserve"> to run programs on behalf of government or for situations where government may lend money to assist firms or industries to grow.  In these cases, the government agency will need to undertake some financial analysis to be assured of the financial health of the business it is dealing with.</w:t>
      </w:r>
    </w:p>
    <w:p w14:paraId="417622E6"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 xml:space="preserve">Financial ratios in government are relevant for an assessment of the financial health of the government and the budget as an </w:t>
      </w:r>
      <w:r>
        <w:rPr>
          <w:rFonts w:hint="eastAsia"/>
        </w:rPr>
        <w:t xml:space="preserve">organization.  </w:t>
      </w:r>
      <w:r>
        <w:t xml:space="preserve">This is done primarily by the rating agencies Standard and Poors and Moodys.  These agencies are heavy users of financial information for the purpose of assessing financial health and for rating an organisation or a government.  </w:t>
      </w:r>
    </w:p>
    <w:p w14:paraId="6C25BA27" w14:textId="77777777" w:rsidR="00753BE5" w:rsidRDefault="00753BE5" w:rsidP="00753BE5">
      <w:pPr>
        <w:spacing w:after="0"/>
      </w:pPr>
      <w:r>
        <w:br w:type="page"/>
      </w:r>
    </w:p>
    <w:p w14:paraId="7E6359E2" w14:textId="77777777" w:rsidR="00753BE5" w:rsidRDefault="00753BE5" w:rsidP="00753BE5">
      <w:pPr>
        <w:pStyle w:val="Heading4"/>
      </w:pPr>
      <w:r>
        <w:lastRenderedPageBreak/>
        <w:t>Key ratios for the state government</w:t>
      </w:r>
    </w:p>
    <w:p w14:paraId="447C2CB6"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 xml:space="preserve">Included in the presentation of the state budget are some key ratios that are used as indicators of the financial health of the budget.  </w:t>
      </w:r>
    </w:p>
    <w:p w14:paraId="6ACC1476"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 xml:space="preserve">The ratios most relevant </w:t>
      </w:r>
      <w:r>
        <w:rPr>
          <w:rFonts w:hint="eastAsia"/>
        </w:rPr>
        <w:t>to the</w:t>
      </w:r>
      <w:r>
        <w:t xml:space="preserve"> state government relate to indicators of the burdens of debt and of financial liabilities. </w:t>
      </w:r>
    </w:p>
    <w:p w14:paraId="3239E49C" w14:textId="77777777" w:rsidR="00753BE5" w:rsidRDefault="00753BE5" w:rsidP="00753BE5">
      <w:pPr>
        <w:pStyle w:val="Heading3"/>
      </w:pPr>
      <w:r>
        <w:t>Ratios for South Australia’s General Government Sector</w:t>
      </w:r>
    </w:p>
    <w:p w14:paraId="72040451"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rsidRPr="00474FA8">
        <w:rPr>
          <w:noProof/>
          <w:lang w:val="en-GB" w:eastAsia="en-GB"/>
        </w:rPr>
        <w:drawing>
          <wp:inline distT="0" distB="0" distL="0" distR="0" wp14:anchorId="16BB9953" wp14:editId="35F5C212">
            <wp:extent cx="5731510" cy="270256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31510" cy="2702560"/>
                    </a:xfrm>
                    <a:prstGeom prst="rect">
                      <a:avLst/>
                    </a:prstGeom>
                  </pic:spPr>
                </pic:pic>
              </a:graphicData>
            </a:graphic>
          </wp:inline>
        </w:drawing>
      </w:r>
    </w:p>
    <w:p w14:paraId="1F269ADA"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rPr>
          <w:rFonts w:ascii="Arial" w:hAnsi="Arial"/>
          <w:sz w:val="18"/>
        </w:rPr>
      </w:pPr>
      <w:r>
        <w:rPr>
          <w:rFonts w:ascii="Arial" w:hAnsi="Arial"/>
          <w:sz w:val="18"/>
        </w:rPr>
        <w:t>SOURCE:  2017-18 Budget Statement</w:t>
      </w:r>
    </w:p>
    <w:p w14:paraId="270F67C0"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p>
    <w:p w14:paraId="150C0054"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p>
    <w:p w14:paraId="08754640" w14:textId="77777777" w:rsidR="00753BE5" w:rsidRDefault="00753BE5" w:rsidP="00753BE5">
      <w:pPr>
        <w:pStyle w:val="Heading4"/>
      </w:pPr>
      <w:r>
        <w:t>Victorian Budget Sector Aggregates</w:t>
      </w:r>
    </w:p>
    <w:p w14:paraId="1614AD6A"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rPr>
          <w:noProof/>
          <w:lang w:val="en-GB" w:eastAsia="en-GB"/>
        </w:rPr>
        <w:drawing>
          <wp:inline distT="0" distB="0" distL="0" distR="0" wp14:anchorId="3022F9DE" wp14:editId="48D87E82">
            <wp:extent cx="5346700" cy="2070100"/>
            <wp:effectExtent l="0" t="0" r="12700" b="1270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46700" cy="2070100"/>
                    </a:xfrm>
                    <a:prstGeom prst="rect">
                      <a:avLst/>
                    </a:prstGeom>
                    <a:noFill/>
                    <a:ln>
                      <a:noFill/>
                    </a:ln>
                  </pic:spPr>
                </pic:pic>
              </a:graphicData>
            </a:graphic>
          </wp:inline>
        </w:drawing>
      </w:r>
    </w:p>
    <w:p w14:paraId="324D7CC6"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p>
    <w:p w14:paraId="61B8736C"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p>
    <w:p w14:paraId="7C30D89D" w14:textId="77777777" w:rsidR="00753BE5" w:rsidRDefault="00753BE5" w:rsidP="00753BE5">
      <w:pPr>
        <w:pStyle w:val="Heading3"/>
        <w:rPr>
          <w:rStyle w:val="Emphasis"/>
          <w:i w:val="0"/>
          <w:iCs w:val="0"/>
        </w:rPr>
      </w:pPr>
      <w:r>
        <w:rPr>
          <w:rStyle w:val="Emphasis"/>
          <w:rFonts w:ascii="Cambria" w:hAnsi="Cambria"/>
          <w:b w:val="0"/>
          <w:i w:val="0"/>
          <w:iCs w:val="0"/>
        </w:rPr>
        <w:br w:type="page"/>
      </w:r>
      <w:r>
        <w:rPr>
          <w:rStyle w:val="Emphasis"/>
          <w:i w:val="0"/>
          <w:iCs w:val="0"/>
        </w:rPr>
        <w:lastRenderedPageBreak/>
        <w:t>Benchmarking analysis</w:t>
      </w:r>
    </w:p>
    <w:p w14:paraId="78F2EBD4"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 xml:space="preserve">To date we have been analysing the financial information for an entity or a unit on its own.  An important aspect of financial analysis is to compare our entity or a unit with external parties using benchmark analysis.  </w:t>
      </w:r>
    </w:p>
    <w:p w14:paraId="1A4E1A54"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To some extent, ratio analysis, where there are target ratios, is a form of benchmark analysis.  However we can also compare other aspects of financial information with other jurisdictions.</w:t>
      </w:r>
    </w:p>
    <w:p w14:paraId="4154DB29"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A common requirement of benchmarking is that you must compare like with like or apples with apples.  This is often taken too far.  No two entities are alike.  We necessarily need to compare different entities to identify the nature and possible causes of differences.</w:t>
      </w:r>
    </w:p>
    <w:p w14:paraId="6F689B25"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Below is a comparison of the composition of general government revenues and expenses across three states.</w:t>
      </w:r>
    </w:p>
    <w:p w14:paraId="1B14BFD2" w14:textId="77777777" w:rsidR="00753BE5" w:rsidRDefault="00753BE5" w:rsidP="00753BE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060FABFE" w14:textId="77777777" w:rsidR="00753BE5" w:rsidRDefault="00753BE5" w:rsidP="00753BE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sidRPr="00064ABD">
        <w:rPr>
          <w:noProof/>
          <w:lang w:val="en-GB" w:eastAsia="en-GB" w:bidi="ar-SA"/>
        </w:rPr>
        <w:drawing>
          <wp:inline distT="0" distB="0" distL="0" distR="0" wp14:anchorId="347A184B" wp14:editId="4B02D1A2">
            <wp:extent cx="5731510" cy="4911090"/>
            <wp:effectExtent l="0" t="0" r="889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31510" cy="4911090"/>
                    </a:xfrm>
                    <a:prstGeom prst="rect">
                      <a:avLst/>
                    </a:prstGeom>
                  </pic:spPr>
                </pic:pic>
              </a:graphicData>
            </a:graphic>
          </wp:inline>
        </w:drawing>
      </w:r>
    </w:p>
    <w:p w14:paraId="2245D471" w14:textId="77777777" w:rsidR="00753BE5" w:rsidRDefault="00753BE5" w:rsidP="00753BE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484F9806" w14:textId="5A1F348C" w:rsidR="00753BE5" w:rsidRDefault="00753BE5" w:rsidP="007C20D6">
      <w:pPr>
        <w:pStyle w:val="Heading3"/>
      </w:pPr>
      <w:r>
        <w:br w:type="page"/>
      </w:r>
    </w:p>
    <w:p w14:paraId="3087E883" w14:textId="77777777" w:rsidR="00753BE5" w:rsidRDefault="00753BE5" w:rsidP="00753BE5">
      <w:pPr>
        <w:pStyle w:val="Heading3"/>
      </w:pPr>
      <w:r>
        <w:lastRenderedPageBreak/>
        <w:t>Comparison by function</w:t>
      </w:r>
    </w:p>
    <w:p w14:paraId="68EFA442" w14:textId="77777777" w:rsidR="00753BE5" w:rsidRDefault="00753BE5" w:rsidP="00753BE5">
      <w:r>
        <w:t>The table below compares the expenses by function across each of the three states.  These comparisons are made both on a dollar basis and on a percentage basis.</w:t>
      </w:r>
    </w:p>
    <w:p w14:paraId="4C7D5A6F" w14:textId="77777777" w:rsidR="00753BE5" w:rsidRDefault="00753BE5" w:rsidP="00753BE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000321BB" w14:textId="77777777" w:rsidR="00753BE5" w:rsidRDefault="00753BE5" w:rsidP="00753BE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sidRPr="00E75E9B">
        <w:rPr>
          <w:noProof/>
          <w:lang w:val="en-GB" w:eastAsia="en-GB" w:bidi="ar-SA"/>
        </w:rPr>
        <w:drawing>
          <wp:inline distT="0" distB="0" distL="0" distR="0" wp14:anchorId="46310C44" wp14:editId="62B0736E">
            <wp:extent cx="5731510" cy="2712720"/>
            <wp:effectExtent l="0" t="0" r="8890" b="508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31510" cy="2712720"/>
                    </a:xfrm>
                    <a:prstGeom prst="rect">
                      <a:avLst/>
                    </a:prstGeom>
                  </pic:spPr>
                </pic:pic>
              </a:graphicData>
            </a:graphic>
          </wp:inline>
        </w:drawing>
      </w:r>
    </w:p>
    <w:p w14:paraId="1331A867" w14:textId="77777777" w:rsidR="00753BE5" w:rsidRDefault="00753BE5" w:rsidP="00753BE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336FFE96" w14:textId="7A2FC9A1" w:rsidR="00753BE5" w:rsidRDefault="00753BE5" w:rsidP="00753BE5">
      <w:pPr>
        <w:pStyle w:val="Heading3"/>
      </w:pPr>
      <w:r>
        <w:t>Multivariate analysis - combining financial and non-financial data</w:t>
      </w:r>
    </w:p>
    <w:p w14:paraId="6A8695FC"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To date all the analysis we have done has been of financial data in isolation from any other data.  Our finances do not exist in isolation from other variables.  Therefore understanding our finances better will involve combining financial data with some non-financial data.</w:t>
      </w:r>
    </w:p>
    <w:p w14:paraId="4834C80D"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 xml:space="preserve">In some cases we can combine data relating to finances with output data or caseload data to determine costs per unit of output or cost per case.  This is often important in doing benchmarks as we need to take into account the </w:t>
      </w:r>
      <w:r>
        <w:rPr>
          <w:rFonts w:hint="eastAsia"/>
        </w:rPr>
        <w:t>different</w:t>
      </w:r>
      <w:r>
        <w:t xml:space="preserve"> size of states or </w:t>
      </w:r>
      <w:r>
        <w:rPr>
          <w:rFonts w:hint="eastAsia"/>
        </w:rPr>
        <w:t>organizations</w:t>
      </w:r>
      <w:r>
        <w:t xml:space="preserve"> by make data more comparable.</w:t>
      </w:r>
    </w:p>
    <w:p w14:paraId="2BEB7CF5"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In the case of comparing states we can compare expense and revenue figures with the size of the economies or with the population of each state in order to determine key financial indicators per capita or as a % of GDP.</w:t>
      </w:r>
    </w:p>
    <w:p w14:paraId="04257B81"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Important indicators for state governments will include operating expenses per capita, operating revenue per capita, capital expenditure per capita and each of these as a % of GDP.</w:t>
      </w:r>
    </w:p>
    <w:p w14:paraId="2CFFB5B1"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The tables on the following pages present the finances of three states on a per capita basis.</w:t>
      </w:r>
    </w:p>
    <w:p w14:paraId="68EA191F"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rsidRPr="00E75E9B">
        <w:rPr>
          <w:noProof/>
          <w:lang w:val="en-GB" w:eastAsia="en-GB"/>
        </w:rPr>
        <w:lastRenderedPageBreak/>
        <w:drawing>
          <wp:inline distT="0" distB="0" distL="0" distR="0" wp14:anchorId="26491DED" wp14:editId="5E0DD434">
            <wp:extent cx="5473700" cy="6388100"/>
            <wp:effectExtent l="0" t="0" r="12700" b="1270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473700" cy="6388100"/>
                    </a:xfrm>
                    <a:prstGeom prst="rect">
                      <a:avLst/>
                    </a:prstGeom>
                  </pic:spPr>
                </pic:pic>
              </a:graphicData>
            </a:graphic>
          </wp:inline>
        </w:drawing>
      </w:r>
    </w:p>
    <w:p w14:paraId="77D2A196"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p>
    <w:p w14:paraId="668DE3D6"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rsidRPr="00E75E9B">
        <w:rPr>
          <w:noProof/>
          <w:lang w:val="en-GB" w:eastAsia="en-GB"/>
        </w:rPr>
        <w:lastRenderedPageBreak/>
        <w:drawing>
          <wp:inline distT="0" distB="0" distL="0" distR="0" wp14:anchorId="5392B731" wp14:editId="3E8AA6A5">
            <wp:extent cx="5270500" cy="3035300"/>
            <wp:effectExtent l="0" t="0" r="12700" b="1270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270500" cy="3035300"/>
                    </a:xfrm>
                    <a:prstGeom prst="rect">
                      <a:avLst/>
                    </a:prstGeom>
                  </pic:spPr>
                </pic:pic>
              </a:graphicData>
            </a:graphic>
          </wp:inline>
        </w:drawing>
      </w:r>
    </w:p>
    <w:p w14:paraId="6C6A7BC1"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p>
    <w:p w14:paraId="4C1A9459"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p>
    <w:p w14:paraId="32B9F047"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 xml:space="preserve">Comparing Queensland with medium sized states </w:t>
      </w:r>
    </w:p>
    <w:p w14:paraId="22439462" w14:textId="77777777" w:rsidR="00753BE5" w:rsidRDefault="00753BE5" w:rsidP="00753BE5">
      <w:pPr>
        <w:pStyle w:val="Heading3mp"/>
        <w:rPr>
          <w:b w:val="0"/>
        </w:rPr>
      </w:pPr>
      <w:r w:rsidRPr="00190BDB">
        <w:rPr>
          <w:noProof/>
          <w:lang w:val="en-GB" w:eastAsia="en-GB" w:bidi="ar-SA"/>
        </w:rPr>
        <w:drawing>
          <wp:inline distT="0" distB="0" distL="0" distR="0" wp14:anchorId="6827EB98" wp14:editId="5E861663">
            <wp:extent cx="5309235" cy="3404479"/>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15986" cy="3408808"/>
                    </a:xfrm>
                    <a:prstGeom prst="rect">
                      <a:avLst/>
                    </a:prstGeom>
                    <a:noFill/>
                    <a:ln>
                      <a:noFill/>
                    </a:ln>
                  </pic:spPr>
                </pic:pic>
              </a:graphicData>
            </a:graphic>
          </wp:inline>
        </w:drawing>
      </w:r>
    </w:p>
    <w:p w14:paraId="15A03D1C" w14:textId="77777777" w:rsidR="00753BE5" w:rsidRDefault="00753BE5" w:rsidP="00753BE5">
      <w:pPr>
        <w:pStyle w:val="Heading3mp"/>
        <w:rPr>
          <w:b w:val="0"/>
        </w:rPr>
      </w:pPr>
    </w:p>
    <w:p w14:paraId="3F5515EB" w14:textId="77777777" w:rsidR="00753BE5" w:rsidRDefault="00753BE5" w:rsidP="00753BE5">
      <w:pPr>
        <w:pStyle w:val="Heading3mp"/>
        <w:rPr>
          <w:b w:val="0"/>
        </w:rPr>
      </w:pPr>
    </w:p>
    <w:p w14:paraId="3E369B6F" w14:textId="77777777" w:rsidR="00753BE5" w:rsidRDefault="00753BE5" w:rsidP="00753BE5">
      <w:pPr>
        <w:pStyle w:val="Heading3"/>
      </w:pPr>
      <w:r>
        <w:t>Reflection</w:t>
      </w:r>
    </w:p>
    <w:p w14:paraId="4FF5BA9A" w14:textId="77777777" w:rsidR="00753BE5" w:rsidRDefault="00753BE5" w:rsidP="00753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pPr>
      <w:r>
        <w:t>What has been a key learning for me and why?</w:t>
      </w:r>
    </w:p>
    <w:p w14:paraId="08DBE60B" w14:textId="77777777" w:rsidR="007C3D91" w:rsidRPr="000B1042" w:rsidRDefault="007C3D91" w:rsidP="00E5602A"/>
    <w:sectPr w:rsidR="007C3D91" w:rsidRPr="000B1042" w:rsidSect="007F6433">
      <w:footerReference w:type="default" r:id="rId8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0DBA5" w14:textId="77777777" w:rsidR="00651296" w:rsidRDefault="00651296" w:rsidP="00CB300E">
      <w:r>
        <w:separator/>
      </w:r>
    </w:p>
  </w:endnote>
  <w:endnote w:type="continuationSeparator" w:id="0">
    <w:p w14:paraId="1FE17007" w14:textId="77777777" w:rsidR="00651296" w:rsidRDefault="00651296" w:rsidP="00CB30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
    <w:altName w:val="Times New Roman"/>
    <w:panose1 w:val="020B0604020202020204"/>
    <w:charset w:val="4F"/>
    <w:family w:val="auto"/>
    <w:pitch w:val="variable"/>
    <w:sig w:usb0="00000001"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swiss"/>
    <w:pitch w:val="variable"/>
    <w:sig w:usb0="E00002FF" w:usb1="7AC7FFFF" w:usb2="00000012" w:usb3="00000000" w:csb0="0002000D" w:csb1="00000000"/>
  </w:font>
  <w:font w:name="Arial Bold">
    <w:altName w:val="Arial"/>
    <w:panose1 w:val="020B06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Frutiger Next Pro Condensed">
    <w:panose1 w:val="020B0506040204020203"/>
    <w:charset w:val="4D"/>
    <w:family w:val="swiss"/>
    <w:notTrueType/>
    <w:pitch w:val="variable"/>
    <w:sig w:usb0="800000AF" w:usb1="5000204B" w:usb2="00000000" w:usb3="00000000" w:csb0="0000009B" w:csb1="00000000"/>
  </w:font>
  <w:font w:name="Frutiger Neue LT Pro Cn Regular">
    <w:panose1 w:val="020B0606040304020203"/>
    <w:charset w:val="4D"/>
    <w:family w:val="swiss"/>
    <w:notTrueType/>
    <w:pitch w:val="variable"/>
    <w:sig w:usb0="A00000AF" w:usb1="5000207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D5000" w14:textId="56F54DE7" w:rsidR="00A401A8" w:rsidRPr="007F6433" w:rsidRDefault="007F6433" w:rsidP="00A57D4D">
    <w:pPr>
      <w:pStyle w:val="Footer"/>
      <w:tabs>
        <w:tab w:val="clear" w:pos="4513"/>
        <w:tab w:val="center" w:pos="8647"/>
      </w:tabs>
      <w:rPr>
        <w:rFonts w:ascii="Arial" w:hAnsi="Arial"/>
      </w:rPr>
    </w:pPr>
    <w:r>
      <w:rPr>
        <w:rFonts w:ascii="Arial" w:hAnsi="Arial"/>
        <w:noProof/>
        <w:lang w:val="en-GB" w:eastAsia="en-GB"/>
      </w:rPr>
      <mc:AlternateContent>
        <mc:Choice Requires="wps">
          <w:drawing>
            <wp:anchor distT="0" distB="0" distL="114300" distR="114300" simplePos="0" relativeHeight="251660800" behindDoc="0" locked="0" layoutInCell="1" allowOverlap="1" wp14:anchorId="4A4CCBC9" wp14:editId="7F32B276">
              <wp:simplePos x="0" y="0"/>
              <wp:positionH relativeFrom="column">
                <wp:posOffset>-63500</wp:posOffset>
              </wp:positionH>
              <wp:positionV relativeFrom="paragraph">
                <wp:posOffset>-23495</wp:posOffset>
              </wp:positionV>
              <wp:extent cx="5702300" cy="0"/>
              <wp:effectExtent l="0" t="0" r="12700" b="25400"/>
              <wp:wrapNone/>
              <wp:docPr id="7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2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656340" id="_x0000_t32" coordsize="21600,21600" o:spt="32" o:oned="t" path="m,l21600,21600e" filled="f">
              <v:path arrowok="t" fillok="f" o:connecttype="none"/>
              <o:lock v:ext="edit" shapetype="t"/>
            </v:shapetype>
            <v:shape id="AutoShape 3" o:spid="_x0000_s1026" type="#_x0000_t32" style="position:absolute;margin-left:-5pt;margin-top:-1.85pt;width:449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"/>
          </w:pict>
        </mc:Fallback>
      </mc:AlternateContent>
    </w:r>
    <w:r>
      <w:rPr>
        <w:rFonts w:ascii="Arial" w:hAnsi="Arial"/>
      </w:rPr>
      <w:t>Data@Work – Analysing Data</w:t>
    </w:r>
    <w:r w:rsidRPr="00E27370">
      <w:rPr>
        <w:rFonts w:ascii="Arial" w:hAnsi="Arial"/>
      </w:rPr>
      <w:tab/>
    </w:r>
    <w:r w:rsidRPr="00E27370">
      <w:rPr>
        <w:rFonts w:ascii="Arial" w:hAnsi="Arial"/>
      </w:rPr>
      <w:fldChar w:fldCharType="begin"/>
    </w:r>
    <w:r w:rsidRPr="00E27370">
      <w:rPr>
        <w:rFonts w:ascii="Arial" w:hAnsi="Arial"/>
      </w:rPr>
      <w:instrText xml:space="preserve"> PAGE   \* MERGEFORMAT </w:instrText>
    </w:r>
    <w:r w:rsidRPr="00E27370">
      <w:rPr>
        <w:rFonts w:ascii="Arial" w:hAnsi="Arial"/>
      </w:rPr>
      <w:fldChar w:fldCharType="separate"/>
    </w:r>
    <w:r>
      <w:rPr>
        <w:rFonts w:ascii="Arial" w:hAnsi="Arial"/>
      </w:rPr>
      <w:t>1</w:t>
    </w:r>
    <w:r w:rsidRPr="00E27370">
      <w:rPr>
        <w:rFonts w:ascii="Arial" w:hAnsi="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4694B" w14:textId="74601E99" w:rsidR="00A401A8" w:rsidRPr="00E27370" w:rsidRDefault="00A401A8" w:rsidP="00A57D4D">
    <w:pPr>
      <w:pStyle w:val="Footer"/>
      <w:tabs>
        <w:tab w:val="clear" w:pos="4513"/>
        <w:tab w:val="center" w:pos="8647"/>
      </w:tabs>
      <w:rPr>
        <w:rFonts w:ascii="Arial" w:hAnsi="Arial"/>
      </w:rPr>
    </w:pPr>
    <w:r>
      <w:rPr>
        <w:rFonts w:ascii="Arial" w:hAnsi="Arial"/>
        <w:noProof/>
        <w:lang w:val="en-GB" w:eastAsia="en-GB"/>
      </w:rPr>
      <mc:AlternateContent>
        <mc:Choice Requires="wps">
          <w:drawing>
            <wp:anchor distT="0" distB="0" distL="114300" distR="114300" simplePos="0" relativeHeight="251658752" behindDoc="0" locked="0" layoutInCell="1" allowOverlap="1" wp14:anchorId="36793BCF" wp14:editId="63F83815">
              <wp:simplePos x="0" y="0"/>
              <wp:positionH relativeFrom="column">
                <wp:posOffset>-63500</wp:posOffset>
              </wp:positionH>
              <wp:positionV relativeFrom="paragraph">
                <wp:posOffset>-23495</wp:posOffset>
              </wp:positionV>
              <wp:extent cx="5702300" cy="0"/>
              <wp:effectExtent l="0" t="0" r="12700" b="2540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2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062FCAF1" id="_x0000_t32" coordsize="21600,21600" o:spt="32" o:oned="t" path="m,l21600,21600e" filled="f">
              <v:path arrowok="t" fillok="f" o:connecttype="none"/>
              <o:lock v:ext="edit" shapetype="t"/>
            </v:shapetype>
            <v:shape id="AutoShape 3" o:spid="_x0000_s1026" type="#_x0000_t32" style="position:absolute;margin-left:-5pt;margin-top:-1.85pt;width:449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"/>
          </w:pict>
        </mc:Fallback>
      </mc:AlternateContent>
    </w:r>
    <w:r>
      <w:rPr>
        <w:rFonts w:ascii="Arial" w:hAnsi="Arial"/>
      </w:rPr>
      <w:t>Data</w:t>
    </w:r>
    <w:r w:rsidR="00A710F3">
      <w:rPr>
        <w:rFonts w:ascii="Arial" w:hAnsi="Arial"/>
      </w:rPr>
      <w:t>@Work</w:t>
    </w:r>
    <w:r w:rsidR="00594EEB">
      <w:rPr>
        <w:rFonts w:ascii="Arial" w:hAnsi="Arial"/>
      </w:rPr>
      <w:t xml:space="preserve"> – Analysing Data</w:t>
    </w:r>
    <w:r w:rsidRPr="00E27370">
      <w:rPr>
        <w:rFonts w:ascii="Arial" w:hAnsi="Arial"/>
      </w:rPr>
      <w:tab/>
    </w:r>
    <w:r w:rsidRPr="00E27370">
      <w:rPr>
        <w:rFonts w:ascii="Arial" w:hAnsi="Arial"/>
      </w:rPr>
      <w:fldChar w:fldCharType="begin"/>
    </w:r>
    <w:r w:rsidRPr="00E27370">
      <w:rPr>
        <w:rFonts w:ascii="Arial" w:hAnsi="Arial"/>
      </w:rPr>
      <w:instrText xml:space="preserve"> PAGE   \* MERGEFORMAT </w:instrText>
    </w:r>
    <w:r w:rsidRPr="00E27370">
      <w:rPr>
        <w:rFonts w:ascii="Arial" w:hAnsi="Arial"/>
      </w:rPr>
      <w:fldChar w:fldCharType="separate"/>
    </w:r>
    <w:r>
      <w:rPr>
        <w:rFonts w:ascii="Arial" w:hAnsi="Arial"/>
        <w:noProof/>
      </w:rPr>
      <w:t>7</w:t>
    </w:r>
    <w:r w:rsidRPr="00E27370">
      <w:rPr>
        <w:rFonts w:ascii="Arial" w:hAnsi="Arial"/>
      </w:rPr>
      <w:fldChar w:fldCharType="end"/>
    </w:r>
  </w:p>
  <w:p w14:paraId="38B81619" w14:textId="378251B6" w:rsidR="00A401A8" w:rsidRDefault="00A401A8" w:rsidP="0001263A">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42C38E" w14:textId="77777777" w:rsidR="00651296" w:rsidRDefault="00651296" w:rsidP="00CB300E">
      <w:r>
        <w:separator/>
      </w:r>
    </w:p>
  </w:footnote>
  <w:footnote w:type="continuationSeparator" w:id="0">
    <w:p w14:paraId="65053F36" w14:textId="77777777" w:rsidR="00651296" w:rsidRDefault="00651296" w:rsidP="00CB30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F"/>
    <w:multiLevelType w:val="multilevel"/>
    <w:tmpl w:val="894EE881"/>
    <w:lvl w:ilvl="0">
      <w:start w:val="1"/>
      <w:numFmt w:val="decimal"/>
      <w:isLgl/>
      <w:lvlText w:val="%1."/>
      <w:lvlJc w:val="left"/>
      <w:pPr>
        <w:tabs>
          <w:tab w:val="num" w:pos="360"/>
        </w:tabs>
        <w:ind w:left="360" w:firstLine="0"/>
      </w:pPr>
      <w:rPr>
        <w:rFonts w:hint="default"/>
        <w:position w:val="0"/>
      </w:rPr>
    </w:lvl>
    <w:lvl w:ilvl="1">
      <w:start w:val="1"/>
      <w:numFmt w:val="decimal"/>
      <w:isLgl/>
      <w:lvlText w:val="%2."/>
      <w:lvlJc w:val="left"/>
      <w:pPr>
        <w:tabs>
          <w:tab w:val="num" w:pos="360"/>
        </w:tabs>
        <w:ind w:left="360" w:firstLine="360"/>
      </w:pPr>
      <w:rPr>
        <w:rFonts w:hint="default"/>
        <w:position w:val="0"/>
      </w:rPr>
    </w:lvl>
    <w:lvl w:ilvl="2">
      <w:start w:val="1"/>
      <w:numFmt w:val="decimal"/>
      <w:isLgl/>
      <w:lvlText w:val="%3."/>
      <w:lvlJc w:val="left"/>
      <w:pPr>
        <w:tabs>
          <w:tab w:val="num" w:pos="360"/>
        </w:tabs>
        <w:ind w:left="360" w:firstLine="720"/>
      </w:pPr>
      <w:rPr>
        <w:rFonts w:hint="default"/>
        <w:position w:val="0"/>
      </w:rPr>
    </w:lvl>
    <w:lvl w:ilvl="3">
      <w:start w:val="1"/>
      <w:numFmt w:val="decimal"/>
      <w:isLgl/>
      <w:lvlText w:val="%4."/>
      <w:lvlJc w:val="left"/>
      <w:pPr>
        <w:tabs>
          <w:tab w:val="num" w:pos="360"/>
        </w:tabs>
        <w:ind w:left="360" w:firstLine="1080"/>
      </w:pPr>
      <w:rPr>
        <w:rFonts w:hint="default"/>
        <w:position w:val="0"/>
      </w:rPr>
    </w:lvl>
    <w:lvl w:ilvl="4">
      <w:start w:val="1"/>
      <w:numFmt w:val="decimal"/>
      <w:isLgl/>
      <w:lvlText w:val="%5."/>
      <w:lvlJc w:val="left"/>
      <w:pPr>
        <w:tabs>
          <w:tab w:val="num" w:pos="360"/>
        </w:tabs>
        <w:ind w:left="360" w:firstLine="1440"/>
      </w:pPr>
      <w:rPr>
        <w:rFonts w:hint="default"/>
        <w:position w:val="0"/>
      </w:rPr>
    </w:lvl>
    <w:lvl w:ilvl="5">
      <w:start w:val="1"/>
      <w:numFmt w:val="decimal"/>
      <w:isLgl/>
      <w:lvlText w:val="%6."/>
      <w:lvlJc w:val="left"/>
      <w:pPr>
        <w:tabs>
          <w:tab w:val="num" w:pos="360"/>
        </w:tabs>
        <w:ind w:left="360" w:firstLine="1800"/>
      </w:pPr>
      <w:rPr>
        <w:rFonts w:hint="default"/>
        <w:position w:val="0"/>
      </w:rPr>
    </w:lvl>
    <w:lvl w:ilvl="6">
      <w:start w:val="1"/>
      <w:numFmt w:val="decimal"/>
      <w:isLgl/>
      <w:lvlText w:val="%7."/>
      <w:lvlJc w:val="left"/>
      <w:pPr>
        <w:tabs>
          <w:tab w:val="num" w:pos="360"/>
        </w:tabs>
        <w:ind w:left="360" w:firstLine="2160"/>
      </w:pPr>
      <w:rPr>
        <w:rFonts w:hint="default"/>
        <w:position w:val="0"/>
      </w:rPr>
    </w:lvl>
    <w:lvl w:ilvl="7">
      <w:start w:val="1"/>
      <w:numFmt w:val="decimal"/>
      <w:isLgl/>
      <w:lvlText w:val="%8."/>
      <w:lvlJc w:val="left"/>
      <w:pPr>
        <w:tabs>
          <w:tab w:val="num" w:pos="360"/>
        </w:tabs>
        <w:ind w:left="360" w:firstLine="2520"/>
      </w:pPr>
      <w:rPr>
        <w:rFonts w:hint="default"/>
        <w:position w:val="0"/>
      </w:rPr>
    </w:lvl>
    <w:lvl w:ilvl="8">
      <w:start w:val="1"/>
      <w:numFmt w:val="decimal"/>
      <w:isLgl/>
      <w:lvlText w:val="%9."/>
      <w:lvlJc w:val="left"/>
      <w:pPr>
        <w:tabs>
          <w:tab w:val="num" w:pos="360"/>
        </w:tabs>
        <w:ind w:left="360" w:firstLine="2880"/>
      </w:pPr>
      <w:rPr>
        <w:rFonts w:hint="default"/>
        <w:position w:val="0"/>
      </w:rPr>
    </w:lvl>
  </w:abstractNum>
  <w:abstractNum w:abstractNumId="1" w15:restartNumberingAfterBreak="0">
    <w:nsid w:val="003C345A"/>
    <w:multiLevelType w:val="hybridMultilevel"/>
    <w:tmpl w:val="5E28C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565811"/>
    <w:multiLevelType w:val="hybridMultilevel"/>
    <w:tmpl w:val="98B49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AC696E"/>
    <w:multiLevelType w:val="hybridMultilevel"/>
    <w:tmpl w:val="D0F00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116CF"/>
    <w:multiLevelType w:val="hybridMultilevel"/>
    <w:tmpl w:val="6E3A01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A22CF3"/>
    <w:multiLevelType w:val="hybridMultilevel"/>
    <w:tmpl w:val="5CF6D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410E15"/>
    <w:multiLevelType w:val="hybridMultilevel"/>
    <w:tmpl w:val="DA522AA2"/>
    <w:lvl w:ilvl="0" w:tplc="63226488">
      <w:start w:val="1"/>
      <w:numFmt w:val="bullet"/>
      <w:lvlText w:val="•"/>
      <w:lvlJc w:val="left"/>
      <w:pPr>
        <w:ind w:left="720" w:hanging="360"/>
      </w:pPr>
      <w:rPr>
        <w:rFonts w:ascii="???" w:hAns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7D7E37"/>
    <w:multiLevelType w:val="hybridMultilevel"/>
    <w:tmpl w:val="8A86B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554F1A"/>
    <w:multiLevelType w:val="hybridMultilevel"/>
    <w:tmpl w:val="B5F4E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C05A08"/>
    <w:multiLevelType w:val="hybridMultilevel"/>
    <w:tmpl w:val="78085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7251AB"/>
    <w:multiLevelType w:val="hybridMultilevel"/>
    <w:tmpl w:val="C374F4CE"/>
    <w:lvl w:ilvl="0" w:tplc="EE386BD2">
      <w:start w:val="1"/>
      <w:numFmt w:val="bullet"/>
      <w:lvlText w:val="•"/>
      <w:lvlJc w:val="left"/>
      <w:pPr>
        <w:tabs>
          <w:tab w:val="num" w:pos="1440"/>
        </w:tabs>
        <w:ind w:left="144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416E74"/>
    <w:multiLevelType w:val="hybridMultilevel"/>
    <w:tmpl w:val="6E3A01B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92C33CB"/>
    <w:multiLevelType w:val="hybridMultilevel"/>
    <w:tmpl w:val="717AC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921BE3"/>
    <w:multiLevelType w:val="hybridMultilevel"/>
    <w:tmpl w:val="2E46C0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CBB3A41"/>
    <w:multiLevelType w:val="hybridMultilevel"/>
    <w:tmpl w:val="1674D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2A2C96"/>
    <w:multiLevelType w:val="hybridMultilevel"/>
    <w:tmpl w:val="77DE1D5A"/>
    <w:lvl w:ilvl="0" w:tplc="A3A6ABEC">
      <w:start w:val="1"/>
      <w:numFmt w:val="bullet"/>
      <w:lvlText w:val=""/>
      <w:lvlJc w:val="left"/>
      <w:pPr>
        <w:tabs>
          <w:tab w:val="num" w:pos="720"/>
        </w:tabs>
        <w:ind w:left="720" w:hanging="360"/>
      </w:pPr>
      <w:rPr>
        <w:rFonts w:ascii="Symbol" w:hAnsi="Symbol" w:hint="default"/>
        <w:color w:val="FF66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A13EF8"/>
    <w:multiLevelType w:val="hybridMultilevel"/>
    <w:tmpl w:val="06FA2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634972"/>
    <w:multiLevelType w:val="hybridMultilevel"/>
    <w:tmpl w:val="DC3C6F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5D60786"/>
    <w:multiLevelType w:val="hybridMultilevel"/>
    <w:tmpl w:val="A1408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215AA5"/>
    <w:multiLevelType w:val="hybridMultilevel"/>
    <w:tmpl w:val="586223B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6C97CED"/>
    <w:multiLevelType w:val="hybridMultilevel"/>
    <w:tmpl w:val="E2124B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6D26467"/>
    <w:multiLevelType w:val="hybridMultilevel"/>
    <w:tmpl w:val="34D41534"/>
    <w:lvl w:ilvl="0" w:tplc="48BA8896">
      <w:start w:val="1"/>
      <w:numFmt w:val="decimal"/>
      <w:lvlText w:val="%1."/>
      <w:lvlJc w:val="left"/>
      <w:pPr>
        <w:ind w:left="720" w:hanging="360"/>
      </w:pPr>
      <w:rPr>
        <w:rFonts w:ascii="Times New Roman" w:hAnsi="Times New Roman" w:hint="default"/>
        <w:b w:val="0"/>
        <w:bCs w:val="0"/>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73931C8"/>
    <w:multiLevelType w:val="hybridMultilevel"/>
    <w:tmpl w:val="E5CA2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5261C3"/>
    <w:multiLevelType w:val="hybridMultilevel"/>
    <w:tmpl w:val="73E8E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AB4997"/>
    <w:multiLevelType w:val="hybridMultilevel"/>
    <w:tmpl w:val="F2846D4A"/>
    <w:lvl w:ilvl="0" w:tplc="9CCCB68A">
      <w:start w:val="1"/>
      <w:numFmt w:val="bullet"/>
      <w:lvlText w:val=""/>
      <w:lvlJc w:val="left"/>
      <w:pPr>
        <w:ind w:left="720" w:hanging="360"/>
      </w:pPr>
      <w:rPr>
        <w:rFonts w:ascii="Symbol" w:hAnsi="Symbol" w:hint="default"/>
        <w:color w:val="F79646"/>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941727"/>
    <w:multiLevelType w:val="hybridMultilevel"/>
    <w:tmpl w:val="E06C1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2D0E31"/>
    <w:multiLevelType w:val="hybridMultilevel"/>
    <w:tmpl w:val="3F948A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EBE369C"/>
    <w:multiLevelType w:val="hybridMultilevel"/>
    <w:tmpl w:val="60CE3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7875F8"/>
    <w:multiLevelType w:val="hybridMultilevel"/>
    <w:tmpl w:val="128CC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4B91E16"/>
    <w:multiLevelType w:val="hybridMultilevel"/>
    <w:tmpl w:val="EED4C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4C334D8"/>
    <w:multiLevelType w:val="hybridMultilevel"/>
    <w:tmpl w:val="F46C94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A096EFF"/>
    <w:multiLevelType w:val="hybridMultilevel"/>
    <w:tmpl w:val="DE482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B4267F9"/>
    <w:multiLevelType w:val="multilevel"/>
    <w:tmpl w:val="0180D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C162AB3"/>
    <w:multiLevelType w:val="hybridMultilevel"/>
    <w:tmpl w:val="B2284E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5FC627F"/>
    <w:multiLevelType w:val="hybridMultilevel"/>
    <w:tmpl w:val="E926F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75478C1"/>
    <w:multiLevelType w:val="hybridMultilevel"/>
    <w:tmpl w:val="9F589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97079D7"/>
    <w:multiLevelType w:val="hybridMultilevel"/>
    <w:tmpl w:val="F216D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6F2F78"/>
    <w:multiLevelType w:val="hybridMultilevel"/>
    <w:tmpl w:val="E8F23BD4"/>
    <w:lvl w:ilvl="0" w:tplc="886E8BE8">
      <w:start w:val="1"/>
      <w:numFmt w:val="decimal"/>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0816F40"/>
    <w:multiLevelType w:val="hybridMultilevel"/>
    <w:tmpl w:val="7E88A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CF50E9"/>
    <w:multiLevelType w:val="hybridMultilevel"/>
    <w:tmpl w:val="76D09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581560D"/>
    <w:multiLevelType w:val="hybridMultilevel"/>
    <w:tmpl w:val="0944E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78C42A2"/>
    <w:multiLevelType w:val="hybridMultilevel"/>
    <w:tmpl w:val="E886EA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7B56AA8"/>
    <w:multiLevelType w:val="hybridMultilevel"/>
    <w:tmpl w:val="1D083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80C69E0"/>
    <w:multiLevelType w:val="hybridMultilevel"/>
    <w:tmpl w:val="F4807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8E72B88"/>
    <w:multiLevelType w:val="hybridMultilevel"/>
    <w:tmpl w:val="5CC0C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B544F88"/>
    <w:multiLevelType w:val="hybridMultilevel"/>
    <w:tmpl w:val="C51EC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F8C238B"/>
    <w:multiLevelType w:val="hybridMultilevel"/>
    <w:tmpl w:val="97B226E8"/>
    <w:lvl w:ilvl="0" w:tplc="A3F2E570">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0A7132A"/>
    <w:multiLevelType w:val="hybridMultilevel"/>
    <w:tmpl w:val="D35E4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3753108"/>
    <w:multiLevelType w:val="hybridMultilevel"/>
    <w:tmpl w:val="6B2E3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51959522">
    <w:abstractNumId w:val="46"/>
  </w:num>
  <w:num w:numId="2" w16cid:durableId="924456127">
    <w:abstractNumId w:val="33"/>
  </w:num>
  <w:num w:numId="3" w16cid:durableId="1271861111">
    <w:abstractNumId w:val="24"/>
  </w:num>
  <w:num w:numId="4" w16cid:durableId="1415512750">
    <w:abstractNumId w:val="12"/>
  </w:num>
  <w:num w:numId="5" w16cid:durableId="1922253519">
    <w:abstractNumId w:val="1"/>
  </w:num>
  <w:num w:numId="6" w16cid:durableId="2127768849">
    <w:abstractNumId w:val="0"/>
  </w:num>
  <w:num w:numId="7" w16cid:durableId="773400625">
    <w:abstractNumId w:val="19"/>
  </w:num>
  <w:num w:numId="8" w16cid:durableId="590705191">
    <w:abstractNumId w:val="32"/>
  </w:num>
  <w:num w:numId="9" w16cid:durableId="431242685">
    <w:abstractNumId w:val="15"/>
  </w:num>
  <w:num w:numId="10" w16cid:durableId="1543905327">
    <w:abstractNumId w:val="4"/>
  </w:num>
  <w:num w:numId="11" w16cid:durableId="878321090">
    <w:abstractNumId w:val="39"/>
  </w:num>
  <w:num w:numId="12" w16cid:durableId="699286914">
    <w:abstractNumId w:val="36"/>
  </w:num>
  <w:num w:numId="13" w16cid:durableId="1796099835">
    <w:abstractNumId w:val="38"/>
  </w:num>
  <w:num w:numId="14" w16cid:durableId="1527715135">
    <w:abstractNumId w:val="14"/>
  </w:num>
  <w:num w:numId="15" w16cid:durableId="271477018">
    <w:abstractNumId w:val="43"/>
  </w:num>
  <w:num w:numId="16" w16cid:durableId="1540164552">
    <w:abstractNumId w:val="2"/>
  </w:num>
  <w:num w:numId="17" w16cid:durableId="174851113">
    <w:abstractNumId w:val="25"/>
  </w:num>
  <w:num w:numId="18" w16cid:durableId="90779230">
    <w:abstractNumId w:val="18"/>
  </w:num>
  <w:num w:numId="19" w16cid:durableId="1642610492">
    <w:abstractNumId w:val="34"/>
  </w:num>
  <w:num w:numId="20" w16cid:durableId="236401334">
    <w:abstractNumId w:val="17"/>
  </w:num>
  <w:num w:numId="21" w16cid:durableId="2062048784">
    <w:abstractNumId w:val="13"/>
  </w:num>
  <w:num w:numId="22" w16cid:durableId="1646006477">
    <w:abstractNumId w:val="31"/>
  </w:num>
  <w:num w:numId="23" w16cid:durableId="150410019">
    <w:abstractNumId w:val="23"/>
  </w:num>
  <w:num w:numId="24" w16cid:durableId="1054768169">
    <w:abstractNumId w:val="7"/>
  </w:num>
  <w:num w:numId="25" w16cid:durableId="259216511">
    <w:abstractNumId w:val="20"/>
  </w:num>
  <w:num w:numId="26" w16cid:durableId="255601482">
    <w:abstractNumId w:val="9"/>
  </w:num>
  <w:num w:numId="27" w16cid:durableId="1466269625">
    <w:abstractNumId w:val="40"/>
  </w:num>
  <w:num w:numId="28" w16cid:durableId="197164144">
    <w:abstractNumId w:val="41"/>
  </w:num>
  <w:num w:numId="29" w16cid:durableId="762142038">
    <w:abstractNumId w:val="47"/>
  </w:num>
  <w:num w:numId="30" w16cid:durableId="1358240790">
    <w:abstractNumId w:val="44"/>
  </w:num>
  <w:num w:numId="31" w16cid:durableId="1611358074">
    <w:abstractNumId w:val="37"/>
  </w:num>
  <w:num w:numId="32" w16cid:durableId="36903202">
    <w:abstractNumId w:val="30"/>
  </w:num>
  <w:num w:numId="33" w16cid:durableId="22754398">
    <w:abstractNumId w:val="35"/>
  </w:num>
  <w:num w:numId="34" w16cid:durableId="231738134">
    <w:abstractNumId w:val="21"/>
  </w:num>
  <w:num w:numId="35" w16cid:durableId="1007439481">
    <w:abstractNumId w:val="6"/>
  </w:num>
  <w:num w:numId="36" w16cid:durableId="1905682377">
    <w:abstractNumId w:val="22"/>
  </w:num>
  <w:num w:numId="37" w16cid:durableId="216477088">
    <w:abstractNumId w:val="42"/>
  </w:num>
  <w:num w:numId="38" w16cid:durableId="1995715494">
    <w:abstractNumId w:val="8"/>
  </w:num>
  <w:num w:numId="39" w16cid:durableId="1525174725">
    <w:abstractNumId w:val="26"/>
  </w:num>
  <w:num w:numId="40" w16cid:durableId="1201360657">
    <w:abstractNumId w:val="29"/>
  </w:num>
  <w:num w:numId="41" w16cid:durableId="586813770">
    <w:abstractNumId w:val="48"/>
  </w:num>
  <w:num w:numId="42" w16cid:durableId="974066980">
    <w:abstractNumId w:val="3"/>
  </w:num>
  <w:num w:numId="43" w16cid:durableId="1943418413">
    <w:abstractNumId w:val="27"/>
  </w:num>
  <w:num w:numId="44" w16cid:durableId="724372257">
    <w:abstractNumId w:val="5"/>
  </w:num>
  <w:num w:numId="45" w16cid:durableId="1502038494">
    <w:abstractNumId w:val="45"/>
  </w:num>
  <w:num w:numId="46" w16cid:durableId="166096032">
    <w:abstractNumId w:val="28"/>
  </w:num>
  <w:num w:numId="47" w16cid:durableId="487551438">
    <w:abstractNumId w:val="16"/>
  </w:num>
  <w:num w:numId="48" w16cid:durableId="922765359">
    <w:abstractNumId w:val="10"/>
  </w:num>
  <w:num w:numId="49" w16cid:durableId="783961893">
    <w:abstractNumId w:val="1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2CE5"/>
    <w:rsid w:val="00001398"/>
    <w:rsid w:val="0000394A"/>
    <w:rsid w:val="00003A7A"/>
    <w:rsid w:val="0001228B"/>
    <w:rsid w:val="0001263A"/>
    <w:rsid w:val="00021166"/>
    <w:rsid w:val="00022289"/>
    <w:rsid w:val="000247D4"/>
    <w:rsid w:val="00025E85"/>
    <w:rsid w:val="00036DB1"/>
    <w:rsid w:val="000371DD"/>
    <w:rsid w:val="0004036B"/>
    <w:rsid w:val="000404DD"/>
    <w:rsid w:val="00045650"/>
    <w:rsid w:val="00050795"/>
    <w:rsid w:val="000523A8"/>
    <w:rsid w:val="00056835"/>
    <w:rsid w:val="00056944"/>
    <w:rsid w:val="00056FE2"/>
    <w:rsid w:val="00064ABD"/>
    <w:rsid w:val="00071952"/>
    <w:rsid w:val="00071DAB"/>
    <w:rsid w:val="000800A8"/>
    <w:rsid w:val="00080FC3"/>
    <w:rsid w:val="00081610"/>
    <w:rsid w:val="00081B33"/>
    <w:rsid w:val="00094DAD"/>
    <w:rsid w:val="000B1042"/>
    <w:rsid w:val="000B3822"/>
    <w:rsid w:val="000D1567"/>
    <w:rsid w:val="000E5753"/>
    <w:rsid w:val="000E722E"/>
    <w:rsid w:val="000F6743"/>
    <w:rsid w:val="000F758E"/>
    <w:rsid w:val="001005A9"/>
    <w:rsid w:val="00101FE6"/>
    <w:rsid w:val="00102894"/>
    <w:rsid w:val="00103B59"/>
    <w:rsid w:val="00112907"/>
    <w:rsid w:val="00113C4E"/>
    <w:rsid w:val="0011595B"/>
    <w:rsid w:val="001239F7"/>
    <w:rsid w:val="00132834"/>
    <w:rsid w:val="00144FB2"/>
    <w:rsid w:val="001512FE"/>
    <w:rsid w:val="00157127"/>
    <w:rsid w:val="00162ED7"/>
    <w:rsid w:val="00165573"/>
    <w:rsid w:val="00166466"/>
    <w:rsid w:val="00166B9C"/>
    <w:rsid w:val="0017341A"/>
    <w:rsid w:val="00190BDB"/>
    <w:rsid w:val="001A0E3D"/>
    <w:rsid w:val="001B58B1"/>
    <w:rsid w:val="001B77D5"/>
    <w:rsid w:val="001C1747"/>
    <w:rsid w:val="001C1E7C"/>
    <w:rsid w:val="001C3B51"/>
    <w:rsid w:val="001C65A9"/>
    <w:rsid w:val="001D0C2F"/>
    <w:rsid w:val="001D104A"/>
    <w:rsid w:val="001D1D1C"/>
    <w:rsid w:val="00206FCA"/>
    <w:rsid w:val="002142DB"/>
    <w:rsid w:val="0022136E"/>
    <w:rsid w:val="0022435E"/>
    <w:rsid w:val="002258B6"/>
    <w:rsid w:val="002262ED"/>
    <w:rsid w:val="00231922"/>
    <w:rsid w:val="0025165D"/>
    <w:rsid w:val="0026189E"/>
    <w:rsid w:val="00270020"/>
    <w:rsid w:val="002718C3"/>
    <w:rsid w:val="002745C7"/>
    <w:rsid w:val="002819CD"/>
    <w:rsid w:val="002A0151"/>
    <w:rsid w:val="002A1897"/>
    <w:rsid w:val="002A6E61"/>
    <w:rsid w:val="002B7CAC"/>
    <w:rsid w:val="002C3BD2"/>
    <w:rsid w:val="002D7D55"/>
    <w:rsid w:val="002E35DA"/>
    <w:rsid w:val="002E4DB4"/>
    <w:rsid w:val="002E70EA"/>
    <w:rsid w:val="002F1F04"/>
    <w:rsid w:val="002F3164"/>
    <w:rsid w:val="002F3CE4"/>
    <w:rsid w:val="00307C86"/>
    <w:rsid w:val="003107D5"/>
    <w:rsid w:val="00315FD8"/>
    <w:rsid w:val="00337CDB"/>
    <w:rsid w:val="0034091A"/>
    <w:rsid w:val="00344358"/>
    <w:rsid w:val="003562A7"/>
    <w:rsid w:val="00360E8A"/>
    <w:rsid w:val="00364B36"/>
    <w:rsid w:val="00374259"/>
    <w:rsid w:val="00382E16"/>
    <w:rsid w:val="00386C54"/>
    <w:rsid w:val="003A22AD"/>
    <w:rsid w:val="003B6207"/>
    <w:rsid w:val="003C0B49"/>
    <w:rsid w:val="003C50EE"/>
    <w:rsid w:val="003C7C75"/>
    <w:rsid w:val="003C7C97"/>
    <w:rsid w:val="003D72D4"/>
    <w:rsid w:val="003E2D9F"/>
    <w:rsid w:val="003F553F"/>
    <w:rsid w:val="00402C75"/>
    <w:rsid w:val="004053A5"/>
    <w:rsid w:val="00405CD0"/>
    <w:rsid w:val="00410C89"/>
    <w:rsid w:val="00414694"/>
    <w:rsid w:val="00414F83"/>
    <w:rsid w:val="0041695F"/>
    <w:rsid w:val="004176BA"/>
    <w:rsid w:val="0042209E"/>
    <w:rsid w:val="00424558"/>
    <w:rsid w:val="00425103"/>
    <w:rsid w:val="00433B43"/>
    <w:rsid w:val="00453E7C"/>
    <w:rsid w:val="0045709F"/>
    <w:rsid w:val="0045740E"/>
    <w:rsid w:val="00474FA8"/>
    <w:rsid w:val="004771A2"/>
    <w:rsid w:val="00482FF6"/>
    <w:rsid w:val="00487CCD"/>
    <w:rsid w:val="00490D7B"/>
    <w:rsid w:val="00491404"/>
    <w:rsid w:val="004A088D"/>
    <w:rsid w:val="004A4638"/>
    <w:rsid w:val="004A4F1B"/>
    <w:rsid w:val="004B158D"/>
    <w:rsid w:val="004C24E8"/>
    <w:rsid w:val="004C4A6F"/>
    <w:rsid w:val="004C5911"/>
    <w:rsid w:val="004E4633"/>
    <w:rsid w:val="004E4906"/>
    <w:rsid w:val="004E497E"/>
    <w:rsid w:val="004F1D70"/>
    <w:rsid w:val="004F484C"/>
    <w:rsid w:val="00500EFA"/>
    <w:rsid w:val="005053D0"/>
    <w:rsid w:val="00506E94"/>
    <w:rsid w:val="0050702D"/>
    <w:rsid w:val="00517745"/>
    <w:rsid w:val="00525686"/>
    <w:rsid w:val="0053625D"/>
    <w:rsid w:val="00540CD7"/>
    <w:rsid w:val="00540F19"/>
    <w:rsid w:val="00541385"/>
    <w:rsid w:val="005455B4"/>
    <w:rsid w:val="005521CE"/>
    <w:rsid w:val="00555A99"/>
    <w:rsid w:val="005563CC"/>
    <w:rsid w:val="005653BA"/>
    <w:rsid w:val="00576540"/>
    <w:rsid w:val="00587F80"/>
    <w:rsid w:val="00594EEB"/>
    <w:rsid w:val="005A03B5"/>
    <w:rsid w:val="005A5ED9"/>
    <w:rsid w:val="005A7E41"/>
    <w:rsid w:val="005D3858"/>
    <w:rsid w:val="005D70E2"/>
    <w:rsid w:val="005F44B0"/>
    <w:rsid w:val="00603A0E"/>
    <w:rsid w:val="006118B7"/>
    <w:rsid w:val="00612E7C"/>
    <w:rsid w:val="00613B6D"/>
    <w:rsid w:val="00615915"/>
    <w:rsid w:val="00620561"/>
    <w:rsid w:val="00621413"/>
    <w:rsid w:val="0062418D"/>
    <w:rsid w:val="00625842"/>
    <w:rsid w:val="00625BD7"/>
    <w:rsid w:val="0062700E"/>
    <w:rsid w:val="00627FC7"/>
    <w:rsid w:val="00640401"/>
    <w:rsid w:val="00642AF0"/>
    <w:rsid w:val="00643304"/>
    <w:rsid w:val="00651296"/>
    <w:rsid w:val="00662B9E"/>
    <w:rsid w:val="00663C32"/>
    <w:rsid w:val="006666E5"/>
    <w:rsid w:val="00671BE8"/>
    <w:rsid w:val="006727E1"/>
    <w:rsid w:val="00677458"/>
    <w:rsid w:val="00687317"/>
    <w:rsid w:val="00692143"/>
    <w:rsid w:val="00694B2A"/>
    <w:rsid w:val="006B2AED"/>
    <w:rsid w:val="006C4956"/>
    <w:rsid w:val="006C5C6B"/>
    <w:rsid w:val="006C7ED2"/>
    <w:rsid w:val="006D3A6C"/>
    <w:rsid w:val="006E4C2B"/>
    <w:rsid w:val="006E56CB"/>
    <w:rsid w:val="006F3267"/>
    <w:rsid w:val="00704032"/>
    <w:rsid w:val="00711409"/>
    <w:rsid w:val="0073211E"/>
    <w:rsid w:val="00732422"/>
    <w:rsid w:val="00741B4C"/>
    <w:rsid w:val="00742ECA"/>
    <w:rsid w:val="00751A97"/>
    <w:rsid w:val="0075366A"/>
    <w:rsid w:val="00753BE5"/>
    <w:rsid w:val="007663DA"/>
    <w:rsid w:val="00766772"/>
    <w:rsid w:val="00774FAA"/>
    <w:rsid w:val="007772AF"/>
    <w:rsid w:val="00787305"/>
    <w:rsid w:val="00787462"/>
    <w:rsid w:val="007905F4"/>
    <w:rsid w:val="007930A2"/>
    <w:rsid w:val="00797675"/>
    <w:rsid w:val="00797CF3"/>
    <w:rsid w:val="007A17DD"/>
    <w:rsid w:val="007A4C9E"/>
    <w:rsid w:val="007C1C2A"/>
    <w:rsid w:val="007C20D6"/>
    <w:rsid w:val="007C2CD1"/>
    <w:rsid w:val="007C3D91"/>
    <w:rsid w:val="007C6A00"/>
    <w:rsid w:val="007D0190"/>
    <w:rsid w:val="007D355F"/>
    <w:rsid w:val="007F6433"/>
    <w:rsid w:val="00810601"/>
    <w:rsid w:val="00810CAD"/>
    <w:rsid w:val="00812229"/>
    <w:rsid w:val="0081398B"/>
    <w:rsid w:val="00814180"/>
    <w:rsid w:val="00832C5D"/>
    <w:rsid w:val="00835A54"/>
    <w:rsid w:val="008524C2"/>
    <w:rsid w:val="00860B06"/>
    <w:rsid w:val="008625E7"/>
    <w:rsid w:val="00864FFE"/>
    <w:rsid w:val="008669AE"/>
    <w:rsid w:val="008763A3"/>
    <w:rsid w:val="008907F8"/>
    <w:rsid w:val="00892250"/>
    <w:rsid w:val="008A5A21"/>
    <w:rsid w:val="008A6BBC"/>
    <w:rsid w:val="008A760C"/>
    <w:rsid w:val="008B2DC6"/>
    <w:rsid w:val="008B327C"/>
    <w:rsid w:val="008C2D9F"/>
    <w:rsid w:val="008D0888"/>
    <w:rsid w:val="008D5C0E"/>
    <w:rsid w:val="008E728F"/>
    <w:rsid w:val="0090732E"/>
    <w:rsid w:val="00907891"/>
    <w:rsid w:val="00920914"/>
    <w:rsid w:val="00922CFD"/>
    <w:rsid w:val="00926386"/>
    <w:rsid w:val="009279B8"/>
    <w:rsid w:val="009333A4"/>
    <w:rsid w:val="009365C8"/>
    <w:rsid w:val="00947916"/>
    <w:rsid w:val="009556A9"/>
    <w:rsid w:val="00956001"/>
    <w:rsid w:val="009618CD"/>
    <w:rsid w:val="009644DC"/>
    <w:rsid w:val="00972870"/>
    <w:rsid w:val="00977A37"/>
    <w:rsid w:val="00995C47"/>
    <w:rsid w:val="009A653D"/>
    <w:rsid w:val="009B0C7B"/>
    <w:rsid w:val="009B1C22"/>
    <w:rsid w:val="009B1DE6"/>
    <w:rsid w:val="009C2CE5"/>
    <w:rsid w:val="009C32E7"/>
    <w:rsid w:val="009E0D1E"/>
    <w:rsid w:val="009E5C90"/>
    <w:rsid w:val="009E7C68"/>
    <w:rsid w:val="00A22358"/>
    <w:rsid w:val="00A311A4"/>
    <w:rsid w:val="00A33821"/>
    <w:rsid w:val="00A36A3C"/>
    <w:rsid w:val="00A401A8"/>
    <w:rsid w:val="00A40CDA"/>
    <w:rsid w:val="00A41F06"/>
    <w:rsid w:val="00A4368D"/>
    <w:rsid w:val="00A56642"/>
    <w:rsid w:val="00A57D4D"/>
    <w:rsid w:val="00A6111A"/>
    <w:rsid w:val="00A7017A"/>
    <w:rsid w:val="00A710F3"/>
    <w:rsid w:val="00A72B89"/>
    <w:rsid w:val="00A76C29"/>
    <w:rsid w:val="00A82AFB"/>
    <w:rsid w:val="00A85909"/>
    <w:rsid w:val="00A91ED7"/>
    <w:rsid w:val="00A96528"/>
    <w:rsid w:val="00A9677E"/>
    <w:rsid w:val="00AA18A7"/>
    <w:rsid w:val="00AA4358"/>
    <w:rsid w:val="00AC5C6A"/>
    <w:rsid w:val="00AD0991"/>
    <w:rsid w:val="00AD0D6D"/>
    <w:rsid w:val="00AD4CEB"/>
    <w:rsid w:val="00AD6CC0"/>
    <w:rsid w:val="00AF309A"/>
    <w:rsid w:val="00B00D02"/>
    <w:rsid w:val="00B02053"/>
    <w:rsid w:val="00B0487C"/>
    <w:rsid w:val="00B122BC"/>
    <w:rsid w:val="00B276F1"/>
    <w:rsid w:val="00B4114C"/>
    <w:rsid w:val="00B54D04"/>
    <w:rsid w:val="00B6022F"/>
    <w:rsid w:val="00B641F7"/>
    <w:rsid w:val="00B65671"/>
    <w:rsid w:val="00B86F50"/>
    <w:rsid w:val="00BA1A67"/>
    <w:rsid w:val="00BA3FB3"/>
    <w:rsid w:val="00BA5EB1"/>
    <w:rsid w:val="00BB1C7F"/>
    <w:rsid w:val="00BB2FC7"/>
    <w:rsid w:val="00BB3DCF"/>
    <w:rsid w:val="00BC0818"/>
    <w:rsid w:val="00BD7039"/>
    <w:rsid w:val="00BE0123"/>
    <w:rsid w:val="00BF0F71"/>
    <w:rsid w:val="00BF6E00"/>
    <w:rsid w:val="00C15498"/>
    <w:rsid w:val="00C16E01"/>
    <w:rsid w:val="00C2023B"/>
    <w:rsid w:val="00C231ED"/>
    <w:rsid w:val="00C6044C"/>
    <w:rsid w:val="00C6686E"/>
    <w:rsid w:val="00C749F2"/>
    <w:rsid w:val="00C8607F"/>
    <w:rsid w:val="00C87EEC"/>
    <w:rsid w:val="00C9042B"/>
    <w:rsid w:val="00C9060C"/>
    <w:rsid w:val="00CA0758"/>
    <w:rsid w:val="00CA17AD"/>
    <w:rsid w:val="00CB2D66"/>
    <w:rsid w:val="00CB300E"/>
    <w:rsid w:val="00CB5ED9"/>
    <w:rsid w:val="00CC00E7"/>
    <w:rsid w:val="00CC2EEA"/>
    <w:rsid w:val="00CC3BC1"/>
    <w:rsid w:val="00CC50D3"/>
    <w:rsid w:val="00CC6D79"/>
    <w:rsid w:val="00CD54AD"/>
    <w:rsid w:val="00CE44AB"/>
    <w:rsid w:val="00CE70D9"/>
    <w:rsid w:val="00CF55C0"/>
    <w:rsid w:val="00D00F07"/>
    <w:rsid w:val="00D010FE"/>
    <w:rsid w:val="00D011EC"/>
    <w:rsid w:val="00D05225"/>
    <w:rsid w:val="00D054BD"/>
    <w:rsid w:val="00D325DD"/>
    <w:rsid w:val="00D33C37"/>
    <w:rsid w:val="00D36943"/>
    <w:rsid w:val="00D41764"/>
    <w:rsid w:val="00D50831"/>
    <w:rsid w:val="00D62908"/>
    <w:rsid w:val="00D7583A"/>
    <w:rsid w:val="00D77431"/>
    <w:rsid w:val="00DA1726"/>
    <w:rsid w:val="00DA64B1"/>
    <w:rsid w:val="00DB26D7"/>
    <w:rsid w:val="00DB6405"/>
    <w:rsid w:val="00DC04F5"/>
    <w:rsid w:val="00DC269F"/>
    <w:rsid w:val="00DC3532"/>
    <w:rsid w:val="00DC7D80"/>
    <w:rsid w:val="00DD5232"/>
    <w:rsid w:val="00DE17F8"/>
    <w:rsid w:val="00DF44AA"/>
    <w:rsid w:val="00E01C75"/>
    <w:rsid w:val="00E02442"/>
    <w:rsid w:val="00E113F5"/>
    <w:rsid w:val="00E20F8A"/>
    <w:rsid w:val="00E22099"/>
    <w:rsid w:val="00E22AAE"/>
    <w:rsid w:val="00E27370"/>
    <w:rsid w:val="00E3765B"/>
    <w:rsid w:val="00E42838"/>
    <w:rsid w:val="00E43F3C"/>
    <w:rsid w:val="00E50074"/>
    <w:rsid w:val="00E53875"/>
    <w:rsid w:val="00E5602A"/>
    <w:rsid w:val="00E61F70"/>
    <w:rsid w:val="00E74A19"/>
    <w:rsid w:val="00E75E9B"/>
    <w:rsid w:val="00E90CBC"/>
    <w:rsid w:val="00E93C88"/>
    <w:rsid w:val="00EA0312"/>
    <w:rsid w:val="00EA5DB9"/>
    <w:rsid w:val="00EB4F28"/>
    <w:rsid w:val="00EC0482"/>
    <w:rsid w:val="00EC7291"/>
    <w:rsid w:val="00EC7752"/>
    <w:rsid w:val="00ED2B1C"/>
    <w:rsid w:val="00ED40CF"/>
    <w:rsid w:val="00EE2C48"/>
    <w:rsid w:val="00EE4635"/>
    <w:rsid w:val="00EF0878"/>
    <w:rsid w:val="00EF3375"/>
    <w:rsid w:val="00EF4035"/>
    <w:rsid w:val="00F0212D"/>
    <w:rsid w:val="00F05621"/>
    <w:rsid w:val="00F0781A"/>
    <w:rsid w:val="00F17BEA"/>
    <w:rsid w:val="00F20890"/>
    <w:rsid w:val="00F2382B"/>
    <w:rsid w:val="00F24089"/>
    <w:rsid w:val="00F305C1"/>
    <w:rsid w:val="00F4478A"/>
    <w:rsid w:val="00F45148"/>
    <w:rsid w:val="00F46B72"/>
    <w:rsid w:val="00F47FA2"/>
    <w:rsid w:val="00F61311"/>
    <w:rsid w:val="00F64052"/>
    <w:rsid w:val="00F71FEB"/>
    <w:rsid w:val="00F92682"/>
    <w:rsid w:val="00F93F23"/>
    <w:rsid w:val="00F94D52"/>
    <w:rsid w:val="00FB79C1"/>
    <w:rsid w:val="00FC418C"/>
    <w:rsid w:val="00FC6EB8"/>
    <w:rsid w:val="00FD0182"/>
    <w:rsid w:val="00FD065E"/>
    <w:rsid w:val="00FD74C5"/>
    <w:rsid w:val="00FE6510"/>
    <w:rsid w:val="00FF20B7"/>
    <w:rsid w:val="00FF54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E1E567C"/>
  <w15:docId w15:val="{EAC3D152-7367-7546-928B-C99ACEB66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A56642"/>
    <w:pPr>
      <w:spacing w:after="120"/>
    </w:pPr>
    <w:rPr>
      <w:rFonts w:cs="Arial"/>
      <w:sz w:val="24"/>
      <w:lang w:val="en-AU"/>
    </w:rPr>
  </w:style>
  <w:style w:type="paragraph" w:styleId="Heading1">
    <w:name w:val="heading 1"/>
    <w:basedOn w:val="Normal"/>
    <w:next w:val="Normal"/>
    <w:link w:val="Heading1Char"/>
    <w:qFormat/>
    <w:rsid w:val="00A56642"/>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qFormat/>
    <w:rsid w:val="00525686"/>
    <w:pPr>
      <w:keepNext/>
      <w:spacing w:before="240" w:after="60"/>
      <w:outlineLvl w:val="1"/>
    </w:pPr>
    <w:rPr>
      <w:rFonts w:ascii="Arial" w:hAnsi="Arial"/>
      <w:b/>
      <w:bCs/>
      <w:i/>
      <w:iCs/>
      <w:sz w:val="28"/>
      <w:szCs w:val="28"/>
    </w:rPr>
  </w:style>
  <w:style w:type="paragraph" w:styleId="Heading3">
    <w:name w:val="heading 3"/>
    <w:basedOn w:val="Normal"/>
    <w:next w:val="Normal"/>
    <w:link w:val="Heading3Char"/>
    <w:qFormat/>
    <w:rsid w:val="00A56642"/>
    <w:pPr>
      <w:keepNext/>
      <w:spacing w:before="240" w:after="60"/>
      <w:outlineLvl w:val="2"/>
    </w:pPr>
    <w:rPr>
      <w:rFonts w:ascii="Arial" w:hAnsi="Arial"/>
      <w:b/>
      <w:bCs/>
      <w:sz w:val="26"/>
      <w:szCs w:val="26"/>
    </w:rPr>
  </w:style>
  <w:style w:type="paragraph" w:styleId="Heading4">
    <w:name w:val="heading 4"/>
    <w:basedOn w:val="Normal"/>
    <w:next w:val="Normal"/>
    <w:link w:val="Heading4Char"/>
    <w:unhideWhenUsed/>
    <w:qFormat/>
    <w:rsid w:val="00D33C37"/>
    <w:pPr>
      <w:keepNext/>
      <w:keepLines/>
      <w:outlineLvl w:val="3"/>
    </w:pPr>
    <w:rPr>
      <w:rFonts w:ascii="Arial Narrow" w:eastAsiaTheme="majorEastAsia" w:hAnsi="Arial Narrow" w:cstheme="majorBidi"/>
      <w:i/>
      <w:iCs/>
      <w:color w:val="17365D" w:themeColor="text2"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B300E"/>
    <w:pPr>
      <w:tabs>
        <w:tab w:val="center" w:pos="4513"/>
        <w:tab w:val="right" w:pos="9026"/>
      </w:tabs>
    </w:pPr>
  </w:style>
  <w:style w:type="character" w:customStyle="1" w:styleId="HeaderChar">
    <w:name w:val="Header Char"/>
    <w:basedOn w:val="DefaultParagraphFont"/>
    <w:link w:val="Header"/>
    <w:rsid w:val="00CB300E"/>
    <w:rPr>
      <w:rFonts w:ascii="Arial Narrow" w:hAnsi="Arial Narrow" w:cs="Arial"/>
      <w:lang w:eastAsia="en-US"/>
    </w:rPr>
  </w:style>
  <w:style w:type="paragraph" w:styleId="Footer">
    <w:name w:val="footer"/>
    <w:basedOn w:val="Normal"/>
    <w:link w:val="FooterChar"/>
    <w:uiPriority w:val="99"/>
    <w:rsid w:val="00CB300E"/>
    <w:pPr>
      <w:tabs>
        <w:tab w:val="center" w:pos="4513"/>
        <w:tab w:val="right" w:pos="9026"/>
      </w:tabs>
    </w:pPr>
  </w:style>
  <w:style w:type="character" w:customStyle="1" w:styleId="FooterChar">
    <w:name w:val="Footer Char"/>
    <w:basedOn w:val="DefaultParagraphFont"/>
    <w:link w:val="Footer"/>
    <w:uiPriority w:val="99"/>
    <w:rsid w:val="00CB300E"/>
    <w:rPr>
      <w:rFonts w:ascii="Arial Narrow" w:hAnsi="Arial Narrow" w:cs="Arial"/>
      <w:lang w:eastAsia="en-US"/>
    </w:rPr>
  </w:style>
  <w:style w:type="paragraph" w:styleId="BalloonText">
    <w:name w:val="Balloon Text"/>
    <w:basedOn w:val="Normal"/>
    <w:link w:val="BalloonTextChar"/>
    <w:rsid w:val="00CB300E"/>
    <w:rPr>
      <w:rFonts w:ascii="Tahoma" w:hAnsi="Tahoma" w:cs="Tahoma"/>
      <w:sz w:val="16"/>
      <w:szCs w:val="16"/>
    </w:rPr>
  </w:style>
  <w:style w:type="character" w:customStyle="1" w:styleId="BalloonTextChar">
    <w:name w:val="Balloon Text Char"/>
    <w:basedOn w:val="DefaultParagraphFont"/>
    <w:link w:val="BalloonText"/>
    <w:rsid w:val="00CB300E"/>
    <w:rPr>
      <w:rFonts w:ascii="Tahoma" w:hAnsi="Tahoma" w:cs="Tahoma"/>
      <w:sz w:val="16"/>
      <w:szCs w:val="16"/>
      <w:lang w:eastAsia="en-US"/>
    </w:rPr>
  </w:style>
  <w:style w:type="character" w:styleId="Hyperlink">
    <w:name w:val="Hyperlink"/>
    <w:basedOn w:val="DefaultParagraphFont"/>
    <w:uiPriority w:val="99"/>
    <w:rsid w:val="0004036B"/>
    <w:rPr>
      <w:color w:val="0000FF"/>
      <w:u w:val="single"/>
    </w:rPr>
  </w:style>
  <w:style w:type="character" w:customStyle="1" w:styleId="apple-style-span">
    <w:name w:val="apple-style-span"/>
    <w:basedOn w:val="DefaultParagraphFont"/>
    <w:rsid w:val="00C9060C"/>
  </w:style>
  <w:style w:type="character" w:customStyle="1" w:styleId="headingsub">
    <w:name w:val="heading_sub"/>
    <w:basedOn w:val="DefaultParagraphFont"/>
    <w:rsid w:val="00C9060C"/>
  </w:style>
  <w:style w:type="paragraph" w:styleId="NormalWeb">
    <w:name w:val="Normal (Web)"/>
    <w:basedOn w:val="Normal"/>
    <w:uiPriority w:val="99"/>
    <w:unhideWhenUsed/>
    <w:rsid w:val="00C9060C"/>
    <w:pPr>
      <w:spacing w:before="100" w:beforeAutospacing="1" w:after="100" w:afterAutospacing="1"/>
    </w:pPr>
    <w:rPr>
      <w:rFonts w:cs="Times New Roman"/>
      <w:szCs w:val="24"/>
      <w:lang w:eastAsia="en-AU"/>
    </w:rPr>
  </w:style>
  <w:style w:type="character" w:customStyle="1" w:styleId="apple-converted-space">
    <w:name w:val="apple-converted-space"/>
    <w:basedOn w:val="DefaultParagraphFont"/>
    <w:rsid w:val="00C9060C"/>
  </w:style>
  <w:style w:type="character" w:customStyle="1" w:styleId="Heading2Char">
    <w:name w:val="Heading 2 Char"/>
    <w:basedOn w:val="DefaultParagraphFont"/>
    <w:link w:val="Heading2"/>
    <w:rsid w:val="00525686"/>
    <w:rPr>
      <w:rFonts w:ascii="Arial" w:hAnsi="Arial" w:cs="Arial"/>
      <w:b/>
      <w:bCs/>
      <w:i/>
      <w:iCs/>
      <w:sz w:val="28"/>
      <w:szCs w:val="28"/>
      <w:lang w:val="en-AU"/>
    </w:rPr>
  </w:style>
  <w:style w:type="character" w:customStyle="1" w:styleId="Heading1Char">
    <w:name w:val="Heading 1 Char"/>
    <w:basedOn w:val="DefaultParagraphFont"/>
    <w:link w:val="Heading1"/>
    <w:rsid w:val="00A56642"/>
    <w:rPr>
      <w:rFonts w:ascii="Arial" w:hAnsi="Arial" w:cs="Arial"/>
      <w:b/>
      <w:bCs/>
      <w:kern w:val="32"/>
      <w:sz w:val="32"/>
      <w:szCs w:val="32"/>
      <w:lang w:val="en-AU"/>
    </w:rPr>
  </w:style>
  <w:style w:type="character" w:customStyle="1" w:styleId="Heading3Char">
    <w:name w:val="Heading 3 Char"/>
    <w:basedOn w:val="DefaultParagraphFont"/>
    <w:link w:val="Heading3"/>
    <w:rsid w:val="00A56642"/>
    <w:rPr>
      <w:rFonts w:ascii="Arial" w:hAnsi="Arial" w:cs="Arial"/>
      <w:b/>
      <w:bCs/>
      <w:sz w:val="26"/>
      <w:szCs w:val="26"/>
      <w:lang w:val="en-AU"/>
    </w:rPr>
  </w:style>
  <w:style w:type="character" w:styleId="IntenseEmphasis">
    <w:name w:val="Intense Emphasis"/>
    <w:qFormat/>
    <w:rsid w:val="00A56642"/>
    <w:rPr>
      <w:b/>
      <w:bCs/>
      <w:i/>
      <w:iCs/>
      <w:color w:val="4F81BD"/>
    </w:rPr>
  </w:style>
  <w:style w:type="paragraph" w:styleId="ListParagraph">
    <w:name w:val="List Paragraph"/>
    <w:aliases w:val="Body Bullets,NFP GP Bulleted List,List Paragraph1,Recommendation"/>
    <w:basedOn w:val="Normal"/>
    <w:link w:val="ListParagraphChar"/>
    <w:uiPriority w:val="34"/>
    <w:qFormat/>
    <w:rsid w:val="00080FC3"/>
    <w:pPr>
      <w:ind w:left="720"/>
      <w:contextualSpacing/>
    </w:pPr>
    <w:rPr>
      <w:rFonts w:cs="Times New Roman"/>
      <w:szCs w:val="24"/>
    </w:rPr>
  </w:style>
  <w:style w:type="paragraph" w:customStyle="1" w:styleId="Body">
    <w:name w:val="Body"/>
    <w:rsid w:val="00810CAD"/>
    <w:rPr>
      <w:rFonts w:ascii="Helvetica" w:eastAsia="ヒラギノ角ゴ Pro W3" w:hAnsi="Helvetica"/>
      <w:color w:val="000000"/>
      <w:sz w:val="24"/>
      <w:szCs w:val="22"/>
      <w:lang w:bidi="en-US"/>
    </w:rPr>
  </w:style>
  <w:style w:type="character" w:styleId="Emphasis">
    <w:name w:val="Emphasis"/>
    <w:qFormat/>
    <w:rsid w:val="00810CAD"/>
    <w:rPr>
      <w:i/>
      <w:iCs/>
    </w:rPr>
  </w:style>
  <w:style w:type="paragraph" w:customStyle="1" w:styleId="Heading3mp">
    <w:name w:val="Heading 3 mp"/>
    <w:basedOn w:val="Normal"/>
    <w:rsid w:val="00810C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spacing w:after="0"/>
    </w:pPr>
    <w:rPr>
      <w:rFonts w:ascii="Arial Bold" w:hAnsi="Arial Bold" w:cs="Times New Roman"/>
      <w:b/>
      <w:sz w:val="26"/>
      <w:szCs w:val="24"/>
      <w:lang w:val="en-US" w:bidi="en-US"/>
    </w:rPr>
  </w:style>
  <w:style w:type="paragraph" w:customStyle="1" w:styleId="Heading">
    <w:name w:val="Heading"/>
    <w:next w:val="Body"/>
    <w:rsid w:val="00810CAD"/>
    <w:pPr>
      <w:keepNext/>
    </w:pPr>
    <w:rPr>
      <w:rFonts w:ascii="Helvetica" w:eastAsia="ヒラギノ角ゴ Pro W3" w:hAnsi="Helvetica"/>
      <w:b/>
      <w:color w:val="000000"/>
      <w:sz w:val="36"/>
      <w:szCs w:val="22"/>
      <w:lang w:bidi="en-US"/>
    </w:rPr>
  </w:style>
  <w:style w:type="paragraph" w:styleId="TOC1">
    <w:name w:val="toc 1"/>
    <w:basedOn w:val="Normal"/>
    <w:next w:val="Normal"/>
    <w:autoRedefine/>
    <w:uiPriority w:val="39"/>
    <w:rsid w:val="00797675"/>
    <w:pPr>
      <w:spacing w:before="120"/>
    </w:pPr>
    <w:rPr>
      <w:rFonts w:asciiTheme="minorHAnsi" w:hAnsiTheme="minorHAnsi" w:cstheme="minorHAnsi"/>
      <w:b/>
      <w:bCs/>
      <w:caps/>
      <w:sz w:val="20"/>
    </w:rPr>
  </w:style>
  <w:style w:type="paragraph" w:styleId="TOC2">
    <w:name w:val="toc 2"/>
    <w:basedOn w:val="Normal"/>
    <w:next w:val="Normal"/>
    <w:autoRedefine/>
    <w:uiPriority w:val="39"/>
    <w:rsid w:val="00797675"/>
    <w:pPr>
      <w:spacing w:after="0"/>
      <w:ind w:left="240"/>
    </w:pPr>
    <w:rPr>
      <w:rFonts w:asciiTheme="minorHAnsi" w:hAnsiTheme="minorHAnsi" w:cstheme="minorHAnsi"/>
      <w:smallCaps/>
      <w:sz w:val="20"/>
    </w:rPr>
  </w:style>
  <w:style w:type="paragraph" w:styleId="TOC3">
    <w:name w:val="toc 3"/>
    <w:basedOn w:val="Normal"/>
    <w:next w:val="Normal"/>
    <w:autoRedefine/>
    <w:rsid w:val="00797675"/>
    <w:pPr>
      <w:spacing w:after="0"/>
      <w:ind w:left="480"/>
    </w:pPr>
    <w:rPr>
      <w:rFonts w:asciiTheme="minorHAnsi" w:hAnsiTheme="minorHAnsi" w:cstheme="minorHAnsi"/>
      <w:i/>
      <w:iCs/>
      <w:sz w:val="20"/>
    </w:rPr>
  </w:style>
  <w:style w:type="paragraph" w:styleId="TOC4">
    <w:name w:val="toc 4"/>
    <w:basedOn w:val="Normal"/>
    <w:next w:val="Normal"/>
    <w:autoRedefine/>
    <w:rsid w:val="00797675"/>
    <w:pPr>
      <w:spacing w:after="0"/>
      <w:ind w:left="720"/>
    </w:pPr>
    <w:rPr>
      <w:rFonts w:asciiTheme="minorHAnsi" w:hAnsiTheme="minorHAnsi" w:cstheme="minorHAnsi"/>
      <w:sz w:val="18"/>
      <w:szCs w:val="18"/>
    </w:rPr>
  </w:style>
  <w:style w:type="paragraph" w:styleId="TOC5">
    <w:name w:val="toc 5"/>
    <w:basedOn w:val="Normal"/>
    <w:next w:val="Normal"/>
    <w:autoRedefine/>
    <w:rsid w:val="00797675"/>
    <w:pPr>
      <w:spacing w:after="0"/>
      <w:ind w:left="960"/>
    </w:pPr>
    <w:rPr>
      <w:rFonts w:asciiTheme="minorHAnsi" w:hAnsiTheme="minorHAnsi" w:cstheme="minorHAnsi"/>
      <w:sz w:val="18"/>
      <w:szCs w:val="18"/>
    </w:rPr>
  </w:style>
  <w:style w:type="paragraph" w:styleId="TOC6">
    <w:name w:val="toc 6"/>
    <w:basedOn w:val="Normal"/>
    <w:next w:val="Normal"/>
    <w:autoRedefine/>
    <w:rsid w:val="00797675"/>
    <w:pPr>
      <w:spacing w:after="0"/>
      <w:ind w:left="1200"/>
    </w:pPr>
    <w:rPr>
      <w:rFonts w:asciiTheme="minorHAnsi" w:hAnsiTheme="minorHAnsi" w:cstheme="minorHAnsi"/>
      <w:sz w:val="18"/>
      <w:szCs w:val="18"/>
    </w:rPr>
  </w:style>
  <w:style w:type="paragraph" w:styleId="TOC7">
    <w:name w:val="toc 7"/>
    <w:basedOn w:val="Normal"/>
    <w:next w:val="Normal"/>
    <w:autoRedefine/>
    <w:rsid w:val="00797675"/>
    <w:pPr>
      <w:spacing w:after="0"/>
      <w:ind w:left="1440"/>
    </w:pPr>
    <w:rPr>
      <w:rFonts w:asciiTheme="minorHAnsi" w:hAnsiTheme="minorHAnsi" w:cstheme="minorHAnsi"/>
      <w:sz w:val="18"/>
      <w:szCs w:val="18"/>
    </w:rPr>
  </w:style>
  <w:style w:type="paragraph" w:styleId="TOC8">
    <w:name w:val="toc 8"/>
    <w:basedOn w:val="Normal"/>
    <w:next w:val="Normal"/>
    <w:autoRedefine/>
    <w:rsid w:val="00797675"/>
    <w:pPr>
      <w:spacing w:after="0"/>
      <w:ind w:left="1680"/>
    </w:pPr>
    <w:rPr>
      <w:rFonts w:asciiTheme="minorHAnsi" w:hAnsiTheme="minorHAnsi" w:cstheme="minorHAnsi"/>
      <w:sz w:val="18"/>
      <w:szCs w:val="18"/>
    </w:rPr>
  </w:style>
  <w:style w:type="paragraph" w:styleId="TOC9">
    <w:name w:val="toc 9"/>
    <w:basedOn w:val="Normal"/>
    <w:next w:val="Normal"/>
    <w:autoRedefine/>
    <w:rsid w:val="00797675"/>
    <w:pPr>
      <w:spacing w:after="0"/>
      <w:ind w:left="1920"/>
    </w:pPr>
    <w:rPr>
      <w:rFonts w:asciiTheme="minorHAnsi" w:hAnsiTheme="minorHAnsi" w:cstheme="minorHAnsi"/>
      <w:sz w:val="18"/>
      <w:szCs w:val="18"/>
    </w:rPr>
  </w:style>
  <w:style w:type="table" w:styleId="TableGrid">
    <w:name w:val="Table Grid"/>
    <w:basedOn w:val="TableNormal"/>
    <w:uiPriority w:val="39"/>
    <w:rsid w:val="008D0888"/>
    <w:rPr>
      <w:rFonts w:asciiTheme="minorHAnsi" w:eastAsiaTheme="minorEastAsia" w:hAnsiTheme="minorHAnsi" w:cstheme="minorBidi"/>
      <w:lang w:val="en-AU"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DD5232"/>
    <w:pPr>
      <w:spacing w:after="0"/>
    </w:pPr>
    <w:rPr>
      <w:rFonts w:ascii="Lucida Grande" w:hAnsi="Lucida Grande" w:cs="Lucida Grande"/>
      <w:szCs w:val="24"/>
    </w:rPr>
  </w:style>
  <w:style w:type="character" w:customStyle="1" w:styleId="DocumentMapChar">
    <w:name w:val="Document Map Char"/>
    <w:basedOn w:val="DefaultParagraphFont"/>
    <w:link w:val="DocumentMap"/>
    <w:rsid w:val="00DD5232"/>
    <w:rPr>
      <w:rFonts w:ascii="Lucida Grande" w:hAnsi="Lucida Grande" w:cs="Lucida Grande"/>
      <w:sz w:val="24"/>
      <w:szCs w:val="24"/>
      <w:lang w:val="en-AU"/>
    </w:rPr>
  </w:style>
  <w:style w:type="character" w:customStyle="1" w:styleId="Heading4Char">
    <w:name w:val="Heading 4 Char"/>
    <w:basedOn w:val="DefaultParagraphFont"/>
    <w:link w:val="Heading4"/>
    <w:rsid w:val="00D33C37"/>
    <w:rPr>
      <w:rFonts w:ascii="Arial Narrow" w:eastAsiaTheme="majorEastAsia" w:hAnsi="Arial Narrow" w:cstheme="majorBidi"/>
      <w:i/>
      <w:iCs/>
      <w:color w:val="17365D" w:themeColor="text2" w:themeShade="BF"/>
      <w:sz w:val="24"/>
      <w:lang w:val="en-AU"/>
    </w:rPr>
  </w:style>
  <w:style w:type="character" w:styleId="UnresolvedMention">
    <w:name w:val="Unresolved Mention"/>
    <w:basedOn w:val="DefaultParagraphFont"/>
    <w:rsid w:val="00071952"/>
    <w:rPr>
      <w:color w:val="605E5C"/>
      <w:shd w:val="clear" w:color="auto" w:fill="E1DFDD"/>
    </w:rPr>
  </w:style>
  <w:style w:type="character" w:customStyle="1" w:styleId="ListParagraphChar">
    <w:name w:val="List Paragraph Char"/>
    <w:aliases w:val="Body Bullets Char,NFP GP Bulleted List Char,List Paragraph1 Char,Recommendation Char"/>
    <w:link w:val="ListParagraph"/>
    <w:uiPriority w:val="34"/>
    <w:rsid w:val="004C4A6F"/>
    <w:rPr>
      <w:sz w:val="24"/>
      <w:szCs w:val="24"/>
      <w:lang w:val="en-AU"/>
    </w:rPr>
  </w:style>
  <w:style w:type="paragraph" w:styleId="FootnoteText">
    <w:name w:val="footnote text"/>
    <w:basedOn w:val="Normal"/>
    <w:link w:val="FootnoteTextChar"/>
    <w:uiPriority w:val="99"/>
    <w:semiHidden/>
    <w:unhideWhenUsed/>
    <w:rsid w:val="00860B06"/>
    <w:pPr>
      <w:spacing w:after="0"/>
    </w:pPr>
    <w:rPr>
      <w:rFonts w:cs="Times New Roman"/>
      <w:sz w:val="20"/>
      <w:lang w:eastAsia="en-GB"/>
    </w:rPr>
  </w:style>
  <w:style w:type="character" w:customStyle="1" w:styleId="FootnoteTextChar">
    <w:name w:val="Footnote Text Char"/>
    <w:basedOn w:val="DefaultParagraphFont"/>
    <w:link w:val="FootnoteText"/>
    <w:uiPriority w:val="99"/>
    <w:semiHidden/>
    <w:rsid w:val="00860B06"/>
    <w:rPr>
      <w:lang w:val="en-AU" w:eastAsia="en-GB"/>
    </w:rPr>
  </w:style>
  <w:style w:type="character" w:styleId="FootnoteReference">
    <w:name w:val="footnote reference"/>
    <w:basedOn w:val="DefaultParagraphFont"/>
    <w:uiPriority w:val="99"/>
    <w:semiHidden/>
    <w:unhideWhenUsed/>
    <w:rsid w:val="00860B06"/>
    <w:rPr>
      <w:vertAlign w:val="superscript"/>
    </w:rPr>
  </w:style>
  <w:style w:type="paragraph" w:styleId="Title">
    <w:name w:val="Title"/>
    <w:basedOn w:val="Normal"/>
    <w:next w:val="Normal"/>
    <w:link w:val="TitleChar"/>
    <w:qFormat/>
    <w:rsid w:val="00594EEB"/>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94EEB"/>
    <w:rPr>
      <w:rFonts w:asciiTheme="majorHAnsi" w:eastAsiaTheme="majorEastAsia" w:hAnsiTheme="majorHAnsi" w:cstheme="majorBidi"/>
      <w:spacing w:val="-10"/>
      <w:kern w:val="28"/>
      <w:sz w:val="56"/>
      <w:szCs w:val="56"/>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638022">
      <w:bodyDiv w:val="1"/>
      <w:marLeft w:val="0"/>
      <w:marRight w:val="0"/>
      <w:marTop w:val="0"/>
      <w:marBottom w:val="0"/>
      <w:divBdr>
        <w:top w:val="none" w:sz="0" w:space="0" w:color="auto"/>
        <w:left w:val="none" w:sz="0" w:space="0" w:color="auto"/>
        <w:bottom w:val="none" w:sz="0" w:space="0" w:color="auto"/>
        <w:right w:val="none" w:sz="0" w:space="0" w:color="auto"/>
      </w:divBdr>
    </w:div>
    <w:div w:id="124003603">
      <w:bodyDiv w:val="1"/>
      <w:marLeft w:val="0"/>
      <w:marRight w:val="0"/>
      <w:marTop w:val="0"/>
      <w:marBottom w:val="0"/>
      <w:divBdr>
        <w:top w:val="none" w:sz="0" w:space="0" w:color="auto"/>
        <w:left w:val="none" w:sz="0" w:space="0" w:color="auto"/>
        <w:bottom w:val="none" w:sz="0" w:space="0" w:color="auto"/>
        <w:right w:val="none" w:sz="0" w:space="0" w:color="auto"/>
      </w:divBdr>
      <w:divsChild>
        <w:div w:id="501243097">
          <w:marLeft w:val="1166"/>
          <w:marRight w:val="0"/>
          <w:marTop w:val="82"/>
          <w:marBottom w:val="0"/>
          <w:divBdr>
            <w:top w:val="none" w:sz="0" w:space="0" w:color="auto"/>
            <w:left w:val="none" w:sz="0" w:space="0" w:color="auto"/>
            <w:bottom w:val="none" w:sz="0" w:space="0" w:color="auto"/>
            <w:right w:val="none" w:sz="0" w:space="0" w:color="auto"/>
          </w:divBdr>
        </w:div>
      </w:divsChild>
    </w:div>
    <w:div w:id="258831989">
      <w:bodyDiv w:val="1"/>
      <w:marLeft w:val="0"/>
      <w:marRight w:val="0"/>
      <w:marTop w:val="0"/>
      <w:marBottom w:val="0"/>
      <w:divBdr>
        <w:top w:val="none" w:sz="0" w:space="0" w:color="auto"/>
        <w:left w:val="none" w:sz="0" w:space="0" w:color="auto"/>
        <w:bottom w:val="none" w:sz="0" w:space="0" w:color="auto"/>
        <w:right w:val="none" w:sz="0" w:space="0" w:color="auto"/>
      </w:divBdr>
      <w:divsChild>
        <w:div w:id="193537804">
          <w:marLeft w:val="1166"/>
          <w:marRight w:val="0"/>
          <w:marTop w:val="86"/>
          <w:marBottom w:val="0"/>
          <w:divBdr>
            <w:top w:val="none" w:sz="0" w:space="0" w:color="auto"/>
            <w:left w:val="none" w:sz="0" w:space="0" w:color="auto"/>
            <w:bottom w:val="none" w:sz="0" w:space="0" w:color="auto"/>
            <w:right w:val="none" w:sz="0" w:space="0" w:color="auto"/>
          </w:divBdr>
        </w:div>
      </w:divsChild>
    </w:div>
    <w:div w:id="712267095">
      <w:bodyDiv w:val="1"/>
      <w:marLeft w:val="0"/>
      <w:marRight w:val="0"/>
      <w:marTop w:val="0"/>
      <w:marBottom w:val="0"/>
      <w:divBdr>
        <w:top w:val="none" w:sz="0" w:space="0" w:color="auto"/>
        <w:left w:val="none" w:sz="0" w:space="0" w:color="auto"/>
        <w:bottom w:val="none" w:sz="0" w:space="0" w:color="auto"/>
        <w:right w:val="none" w:sz="0" w:space="0" w:color="auto"/>
      </w:divBdr>
      <w:divsChild>
        <w:div w:id="1984502214">
          <w:marLeft w:val="1166"/>
          <w:marRight w:val="0"/>
          <w:marTop w:val="86"/>
          <w:marBottom w:val="0"/>
          <w:divBdr>
            <w:top w:val="none" w:sz="0" w:space="0" w:color="auto"/>
            <w:left w:val="none" w:sz="0" w:space="0" w:color="auto"/>
            <w:bottom w:val="none" w:sz="0" w:space="0" w:color="auto"/>
            <w:right w:val="none" w:sz="0" w:space="0" w:color="auto"/>
          </w:divBdr>
        </w:div>
        <w:div w:id="1245644353">
          <w:marLeft w:val="1166"/>
          <w:marRight w:val="0"/>
          <w:marTop w:val="86"/>
          <w:marBottom w:val="0"/>
          <w:divBdr>
            <w:top w:val="none" w:sz="0" w:space="0" w:color="auto"/>
            <w:left w:val="none" w:sz="0" w:space="0" w:color="auto"/>
            <w:bottom w:val="none" w:sz="0" w:space="0" w:color="auto"/>
            <w:right w:val="none" w:sz="0" w:space="0" w:color="auto"/>
          </w:divBdr>
        </w:div>
        <w:div w:id="372005516">
          <w:marLeft w:val="1166"/>
          <w:marRight w:val="0"/>
          <w:marTop w:val="86"/>
          <w:marBottom w:val="0"/>
          <w:divBdr>
            <w:top w:val="none" w:sz="0" w:space="0" w:color="auto"/>
            <w:left w:val="none" w:sz="0" w:space="0" w:color="auto"/>
            <w:bottom w:val="none" w:sz="0" w:space="0" w:color="auto"/>
            <w:right w:val="none" w:sz="0" w:space="0" w:color="auto"/>
          </w:divBdr>
        </w:div>
        <w:div w:id="1093015241">
          <w:marLeft w:val="1166"/>
          <w:marRight w:val="0"/>
          <w:marTop w:val="86"/>
          <w:marBottom w:val="0"/>
          <w:divBdr>
            <w:top w:val="none" w:sz="0" w:space="0" w:color="auto"/>
            <w:left w:val="none" w:sz="0" w:space="0" w:color="auto"/>
            <w:bottom w:val="none" w:sz="0" w:space="0" w:color="auto"/>
            <w:right w:val="none" w:sz="0" w:space="0" w:color="auto"/>
          </w:divBdr>
        </w:div>
      </w:divsChild>
    </w:div>
    <w:div w:id="750273848">
      <w:bodyDiv w:val="1"/>
      <w:marLeft w:val="0"/>
      <w:marRight w:val="0"/>
      <w:marTop w:val="0"/>
      <w:marBottom w:val="0"/>
      <w:divBdr>
        <w:top w:val="none" w:sz="0" w:space="0" w:color="auto"/>
        <w:left w:val="none" w:sz="0" w:space="0" w:color="auto"/>
        <w:bottom w:val="none" w:sz="0" w:space="0" w:color="auto"/>
        <w:right w:val="none" w:sz="0" w:space="0" w:color="auto"/>
      </w:divBdr>
      <w:divsChild>
        <w:div w:id="133528006">
          <w:marLeft w:val="547"/>
          <w:marRight w:val="0"/>
          <w:marTop w:val="0"/>
          <w:marBottom w:val="0"/>
          <w:divBdr>
            <w:top w:val="none" w:sz="0" w:space="0" w:color="auto"/>
            <w:left w:val="none" w:sz="0" w:space="0" w:color="auto"/>
            <w:bottom w:val="none" w:sz="0" w:space="0" w:color="auto"/>
            <w:right w:val="none" w:sz="0" w:space="0" w:color="auto"/>
          </w:divBdr>
        </w:div>
        <w:div w:id="343171591">
          <w:marLeft w:val="547"/>
          <w:marRight w:val="0"/>
          <w:marTop w:val="0"/>
          <w:marBottom w:val="0"/>
          <w:divBdr>
            <w:top w:val="none" w:sz="0" w:space="0" w:color="auto"/>
            <w:left w:val="none" w:sz="0" w:space="0" w:color="auto"/>
            <w:bottom w:val="none" w:sz="0" w:space="0" w:color="auto"/>
            <w:right w:val="none" w:sz="0" w:space="0" w:color="auto"/>
          </w:divBdr>
        </w:div>
        <w:div w:id="617028699">
          <w:marLeft w:val="547"/>
          <w:marRight w:val="0"/>
          <w:marTop w:val="0"/>
          <w:marBottom w:val="0"/>
          <w:divBdr>
            <w:top w:val="none" w:sz="0" w:space="0" w:color="auto"/>
            <w:left w:val="none" w:sz="0" w:space="0" w:color="auto"/>
            <w:bottom w:val="none" w:sz="0" w:space="0" w:color="auto"/>
            <w:right w:val="none" w:sz="0" w:space="0" w:color="auto"/>
          </w:divBdr>
        </w:div>
        <w:div w:id="961423227">
          <w:marLeft w:val="547"/>
          <w:marRight w:val="0"/>
          <w:marTop w:val="0"/>
          <w:marBottom w:val="0"/>
          <w:divBdr>
            <w:top w:val="none" w:sz="0" w:space="0" w:color="auto"/>
            <w:left w:val="none" w:sz="0" w:space="0" w:color="auto"/>
            <w:bottom w:val="none" w:sz="0" w:space="0" w:color="auto"/>
            <w:right w:val="none" w:sz="0" w:space="0" w:color="auto"/>
          </w:divBdr>
        </w:div>
        <w:div w:id="1496335034">
          <w:marLeft w:val="547"/>
          <w:marRight w:val="0"/>
          <w:marTop w:val="0"/>
          <w:marBottom w:val="0"/>
          <w:divBdr>
            <w:top w:val="none" w:sz="0" w:space="0" w:color="auto"/>
            <w:left w:val="none" w:sz="0" w:space="0" w:color="auto"/>
            <w:bottom w:val="none" w:sz="0" w:space="0" w:color="auto"/>
            <w:right w:val="none" w:sz="0" w:space="0" w:color="auto"/>
          </w:divBdr>
        </w:div>
        <w:div w:id="1501116691">
          <w:marLeft w:val="547"/>
          <w:marRight w:val="0"/>
          <w:marTop w:val="0"/>
          <w:marBottom w:val="0"/>
          <w:divBdr>
            <w:top w:val="none" w:sz="0" w:space="0" w:color="auto"/>
            <w:left w:val="none" w:sz="0" w:space="0" w:color="auto"/>
            <w:bottom w:val="none" w:sz="0" w:space="0" w:color="auto"/>
            <w:right w:val="none" w:sz="0" w:space="0" w:color="auto"/>
          </w:divBdr>
        </w:div>
        <w:div w:id="1644776831">
          <w:marLeft w:val="547"/>
          <w:marRight w:val="0"/>
          <w:marTop w:val="0"/>
          <w:marBottom w:val="0"/>
          <w:divBdr>
            <w:top w:val="none" w:sz="0" w:space="0" w:color="auto"/>
            <w:left w:val="none" w:sz="0" w:space="0" w:color="auto"/>
            <w:bottom w:val="none" w:sz="0" w:space="0" w:color="auto"/>
            <w:right w:val="none" w:sz="0" w:space="0" w:color="auto"/>
          </w:divBdr>
        </w:div>
      </w:divsChild>
    </w:div>
    <w:div w:id="850606129">
      <w:bodyDiv w:val="1"/>
      <w:marLeft w:val="0"/>
      <w:marRight w:val="0"/>
      <w:marTop w:val="0"/>
      <w:marBottom w:val="0"/>
      <w:divBdr>
        <w:top w:val="none" w:sz="0" w:space="0" w:color="auto"/>
        <w:left w:val="none" w:sz="0" w:space="0" w:color="auto"/>
        <w:bottom w:val="none" w:sz="0" w:space="0" w:color="auto"/>
        <w:right w:val="none" w:sz="0" w:space="0" w:color="auto"/>
      </w:divBdr>
      <w:divsChild>
        <w:div w:id="1800807281">
          <w:marLeft w:val="605"/>
          <w:marRight w:val="0"/>
          <w:marTop w:val="220"/>
          <w:marBottom w:val="0"/>
          <w:divBdr>
            <w:top w:val="none" w:sz="0" w:space="0" w:color="auto"/>
            <w:left w:val="none" w:sz="0" w:space="0" w:color="auto"/>
            <w:bottom w:val="none" w:sz="0" w:space="0" w:color="auto"/>
            <w:right w:val="none" w:sz="0" w:space="0" w:color="auto"/>
          </w:divBdr>
        </w:div>
      </w:divsChild>
    </w:div>
    <w:div w:id="947196154">
      <w:bodyDiv w:val="1"/>
      <w:marLeft w:val="0"/>
      <w:marRight w:val="0"/>
      <w:marTop w:val="0"/>
      <w:marBottom w:val="0"/>
      <w:divBdr>
        <w:top w:val="none" w:sz="0" w:space="0" w:color="auto"/>
        <w:left w:val="none" w:sz="0" w:space="0" w:color="auto"/>
        <w:bottom w:val="none" w:sz="0" w:space="0" w:color="auto"/>
        <w:right w:val="none" w:sz="0" w:space="0" w:color="auto"/>
      </w:divBdr>
    </w:div>
    <w:div w:id="973675468">
      <w:bodyDiv w:val="1"/>
      <w:marLeft w:val="0"/>
      <w:marRight w:val="0"/>
      <w:marTop w:val="0"/>
      <w:marBottom w:val="0"/>
      <w:divBdr>
        <w:top w:val="none" w:sz="0" w:space="0" w:color="auto"/>
        <w:left w:val="none" w:sz="0" w:space="0" w:color="auto"/>
        <w:bottom w:val="none" w:sz="0" w:space="0" w:color="auto"/>
        <w:right w:val="none" w:sz="0" w:space="0" w:color="auto"/>
      </w:divBdr>
      <w:divsChild>
        <w:div w:id="1745106991">
          <w:marLeft w:val="605"/>
          <w:marRight w:val="0"/>
          <w:marTop w:val="220"/>
          <w:marBottom w:val="0"/>
          <w:divBdr>
            <w:top w:val="none" w:sz="0" w:space="0" w:color="auto"/>
            <w:left w:val="none" w:sz="0" w:space="0" w:color="auto"/>
            <w:bottom w:val="none" w:sz="0" w:space="0" w:color="auto"/>
            <w:right w:val="none" w:sz="0" w:space="0" w:color="auto"/>
          </w:divBdr>
        </w:div>
        <w:div w:id="965506892">
          <w:marLeft w:val="605"/>
          <w:marRight w:val="0"/>
          <w:marTop w:val="220"/>
          <w:marBottom w:val="0"/>
          <w:divBdr>
            <w:top w:val="none" w:sz="0" w:space="0" w:color="auto"/>
            <w:left w:val="none" w:sz="0" w:space="0" w:color="auto"/>
            <w:bottom w:val="none" w:sz="0" w:space="0" w:color="auto"/>
            <w:right w:val="none" w:sz="0" w:space="0" w:color="auto"/>
          </w:divBdr>
        </w:div>
        <w:div w:id="1839341938">
          <w:marLeft w:val="605"/>
          <w:marRight w:val="0"/>
          <w:marTop w:val="220"/>
          <w:marBottom w:val="0"/>
          <w:divBdr>
            <w:top w:val="none" w:sz="0" w:space="0" w:color="auto"/>
            <w:left w:val="none" w:sz="0" w:space="0" w:color="auto"/>
            <w:bottom w:val="none" w:sz="0" w:space="0" w:color="auto"/>
            <w:right w:val="none" w:sz="0" w:space="0" w:color="auto"/>
          </w:divBdr>
        </w:div>
        <w:div w:id="299267474">
          <w:marLeft w:val="605"/>
          <w:marRight w:val="0"/>
          <w:marTop w:val="220"/>
          <w:marBottom w:val="0"/>
          <w:divBdr>
            <w:top w:val="none" w:sz="0" w:space="0" w:color="auto"/>
            <w:left w:val="none" w:sz="0" w:space="0" w:color="auto"/>
            <w:bottom w:val="none" w:sz="0" w:space="0" w:color="auto"/>
            <w:right w:val="none" w:sz="0" w:space="0" w:color="auto"/>
          </w:divBdr>
        </w:div>
        <w:div w:id="2085060556">
          <w:marLeft w:val="605"/>
          <w:marRight w:val="0"/>
          <w:marTop w:val="220"/>
          <w:marBottom w:val="0"/>
          <w:divBdr>
            <w:top w:val="none" w:sz="0" w:space="0" w:color="auto"/>
            <w:left w:val="none" w:sz="0" w:space="0" w:color="auto"/>
            <w:bottom w:val="none" w:sz="0" w:space="0" w:color="auto"/>
            <w:right w:val="none" w:sz="0" w:space="0" w:color="auto"/>
          </w:divBdr>
        </w:div>
        <w:div w:id="1563834777">
          <w:marLeft w:val="605"/>
          <w:marRight w:val="0"/>
          <w:marTop w:val="220"/>
          <w:marBottom w:val="0"/>
          <w:divBdr>
            <w:top w:val="none" w:sz="0" w:space="0" w:color="auto"/>
            <w:left w:val="none" w:sz="0" w:space="0" w:color="auto"/>
            <w:bottom w:val="none" w:sz="0" w:space="0" w:color="auto"/>
            <w:right w:val="none" w:sz="0" w:space="0" w:color="auto"/>
          </w:divBdr>
        </w:div>
      </w:divsChild>
    </w:div>
    <w:div w:id="1134299973">
      <w:bodyDiv w:val="1"/>
      <w:marLeft w:val="0"/>
      <w:marRight w:val="0"/>
      <w:marTop w:val="0"/>
      <w:marBottom w:val="0"/>
      <w:divBdr>
        <w:top w:val="none" w:sz="0" w:space="0" w:color="auto"/>
        <w:left w:val="none" w:sz="0" w:space="0" w:color="auto"/>
        <w:bottom w:val="none" w:sz="0" w:space="0" w:color="auto"/>
        <w:right w:val="none" w:sz="0" w:space="0" w:color="auto"/>
      </w:divBdr>
    </w:div>
    <w:div w:id="1530953200">
      <w:bodyDiv w:val="1"/>
      <w:marLeft w:val="0"/>
      <w:marRight w:val="0"/>
      <w:marTop w:val="0"/>
      <w:marBottom w:val="0"/>
      <w:divBdr>
        <w:top w:val="none" w:sz="0" w:space="0" w:color="auto"/>
        <w:left w:val="none" w:sz="0" w:space="0" w:color="auto"/>
        <w:bottom w:val="none" w:sz="0" w:space="0" w:color="auto"/>
        <w:right w:val="none" w:sz="0" w:space="0" w:color="auto"/>
      </w:divBdr>
    </w:div>
    <w:div w:id="1677876787">
      <w:bodyDiv w:val="1"/>
      <w:marLeft w:val="0"/>
      <w:marRight w:val="0"/>
      <w:marTop w:val="0"/>
      <w:marBottom w:val="0"/>
      <w:divBdr>
        <w:top w:val="none" w:sz="0" w:space="0" w:color="auto"/>
        <w:left w:val="none" w:sz="0" w:space="0" w:color="auto"/>
        <w:bottom w:val="none" w:sz="0" w:space="0" w:color="auto"/>
        <w:right w:val="none" w:sz="0" w:space="0" w:color="auto"/>
      </w:divBdr>
    </w:div>
    <w:div w:id="1770077443">
      <w:bodyDiv w:val="1"/>
      <w:marLeft w:val="0"/>
      <w:marRight w:val="0"/>
      <w:marTop w:val="0"/>
      <w:marBottom w:val="0"/>
      <w:divBdr>
        <w:top w:val="none" w:sz="0" w:space="0" w:color="auto"/>
        <w:left w:val="none" w:sz="0" w:space="0" w:color="auto"/>
        <w:bottom w:val="none" w:sz="0" w:space="0" w:color="auto"/>
        <w:right w:val="none" w:sz="0" w:space="0" w:color="auto"/>
      </w:divBdr>
      <w:divsChild>
        <w:div w:id="1805540693">
          <w:marLeft w:val="1166"/>
          <w:marRight w:val="0"/>
          <w:marTop w:val="86"/>
          <w:marBottom w:val="0"/>
          <w:divBdr>
            <w:top w:val="none" w:sz="0" w:space="0" w:color="auto"/>
            <w:left w:val="none" w:sz="0" w:space="0" w:color="auto"/>
            <w:bottom w:val="none" w:sz="0" w:space="0" w:color="auto"/>
            <w:right w:val="none" w:sz="0" w:space="0" w:color="auto"/>
          </w:divBdr>
        </w:div>
        <w:div w:id="1292975619">
          <w:marLeft w:val="1166"/>
          <w:marRight w:val="0"/>
          <w:marTop w:val="86"/>
          <w:marBottom w:val="0"/>
          <w:divBdr>
            <w:top w:val="none" w:sz="0" w:space="0" w:color="auto"/>
            <w:left w:val="none" w:sz="0" w:space="0" w:color="auto"/>
            <w:bottom w:val="none" w:sz="0" w:space="0" w:color="auto"/>
            <w:right w:val="none" w:sz="0" w:space="0" w:color="auto"/>
          </w:divBdr>
        </w:div>
        <w:div w:id="1974434398">
          <w:marLeft w:val="1166"/>
          <w:marRight w:val="0"/>
          <w:marTop w:val="86"/>
          <w:marBottom w:val="0"/>
          <w:divBdr>
            <w:top w:val="none" w:sz="0" w:space="0" w:color="auto"/>
            <w:left w:val="none" w:sz="0" w:space="0" w:color="auto"/>
            <w:bottom w:val="none" w:sz="0" w:space="0" w:color="auto"/>
            <w:right w:val="none" w:sz="0" w:space="0" w:color="auto"/>
          </w:divBdr>
        </w:div>
        <w:div w:id="275261619">
          <w:marLeft w:val="1166"/>
          <w:marRight w:val="0"/>
          <w:marTop w:val="86"/>
          <w:marBottom w:val="0"/>
          <w:divBdr>
            <w:top w:val="none" w:sz="0" w:space="0" w:color="auto"/>
            <w:left w:val="none" w:sz="0" w:space="0" w:color="auto"/>
            <w:bottom w:val="none" w:sz="0" w:space="0" w:color="auto"/>
            <w:right w:val="none" w:sz="0" w:space="0" w:color="auto"/>
          </w:divBdr>
        </w:div>
      </w:divsChild>
    </w:div>
    <w:div w:id="1777627512">
      <w:bodyDiv w:val="1"/>
      <w:marLeft w:val="0"/>
      <w:marRight w:val="0"/>
      <w:marTop w:val="0"/>
      <w:marBottom w:val="0"/>
      <w:divBdr>
        <w:top w:val="none" w:sz="0" w:space="0" w:color="auto"/>
        <w:left w:val="none" w:sz="0" w:space="0" w:color="auto"/>
        <w:bottom w:val="none" w:sz="0" w:space="0" w:color="auto"/>
        <w:right w:val="none" w:sz="0" w:space="0" w:color="auto"/>
      </w:divBdr>
    </w:div>
    <w:div w:id="1838424842">
      <w:bodyDiv w:val="1"/>
      <w:marLeft w:val="0"/>
      <w:marRight w:val="0"/>
      <w:marTop w:val="0"/>
      <w:marBottom w:val="0"/>
      <w:divBdr>
        <w:top w:val="none" w:sz="0" w:space="0" w:color="auto"/>
        <w:left w:val="none" w:sz="0" w:space="0" w:color="auto"/>
        <w:bottom w:val="none" w:sz="0" w:space="0" w:color="auto"/>
        <w:right w:val="none" w:sz="0" w:space="0" w:color="auto"/>
      </w:divBdr>
      <w:divsChild>
        <w:div w:id="1090810989">
          <w:marLeft w:val="1166"/>
          <w:marRight w:val="0"/>
          <w:marTop w:val="91"/>
          <w:marBottom w:val="0"/>
          <w:divBdr>
            <w:top w:val="none" w:sz="0" w:space="0" w:color="auto"/>
            <w:left w:val="none" w:sz="0" w:space="0" w:color="auto"/>
            <w:bottom w:val="none" w:sz="0" w:space="0" w:color="auto"/>
            <w:right w:val="none" w:sz="0" w:space="0" w:color="auto"/>
          </w:divBdr>
        </w:div>
        <w:div w:id="1912695585">
          <w:marLeft w:val="1166"/>
          <w:marRight w:val="0"/>
          <w:marTop w:val="91"/>
          <w:marBottom w:val="0"/>
          <w:divBdr>
            <w:top w:val="none" w:sz="0" w:space="0" w:color="auto"/>
            <w:left w:val="none" w:sz="0" w:space="0" w:color="auto"/>
            <w:bottom w:val="none" w:sz="0" w:space="0" w:color="auto"/>
            <w:right w:val="none" w:sz="0" w:space="0" w:color="auto"/>
          </w:divBdr>
        </w:div>
        <w:div w:id="1407268135">
          <w:marLeft w:val="1166"/>
          <w:marRight w:val="0"/>
          <w:marTop w:val="91"/>
          <w:marBottom w:val="0"/>
          <w:divBdr>
            <w:top w:val="none" w:sz="0" w:space="0" w:color="auto"/>
            <w:left w:val="none" w:sz="0" w:space="0" w:color="auto"/>
            <w:bottom w:val="none" w:sz="0" w:space="0" w:color="auto"/>
            <w:right w:val="none" w:sz="0" w:space="0" w:color="auto"/>
          </w:divBdr>
        </w:div>
        <w:div w:id="2051343923">
          <w:marLeft w:val="1166"/>
          <w:marRight w:val="0"/>
          <w:marTop w:val="91"/>
          <w:marBottom w:val="0"/>
          <w:divBdr>
            <w:top w:val="none" w:sz="0" w:space="0" w:color="auto"/>
            <w:left w:val="none" w:sz="0" w:space="0" w:color="auto"/>
            <w:bottom w:val="none" w:sz="0" w:space="0" w:color="auto"/>
            <w:right w:val="none" w:sz="0" w:space="0" w:color="auto"/>
          </w:divBdr>
        </w:div>
      </w:divsChild>
    </w:div>
    <w:div w:id="1881360466">
      <w:bodyDiv w:val="1"/>
      <w:marLeft w:val="0"/>
      <w:marRight w:val="0"/>
      <w:marTop w:val="0"/>
      <w:marBottom w:val="0"/>
      <w:divBdr>
        <w:top w:val="none" w:sz="0" w:space="0" w:color="auto"/>
        <w:left w:val="none" w:sz="0" w:space="0" w:color="auto"/>
        <w:bottom w:val="none" w:sz="0" w:space="0" w:color="auto"/>
        <w:right w:val="none" w:sz="0" w:space="0" w:color="auto"/>
      </w:divBdr>
      <w:divsChild>
        <w:div w:id="1977568480">
          <w:marLeft w:val="1166"/>
          <w:marRight w:val="0"/>
          <w:marTop w:val="86"/>
          <w:marBottom w:val="0"/>
          <w:divBdr>
            <w:top w:val="none" w:sz="0" w:space="0" w:color="auto"/>
            <w:left w:val="none" w:sz="0" w:space="0" w:color="auto"/>
            <w:bottom w:val="none" w:sz="0" w:space="0" w:color="auto"/>
            <w:right w:val="none" w:sz="0" w:space="0" w:color="auto"/>
          </w:divBdr>
        </w:div>
        <w:div w:id="2124154273">
          <w:marLeft w:val="1166"/>
          <w:marRight w:val="0"/>
          <w:marTop w:val="86"/>
          <w:marBottom w:val="0"/>
          <w:divBdr>
            <w:top w:val="none" w:sz="0" w:space="0" w:color="auto"/>
            <w:left w:val="none" w:sz="0" w:space="0" w:color="auto"/>
            <w:bottom w:val="none" w:sz="0" w:space="0" w:color="auto"/>
            <w:right w:val="none" w:sz="0" w:space="0" w:color="auto"/>
          </w:divBdr>
        </w:div>
        <w:div w:id="1231891969">
          <w:marLeft w:val="1166"/>
          <w:marRight w:val="0"/>
          <w:marTop w:val="86"/>
          <w:marBottom w:val="0"/>
          <w:divBdr>
            <w:top w:val="none" w:sz="0" w:space="0" w:color="auto"/>
            <w:left w:val="none" w:sz="0" w:space="0" w:color="auto"/>
            <w:bottom w:val="none" w:sz="0" w:space="0" w:color="auto"/>
            <w:right w:val="none" w:sz="0" w:space="0" w:color="auto"/>
          </w:divBdr>
        </w:div>
      </w:divsChild>
    </w:div>
    <w:div w:id="1996226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image" Target="media/image3.emf"/><Relationship Id="rId42" Type="http://schemas.openxmlformats.org/officeDocument/2006/relationships/image" Target="media/image24.png"/><Relationship Id="rId47" Type="http://schemas.microsoft.com/office/2007/relationships/diagramDrawing" Target="diagrams/drawing3.xml"/><Relationship Id="rId63" Type="http://schemas.openxmlformats.org/officeDocument/2006/relationships/hyperlink" Target="http://www.investopedia.com/articles/04/022504.asp" TargetMode="External"/><Relationship Id="rId68" Type="http://schemas.openxmlformats.org/officeDocument/2006/relationships/image" Target="media/image33.emf"/><Relationship Id="rId84" Type="http://schemas.openxmlformats.org/officeDocument/2006/relationships/image" Target="media/image47.emf"/><Relationship Id="rId16" Type="http://schemas.openxmlformats.org/officeDocument/2006/relationships/diagramLayout" Target="diagrams/layout2.xml"/><Relationship Id="rId11" Type="http://schemas.openxmlformats.org/officeDocument/2006/relationships/diagramLayout" Target="diagrams/layout1.xml"/><Relationship Id="rId32" Type="http://schemas.openxmlformats.org/officeDocument/2006/relationships/image" Target="media/image14.emf"/><Relationship Id="rId37" Type="http://schemas.openxmlformats.org/officeDocument/2006/relationships/image" Target="media/image19.emf"/><Relationship Id="rId53" Type="http://schemas.openxmlformats.org/officeDocument/2006/relationships/image" Target="media/image27.tiff"/><Relationship Id="rId58" Type="http://schemas.openxmlformats.org/officeDocument/2006/relationships/image" Target="media/image32.png"/><Relationship Id="rId74" Type="http://schemas.openxmlformats.org/officeDocument/2006/relationships/image" Target="media/image37.emf"/><Relationship Id="rId79" Type="http://schemas.openxmlformats.org/officeDocument/2006/relationships/image" Target="media/image42.emf"/><Relationship Id="rId5" Type="http://schemas.openxmlformats.org/officeDocument/2006/relationships/webSettings" Target="webSettings.xml"/><Relationship Id="rId19" Type="http://schemas.microsoft.com/office/2007/relationships/diagramDrawing" Target="diagrams/drawing2.xml"/><Relationship Id="rId14" Type="http://schemas.microsoft.com/office/2007/relationships/diagramDrawing" Target="diagrams/drawing1.xm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diagramData" Target="diagrams/data3.xml"/><Relationship Id="rId48" Type="http://schemas.openxmlformats.org/officeDocument/2006/relationships/hyperlink" Target="https://www.abs.gov.au/websitedbs/D3310114.nsf/Home/Statistical+Language?OpenDocument" TargetMode="External"/><Relationship Id="rId56" Type="http://schemas.openxmlformats.org/officeDocument/2006/relationships/image" Target="media/image30.png"/><Relationship Id="rId64" Type="http://schemas.openxmlformats.org/officeDocument/2006/relationships/hyperlink" Target="http://www.investopedia.com/terms/r/revenue.asp" TargetMode="External"/><Relationship Id="rId69" Type="http://schemas.openxmlformats.org/officeDocument/2006/relationships/hyperlink" Target="http://www.investopedia.com/terms/b/balancesheet.asp" TargetMode="External"/><Relationship Id="rId77" Type="http://schemas.openxmlformats.org/officeDocument/2006/relationships/image" Target="media/image40.emf"/><Relationship Id="rId8" Type="http://schemas.openxmlformats.org/officeDocument/2006/relationships/image" Target="media/image1.png"/><Relationship Id="rId51" Type="http://schemas.openxmlformats.org/officeDocument/2006/relationships/hyperlink" Target="https://pxhere.com/en/photo/1403359" TargetMode="External"/><Relationship Id="rId72" Type="http://schemas.openxmlformats.org/officeDocument/2006/relationships/image" Target="media/image35.emf"/><Relationship Id="rId80" Type="http://schemas.openxmlformats.org/officeDocument/2006/relationships/image" Target="media/image43.png"/><Relationship Id="rId85" Type="http://schemas.openxmlformats.org/officeDocument/2006/relationships/image" Target="media/image48.emf"/><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7.emf"/><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diagramColors" Target="diagrams/colors3.xml"/><Relationship Id="rId59" Type="http://schemas.openxmlformats.org/officeDocument/2006/relationships/hyperlink" Target="http://www.investopedia.com/terms/b/balancesheet.asp" TargetMode="External"/><Relationship Id="rId67" Type="http://schemas.openxmlformats.org/officeDocument/2006/relationships/hyperlink" Target="http://www.aasb.com.au/" TargetMode="External"/><Relationship Id="rId20" Type="http://schemas.openxmlformats.org/officeDocument/2006/relationships/image" Target="media/image2.png"/><Relationship Id="rId41" Type="http://schemas.openxmlformats.org/officeDocument/2006/relationships/image" Target="media/image23.emf"/><Relationship Id="rId54" Type="http://schemas.openxmlformats.org/officeDocument/2006/relationships/image" Target="media/image28.png"/><Relationship Id="rId62" Type="http://schemas.openxmlformats.org/officeDocument/2006/relationships/hyperlink" Target="http://www.investopedia.com/terms/p/plstatement.asp" TargetMode="External"/><Relationship Id="rId70" Type="http://schemas.openxmlformats.org/officeDocument/2006/relationships/hyperlink" Target="http://www.investopedia.com/terms/b/balancesheet.asp" TargetMode="External"/><Relationship Id="rId75" Type="http://schemas.openxmlformats.org/officeDocument/2006/relationships/image" Target="media/image38.emf"/><Relationship Id="rId83" Type="http://schemas.openxmlformats.org/officeDocument/2006/relationships/image" Target="media/image46.emf"/><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2.xml"/><Relationship Id="rId23" Type="http://schemas.openxmlformats.org/officeDocument/2006/relationships/image" Target="media/image5.emf"/><Relationship Id="rId28" Type="http://schemas.openxmlformats.org/officeDocument/2006/relationships/image" Target="media/image10.png"/><Relationship Id="rId36" Type="http://schemas.openxmlformats.org/officeDocument/2006/relationships/image" Target="media/image18.emf"/><Relationship Id="rId49" Type="http://schemas.openxmlformats.org/officeDocument/2006/relationships/image" Target="media/image25.png"/><Relationship Id="rId57" Type="http://schemas.openxmlformats.org/officeDocument/2006/relationships/image" Target="media/image31.png"/><Relationship Id="rId10" Type="http://schemas.openxmlformats.org/officeDocument/2006/relationships/diagramData" Target="diagrams/data1.xml"/><Relationship Id="rId31" Type="http://schemas.openxmlformats.org/officeDocument/2006/relationships/image" Target="media/image13.emf"/><Relationship Id="rId44" Type="http://schemas.openxmlformats.org/officeDocument/2006/relationships/diagramLayout" Target="diagrams/layout3.xml"/><Relationship Id="rId52" Type="http://schemas.openxmlformats.org/officeDocument/2006/relationships/hyperlink" Target="http://www.businessofgovernment.org/BigData3Blog.html" TargetMode="External"/><Relationship Id="rId60" Type="http://schemas.openxmlformats.org/officeDocument/2006/relationships/hyperlink" Target="http://www.investopedia.com/terms/a/asset.asp" TargetMode="External"/><Relationship Id="rId65" Type="http://schemas.openxmlformats.org/officeDocument/2006/relationships/hyperlink" Target="http://www.investopedia.com/terms/e/expense.asp" TargetMode="External"/><Relationship Id="rId73" Type="http://schemas.openxmlformats.org/officeDocument/2006/relationships/image" Target="media/image36.emf"/><Relationship Id="rId78" Type="http://schemas.openxmlformats.org/officeDocument/2006/relationships/image" Target="media/image41.emf"/><Relationship Id="rId81" Type="http://schemas.openxmlformats.org/officeDocument/2006/relationships/image" Target="media/image44.emf"/><Relationship Id="rId86"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diagramColors" Target="diagrams/colors1.xml"/><Relationship Id="rId18" Type="http://schemas.openxmlformats.org/officeDocument/2006/relationships/diagramColors" Target="diagrams/colors2.xml"/><Relationship Id="rId39" Type="http://schemas.openxmlformats.org/officeDocument/2006/relationships/image" Target="media/image21.emf"/><Relationship Id="rId34" Type="http://schemas.openxmlformats.org/officeDocument/2006/relationships/image" Target="media/image16.emf"/><Relationship Id="rId50" Type="http://schemas.openxmlformats.org/officeDocument/2006/relationships/image" Target="media/image26.jpeg"/><Relationship Id="rId55" Type="http://schemas.openxmlformats.org/officeDocument/2006/relationships/image" Target="media/image29.png"/><Relationship Id="rId76" Type="http://schemas.openxmlformats.org/officeDocument/2006/relationships/image" Target="media/image39.emf"/><Relationship Id="rId7" Type="http://schemas.openxmlformats.org/officeDocument/2006/relationships/endnotes" Target="endnotes.xml"/><Relationship Id="rId71" Type="http://schemas.openxmlformats.org/officeDocument/2006/relationships/image" Target="media/image34.emf"/><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image" Target="media/image6.emf"/><Relationship Id="rId40" Type="http://schemas.openxmlformats.org/officeDocument/2006/relationships/image" Target="media/image22.emf"/><Relationship Id="rId45" Type="http://schemas.openxmlformats.org/officeDocument/2006/relationships/diagramQuickStyle" Target="diagrams/quickStyle3.xml"/><Relationship Id="rId66" Type="http://schemas.openxmlformats.org/officeDocument/2006/relationships/hyperlink" Target="http://www.investopedia.com/terms/d/dividend.asp" TargetMode="External"/><Relationship Id="rId87" Type="http://schemas.openxmlformats.org/officeDocument/2006/relationships/fontTable" Target="fontTable.xml"/><Relationship Id="rId61" Type="http://schemas.openxmlformats.org/officeDocument/2006/relationships/hyperlink" Target="http://www.investopedia.com/terms/l/liability.asp" TargetMode="External"/><Relationship Id="rId82" Type="http://schemas.openxmlformats.org/officeDocument/2006/relationships/image" Target="media/image45.emf"/></Relationships>
</file>

<file path=word/_rels/settings.xml.rels><?xml version="1.0" encoding="UTF-8" standalone="yes"?>
<Relationships xmlns="http://schemas.openxmlformats.org/package/2006/relationships"><Relationship Id="rId1" Type="http://schemas.openxmlformats.org/officeDocument/2006/relationships/attachedTemplate" Target="file:///Z:\IPAA%20MAIN%20FILES\Administration\Templates\Level1or2Course%20book.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5DA4E61-7953-0049-B3D2-25D4AD2BC818}" type="doc">
      <dgm:prSet loTypeId="urn:microsoft.com/office/officeart/2005/8/layout/process3" loCatId="" qsTypeId="urn:microsoft.com/office/officeart/2005/8/quickstyle/simple1" qsCatId="simple" csTypeId="urn:microsoft.com/office/officeart/2005/8/colors/accent1_2" csCatId="accent1" phldr="1"/>
      <dgm:spPr/>
    </dgm:pt>
    <dgm:pt modelId="{91CC21A8-621C-BE46-98D1-9D771C406372}">
      <dgm:prSet phldrT="[Text]"/>
      <dgm:spPr/>
      <dgm:t>
        <a:bodyPr/>
        <a:lstStyle/>
        <a:p>
          <a:r>
            <a:rPr lang="en-GB" dirty="0"/>
            <a:t>Plan</a:t>
          </a:r>
        </a:p>
      </dgm:t>
    </dgm:pt>
    <dgm:pt modelId="{E799769E-422A-1B42-9A5E-CC0C7ED9850F}" type="parTrans" cxnId="{95E9824B-A803-DE4C-AA6F-84377300AE5E}">
      <dgm:prSet/>
      <dgm:spPr/>
      <dgm:t>
        <a:bodyPr/>
        <a:lstStyle/>
        <a:p>
          <a:endParaRPr lang="en-GB"/>
        </a:p>
      </dgm:t>
    </dgm:pt>
    <dgm:pt modelId="{75F48906-31CB-7546-B66E-DABB84D90C7F}" type="sibTrans" cxnId="{95E9824B-A803-DE4C-AA6F-84377300AE5E}">
      <dgm:prSet/>
      <dgm:spPr/>
      <dgm:t>
        <a:bodyPr/>
        <a:lstStyle/>
        <a:p>
          <a:endParaRPr lang="en-GB"/>
        </a:p>
      </dgm:t>
    </dgm:pt>
    <dgm:pt modelId="{0B83AEBA-D6B2-7048-837D-CF4403A7A74E}">
      <dgm:prSet phldrT="[Text]"/>
      <dgm:spPr/>
      <dgm:t>
        <a:bodyPr/>
        <a:lstStyle/>
        <a:p>
          <a:r>
            <a:rPr lang="en-GB" dirty="0"/>
            <a:t>Collect</a:t>
          </a:r>
        </a:p>
      </dgm:t>
    </dgm:pt>
    <dgm:pt modelId="{5D0E071C-6574-7545-9AA8-F6E9ECB27A34}" type="parTrans" cxnId="{A74E58F4-277B-B445-B1EB-F28A4FEAE0B5}">
      <dgm:prSet/>
      <dgm:spPr/>
      <dgm:t>
        <a:bodyPr/>
        <a:lstStyle/>
        <a:p>
          <a:endParaRPr lang="en-GB"/>
        </a:p>
      </dgm:t>
    </dgm:pt>
    <dgm:pt modelId="{BF984A00-FF70-BE41-8D44-244CE236D70D}" type="sibTrans" cxnId="{A74E58F4-277B-B445-B1EB-F28A4FEAE0B5}">
      <dgm:prSet/>
      <dgm:spPr/>
      <dgm:t>
        <a:bodyPr/>
        <a:lstStyle/>
        <a:p>
          <a:endParaRPr lang="en-GB"/>
        </a:p>
      </dgm:t>
    </dgm:pt>
    <dgm:pt modelId="{F0583390-55AD-3142-A575-56A5311409EC}">
      <dgm:prSet phldrT="[Text]"/>
      <dgm:spPr/>
      <dgm:t>
        <a:bodyPr/>
        <a:lstStyle/>
        <a:p>
          <a:r>
            <a:rPr lang="en-GB" dirty="0"/>
            <a:t>Store</a:t>
          </a:r>
        </a:p>
      </dgm:t>
    </dgm:pt>
    <dgm:pt modelId="{9F65DD6B-AFB7-7941-A456-E1534002C331}" type="parTrans" cxnId="{923097E5-EBA7-384F-8EE9-B35E808D5CFD}">
      <dgm:prSet/>
      <dgm:spPr/>
      <dgm:t>
        <a:bodyPr/>
        <a:lstStyle/>
        <a:p>
          <a:endParaRPr lang="en-GB"/>
        </a:p>
      </dgm:t>
    </dgm:pt>
    <dgm:pt modelId="{EACD3ADB-4ECF-4C4B-9B51-CC3930C72A5B}" type="sibTrans" cxnId="{923097E5-EBA7-384F-8EE9-B35E808D5CFD}">
      <dgm:prSet/>
      <dgm:spPr/>
      <dgm:t>
        <a:bodyPr/>
        <a:lstStyle/>
        <a:p>
          <a:endParaRPr lang="en-GB"/>
        </a:p>
      </dgm:t>
    </dgm:pt>
    <dgm:pt modelId="{A7FBA1D4-C8EF-DD4D-BC11-B2FD899F3F5A}">
      <dgm:prSet phldrT="[Text]"/>
      <dgm:spPr/>
      <dgm:t>
        <a:bodyPr/>
        <a:lstStyle/>
        <a:p>
          <a:r>
            <a:rPr lang="en-GB" dirty="0"/>
            <a:t>Prepare</a:t>
          </a:r>
        </a:p>
      </dgm:t>
    </dgm:pt>
    <dgm:pt modelId="{7D9095CA-DC46-1446-9A56-A7E0094BC21C}" type="parTrans" cxnId="{EAB6A66B-3266-F044-A8A0-1C555DA263BB}">
      <dgm:prSet/>
      <dgm:spPr/>
      <dgm:t>
        <a:bodyPr/>
        <a:lstStyle/>
        <a:p>
          <a:endParaRPr lang="en-GB"/>
        </a:p>
      </dgm:t>
    </dgm:pt>
    <dgm:pt modelId="{6F3759C7-4323-5D47-B317-CB72670DDAA8}" type="sibTrans" cxnId="{EAB6A66B-3266-F044-A8A0-1C555DA263BB}">
      <dgm:prSet/>
      <dgm:spPr/>
      <dgm:t>
        <a:bodyPr/>
        <a:lstStyle/>
        <a:p>
          <a:endParaRPr lang="en-GB"/>
        </a:p>
      </dgm:t>
    </dgm:pt>
    <dgm:pt modelId="{16819F24-29A5-5040-82EA-8FBE84BA21B5}">
      <dgm:prSet phldrT="[Text]"/>
      <dgm:spPr/>
      <dgm:t>
        <a:bodyPr/>
        <a:lstStyle/>
        <a:p>
          <a:r>
            <a:rPr lang="en-GB" dirty="0"/>
            <a:t>Analyse and use</a:t>
          </a:r>
        </a:p>
      </dgm:t>
    </dgm:pt>
    <dgm:pt modelId="{3B38F37A-3AED-C544-A271-87B76899285E}" type="parTrans" cxnId="{E5F3E494-7D55-BA4F-851B-462FBF003AB9}">
      <dgm:prSet/>
      <dgm:spPr/>
      <dgm:t>
        <a:bodyPr/>
        <a:lstStyle/>
        <a:p>
          <a:endParaRPr lang="en-GB"/>
        </a:p>
      </dgm:t>
    </dgm:pt>
    <dgm:pt modelId="{DFC4B374-A314-C944-A4AA-852832E0CC8C}" type="sibTrans" cxnId="{E5F3E494-7D55-BA4F-851B-462FBF003AB9}">
      <dgm:prSet/>
      <dgm:spPr/>
      <dgm:t>
        <a:bodyPr/>
        <a:lstStyle/>
        <a:p>
          <a:endParaRPr lang="en-GB"/>
        </a:p>
      </dgm:t>
    </dgm:pt>
    <dgm:pt modelId="{08E97A81-D017-1947-9F3E-DE6609045B6A}">
      <dgm:prSet phldrT="[Text]"/>
      <dgm:spPr/>
      <dgm:t>
        <a:bodyPr/>
        <a:lstStyle/>
        <a:p>
          <a:r>
            <a:rPr lang="en-GB" dirty="0"/>
            <a:t>Preserve/Archive</a:t>
          </a:r>
        </a:p>
      </dgm:t>
    </dgm:pt>
    <dgm:pt modelId="{0018311D-E639-D441-A803-765839E3A15F}" type="parTrans" cxnId="{99997D35-96A7-BF48-A5D7-43955248E65E}">
      <dgm:prSet/>
      <dgm:spPr/>
      <dgm:t>
        <a:bodyPr/>
        <a:lstStyle/>
        <a:p>
          <a:endParaRPr lang="en-GB"/>
        </a:p>
      </dgm:t>
    </dgm:pt>
    <dgm:pt modelId="{5652942A-F278-5C4E-9D58-6ADFEA57C6FB}" type="sibTrans" cxnId="{99997D35-96A7-BF48-A5D7-43955248E65E}">
      <dgm:prSet/>
      <dgm:spPr/>
      <dgm:t>
        <a:bodyPr/>
        <a:lstStyle/>
        <a:p>
          <a:endParaRPr lang="en-GB"/>
        </a:p>
      </dgm:t>
    </dgm:pt>
    <dgm:pt modelId="{63DFF015-D758-DD4F-80B2-58D8EA5D14E3}">
      <dgm:prSet phldrT="[Text]"/>
      <dgm:spPr/>
      <dgm:t>
        <a:bodyPr/>
        <a:lstStyle/>
        <a:p>
          <a:r>
            <a:rPr lang="en-GB" dirty="0"/>
            <a:t>Data is gathered or generated by the individuals/ organisation wanting to use it</a:t>
          </a:r>
        </a:p>
      </dgm:t>
    </dgm:pt>
    <dgm:pt modelId="{7F638B23-D60D-5B4D-BDFA-EF5B71CE9B1E}" type="parTrans" cxnId="{CA9264D5-85A1-C947-B998-5CCE75804259}">
      <dgm:prSet/>
      <dgm:spPr/>
      <dgm:t>
        <a:bodyPr/>
        <a:lstStyle/>
        <a:p>
          <a:endParaRPr lang="en-GB"/>
        </a:p>
      </dgm:t>
    </dgm:pt>
    <dgm:pt modelId="{194CD2BD-A204-9F43-97A1-2728D09B0269}" type="sibTrans" cxnId="{CA9264D5-85A1-C947-B998-5CCE75804259}">
      <dgm:prSet/>
      <dgm:spPr/>
      <dgm:t>
        <a:bodyPr/>
        <a:lstStyle/>
        <a:p>
          <a:endParaRPr lang="en-GB"/>
        </a:p>
      </dgm:t>
    </dgm:pt>
    <dgm:pt modelId="{7FFF1B57-7F80-6746-9036-EC5B69AB8B8E}">
      <dgm:prSet phldrT="[Text]"/>
      <dgm:spPr/>
      <dgm:t>
        <a:bodyPr/>
        <a:lstStyle/>
        <a:p>
          <a:r>
            <a:rPr lang="en-GB" dirty="0"/>
            <a:t>The data is prepared, made ready for analysis and use.</a:t>
          </a:r>
        </a:p>
      </dgm:t>
    </dgm:pt>
    <dgm:pt modelId="{6E2E6CF7-8586-724D-A36A-4F02D400EC40}" type="parTrans" cxnId="{761E0B32-7C36-CB43-9331-BA10719AB767}">
      <dgm:prSet/>
      <dgm:spPr/>
      <dgm:t>
        <a:bodyPr/>
        <a:lstStyle/>
        <a:p>
          <a:endParaRPr lang="en-GB"/>
        </a:p>
      </dgm:t>
    </dgm:pt>
    <dgm:pt modelId="{1350763A-5346-1449-AB1A-916891A9AF52}" type="sibTrans" cxnId="{761E0B32-7C36-CB43-9331-BA10719AB767}">
      <dgm:prSet/>
      <dgm:spPr/>
      <dgm:t>
        <a:bodyPr/>
        <a:lstStyle/>
        <a:p>
          <a:endParaRPr lang="en-GB"/>
        </a:p>
      </dgm:t>
    </dgm:pt>
    <dgm:pt modelId="{C89FE16C-7608-3145-9D63-D7A56DE0EDFC}">
      <dgm:prSet phldrT="[Text]"/>
      <dgm:spPr/>
      <dgm:t>
        <a:bodyPr/>
        <a:lstStyle/>
        <a:p>
          <a:r>
            <a:rPr lang="en-GB" dirty="0"/>
            <a:t>The data is analysed and used for the purpose for which it was collected or generated and reused for additional value.</a:t>
          </a:r>
        </a:p>
      </dgm:t>
    </dgm:pt>
    <dgm:pt modelId="{0DC5BF7C-E195-284E-9E25-ACDAB61CC635}" type="parTrans" cxnId="{9AF8DEDF-951B-9145-A87D-1794DE866EF6}">
      <dgm:prSet/>
      <dgm:spPr/>
      <dgm:t>
        <a:bodyPr/>
        <a:lstStyle/>
        <a:p>
          <a:endParaRPr lang="en-GB"/>
        </a:p>
      </dgm:t>
    </dgm:pt>
    <dgm:pt modelId="{45BBDB52-D8DD-384C-BEEB-5002F839E5EF}" type="sibTrans" cxnId="{9AF8DEDF-951B-9145-A87D-1794DE866EF6}">
      <dgm:prSet/>
      <dgm:spPr/>
      <dgm:t>
        <a:bodyPr/>
        <a:lstStyle/>
        <a:p>
          <a:endParaRPr lang="en-GB"/>
        </a:p>
      </dgm:t>
    </dgm:pt>
    <dgm:pt modelId="{BA414A48-66E1-A247-87CA-EBDDF00AE02C}">
      <dgm:prSet phldrT="[Text]"/>
      <dgm:spPr/>
      <dgm:t>
        <a:bodyPr/>
        <a:lstStyle/>
        <a:p>
          <a:r>
            <a:rPr lang="en-GB" dirty="0"/>
            <a:t>Actions are taken to safeguard the long-term viability and availability of the data</a:t>
          </a:r>
        </a:p>
      </dgm:t>
    </dgm:pt>
    <dgm:pt modelId="{D6B92D5D-6682-C845-ACCB-E79086C0EF48}" type="parTrans" cxnId="{8E41FC9F-BB29-DD46-B447-B8061FBEB74F}">
      <dgm:prSet/>
      <dgm:spPr/>
      <dgm:t>
        <a:bodyPr/>
        <a:lstStyle/>
        <a:p>
          <a:endParaRPr lang="en-GB"/>
        </a:p>
      </dgm:t>
    </dgm:pt>
    <dgm:pt modelId="{631614CD-944D-E843-95AC-EFEF94891A05}" type="sibTrans" cxnId="{8E41FC9F-BB29-DD46-B447-B8061FBEB74F}">
      <dgm:prSet/>
      <dgm:spPr/>
      <dgm:t>
        <a:bodyPr/>
        <a:lstStyle/>
        <a:p>
          <a:endParaRPr lang="en-GB"/>
        </a:p>
      </dgm:t>
    </dgm:pt>
    <dgm:pt modelId="{F9A996A1-F630-DD4F-81AA-44A74272E635}">
      <dgm:prSet phldrT="[Text]"/>
      <dgm:spPr/>
      <dgm:t>
        <a:bodyPr/>
        <a:lstStyle/>
        <a:p>
          <a:r>
            <a:rPr lang="en-GB" dirty="0"/>
            <a:t>The data is stored in a digital repository, is made secure and reusable. This often very quickly follows collection.</a:t>
          </a:r>
        </a:p>
      </dgm:t>
    </dgm:pt>
    <dgm:pt modelId="{A6F06228-063C-7D4B-ABFD-707A248CD521}" type="parTrans" cxnId="{17C62F4C-9452-6448-A118-1DD0E906AAB0}">
      <dgm:prSet/>
      <dgm:spPr/>
      <dgm:t>
        <a:bodyPr/>
        <a:lstStyle/>
        <a:p>
          <a:endParaRPr lang="en-GB"/>
        </a:p>
      </dgm:t>
    </dgm:pt>
    <dgm:pt modelId="{B159F4AA-4DE1-D946-867F-9DAC865DBC0C}" type="sibTrans" cxnId="{17C62F4C-9452-6448-A118-1DD0E906AAB0}">
      <dgm:prSet/>
      <dgm:spPr/>
      <dgm:t>
        <a:bodyPr/>
        <a:lstStyle/>
        <a:p>
          <a:endParaRPr lang="en-GB"/>
        </a:p>
      </dgm:t>
    </dgm:pt>
    <dgm:pt modelId="{7BBD3AA1-AE97-2944-9B93-610ECA6D4F5A}">
      <dgm:prSet phldrT="[Text]"/>
      <dgm:spPr/>
      <dgm:t>
        <a:bodyPr/>
        <a:lstStyle/>
        <a:p>
          <a:r>
            <a:rPr lang="en-GB" dirty="0"/>
            <a:t>The processes and resources are mapped out for the lifecycle of the data. The project’s goals are stated, and a full data management plan is created</a:t>
          </a:r>
        </a:p>
      </dgm:t>
    </dgm:pt>
    <dgm:pt modelId="{458C89CF-6F37-B24C-A762-81CE92F170A1}" type="parTrans" cxnId="{C97F8445-8B4C-B746-B2BE-566F4B4D9158}">
      <dgm:prSet/>
      <dgm:spPr/>
      <dgm:t>
        <a:bodyPr/>
        <a:lstStyle/>
        <a:p>
          <a:endParaRPr lang="en-GB"/>
        </a:p>
      </dgm:t>
    </dgm:pt>
    <dgm:pt modelId="{BA47BD90-1E6E-B844-9D04-D8ECE8FBD9D4}" type="sibTrans" cxnId="{C97F8445-8B4C-B746-B2BE-566F4B4D9158}">
      <dgm:prSet/>
      <dgm:spPr/>
      <dgm:t>
        <a:bodyPr/>
        <a:lstStyle/>
        <a:p>
          <a:endParaRPr lang="en-GB"/>
        </a:p>
      </dgm:t>
    </dgm:pt>
    <dgm:pt modelId="{1ECC3CC6-9E19-584B-BFF3-0081897C05AE}">
      <dgm:prSet phldrT="[Text]"/>
      <dgm:spPr/>
      <dgm:t>
        <a:bodyPr/>
        <a:lstStyle/>
        <a:p>
          <a:r>
            <a:rPr lang="en-GB" dirty="0"/>
            <a:t>Describe</a:t>
          </a:r>
        </a:p>
      </dgm:t>
    </dgm:pt>
    <dgm:pt modelId="{0C557C2B-4A8E-F648-B0C6-E8619DABF131}" type="parTrans" cxnId="{28CCA038-AF9F-8349-AC9F-BECCD4B23AA5}">
      <dgm:prSet/>
      <dgm:spPr/>
      <dgm:t>
        <a:bodyPr/>
        <a:lstStyle/>
        <a:p>
          <a:endParaRPr lang="en-GB"/>
        </a:p>
      </dgm:t>
    </dgm:pt>
    <dgm:pt modelId="{B52B6583-B746-F24D-BE3D-FB32D417F8EA}" type="sibTrans" cxnId="{28CCA038-AF9F-8349-AC9F-BECCD4B23AA5}">
      <dgm:prSet/>
      <dgm:spPr/>
      <dgm:t>
        <a:bodyPr/>
        <a:lstStyle/>
        <a:p>
          <a:endParaRPr lang="en-GB"/>
        </a:p>
      </dgm:t>
    </dgm:pt>
    <dgm:pt modelId="{200E0CAD-3C73-3D43-BC76-4D4666044CFA}">
      <dgm:prSet phldrT="[Text]"/>
      <dgm:spPr/>
      <dgm:t>
        <a:bodyPr/>
        <a:lstStyle/>
        <a:p>
          <a:r>
            <a:rPr lang="en-GB" dirty="0"/>
            <a:t>The data is accurately described using the appropriate metadata standards</a:t>
          </a:r>
        </a:p>
      </dgm:t>
    </dgm:pt>
    <dgm:pt modelId="{BA762B8B-9B98-414B-871B-BC06BD76BEC5}" type="parTrans" cxnId="{1B3BAD26-E021-3545-89D8-FE7D808FB607}">
      <dgm:prSet/>
      <dgm:spPr/>
      <dgm:t>
        <a:bodyPr/>
        <a:lstStyle/>
        <a:p>
          <a:endParaRPr lang="en-GB"/>
        </a:p>
      </dgm:t>
    </dgm:pt>
    <dgm:pt modelId="{1711BF04-C67B-5947-839B-16687ECCE892}" type="sibTrans" cxnId="{1B3BAD26-E021-3545-89D8-FE7D808FB607}">
      <dgm:prSet/>
      <dgm:spPr/>
      <dgm:t>
        <a:bodyPr/>
        <a:lstStyle/>
        <a:p>
          <a:endParaRPr lang="en-GB"/>
        </a:p>
      </dgm:t>
    </dgm:pt>
    <dgm:pt modelId="{AEBC43CF-A239-A346-AC62-5975914EF52B}" type="pres">
      <dgm:prSet presAssocID="{A5DA4E61-7953-0049-B3D2-25D4AD2BC818}" presName="linearFlow" presStyleCnt="0">
        <dgm:presLayoutVars>
          <dgm:dir/>
          <dgm:animLvl val="lvl"/>
          <dgm:resizeHandles val="exact"/>
        </dgm:presLayoutVars>
      </dgm:prSet>
      <dgm:spPr/>
    </dgm:pt>
    <dgm:pt modelId="{F6FFC36F-1D60-7C46-B0F2-D54840486FC5}" type="pres">
      <dgm:prSet presAssocID="{91CC21A8-621C-BE46-98D1-9D771C406372}" presName="composite" presStyleCnt="0"/>
      <dgm:spPr/>
    </dgm:pt>
    <dgm:pt modelId="{3A53BE33-F601-2A48-A226-E290727E56D2}" type="pres">
      <dgm:prSet presAssocID="{91CC21A8-621C-BE46-98D1-9D771C406372}" presName="parTx" presStyleLbl="node1" presStyleIdx="0" presStyleCnt="7">
        <dgm:presLayoutVars>
          <dgm:chMax val="0"/>
          <dgm:chPref val="0"/>
          <dgm:bulletEnabled val="1"/>
        </dgm:presLayoutVars>
      </dgm:prSet>
      <dgm:spPr/>
    </dgm:pt>
    <dgm:pt modelId="{78382A2A-FB88-1749-8583-004BBFE5A485}" type="pres">
      <dgm:prSet presAssocID="{91CC21A8-621C-BE46-98D1-9D771C406372}" presName="parSh" presStyleLbl="node1" presStyleIdx="0" presStyleCnt="7"/>
      <dgm:spPr/>
    </dgm:pt>
    <dgm:pt modelId="{4211F0F6-37E2-AC49-BED0-1548A834F3B9}" type="pres">
      <dgm:prSet presAssocID="{91CC21A8-621C-BE46-98D1-9D771C406372}" presName="desTx" presStyleLbl="fgAcc1" presStyleIdx="0" presStyleCnt="7">
        <dgm:presLayoutVars>
          <dgm:bulletEnabled val="1"/>
        </dgm:presLayoutVars>
      </dgm:prSet>
      <dgm:spPr/>
    </dgm:pt>
    <dgm:pt modelId="{55124720-B3A2-2C48-8C60-F745D1FF9E77}" type="pres">
      <dgm:prSet presAssocID="{75F48906-31CB-7546-B66E-DABB84D90C7F}" presName="sibTrans" presStyleLbl="sibTrans2D1" presStyleIdx="0" presStyleCnt="6"/>
      <dgm:spPr/>
    </dgm:pt>
    <dgm:pt modelId="{6FB81797-40BF-0940-8C4A-7C4CBFADC6C0}" type="pres">
      <dgm:prSet presAssocID="{75F48906-31CB-7546-B66E-DABB84D90C7F}" presName="connTx" presStyleLbl="sibTrans2D1" presStyleIdx="0" presStyleCnt="6"/>
      <dgm:spPr/>
    </dgm:pt>
    <dgm:pt modelId="{27F7F96B-8286-E844-BE43-1A91805661C6}" type="pres">
      <dgm:prSet presAssocID="{1ECC3CC6-9E19-584B-BFF3-0081897C05AE}" presName="composite" presStyleCnt="0"/>
      <dgm:spPr/>
    </dgm:pt>
    <dgm:pt modelId="{60C0EB03-C792-8C4E-9B82-4B710AA327F7}" type="pres">
      <dgm:prSet presAssocID="{1ECC3CC6-9E19-584B-BFF3-0081897C05AE}" presName="parTx" presStyleLbl="node1" presStyleIdx="0" presStyleCnt="7">
        <dgm:presLayoutVars>
          <dgm:chMax val="0"/>
          <dgm:chPref val="0"/>
          <dgm:bulletEnabled val="1"/>
        </dgm:presLayoutVars>
      </dgm:prSet>
      <dgm:spPr/>
    </dgm:pt>
    <dgm:pt modelId="{F168ECC4-8746-8248-8AF2-7D0E4F21CD3E}" type="pres">
      <dgm:prSet presAssocID="{1ECC3CC6-9E19-584B-BFF3-0081897C05AE}" presName="parSh" presStyleLbl="node1" presStyleIdx="1" presStyleCnt="7"/>
      <dgm:spPr/>
    </dgm:pt>
    <dgm:pt modelId="{BAB94BB9-A467-D943-8BE4-F714116B3865}" type="pres">
      <dgm:prSet presAssocID="{1ECC3CC6-9E19-584B-BFF3-0081897C05AE}" presName="desTx" presStyleLbl="fgAcc1" presStyleIdx="1" presStyleCnt="7">
        <dgm:presLayoutVars>
          <dgm:bulletEnabled val="1"/>
        </dgm:presLayoutVars>
      </dgm:prSet>
      <dgm:spPr/>
    </dgm:pt>
    <dgm:pt modelId="{BB73C13C-86B7-414D-87EB-A1481D6794BC}" type="pres">
      <dgm:prSet presAssocID="{B52B6583-B746-F24D-BE3D-FB32D417F8EA}" presName="sibTrans" presStyleLbl="sibTrans2D1" presStyleIdx="1" presStyleCnt="6"/>
      <dgm:spPr/>
    </dgm:pt>
    <dgm:pt modelId="{D61BD699-ABD2-DB47-BBB3-AD2674421AD0}" type="pres">
      <dgm:prSet presAssocID="{B52B6583-B746-F24D-BE3D-FB32D417F8EA}" presName="connTx" presStyleLbl="sibTrans2D1" presStyleIdx="1" presStyleCnt="6"/>
      <dgm:spPr/>
    </dgm:pt>
    <dgm:pt modelId="{24C6B156-B2DD-274D-AE46-B60E62BEA68B}" type="pres">
      <dgm:prSet presAssocID="{0B83AEBA-D6B2-7048-837D-CF4403A7A74E}" presName="composite" presStyleCnt="0"/>
      <dgm:spPr/>
    </dgm:pt>
    <dgm:pt modelId="{9BD9582C-FA02-E145-9D2F-C19AD46E9D79}" type="pres">
      <dgm:prSet presAssocID="{0B83AEBA-D6B2-7048-837D-CF4403A7A74E}" presName="parTx" presStyleLbl="node1" presStyleIdx="1" presStyleCnt="7">
        <dgm:presLayoutVars>
          <dgm:chMax val="0"/>
          <dgm:chPref val="0"/>
          <dgm:bulletEnabled val="1"/>
        </dgm:presLayoutVars>
      </dgm:prSet>
      <dgm:spPr/>
    </dgm:pt>
    <dgm:pt modelId="{7A2D5BD6-03F5-F747-AAA7-5183D9E1EEC9}" type="pres">
      <dgm:prSet presAssocID="{0B83AEBA-D6B2-7048-837D-CF4403A7A74E}" presName="parSh" presStyleLbl="node1" presStyleIdx="2" presStyleCnt="7"/>
      <dgm:spPr/>
    </dgm:pt>
    <dgm:pt modelId="{7766A1C9-82B9-C645-8D22-5B9928E176A2}" type="pres">
      <dgm:prSet presAssocID="{0B83AEBA-D6B2-7048-837D-CF4403A7A74E}" presName="desTx" presStyleLbl="fgAcc1" presStyleIdx="2" presStyleCnt="7">
        <dgm:presLayoutVars>
          <dgm:bulletEnabled val="1"/>
        </dgm:presLayoutVars>
      </dgm:prSet>
      <dgm:spPr/>
    </dgm:pt>
    <dgm:pt modelId="{8E09A557-D926-7C41-87E1-9AFA8CA4D785}" type="pres">
      <dgm:prSet presAssocID="{BF984A00-FF70-BE41-8D44-244CE236D70D}" presName="sibTrans" presStyleLbl="sibTrans2D1" presStyleIdx="2" presStyleCnt="6"/>
      <dgm:spPr/>
    </dgm:pt>
    <dgm:pt modelId="{EFA53AF6-17A0-1947-8A15-08B6347B7FD8}" type="pres">
      <dgm:prSet presAssocID="{BF984A00-FF70-BE41-8D44-244CE236D70D}" presName="connTx" presStyleLbl="sibTrans2D1" presStyleIdx="2" presStyleCnt="6"/>
      <dgm:spPr/>
    </dgm:pt>
    <dgm:pt modelId="{7DDD2C4F-80B7-C740-9792-F2AE4D7075F5}" type="pres">
      <dgm:prSet presAssocID="{F0583390-55AD-3142-A575-56A5311409EC}" presName="composite" presStyleCnt="0"/>
      <dgm:spPr/>
    </dgm:pt>
    <dgm:pt modelId="{752A0320-2372-8141-9D92-EB623C4F3A3F}" type="pres">
      <dgm:prSet presAssocID="{F0583390-55AD-3142-A575-56A5311409EC}" presName="parTx" presStyleLbl="node1" presStyleIdx="2" presStyleCnt="7">
        <dgm:presLayoutVars>
          <dgm:chMax val="0"/>
          <dgm:chPref val="0"/>
          <dgm:bulletEnabled val="1"/>
        </dgm:presLayoutVars>
      </dgm:prSet>
      <dgm:spPr/>
    </dgm:pt>
    <dgm:pt modelId="{701CB2FD-3AFC-2643-AD1F-2B379F508949}" type="pres">
      <dgm:prSet presAssocID="{F0583390-55AD-3142-A575-56A5311409EC}" presName="parSh" presStyleLbl="node1" presStyleIdx="3" presStyleCnt="7"/>
      <dgm:spPr/>
    </dgm:pt>
    <dgm:pt modelId="{C1DDA7FF-2135-1B4C-B88B-AE3C6A4DBF08}" type="pres">
      <dgm:prSet presAssocID="{F0583390-55AD-3142-A575-56A5311409EC}" presName="desTx" presStyleLbl="fgAcc1" presStyleIdx="3" presStyleCnt="7">
        <dgm:presLayoutVars>
          <dgm:bulletEnabled val="1"/>
        </dgm:presLayoutVars>
      </dgm:prSet>
      <dgm:spPr/>
    </dgm:pt>
    <dgm:pt modelId="{205BF300-B4A8-934D-BC83-61CC3A285B0C}" type="pres">
      <dgm:prSet presAssocID="{EACD3ADB-4ECF-4C4B-9B51-CC3930C72A5B}" presName="sibTrans" presStyleLbl="sibTrans2D1" presStyleIdx="3" presStyleCnt="6"/>
      <dgm:spPr/>
    </dgm:pt>
    <dgm:pt modelId="{DB8FA713-D343-C84A-A65E-E59F181F0BA1}" type="pres">
      <dgm:prSet presAssocID="{EACD3ADB-4ECF-4C4B-9B51-CC3930C72A5B}" presName="connTx" presStyleLbl="sibTrans2D1" presStyleIdx="3" presStyleCnt="6"/>
      <dgm:spPr/>
    </dgm:pt>
    <dgm:pt modelId="{F8CB3413-002D-1D42-9961-084F6CCDEE1D}" type="pres">
      <dgm:prSet presAssocID="{A7FBA1D4-C8EF-DD4D-BC11-B2FD899F3F5A}" presName="composite" presStyleCnt="0"/>
      <dgm:spPr/>
    </dgm:pt>
    <dgm:pt modelId="{136B08E0-A8A1-3A4A-BC9D-410C2A656503}" type="pres">
      <dgm:prSet presAssocID="{A7FBA1D4-C8EF-DD4D-BC11-B2FD899F3F5A}" presName="parTx" presStyleLbl="node1" presStyleIdx="3" presStyleCnt="7">
        <dgm:presLayoutVars>
          <dgm:chMax val="0"/>
          <dgm:chPref val="0"/>
          <dgm:bulletEnabled val="1"/>
        </dgm:presLayoutVars>
      </dgm:prSet>
      <dgm:spPr/>
    </dgm:pt>
    <dgm:pt modelId="{0E0898F0-B357-4E44-A1CC-A24BA6C0D122}" type="pres">
      <dgm:prSet presAssocID="{A7FBA1D4-C8EF-DD4D-BC11-B2FD899F3F5A}" presName="parSh" presStyleLbl="node1" presStyleIdx="4" presStyleCnt="7"/>
      <dgm:spPr/>
    </dgm:pt>
    <dgm:pt modelId="{953708A0-5D02-4D43-AB37-ACBBB7FE1DB7}" type="pres">
      <dgm:prSet presAssocID="{A7FBA1D4-C8EF-DD4D-BC11-B2FD899F3F5A}" presName="desTx" presStyleLbl="fgAcc1" presStyleIdx="4" presStyleCnt="7">
        <dgm:presLayoutVars>
          <dgm:bulletEnabled val="1"/>
        </dgm:presLayoutVars>
      </dgm:prSet>
      <dgm:spPr/>
    </dgm:pt>
    <dgm:pt modelId="{A3A96B2E-4AE2-8648-A2F5-96216F5F42A4}" type="pres">
      <dgm:prSet presAssocID="{6F3759C7-4323-5D47-B317-CB72670DDAA8}" presName="sibTrans" presStyleLbl="sibTrans2D1" presStyleIdx="4" presStyleCnt="6"/>
      <dgm:spPr/>
    </dgm:pt>
    <dgm:pt modelId="{D2BF501B-D633-3C43-9EFF-28E53EDA601B}" type="pres">
      <dgm:prSet presAssocID="{6F3759C7-4323-5D47-B317-CB72670DDAA8}" presName="connTx" presStyleLbl="sibTrans2D1" presStyleIdx="4" presStyleCnt="6"/>
      <dgm:spPr/>
    </dgm:pt>
    <dgm:pt modelId="{4CEE60CD-8FD2-0D43-BD48-4A7AC5BA4D23}" type="pres">
      <dgm:prSet presAssocID="{16819F24-29A5-5040-82EA-8FBE84BA21B5}" presName="composite" presStyleCnt="0"/>
      <dgm:spPr/>
    </dgm:pt>
    <dgm:pt modelId="{6D82C388-9EAE-7A4F-8481-6C37069DB717}" type="pres">
      <dgm:prSet presAssocID="{16819F24-29A5-5040-82EA-8FBE84BA21B5}" presName="parTx" presStyleLbl="node1" presStyleIdx="4" presStyleCnt="7">
        <dgm:presLayoutVars>
          <dgm:chMax val="0"/>
          <dgm:chPref val="0"/>
          <dgm:bulletEnabled val="1"/>
        </dgm:presLayoutVars>
      </dgm:prSet>
      <dgm:spPr/>
    </dgm:pt>
    <dgm:pt modelId="{34445098-E1CF-5848-9726-8B7CFCF99816}" type="pres">
      <dgm:prSet presAssocID="{16819F24-29A5-5040-82EA-8FBE84BA21B5}" presName="parSh" presStyleLbl="node1" presStyleIdx="5" presStyleCnt="7"/>
      <dgm:spPr/>
    </dgm:pt>
    <dgm:pt modelId="{420F5D8B-E1FD-AB46-A5D0-12240AF7586B}" type="pres">
      <dgm:prSet presAssocID="{16819F24-29A5-5040-82EA-8FBE84BA21B5}" presName="desTx" presStyleLbl="fgAcc1" presStyleIdx="5" presStyleCnt="7">
        <dgm:presLayoutVars>
          <dgm:bulletEnabled val="1"/>
        </dgm:presLayoutVars>
      </dgm:prSet>
      <dgm:spPr/>
    </dgm:pt>
    <dgm:pt modelId="{B2AC884D-07DD-6D49-8C15-063A3605BA0A}" type="pres">
      <dgm:prSet presAssocID="{DFC4B374-A314-C944-A4AA-852832E0CC8C}" presName="sibTrans" presStyleLbl="sibTrans2D1" presStyleIdx="5" presStyleCnt="6"/>
      <dgm:spPr/>
    </dgm:pt>
    <dgm:pt modelId="{57F1B99F-8858-7541-82DE-9F53E89F03B6}" type="pres">
      <dgm:prSet presAssocID="{DFC4B374-A314-C944-A4AA-852832E0CC8C}" presName="connTx" presStyleLbl="sibTrans2D1" presStyleIdx="5" presStyleCnt="6"/>
      <dgm:spPr/>
    </dgm:pt>
    <dgm:pt modelId="{743238D6-2A63-C846-BED2-0C358438208F}" type="pres">
      <dgm:prSet presAssocID="{08E97A81-D017-1947-9F3E-DE6609045B6A}" presName="composite" presStyleCnt="0"/>
      <dgm:spPr/>
    </dgm:pt>
    <dgm:pt modelId="{D40A3402-0C87-1E40-8927-1A706D64E30A}" type="pres">
      <dgm:prSet presAssocID="{08E97A81-D017-1947-9F3E-DE6609045B6A}" presName="parTx" presStyleLbl="node1" presStyleIdx="5" presStyleCnt="7">
        <dgm:presLayoutVars>
          <dgm:chMax val="0"/>
          <dgm:chPref val="0"/>
          <dgm:bulletEnabled val="1"/>
        </dgm:presLayoutVars>
      </dgm:prSet>
      <dgm:spPr/>
    </dgm:pt>
    <dgm:pt modelId="{30E4041B-663A-174A-952D-F13ECF4AECAD}" type="pres">
      <dgm:prSet presAssocID="{08E97A81-D017-1947-9F3E-DE6609045B6A}" presName="parSh" presStyleLbl="node1" presStyleIdx="6" presStyleCnt="7"/>
      <dgm:spPr/>
    </dgm:pt>
    <dgm:pt modelId="{30709FA9-929F-B54A-8E3C-2DB364A05DA7}" type="pres">
      <dgm:prSet presAssocID="{08E97A81-D017-1947-9F3E-DE6609045B6A}" presName="desTx" presStyleLbl="fgAcc1" presStyleIdx="6" presStyleCnt="7">
        <dgm:presLayoutVars>
          <dgm:bulletEnabled val="1"/>
        </dgm:presLayoutVars>
      </dgm:prSet>
      <dgm:spPr/>
    </dgm:pt>
  </dgm:ptLst>
  <dgm:cxnLst>
    <dgm:cxn modelId="{98E74602-95CE-3F41-B00B-3B09C8696FBA}" type="presOf" srcId="{EACD3ADB-4ECF-4C4B-9B51-CC3930C72A5B}" destId="{DB8FA713-D343-C84A-A65E-E59F181F0BA1}" srcOrd="1" destOrd="0" presId="urn:microsoft.com/office/officeart/2005/8/layout/process3"/>
    <dgm:cxn modelId="{6C1CF704-9715-EC42-9FEE-96A9DD3B0D0A}" type="presOf" srcId="{BF984A00-FF70-BE41-8D44-244CE236D70D}" destId="{EFA53AF6-17A0-1947-8A15-08B6347B7FD8}" srcOrd="1" destOrd="0" presId="urn:microsoft.com/office/officeart/2005/8/layout/process3"/>
    <dgm:cxn modelId="{7AC27F18-602C-AC43-82C4-699A8561822F}" type="presOf" srcId="{B52B6583-B746-F24D-BE3D-FB32D417F8EA}" destId="{D61BD699-ABD2-DB47-BBB3-AD2674421AD0}" srcOrd="1" destOrd="0" presId="urn:microsoft.com/office/officeart/2005/8/layout/process3"/>
    <dgm:cxn modelId="{4C855722-4617-9F4A-9975-E98044F63841}" type="presOf" srcId="{F0583390-55AD-3142-A575-56A5311409EC}" destId="{701CB2FD-3AFC-2643-AD1F-2B379F508949}" srcOrd="1" destOrd="0" presId="urn:microsoft.com/office/officeart/2005/8/layout/process3"/>
    <dgm:cxn modelId="{1B3BAD26-E021-3545-89D8-FE7D808FB607}" srcId="{1ECC3CC6-9E19-584B-BFF3-0081897C05AE}" destId="{200E0CAD-3C73-3D43-BC76-4D4666044CFA}" srcOrd="0" destOrd="0" parTransId="{BA762B8B-9B98-414B-871B-BC06BD76BEC5}" sibTransId="{1711BF04-C67B-5947-839B-16687ECCE892}"/>
    <dgm:cxn modelId="{761E0B32-7C36-CB43-9331-BA10719AB767}" srcId="{A7FBA1D4-C8EF-DD4D-BC11-B2FD899F3F5A}" destId="{7FFF1B57-7F80-6746-9036-EC5B69AB8B8E}" srcOrd="0" destOrd="0" parTransId="{6E2E6CF7-8586-724D-A36A-4F02D400EC40}" sibTransId="{1350763A-5346-1449-AB1A-916891A9AF52}"/>
    <dgm:cxn modelId="{99997D35-96A7-BF48-A5D7-43955248E65E}" srcId="{A5DA4E61-7953-0049-B3D2-25D4AD2BC818}" destId="{08E97A81-D017-1947-9F3E-DE6609045B6A}" srcOrd="6" destOrd="0" parTransId="{0018311D-E639-D441-A803-765839E3A15F}" sibTransId="{5652942A-F278-5C4E-9D58-6ADFEA57C6FB}"/>
    <dgm:cxn modelId="{9954AA35-846C-0E4D-8612-00DCFF0E5F02}" type="presOf" srcId="{BF984A00-FF70-BE41-8D44-244CE236D70D}" destId="{8E09A557-D926-7C41-87E1-9AFA8CA4D785}" srcOrd="0" destOrd="0" presId="urn:microsoft.com/office/officeart/2005/8/layout/process3"/>
    <dgm:cxn modelId="{28CCA038-AF9F-8349-AC9F-BECCD4B23AA5}" srcId="{A5DA4E61-7953-0049-B3D2-25D4AD2BC818}" destId="{1ECC3CC6-9E19-584B-BFF3-0081897C05AE}" srcOrd="1" destOrd="0" parTransId="{0C557C2B-4A8E-F648-B0C6-E8619DABF131}" sibTransId="{B52B6583-B746-F24D-BE3D-FB32D417F8EA}"/>
    <dgm:cxn modelId="{ED295D39-9CD6-B949-9255-5A815B5E6532}" type="presOf" srcId="{DFC4B374-A314-C944-A4AA-852832E0CC8C}" destId="{57F1B99F-8858-7541-82DE-9F53E89F03B6}" srcOrd="1" destOrd="0" presId="urn:microsoft.com/office/officeart/2005/8/layout/process3"/>
    <dgm:cxn modelId="{C97F8445-8B4C-B746-B2BE-566F4B4D9158}" srcId="{91CC21A8-621C-BE46-98D1-9D771C406372}" destId="{7BBD3AA1-AE97-2944-9B93-610ECA6D4F5A}" srcOrd="0" destOrd="0" parTransId="{458C89CF-6F37-B24C-A762-81CE92F170A1}" sibTransId="{BA47BD90-1E6E-B844-9D04-D8ECE8FBD9D4}"/>
    <dgm:cxn modelId="{BF481449-995A-BB4C-8802-6A99CDD20536}" type="presOf" srcId="{A7FBA1D4-C8EF-DD4D-BC11-B2FD899F3F5A}" destId="{0E0898F0-B357-4E44-A1CC-A24BA6C0D122}" srcOrd="1" destOrd="0" presId="urn:microsoft.com/office/officeart/2005/8/layout/process3"/>
    <dgm:cxn modelId="{95E9824B-A803-DE4C-AA6F-84377300AE5E}" srcId="{A5DA4E61-7953-0049-B3D2-25D4AD2BC818}" destId="{91CC21A8-621C-BE46-98D1-9D771C406372}" srcOrd="0" destOrd="0" parTransId="{E799769E-422A-1B42-9A5E-CC0C7ED9850F}" sibTransId="{75F48906-31CB-7546-B66E-DABB84D90C7F}"/>
    <dgm:cxn modelId="{17C62F4C-9452-6448-A118-1DD0E906AAB0}" srcId="{F0583390-55AD-3142-A575-56A5311409EC}" destId="{F9A996A1-F630-DD4F-81AA-44A74272E635}" srcOrd="0" destOrd="0" parTransId="{A6F06228-063C-7D4B-ABFD-707A248CD521}" sibTransId="{B159F4AA-4DE1-D946-867F-9DAC865DBC0C}"/>
    <dgm:cxn modelId="{3DBA3850-0DF0-D344-8BA9-D82824C4E516}" type="presOf" srcId="{08E97A81-D017-1947-9F3E-DE6609045B6A}" destId="{D40A3402-0C87-1E40-8927-1A706D64E30A}" srcOrd="0" destOrd="0" presId="urn:microsoft.com/office/officeart/2005/8/layout/process3"/>
    <dgm:cxn modelId="{DC493551-0CBF-024B-A93B-44A2D4783D04}" type="presOf" srcId="{A5DA4E61-7953-0049-B3D2-25D4AD2BC818}" destId="{AEBC43CF-A239-A346-AC62-5975914EF52B}" srcOrd="0" destOrd="0" presId="urn:microsoft.com/office/officeart/2005/8/layout/process3"/>
    <dgm:cxn modelId="{0005DA54-A864-AF42-8261-258C31F255FB}" type="presOf" srcId="{A7FBA1D4-C8EF-DD4D-BC11-B2FD899F3F5A}" destId="{136B08E0-A8A1-3A4A-BC9D-410C2A656503}" srcOrd="0" destOrd="0" presId="urn:microsoft.com/office/officeart/2005/8/layout/process3"/>
    <dgm:cxn modelId="{97D8ED54-5FF2-574D-ADDD-F4EEA07F1D1C}" type="presOf" srcId="{16819F24-29A5-5040-82EA-8FBE84BA21B5}" destId="{6D82C388-9EAE-7A4F-8481-6C37069DB717}" srcOrd="0" destOrd="0" presId="urn:microsoft.com/office/officeart/2005/8/layout/process3"/>
    <dgm:cxn modelId="{2B335768-85B4-BB4D-BF4F-776C2D89F0FC}" type="presOf" srcId="{0B83AEBA-D6B2-7048-837D-CF4403A7A74E}" destId="{7A2D5BD6-03F5-F747-AAA7-5183D9E1EEC9}" srcOrd="1" destOrd="0" presId="urn:microsoft.com/office/officeart/2005/8/layout/process3"/>
    <dgm:cxn modelId="{EAB6A66B-3266-F044-A8A0-1C555DA263BB}" srcId="{A5DA4E61-7953-0049-B3D2-25D4AD2BC818}" destId="{A7FBA1D4-C8EF-DD4D-BC11-B2FD899F3F5A}" srcOrd="4" destOrd="0" parTransId="{7D9095CA-DC46-1446-9A56-A7E0094BC21C}" sibTransId="{6F3759C7-4323-5D47-B317-CB72670DDAA8}"/>
    <dgm:cxn modelId="{C9975075-D048-914D-8147-358C131C9A9F}" type="presOf" srcId="{63DFF015-D758-DD4F-80B2-58D8EA5D14E3}" destId="{7766A1C9-82B9-C645-8D22-5B9928E176A2}" srcOrd="0" destOrd="0" presId="urn:microsoft.com/office/officeart/2005/8/layout/process3"/>
    <dgm:cxn modelId="{004E357B-A826-8F4C-BCF7-0338A20023B5}" type="presOf" srcId="{6F3759C7-4323-5D47-B317-CB72670DDAA8}" destId="{D2BF501B-D633-3C43-9EFF-28E53EDA601B}" srcOrd="1" destOrd="0" presId="urn:microsoft.com/office/officeart/2005/8/layout/process3"/>
    <dgm:cxn modelId="{E0DE2586-75C8-0F4C-B737-0023728A3BEF}" type="presOf" srcId="{200E0CAD-3C73-3D43-BC76-4D4666044CFA}" destId="{BAB94BB9-A467-D943-8BE4-F714116B3865}" srcOrd="0" destOrd="0" presId="urn:microsoft.com/office/officeart/2005/8/layout/process3"/>
    <dgm:cxn modelId="{512C5592-0835-1C4A-A1F6-FB340E4DA935}" type="presOf" srcId="{1ECC3CC6-9E19-584B-BFF3-0081897C05AE}" destId="{60C0EB03-C792-8C4E-9B82-4B710AA327F7}" srcOrd="0" destOrd="0" presId="urn:microsoft.com/office/officeart/2005/8/layout/process3"/>
    <dgm:cxn modelId="{E5F3E494-7D55-BA4F-851B-462FBF003AB9}" srcId="{A5DA4E61-7953-0049-B3D2-25D4AD2BC818}" destId="{16819F24-29A5-5040-82EA-8FBE84BA21B5}" srcOrd="5" destOrd="0" parTransId="{3B38F37A-3AED-C544-A271-87B76899285E}" sibTransId="{DFC4B374-A314-C944-A4AA-852832E0CC8C}"/>
    <dgm:cxn modelId="{2DA7809D-41A2-5E47-A522-B7F5293D2CE3}" type="presOf" srcId="{7FFF1B57-7F80-6746-9036-EC5B69AB8B8E}" destId="{953708A0-5D02-4D43-AB37-ACBBB7FE1DB7}" srcOrd="0" destOrd="0" presId="urn:microsoft.com/office/officeart/2005/8/layout/process3"/>
    <dgm:cxn modelId="{8E41FC9F-BB29-DD46-B447-B8061FBEB74F}" srcId="{08E97A81-D017-1947-9F3E-DE6609045B6A}" destId="{BA414A48-66E1-A247-87CA-EBDDF00AE02C}" srcOrd="0" destOrd="0" parTransId="{D6B92D5D-6682-C845-ACCB-E79086C0EF48}" sibTransId="{631614CD-944D-E843-95AC-EFEF94891A05}"/>
    <dgm:cxn modelId="{622CB7A7-5639-B144-B21A-C3DB3A9CCCD0}" type="presOf" srcId="{EACD3ADB-4ECF-4C4B-9B51-CC3930C72A5B}" destId="{205BF300-B4A8-934D-BC83-61CC3A285B0C}" srcOrd="0" destOrd="0" presId="urn:microsoft.com/office/officeart/2005/8/layout/process3"/>
    <dgm:cxn modelId="{172B6AB2-0524-7744-A1F0-2D2189F485F2}" type="presOf" srcId="{7BBD3AA1-AE97-2944-9B93-610ECA6D4F5A}" destId="{4211F0F6-37E2-AC49-BED0-1548A834F3B9}" srcOrd="0" destOrd="0" presId="urn:microsoft.com/office/officeart/2005/8/layout/process3"/>
    <dgm:cxn modelId="{286359B5-9FE7-A943-B8F8-BBB8172301B4}" type="presOf" srcId="{08E97A81-D017-1947-9F3E-DE6609045B6A}" destId="{30E4041B-663A-174A-952D-F13ECF4AECAD}" srcOrd="1" destOrd="0" presId="urn:microsoft.com/office/officeart/2005/8/layout/process3"/>
    <dgm:cxn modelId="{9A31AEB7-68B6-9B42-891F-47CAD8AB1575}" type="presOf" srcId="{F9A996A1-F630-DD4F-81AA-44A74272E635}" destId="{C1DDA7FF-2135-1B4C-B88B-AE3C6A4DBF08}" srcOrd="0" destOrd="0" presId="urn:microsoft.com/office/officeart/2005/8/layout/process3"/>
    <dgm:cxn modelId="{E1A284BB-0900-5E45-AE80-E7DC8178AF04}" type="presOf" srcId="{6F3759C7-4323-5D47-B317-CB72670DDAA8}" destId="{A3A96B2E-4AE2-8648-A2F5-96216F5F42A4}" srcOrd="0" destOrd="0" presId="urn:microsoft.com/office/officeart/2005/8/layout/process3"/>
    <dgm:cxn modelId="{71BBCFBE-C075-C742-8C50-99F25723F0B9}" type="presOf" srcId="{75F48906-31CB-7546-B66E-DABB84D90C7F}" destId="{6FB81797-40BF-0940-8C4A-7C4CBFADC6C0}" srcOrd="1" destOrd="0" presId="urn:microsoft.com/office/officeart/2005/8/layout/process3"/>
    <dgm:cxn modelId="{6F11D4C0-6D2F-CF4E-BDD3-26ED22F30AE9}" type="presOf" srcId="{F0583390-55AD-3142-A575-56A5311409EC}" destId="{752A0320-2372-8141-9D92-EB623C4F3A3F}" srcOrd="0" destOrd="0" presId="urn:microsoft.com/office/officeart/2005/8/layout/process3"/>
    <dgm:cxn modelId="{35F8F8C5-D425-E948-9134-7BE317072442}" type="presOf" srcId="{1ECC3CC6-9E19-584B-BFF3-0081897C05AE}" destId="{F168ECC4-8746-8248-8AF2-7D0E4F21CD3E}" srcOrd="1" destOrd="0" presId="urn:microsoft.com/office/officeart/2005/8/layout/process3"/>
    <dgm:cxn modelId="{0C4FD1CB-63BC-AC47-AB87-BCD6CF61E73C}" type="presOf" srcId="{16819F24-29A5-5040-82EA-8FBE84BA21B5}" destId="{34445098-E1CF-5848-9726-8B7CFCF99816}" srcOrd="1" destOrd="0" presId="urn:microsoft.com/office/officeart/2005/8/layout/process3"/>
    <dgm:cxn modelId="{3EB57ACF-E65B-B94D-821C-D9074267A8E0}" type="presOf" srcId="{DFC4B374-A314-C944-A4AA-852832E0CC8C}" destId="{B2AC884D-07DD-6D49-8C15-063A3605BA0A}" srcOrd="0" destOrd="0" presId="urn:microsoft.com/office/officeart/2005/8/layout/process3"/>
    <dgm:cxn modelId="{CA9264D5-85A1-C947-B998-5CCE75804259}" srcId="{0B83AEBA-D6B2-7048-837D-CF4403A7A74E}" destId="{63DFF015-D758-DD4F-80B2-58D8EA5D14E3}" srcOrd="0" destOrd="0" parTransId="{7F638B23-D60D-5B4D-BDFA-EF5B71CE9B1E}" sibTransId="{194CD2BD-A204-9F43-97A1-2728D09B0269}"/>
    <dgm:cxn modelId="{F56624DF-1A33-EB4D-B890-86085280B547}" type="presOf" srcId="{C89FE16C-7608-3145-9D63-D7A56DE0EDFC}" destId="{420F5D8B-E1FD-AB46-A5D0-12240AF7586B}" srcOrd="0" destOrd="0" presId="urn:microsoft.com/office/officeart/2005/8/layout/process3"/>
    <dgm:cxn modelId="{9AF8DEDF-951B-9145-A87D-1794DE866EF6}" srcId="{16819F24-29A5-5040-82EA-8FBE84BA21B5}" destId="{C89FE16C-7608-3145-9D63-D7A56DE0EDFC}" srcOrd="0" destOrd="0" parTransId="{0DC5BF7C-E195-284E-9E25-ACDAB61CC635}" sibTransId="{45BBDB52-D8DD-384C-BEEB-5002F839E5EF}"/>
    <dgm:cxn modelId="{923097E5-EBA7-384F-8EE9-B35E808D5CFD}" srcId="{A5DA4E61-7953-0049-B3D2-25D4AD2BC818}" destId="{F0583390-55AD-3142-A575-56A5311409EC}" srcOrd="3" destOrd="0" parTransId="{9F65DD6B-AFB7-7941-A456-E1534002C331}" sibTransId="{EACD3ADB-4ECF-4C4B-9B51-CC3930C72A5B}"/>
    <dgm:cxn modelId="{4E3EF7E6-ADC7-EF43-B54C-2C2EC4F7BEAE}" type="presOf" srcId="{0B83AEBA-D6B2-7048-837D-CF4403A7A74E}" destId="{9BD9582C-FA02-E145-9D2F-C19AD46E9D79}" srcOrd="0" destOrd="0" presId="urn:microsoft.com/office/officeart/2005/8/layout/process3"/>
    <dgm:cxn modelId="{D70ADDE7-3555-4B4E-AFC5-0D3F8A596E8A}" type="presOf" srcId="{91CC21A8-621C-BE46-98D1-9D771C406372}" destId="{3A53BE33-F601-2A48-A226-E290727E56D2}" srcOrd="0" destOrd="0" presId="urn:microsoft.com/office/officeart/2005/8/layout/process3"/>
    <dgm:cxn modelId="{7B8723EC-716A-834C-ABD7-AA84E7CA0F5F}" type="presOf" srcId="{75F48906-31CB-7546-B66E-DABB84D90C7F}" destId="{55124720-B3A2-2C48-8C60-F745D1FF9E77}" srcOrd="0" destOrd="0" presId="urn:microsoft.com/office/officeart/2005/8/layout/process3"/>
    <dgm:cxn modelId="{96F152EC-D0B0-0A48-A88F-3CAD3BF150D9}" type="presOf" srcId="{BA414A48-66E1-A247-87CA-EBDDF00AE02C}" destId="{30709FA9-929F-B54A-8E3C-2DB364A05DA7}" srcOrd="0" destOrd="0" presId="urn:microsoft.com/office/officeart/2005/8/layout/process3"/>
    <dgm:cxn modelId="{DD20D9ED-8C89-DC42-AB80-865B169A8B24}" type="presOf" srcId="{B52B6583-B746-F24D-BE3D-FB32D417F8EA}" destId="{BB73C13C-86B7-414D-87EB-A1481D6794BC}" srcOrd="0" destOrd="0" presId="urn:microsoft.com/office/officeart/2005/8/layout/process3"/>
    <dgm:cxn modelId="{A74E58F4-277B-B445-B1EB-F28A4FEAE0B5}" srcId="{A5DA4E61-7953-0049-B3D2-25D4AD2BC818}" destId="{0B83AEBA-D6B2-7048-837D-CF4403A7A74E}" srcOrd="2" destOrd="0" parTransId="{5D0E071C-6574-7545-9AA8-F6E9ECB27A34}" sibTransId="{BF984A00-FF70-BE41-8D44-244CE236D70D}"/>
    <dgm:cxn modelId="{7FD7D8F8-FFCB-E247-8BC9-B4AD06A2CA59}" type="presOf" srcId="{91CC21A8-621C-BE46-98D1-9D771C406372}" destId="{78382A2A-FB88-1749-8583-004BBFE5A485}" srcOrd="1" destOrd="0" presId="urn:microsoft.com/office/officeart/2005/8/layout/process3"/>
    <dgm:cxn modelId="{B7C72B11-DB76-0344-A8C6-172439F71E05}" type="presParOf" srcId="{AEBC43CF-A239-A346-AC62-5975914EF52B}" destId="{F6FFC36F-1D60-7C46-B0F2-D54840486FC5}" srcOrd="0" destOrd="0" presId="urn:microsoft.com/office/officeart/2005/8/layout/process3"/>
    <dgm:cxn modelId="{BB28474C-F082-CC4A-ABD7-AC98BF651589}" type="presParOf" srcId="{F6FFC36F-1D60-7C46-B0F2-D54840486FC5}" destId="{3A53BE33-F601-2A48-A226-E290727E56D2}" srcOrd="0" destOrd="0" presId="urn:microsoft.com/office/officeart/2005/8/layout/process3"/>
    <dgm:cxn modelId="{564AF04E-2990-F846-822F-9F4698E6A2FE}" type="presParOf" srcId="{F6FFC36F-1D60-7C46-B0F2-D54840486FC5}" destId="{78382A2A-FB88-1749-8583-004BBFE5A485}" srcOrd="1" destOrd="0" presId="urn:microsoft.com/office/officeart/2005/8/layout/process3"/>
    <dgm:cxn modelId="{ACA41F49-F3C5-4C4B-920A-2B6750A2CA00}" type="presParOf" srcId="{F6FFC36F-1D60-7C46-B0F2-D54840486FC5}" destId="{4211F0F6-37E2-AC49-BED0-1548A834F3B9}" srcOrd="2" destOrd="0" presId="urn:microsoft.com/office/officeart/2005/8/layout/process3"/>
    <dgm:cxn modelId="{6E67091F-C783-4F4E-8413-E3355F400378}" type="presParOf" srcId="{AEBC43CF-A239-A346-AC62-5975914EF52B}" destId="{55124720-B3A2-2C48-8C60-F745D1FF9E77}" srcOrd="1" destOrd="0" presId="urn:microsoft.com/office/officeart/2005/8/layout/process3"/>
    <dgm:cxn modelId="{6696FCF0-F729-094B-BFC9-6ABDF072EEFF}" type="presParOf" srcId="{55124720-B3A2-2C48-8C60-F745D1FF9E77}" destId="{6FB81797-40BF-0940-8C4A-7C4CBFADC6C0}" srcOrd="0" destOrd="0" presId="urn:microsoft.com/office/officeart/2005/8/layout/process3"/>
    <dgm:cxn modelId="{42F14566-38C8-AB49-AE9B-7A9E89C267D2}" type="presParOf" srcId="{AEBC43CF-A239-A346-AC62-5975914EF52B}" destId="{27F7F96B-8286-E844-BE43-1A91805661C6}" srcOrd="2" destOrd="0" presId="urn:microsoft.com/office/officeart/2005/8/layout/process3"/>
    <dgm:cxn modelId="{AA812DCB-E002-C542-B811-A0B00F41CC1E}" type="presParOf" srcId="{27F7F96B-8286-E844-BE43-1A91805661C6}" destId="{60C0EB03-C792-8C4E-9B82-4B710AA327F7}" srcOrd="0" destOrd="0" presId="urn:microsoft.com/office/officeart/2005/8/layout/process3"/>
    <dgm:cxn modelId="{922FC606-2421-5A4F-9A47-8031CE5D9A8D}" type="presParOf" srcId="{27F7F96B-8286-E844-BE43-1A91805661C6}" destId="{F168ECC4-8746-8248-8AF2-7D0E4F21CD3E}" srcOrd="1" destOrd="0" presId="urn:microsoft.com/office/officeart/2005/8/layout/process3"/>
    <dgm:cxn modelId="{32EA529A-B70A-4A47-9FFD-92D981ED9F1C}" type="presParOf" srcId="{27F7F96B-8286-E844-BE43-1A91805661C6}" destId="{BAB94BB9-A467-D943-8BE4-F714116B3865}" srcOrd="2" destOrd="0" presId="urn:microsoft.com/office/officeart/2005/8/layout/process3"/>
    <dgm:cxn modelId="{1DA48E51-8B4E-6B43-B838-EE755658C5B0}" type="presParOf" srcId="{AEBC43CF-A239-A346-AC62-5975914EF52B}" destId="{BB73C13C-86B7-414D-87EB-A1481D6794BC}" srcOrd="3" destOrd="0" presId="urn:microsoft.com/office/officeart/2005/8/layout/process3"/>
    <dgm:cxn modelId="{6B1B9FA2-D306-E548-9476-95B1D4BB7C34}" type="presParOf" srcId="{BB73C13C-86B7-414D-87EB-A1481D6794BC}" destId="{D61BD699-ABD2-DB47-BBB3-AD2674421AD0}" srcOrd="0" destOrd="0" presId="urn:microsoft.com/office/officeart/2005/8/layout/process3"/>
    <dgm:cxn modelId="{3AD364E2-C3E8-E741-BB4F-68A8D1A46C80}" type="presParOf" srcId="{AEBC43CF-A239-A346-AC62-5975914EF52B}" destId="{24C6B156-B2DD-274D-AE46-B60E62BEA68B}" srcOrd="4" destOrd="0" presId="urn:microsoft.com/office/officeart/2005/8/layout/process3"/>
    <dgm:cxn modelId="{BD412FBD-54A7-754B-98DF-E538E5205E61}" type="presParOf" srcId="{24C6B156-B2DD-274D-AE46-B60E62BEA68B}" destId="{9BD9582C-FA02-E145-9D2F-C19AD46E9D79}" srcOrd="0" destOrd="0" presId="urn:microsoft.com/office/officeart/2005/8/layout/process3"/>
    <dgm:cxn modelId="{A568D6CC-5442-084A-8717-F4982832A477}" type="presParOf" srcId="{24C6B156-B2DD-274D-AE46-B60E62BEA68B}" destId="{7A2D5BD6-03F5-F747-AAA7-5183D9E1EEC9}" srcOrd="1" destOrd="0" presId="urn:microsoft.com/office/officeart/2005/8/layout/process3"/>
    <dgm:cxn modelId="{C241C331-83A7-9E47-8DD8-519D2747C16E}" type="presParOf" srcId="{24C6B156-B2DD-274D-AE46-B60E62BEA68B}" destId="{7766A1C9-82B9-C645-8D22-5B9928E176A2}" srcOrd="2" destOrd="0" presId="urn:microsoft.com/office/officeart/2005/8/layout/process3"/>
    <dgm:cxn modelId="{2B7395AB-B5EB-BC47-89A0-0E005836DE38}" type="presParOf" srcId="{AEBC43CF-A239-A346-AC62-5975914EF52B}" destId="{8E09A557-D926-7C41-87E1-9AFA8CA4D785}" srcOrd="5" destOrd="0" presId="urn:microsoft.com/office/officeart/2005/8/layout/process3"/>
    <dgm:cxn modelId="{73883F3D-FBEF-8643-A483-831D83E5262C}" type="presParOf" srcId="{8E09A557-D926-7C41-87E1-9AFA8CA4D785}" destId="{EFA53AF6-17A0-1947-8A15-08B6347B7FD8}" srcOrd="0" destOrd="0" presId="urn:microsoft.com/office/officeart/2005/8/layout/process3"/>
    <dgm:cxn modelId="{26A8063E-0E8E-8A43-A230-BE055A4C4D16}" type="presParOf" srcId="{AEBC43CF-A239-A346-AC62-5975914EF52B}" destId="{7DDD2C4F-80B7-C740-9792-F2AE4D7075F5}" srcOrd="6" destOrd="0" presId="urn:microsoft.com/office/officeart/2005/8/layout/process3"/>
    <dgm:cxn modelId="{373E9E83-85F1-424A-BC30-A37E78E802F3}" type="presParOf" srcId="{7DDD2C4F-80B7-C740-9792-F2AE4D7075F5}" destId="{752A0320-2372-8141-9D92-EB623C4F3A3F}" srcOrd="0" destOrd="0" presId="urn:microsoft.com/office/officeart/2005/8/layout/process3"/>
    <dgm:cxn modelId="{F98DD42A-DDD6-C642-BA64-38238352A976}" type="presParOf" srcId="{7DDD2C4F-80B7-C740-9792-F2AE4D7075F5}" destId="{701CB2FD-3AFC-2643-AD1F-2B379F508949}" srcOrd="1" destOrd="0" presId="urn:microsoft.com/office/officeart/2005/8/layout/process3"/>
    <dgm:cxn modelId="{649C114A-FD84-F34F-8482-FD3EF31EBB89}" type="presParOf" srcId="{7DDD2C4F-80B7-C740-9792-F2AE4D7075F5}" destId="{C1DDA7FF-2135-1B4C-B88B-AE3C6A4DBF08}" srcOrd="2" destOrd="0" presId="urn:microsoft.com/office/officeart/2005/8/layout/process3"/>
    <dgm:cxn modelId="{5C667E86-178A-C846-8F00-81B305D32CBA}" type="presParOf" srcId="{AEBC43CF-A239-A346-AC62-5975914EF52B}" destId="{205BF300-B4A8-934D-BC83-61CC3A285B0C}" srcOrd="7" destOrd="0" presId="urn:microsoft.com/office/officeart/2005/8/layout/process3"/>
    <dgm:cxn modelId="{CFBF8180-D4C4-D24C-A8A1-1B8E347B7102}" type="presParOf" srcId="{205BF300-B4A8-934D-BC83-61CC3A285B0C}" destId="{DB8FA713-D343-C84A-A65E-E59F181F0BA1}" srcOrd="0" destOrd="0" presId="urn:microsoft.com/office/officeart/2005/8/layout/process3"/>
    <dgm:cxn modelId="{79E063C3-DC70-3049-86E5-EA43713DAE2B}" type="presParOf" srcId="{AEBC43CF-A239-A346-AC62-5975914EF52B}" destId="{F8CB3413-002D-1D42-9961-084F6CCDEE1D}" srcOrd="8" destOrd="0" presId="urn:microsoft.com/office/officeart/2005/8/layout/process3"/>
    <dgm:cxn modelId="{B1ED1ED6-43AF-5C44-9AC4-7F2AD97A68D8}" type="presParOf" srcId="{F8CB3413-002D-1D42-9961-084F6CCDEE1D}" destId="{136B08E0-A8A1-3A4A-BC9D-410C2A656503}" srcOrd="0" destOrd="0" presId="urn:microsoft.com/office/officeart/2005/8/layout/process3"/>
    <dgm:cxn modelId="{124BA8B4-1994-304F-93E5-0739EA983C06}" type="presParOf" srcId="{F8CB3413-002D-1D42-9961-084F6CCDEE1D}" destId="{0E0898F0-B357-4E44-A1CC-A24BA6C0D122}" srcOrd="1" destOrd="0" presId="urn:microsoft.com/office/officeart/2005/8/layout/process3"/>
    <dgm:cxn modelId="{EF3CBE21-7039-B340-AAE5-FBB124477F17}" type="presParOf" srcId="{F8CB3413-002D-1D42-9961-084F6CCDEE1D}" destId="{953708A0-5D02-4D43-AB37-ACBBB7FE1DB7}" srcOrd="2" destOrd="0" presId="urn:microsoft.com/office/officeart/2005/8/layout/process3"/>
    <dgm:cxn modelId="{06BA5888-6928-884E-8252-792029337598}" type="presParOf" srcId="{AEBC43CF-A239-A346-AC62-5975914EF52B}" destId="{A3A96B2E-4AE2-8648-A2F5-96216F5F42A4}" srcOrd="9" destOrd="0" presId="urn:microsoft.com/office/officeart/2005/8/layout/process3"/>
    <dgm:cxn modelId="{F1617A7A-073D-5344-BE2B-6ED649CEF0C5}" type="presParOf" srcId="{A3A96B2E-4AE2-8648-A2F5-96216F5F42A4}" destId="{D2BF501B-D633-3C43-9EFF-28E53EDA601B}" srcOrd="0" destOrd="0" presId="urn:microsoft.com/office/officeart/2005/8/layout/process3"/>
    <dgm:cxn modelId="{268FC2A4-ADC8-AE4E-8A8F-C33080DA5950}" type="presParOf" srcId="{AEBC43CF-A239-A346-AC62-5975914EF52B}" destId="{4CEE60CD-8FD2-0D43-BD48-4A7AC5BA4D23}" srcOrd="10" destOrd="0" presId="urn:microsoft.com/office/officeart/2005/8/layout/process3"/>
    <dgm:cxn modelId="{A0F1B00B-07C0-994B-99A0-BBF70E4DFC85}" type="presParOf" srcId="{4CEE60CD-8FD2-0D43-BD48-4A7AC5BA4D23}" destId="{6D82C388-9EAE-7A4F-8481-6C37069DB717}" srcOrd="0" destOrd="0" presId="urn:microsoft.com/office/officeart/2005/8/layout/process3"/>
    <dgm:cxn modelId="{056E9DB3-2810-9943-98FD-29210D533F6C}" type="presParOf" srcId="{4CEE60CD-8FD2-0D43-BD48-4A7AC5BA4D23}" destId="{34445098-E1CF-5848-9726-8B7CFCF99816}" srcOrd="1" destOrd="0" presId="urn:microsoft.com/office/officeart/2005/8/layout/process3"/>
    <dgm:cxn modelId="{2881F902-3D09-2B40-B3E2-5A2ED88DC20A}" type="presParOf" srcId="{4CEE60CD-8FD2-0D43-BD48-4A7AC5BA4D23}" destId="{420F5D8B-E1FD-AB46-A5D0-12240AF7586B}" srcOrd="2" destOrd="0" presId="urn:microsoft.com/office/officeart/2005/8/layout/process3"/>
    <dgm:cxn modelId="{7365C246-E5B7-6848-ACD7-F82A28180ACE}" type="presParOf" srcId="{AEBC43CF-A239-A346-AC62-5975914EF52B}" destId="{B2AC884D-07DD-6D49-8C15-063A3605BA0A}" srcOrd="11" destOrd="0" presId="urn:microsoft.com/office/officeart/2005/8/layout/process3"/>
    <dgm:cxn modelId="{7791EABF-4853-144F-9BB1-73A317286785}" type="presParOf" srcId="{B2AC884D-07DD-6D49-8C15-063A3605BA0A}" destId="{57F1B99F-8858-7541-82DE-9F53E89F03B6}" srcOrd="0" destOrd="0" presId="urn:microsoft.com/office/officeart/2005/8/layout/process3"/>
    <dgm:cxn modelId="{946612FC-BADB-7E4B-83B2-3B87A94D8AA3}" type="presParOf" srcId="{AEBC43CF-A239-A346-AC62-5975914EF52B}" destId="{743238D6-2A63-C846-BED2-0C358438208F}" srcOrd="12" destOrd="0" presId="urn:microsoft.com/office/officeart/2005/8/layout/process3"/>
    <dgm:cxn modelId="{4BC2317D-9449-0D48-9D70-665EFC27931E}" type="presParOf" srcId="{743238D6-2A63-C846-BED2-0C358438208F}" destId="{D40A3402-0C87-1E40-8927-1A706D64E30A}" srcOrd="0" destOrd="0" presId="urn:microsoft.com/office/officeart/2005/8/layout/process3"/>
    <dgm:cxn modelId="{A01AB107-5405-D546-A497-875033F8B0C5}" type="presParOf" srcId="{743238D6-2A63-C846-BED2-0C358438208F}" destId="{30E4041B-663A-174A-952D-F13ECF4AECAD}" srcOrd="1" destOrd="0" presId="urn:microsoft.com/office/officeart/2005/8/layout/process3"/>
    <dgm:cxn modelId="{70FE56E9-67E7-F143-A5E8-C9B470DD92CC}" type="presParOf" srcId="{743238D6-2A63-C846-BED2-0C358438208F}" destId="{30709FA9-929F-B54A-8E3C-2DB364A05DA7}" srcOrd="2" destOrd="0" presId="urn:microsoft.com/office/officeart/2005/8/layout/process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5DA4E61-7953-0049-B3D2-25D4AD2BC818}" type="doc">
      <dgm:prSet loTypeId="urn:microsoft.com/office/officeart/2005/8/layout/process3" loCatId="" qsTypeId="urn:microsoft.com/office/officeart/2005/8/quickstyle/simple1" qsCatId="simple" csTypeId="urn:microsoft.com/office/officeart/2005/8/colors/accent2_2" csCatId="accent2" phldr="1"/>
      <dgm:spPr/>
    </dgm:pt>
    <dgm:pt modelId="{16819F24-29A5-5040-82EA-8FBE84BA21B5}">
      <dgm:prSet phldrT="[Text]"/>
      <dgm:spPr/>
      <dgm:t>
        <a:bodyPr/>
        <a:lstStyle/>
        <a:p>
          <a:pPr algn="l"/>
          <a:r>
            <a:rPr lang="en-GB" dirty="0"/>
            <a:t>Analyse/query/ visualise</a:t>
          </a:r>
        </a:p>
      </dgm:t>
    </dgm:pt>
    <dgm:pt modelId="{3B38F37A-3AED-C544-A271-87B76899285E}" type="parTrans" cxnId="{E5F3E494-7D55-BA4F-851B-462FBF003AB9}">
      <dgm:prSet/>
      <dgm:spPr/>
      <dgm:t>
        <a:bodyPr/>
        <a:lstStyle/>
        <a:p>
          <a:pPr algn="l"/>
          <a:endParaRPr lang="en-GB"/>
        </a:p>
      </dgm:t>
    </dgm:pt>
    <dgm:pt modelId="{DFC4B374-A314-C944-A4AA-852832E0CC8C}" type="sibTrans" cxnId="{E5F3E494-7D55-BA4F-851B-462FBF003AB9}">
      <dgm:prSet/>
      <dgm:spPr/>
      <dgm:t>
        <a:bodyPr/>
        <a:lstStyle/>
        <a:p>
          <a:pPr algn="l"/>
          <a:endParaRPr lang="en-GB"/>
        </a:p>
      </dgm:t>
    </dgm:pt>
    <dgm:pt modelId="{08E97A81-D017-1947-9F3E-DE6609045B6A}">
      <dgm:prSet phldrT="[Text]"/>
      <dgm:spPr/>
      <dgm:t>
        <a:bodyPr/>
        <a:lstStyle/>
        <a:p>
          <a:pPr algn="l"/>
          <a:r>
            <a:rPr lang="en-GB" dirty="0"/>
            <a:t>Informing and decision making</a:t>
          </a:r>
        </a:p>
      </dgm:t>
    </dgm:pt>
    <dgm:pt modelId="{0018311D-E639-D441-A803-765839E3A15F}" type="parTrans" cxnId="{99997D35-96A7-BF48-A5D7-43955248E65E}">
      <dgm:prSet/>
      <dgm:spPr/>
      <dgm:t>
        <a:bodyPr/>
        <a:lstStyle/>
        <a:p>
          <a:pPr algn="l"/>
          <a:endParaRPr lang="en-GB"/>
        </a:p>
      </dgm:t>
    </dgm:pt>
    <dgm:pt modelId="{5652942A-F278-5C4E-9D58-6ADFEA57C6FB}" type="sibTrans" cxnId="{99997D35-96A7-BF48-A5D7-43955248E65E}">
      <dgm:prSet/>
      <dgm:spPr/>
      <dgm:t>
        <a:bodyPr/>
        <a:lstStyle/>
        <a:p>
          <a:pPr algn="l"/>
          <a:endParaRPr lang="en-GB"/>
        </a:p>
      </dgm:t>
    </dgm:pt>
    <dgm:pt modelId="{C89FE16C-7608-3145-9D63-D7A56DE0EDFC}">
      <dgm:prSet phldrT="[Text]"/>
      <dgm:spPr/>
      <dgm:t>
        <a:bodyPr/>
        <a:lstStyle/>
        <a:p>
          <a:pPr algn="l"/>
          <a:r>
            <a:rPr lang="en-GB" dirty="0"/>
            <a:t>Methods and processes to understand, compare and gain insight from data</a:t>
          </a:r>
        </a:p>
      </dgm:t>
    </dgm:pt>
    <dgm:pt modelId="{0DC5BF7C-E195-284E-9E25-ACDAB61CC635}" type="parTrans" cxnId="{9AF8DEDF-951B-9145-A87D-1794DE866EF6}">
      <dgm:prSet/>
      <dgm:spPr/>
      <dgm:t>
        <a:bodyPr/>
        <a:lstStyle/>
        <a:p>
          <a:pPr algn="l"/>
          <a:endParaRPr lang="en-GB"/>
        </a:p>
      </dgm:t>
    </dgm:pt>
    <dgm:pt modelId="{45BBDB52-D8DD-384C-BEEB-5002F839E5EF}" type="sibTrans" cxnId="{9AF8DEDF-951B-9145-A87D-1794DE866EF6}">
      <dgm:prSet/>
      <dgm:spPr/>
      <dgm:t>
        <a:bodyPr/>
        <a:lstStyle/>
        <a:p>
          <a:pPr algn="l"/>
          <a:endParaRPr lang="en-GB"/>
        </a:p>
      </dgm:t>
    </dgm:pt>
    <dgm:pt modelId="{BA414A48-66E1-A247-87CA-EBDDF00AE02C}">
      <dgm:prSet phldrT="[Text]"/>
      <dgm:spPr/>
      <dgm:t>
        <a:bodyPr/>
        <a:lstStyle/>
        <a:p>
          <a:pPr algn="l"/>
          <a:r>
            <a:rPr lang="en-GB" dirty="0"/>
            <a:t>Narration, presentation and visualisation of data to enable communication and interpretation of data</a:t>
          </a:r>
        </a:p>
      </dgm:t>
    </dgm:pt>
    <dgm:pt modelId="{D6B92D5D-6682-C845-ACCB-E79086C0EF48}" type="parTrans" cxnId="{8E41FC9F-BB29-DD46-B447-B8061FBEB74F}">
      <dgm:prSet/>
      <dgm:spPr/>
      <dgm:t>
        <a:bodyPr/>
        <a:lstStyle/>
        <a:p>
          <a:pPr algn="l"/>
          <a:endParaRPr lang="en-GB"/>
        </a:p>
      </dgm:t>
    </dgm:pt>
    <dgm:pt modelId="{631614CD-944D-E843-95AC-EFEF94891A05}" type="sibTrans" cxnId="{8E41FC9F-BB29-DD46-B447-B8061FBEB74F}">
      <dgm:prSet/>
      <dgm:spPr/>
      <dgm:t>
        <a:bodyPr/>
        <a:lstStyle/>
        <a:p>
          <a:pPr algn="l"/>
          <a:endParaRPr lang="en-GB"/>
        </a:p>
      </dgm:t>
    </dgm:pt>
    <dgm:pt modelId="{3B978435-0D12-134A-B8F4-91A392ED58B5}">
      <dgm:prSet phldrT="[Text]"/>
      <dgm:spPr/>
      <dgm:t>
        <a:bodyPr/>
        <a:lstStyle/>
        <a:p>
          <a:pPr algn="l"/>
          <a:r>
            <a:rPr lang="en-GB" dirty="0"/>
            <a:t>Report, monitor, audit</a:t>
          </a:r>
        </a:p>
      </dgm:t>
    </dgm:pt>
    <dgm:pt modelId="{FCDE3503-3994-FE46-9580-7233636A2BAB}" type="sibTrans" cxnId="{79CEBE57-CEAF-1949-918C-6D1D7835D745}">
      <dgm:prSet/>
      <dgm:spPr/>
      <dgm:t>
        <a:bodyPr/>
        <a:lstStyle/>
        <a:p>
          <a:pPr algn="l"/>
          <a:endParaRPr lang="en-GB"/>
        </a:p>
      </dgm:t>
    </dgm:pt>
    <dgm:pt modelId="{1E60C130-DB73-0F4E-AA16-5EC32532D9F7}" type="parTrans" cxnId="{79CEBE57-CEAF-1949-918C-6D1D7835D745}">
      <dgm:prSet/>
      <dgm:spPr/>
      <dgm:t>
        <a:bodyPr/>
        <a:lstStyle/>
        <a:p>
          <a:pPr algn="l"/>
          <a:endParaRPr lang="en-GB"/>
        </a:p>
      </dgm:t>
    </dgm:pt>
    <dgm:pt modelId="{97AF6342-9358-724C-8FB0-59C37633134E}">
      <dgm:prSet phldrT="[Text]"/>
      <dgm:spPr/>
      <dgm:t>
        <a:bodyPr/>
        <a:lstStyle/>
        <a:p>
          <a:pPr algn="l"/>
          <a:r>
            <a:rPr lang="en-GB" dirty="0"/>
            <a:t>Use of data for metrics to track performance</a:t>
          </a:r>
        </a:p>
      </dgm:t>
    </dgm:pt>
    <dgm:pt modelId="{F390BD09-E4EF-7F4A-A67B-453F79E7FB79}" type="parTrans" cxnId="{D5D37B02-B220-8942-A278-95A028DF0997}">
      <dgm:prSet/>
      <dgm:spPr/>
      <dgm:t>
        <a:bodyPr/>
        <a:lstStyle/>
        <a:p>
          <a:pPr algn="l"/>
          <a:endParaRPr lang="en-GB"/>
        </a:p>
      </dgm:t>
    </dgm:pt>
    <dgm:pt modelId="{78D4013B-55C0-144C-91AE-62C20EA9055F}" type="sibTrans" cxnId="{D5D37B02-B220-8942-A278-95A028DF0997}">
      <dgm:prSet/>
      <dgm:spPr/>
      <dgm:t>
        <a:bodyPr/>
        <a:lstStyle/>
        <a:p>
          <a:pPr algn="l"/>
          <a:endParaRPr lang="en-GB"/>
        </a:p>
      </dgm:t>
    </dgm:pt>
    <dgm:pt modelId="{D2C542A2-62A1-A645-91B9-BB3034BA8124}">
      <dgm:prSet phldrT="[Text]"/>
      <dgm:spPr/>
      <dgm:t>
        <a:bodyPr/>
        <a:lstStyle/>
        <a:p>
          <a:pPr algn="l"/>
          <a:r>
            <a:rPr lang="en-GB" dirty="0"/>
            <a:t>Understand variations in performance</a:t>
          </a:r>
        </a:p>
      </dgm:t>
    </dgm:pt>
    <dgm:pt modelId="{92D03C59-3E72-3540-BFD5-C23E14E7929A}" type="parTrans" cxnId="{895385F7-A3D3-0640-883D-686673D38AB3}">
      <dgm:prSet/>
      <dgm:spPr/>
      <dgm:t>
        <a:bodyPr/>
        <a:lstStyle/>
        <a:p>
          <a:pPr algn="l"/>
          <a:endParaRPr lang="en-GB"/>
        </a:p>
      </dgm:t>
    </dgm:pt>
    <dgm:pt modelId="{72F40BF7-1757-A044-AA90-5AD1F9573F51}" type="sibTrans" cxnId="{895385F7-A3D3-0640-883D-686673D38AB3}">
      <dgm:prSet/>
      <dgm:spPr/>
      <dgm:t>
        <a:bodyPr/>
        <a:lstStyle/>
        <a:p>
          <a:pPr algn="l"/>
          <a:endParaRPr lang="en-GB"/>
        </a:p>
      </dgm:t>
    </dgm:pt>
    <dgm:pt modelId="{F270162C-A004-A444-B745-CFFFFC9B1D38}">
      <dgm:prSet phldrT="[Text]"/>
      <dgm:spPr/>
      <dgm:t>
        <a:bodyPr/>
        <a:lstStyle/>
        <a:p>
          <a:pPr algn="l"/>
          <a:r>
            <a:rPr lang="en-GB" dirty="0"/>
            <a:t>Identify non-compliance</a:t>
          </a:r>
        </a:p>
      </dgm:t>
    </dgm:pt>
    <dgm:pt modelId="{A4195FB9-A33E-FE4D-BB60-8FF344BA99FF}" type="parTrans" cxnId="{C73845FF-15F7-1B4A-BA6D-DE257E60C769}">
      <dgm:prSet/>
      <dgm:spPr/>
      <dgm:t>
        <a:bodyPr/>
        <a:lstStyle/>
        <a:p>
          <a:pPr algn="l"/>
          <a:endParaRPr lang="en-GB"/>
        </a:p>
      </dgm:t>
    </dgm:pt>
    <dgm:pt modelId="{7EA08051-6311-044D-8B23-41F687579446}" type="sibTrans" cxnId="{C73845FF-15F7-1B4A-BA6D-DE257E60C769}">
      <dgm:prSet/>
      <dgm:spPr/>
      <dgm:t>
        <a:bodyPr/>
        <a:lstStyle/>
        <a:p>
          <a:pPr algn="l"/>
          <a:endParaRPr lang="en-GB"/>
        </a:p>
      </dgm:t>
    </dgm:pt>
    <dgm:pt modelId="{4B084ADF-3568-AF40-9AC0-7E6661C9D3D4}">
      <dgm:prSet phldrT="[Text]"/>
      <dgm:spPr/>
      <dgm:t>
        <a:bodyPr/>
        <a:lstStyle/>
        <a:p>
          <a:pPr algn="l"/>
          <a:r>
            <a:rPr lang="en-GB" dirty="0"/>
            <a:t>Enable and support audit</a:t>
          </a:r>
        </a:p>
      </dgm:t>
    </dgm:pt>
    <dgm:pt modelId="{B768431A-4F88-BA44-A87E-F5062C21EA58}" type="parTrans" cxnId="{17582AD5-08F8-FB48-AC5C-C7E052E3EB4D}">
      <dgm:prSet/>
      <dgm:spPr/>
      <dgm:t>
        <a:bodyPr/>
        <a:lstStyle/>
        <a:p>
          <a:pPr algn="l"/>
          <a:endParaRPr lang="en-GB"/>
        </a:p>
      </dgm:t>
    </dgm:pt>
    <dgm:pt modelId="{21E2A291-B24B-584C-AC0E-8CD8CBAB0EBE}" type="sibTrans" cxnId="{17582AD5-08F8-FB48-AC5C-C7E052E3EB4D}">
      <dgm:prSet/>
      <dgm:spPr/>
      <dgm:t>
        <a:bodyPr/>
        <a:lstStyle/>
        <a:p>
          <a:pPr algn="l"/>
          <a:endParaRPr lang="en-GB"/>
        </a:p>
      </dgm:t>
    </dgm:pt>
    <dgm:pt modelId="{DE356F88-176C-7243-B3BD-D8B11777E61E}">
      <dgm:prSet phldrT="[Text]"/>
      <dgm:spPr/>
      <dgm:t>
        <a:bodyPr/>
        <a:lstStyle/>
        <a:p>
          <a:pPr algn="l"/>
          <a:r>
            <a:rPr lang="en-GB" dirty="0"/>
            <a:t>Modelling and forecasting</a:t>
          </a:r>
        </a:p>
      </dgm:t>
    </dgm:pt>
    <dgm:pt modelId="{E127FFA7-6A41-7142-8F0E-089EBC050A79}" type="parTrans" cxnId="{54E5D3BC-1B39-434F-9EDF-50F0F7B2D71A}">
      <dgm:prSet/>
      <dgm:spPr/>
      <dgm:t>
        <a:bodyPr/>
        <a:lstStyle/>
        <a:p>
          <a:pPr algn="l"/>
          <a:endParaRPr lang="en-GB"/>
        </a:p>
      </dgm:t>
    </dgm:pt>
    <dgm:pt modelId="{2B0C7D6A-BFB4-0348-8549-BA35EE5B4137}" type="sibTrans" cxnId="{54E5D3BC-1B39-434F-9EDF-50F0F7B2D71A}">
      <dgm:prSet/>
      <dgm:spPr/>
      <dgm:t>
        <a:bodyPr/>
        <a:lstStyle/>
        <a:p>
          <a:pPr algn="l"/>
          <a:endParaRPr lang="en-GB"/>
        </a:p>
      </dgm:t>
    </dgm:pt>
    <dgm:pt modelId="{AEBC43CF-A239-A346-AC62-5975914EF52B}" type="pres">
      <dgm:prSet presAssocID="{A5DA4E61-7953-0049-B3D2-25D4AD2BC818}" presName="linearFlow" presStyleCnt="0">
        <dgm:presLayoutVars>
          <dgm:dir/>
          <dgm:animLvl val="lvl"/>
          <dgm:resizeHandles val="exact"/>
        </dgm:presLayoutVars>
      </dgm:prSet>
      <dgm:spPr/>
    </dgm:pt>
    <dgm:pt modelId="{4CEE60CD-8FD2-0D43-BD48-4A7AC5BA4D23}" type="pres">
      <dgm:prSet presAssocID="{16819F24-29A5-5040-82EA-8FBE84BA21B5}" presName="composite" presStyleCnt="0"/>
      <dgm:spPr/>
    </dgm:pt>
    <dgm:pt modelId="{6D82C388-9EAE-7A4F-8481-6C37069DB717}" type="pres">
      <dgm:prSet presAssocID="{16819F24-29A5-5040-82EA-8FBE84BA21B5}" presName="parTx" presStyleLbl="node1" presStyleIdx="0" presStyleCnt="3">
        <dgm:presLayoutVars>
          <dgm:chMax val="0"/>
          <dgm:chPref val="0"/>
          <dgm:bulletEnabled val="1"/>
        </dgm:presLayoutVars>
      </dgm:prSet>
      <dgm:spPr/>
    </dgm:pt>
    <dgm:pt modelId="{34445098-E1CF-5848-9726-8B7CFCF99816}" type="pres">
      <dgm:prSet presAssocID="{16819F24-29A5-5040-82EA-8FBE84BA21B5}" presName="parSh" presStyleLbl="node1" presStyleIdx="0" presStyleCnt="3"/>
      <dgm:spPr/>
    </dgm:pt>
    <dgm:pt modelId="{420F5D8B-E1FD-AB46-A5D0-12240AF7586B}" type="pres">
      <dgm:prSet presAssocID="{16819F24-29A5-5040-82EA-8FBE84BA21B5}" presName="desTx" presStyleLbl="fgAcc1" presStyleIdx="0" presStyleCnt="3">
        <dgm:presLayoutVars>
          <dgm:bulletEnabled val="1"/>
        </dgm:presLayoutVars>
      </dgm:prSet>
      <dgm:spPr/>
    </dgm:pt>
    <dgm:pt modelId="{B2AC884D-07DD-6D49-8C15-063A3605BA0A}" type="pres">
      <dgm:prSet presAssocID="{DFC4B374-A314-C944-A4AA-852832E0CC8C}" presName="sibTrans" presStyleLbl="sibTrans2D1" presStyleIdx="0" presStyleCnt="2"/>
      <dgm:spPr/>
    </dgm:pt>
    <dgm:pt modelId="{57F1B99F-8858-7541-82DE-9F53E89F03B6}" type="pres">
      <dgm:prSet presAssocID="{DFC4B374-A314-C944-A4AA-852832E0CC8C}" presName="connTx" presStyleLbl="sibTrans2D1" presStyleIdx="0" presStyleCnt="2"/>
      <dgm:spPr/>
    </dgm:pt>
    <dgm:pt modelId="{743238D6-2A63-C846-BED2-0C358438208F}" type="pres">
      <dgm:prSet presAssocID="{08E97A81-D017-1947-9F3E-DE6609045B6A}" presName="composite" presStyleCnt="0"/>
      <dgm:spPr/>
    </dgm:pt>
    <dgm:pt modelId="{D40A3402-0C87-1E40-8927-1A706D64E30A}" type="pres">
      <dgm:prSet presAssocID="{08E97A81-D017-1947-9F3E-DE6609045B6A}" presName="parTx" presStyleLbl="node1" presStyleIdx="0" presStyleCnt="3">
        <dgm:presLayoutVars>
          <dgm:chMax val="0"/>
          <dgm:chPref val="0"/>
          <dgm:bulletEnabled val="1"/>
        </dgm:presLayoutVars>
      </dgm:prSet>
      <dgm:spPr/>
    </dgm:pt>
    <dgm:pt modelId="{30E4041B-663A-174A-952D-F13ECF4AECAD}" type="pres">
      <dgm:prSet presAssocID="{08E97A81-D017-1947-9F3E-DE6609045B6A}" presName="parSh" presStyleLbl="node1" presStyleIdx="1" presStyleCnt="3"/>
      <dgm:spPr/>
    </dgm:pt>
    <dgm:pt modelId="{30709FA9-929F-B54A-8E3C-2DB364A05DA7}" type="pres">
      <dgm:prSet presAssocID="{08E97A81-D017-1947-9F3E-DE6609045B6A}" presName="desTx" presStyleLbl="fgAcc1" presStyleIdx="1" presStyleCnt="3">
        <dgm:presLayoutVars>
          <dgm:bulletEnabled val="1"/>
        </dgm:presLayoutVars>
      </dgm:prSet>
      <dgm:spPr/>
    </dgm:pt>
    <dgm:pt modelId="{82165B51-857A-474C-B0B1-AAD0C09116D9}" type="pres">
      <dgm:prSet presAssocID="{5652942A-F278-5C4E-9D58-6ADFEA57C6FB}" presName="sibTrans" presStyleLbl="sibTrans2D1" presStyleIdx="1" presStyleCnt="2"/>
      <dgm:spPr/>
    </dgm:pt>
    <dgm:pt modelId="{8BB8E270-3880-9345-97F3-D7883169500D}" type="pres">
      <dgm:prSet presAssocID="{5652942A-F278-5C4E-9D58-6ADFEA57C6FB}" presName="connTx" presStyleLbl="sibTrans2D1" presStyleIdx="1" presStyleCnt="2"/>
      <dgm:spPr/>
    </dgm:pt>
    <dgm:pt modelId="{EF02C0AC-49EB-0049-948E-7E77A4F4EC6F}" type="pres">
      <dgm:prSet presAssocID="{3B978435-0D12-134A-B8F4-91A392ED58B5}" presName="composite" presStyleCnt="0"/>
      <dgm:spPr/>
    </dgm:pt>
    <dgm:pt modelId="{21769CAC-F9C6-C343-BC36-735E274B4CB4}" type="pres">
      <dgm:prSet presAssocID="{3B978435-0D12-134A-B8F4-91A392ED58B5}" presName="parTx" presStyleLbl="node1" presStyleIdx="1" presStyleCnt="3">
        <dgm:presLayoutVars>
          <dgm:chMax val="0"/>
          <dgm:chPref val="0"/>
          <dgm:bulletEnabled val="1"/>
        </dgm:presLayoutVars>
      </dgm:prSet>
      <dgm:spPr/>
    </dgm:pt>
    <dgm:pt modelId="{C225C0A7-3FE0-E742-BD6E-3D7C764698A2}" type="pres">
      <dgm:prSet presAssocID="{3B978435-0D12-134A-B8F4-91A392ED58B5}" presName="parSh" presStyleLbl="node1" presStyleIdx="2" presStyleCnt="3"/>
      <dgm:spPr/>
    </dgm:pt>
    <dgm:pt modelId="{C5434658-D762-8140-9E0F-732B7867841D}" type="pres">
      <dgm:prSet presAssocID="{3B978435-0D12-134A-B8F4-91A392ED58B5}" presName="desTx" presStyleLbl="fgAcc1" presStyleIdx="2" presStyleCnt="3">
        <dgm:presLayoutVars>
          <dgm:bulletEnabled val="1"/>
        </dgm:presLayoutVars>
      </dgm:prSet>
      <dgm:spPr/>
    </dgm:pt>
  </dgm:ptLst>
  <dgm:cxnLst>
    <dgm:cxn modelId="{D5D37B02-B220-8942-A278-95A028DF0997}" srcId="{3B978435-0D12-134A-B8F4-91A392ED58B5}" destId="{97AF6342-9358-724C-8FB0-59C37633134E}" srcOrd="0" destOrd="0" parTransId="{F390BD09-E4EF-7F4A-A67B-453F79E7FB79}" sibTransId="{78D4013B-55C0-144C-91AE-62C20EA9055F}"/>
    <dgm:cxn modelId="{E05EFC13-8115-2249-8DC8-1EAA15219FA6}" type="presOf" srcId="{3B978435-0D12-134A-B8F4-91A392ED58B5}" destId="{C225C0A7-3FE0-E742-BD6E-3D7C764698A2}" srcOrd="1" destOrd="0" presId="urn:microsoft.com/office/officeart/2005/8/layout/process3"/>
    <dgm:cxn modelId="{99997D35-96A7-BF48-A5D7-43955248E65E}" srcId="{A5DA4E61-7953-0049-B3D2-25D4AD2BC818}" destId="{08E97A81-D017-1947-9F3E-DE6609045B6A}" srcOrd="1" destOrd="0" parTransId="{0018311D-E639-D441-A803-765839E3A15F}" sibTransId="{5652942A-F278-5C4E-9D58-6ADFEA57C6FB}"/>
    <dgm:cxn modelId="{ED295D39-9CD6-B949-9255-5A815B5E6532}" type="presOf" srcId="{DFC4B374-A314-C944-A4AA-852832E0CC8C}" destId="{57F1B99F-8858-7541-82DE-9F53E89F03B6}" srcOrd="1" destOrd="0" presId="urn:microsoft.com/office/officeart/2005/8/layout/process3"/>
    <dgm:cxn modelId="{3DBA3850-0DF0-D344-8BA9-D82824C4E516}" type="presOf" srcId="{08E97A81-D017-1947-9F3E-DE6609045B6A}" destId="{D40A3402-0C87-1E40-8927-1A706D64E30A}" srcOrd="0" destOrd="0" presId="urn:microsoft.com/office/officeart/2005/8/layout/process3"/>
    <dgm:cxn modelId="{DC493551-0CBF-024B-A93B-44A2D4783D04}" type="presOf" srcId="{A5DA4E61-7953-0049-B3D2-25D4AD2BC818}" destId="{AEBC43CF-A239-A346-AC62-5975914EF52B}" srcOrd="0" destOrd="0" presId="urn:microsoft.com/office/officeart/2005/8/layout/process3"/>
    <dgm:cxn modelId="{97D8ED54-5FF2-574D-ADDD-F4EEA07F1D1C}" type="presOf" srcId="{16819F24-29A5-5040-82EA-8FBE84BA21B5}" destId="{6D82C388-9EAE-7A4F-8481-6C37069DB717}" srcOrd="0" destOrd="0" presId="urn:microsoft.com/office/officeart/2005/8/layout/process3"/>
    <dgm:cxn modelId="{79CEBE57-CEAF-1949-918C-6D1D7835D745}" srcId="{A5DA4E61-7953-0049-B3D2-25D4AD2BC818}" destId="{3B978435-0D12-134A-B8F4-91A392ED58B5}" srcOrd="2" destOrd="0" parTransId="{1E60C130-DB73-0F4E-AA16-5EC32532D9F7}" sibTransId="{FCDE3503-3994-FE46-9580-7233636A2BAB}"/>
    <dgm:cxn modelId="{EC9A325E-214D-0341-B50A-9A0A32596D92}" type="presOf" srcId="{97AF6342-9358-724C-8FB0-59C37633134E}" destId="{C5434658-D762-8140-9E0F-732B7867841D}" srcOrd="0" destOrd="0" presId="urn:microsoft.com/office/officeart/2005/8/layout/process3"/>
    <dgm:cxn modelId="{51427677-7355-F14D-A6B7-AF932B4F10D4}" type="presOf" srcId="{3B978435-0D12-134A-B8F4-91A392ED58B5}" destId="{21769CAC-F9C6-C343-BC36-735E274B4CB4}" srcOrd="0" destOrd="0" presId="urn:microsoft.com/office/officeart/2005/8/layout/process3"/>
    <dgm:cxn modelId="{E5F3E494-7D55-BA4F-851B-462FBF003AB9}" srcId="{A5DA4E61-7953-0049-B3D2-25D4AD2BC818}" destId="{16819F24-29A5-5040-82EA-8FBE84BA21B5}" srcOrd="0" destOrd="0" parTransId="{3B38F37A-3AED-C544-A271-87B76899285E}" sibTransId="{DFC4B374-A314-C944-A4AA-852832E0CC8C}"/>
    <dgm:cxn modelId="{8E41FC9F-BB29-DD46-B447-B8061FBEB74F}" srcId="{08E97A81-D017-1947-9F3E-DE6609045B6A}" destId="{BA414A48-66E1-A247-87CA-EBDDF00AE02C}" srcOrd="0" destOrd="0" parTransId="{D6B92D5D-6682-C845-ACCB-E79086C0EF48}" sibTransId="{631614CD-944D-E843-95AC-EFEF94891A05}"/>
    <dgm:cxn modelId="{286359B5-9FE7-A943-B8F8-BBB8172301B4}" type="presOf" srcId="{08E97A81-D017-1947-9F3E-DE6609045B6A}" destId="{30E4041B-663A-174A-952D-F13ECF4AECAD}" srcOrd="1" destOrd="0" presId="urn:microsoft.com/office/officeart/2005/8/layout/process3"/>
    <dgm:cxn modelId="{54E5D3BC-1B39-434F-9EDF-50F0F7B2D71A}" srcId="{16819F24-29A5-5040-82EA-8FBE84BA21B5}" destId="{DE356F88-176C-7243-B3BD-D8B11777E61E}" srcOrd="1" destOrd="0" parTransId="{E127FFA7-6A41-7142-8F0E-089EBC050A79}" sibTransId="{2B0C7D6A-BFB4-0348-8549-BA35EE5B4137}"/>
    <dgm:cxn modelId="{CA0491BD-2652-5B45-958F-1A15FB4AE377}" type="presOf" srcId="{5652942A-F278-5C4E-9D58-6ADFEA57C6FB}" destId="{8BB8E270-3880-9345-97F3-D7883169500D}" srcOrd="1" destOrd="0" presId="urn:microsoft.com/office/officeart/2005/8/layout/process3"/>
    <dgm:cxn modelId="{F0D2B6BE-D5EB-AA4E-9A74-A5B3F7DEF329}" type="presOf" srcId="{DE356F88-176C-7243-B3BD-D8B11777E61E}" destId="{420F5D8B-E1FD-AB46-A5D0-12240AF7586B}" srcOrd="0" destOrd="1" presId="urn:microsoft.com/office/officeart/2005/8/layout/process3"/>
    <dgm:cxn modelId="{0C4FD1CB-63BC-AC47-AB87-BCD6CF61E73C}" type="presOf" srcId="{16819F24-29A5-5040-82EA-8FBE84BA21B5}" destId="{34445098-E1CF-5848-9726-8B7CFCF99816}" srcOrd="1" destOrd="0" presId="urn:microsoft.com/office/officeart/2005/8/layout/process3"/>
    <dgm:cxn modelId="{3EB57ACF-E65B-B94D-821C-D9074267A8E0}" type="presOf" srcId="{DFC4B374-A314-C944-A4AA-852832E0CC8C}" destId="{B2AC884D-07DD-6D49-8C15-063A3605BA0A}" srcOrd="0" destOrd="0" presId="urn:microsoft.com/office/officeart/2005/8/layout/process3"/>
    <dgm:cxn modelId="{B4D690D1-851E-D440-86B7-AC0347DE0A87}" type="presOf" srcId="{F270162C-A004-A444-B745-CFFFFC9B1D38}" destId="{C5434658-D762-8140-9E0F-732B7867841D}" srcOrd="0" destOrd="2" presId="urn:microsoft.com/office/officeart/2005/8/layout/process3"/>
    <dgm:cxn modelId="{17582AD5-08F8-FB48-AC5C-C7E052E3EB4D}" srcId="{3B978435-0D12-134A-B8F4-91A392ED58B5}" destId="{4B084ADF-3568-AF40-9AC0-7E6661C9D3D4}" srcOrd="3" destOrd="0" parTransId="{B768431A-4F88-BA44-A87E-F5062C21EA58}" sibTransId="{21E2A291-B24B-584C-AC0E-8CD8CBAB0EBE}"/>
    <dgm:cxn modelId="{47EA5BD9-5571-0142-90AD-E64FD91BE2BC}" type="presOf" srcId="{5652942A-F278-5C4E-9D58-6ADFEA57C6FB}" destId="{82165B51-857A-474C-B0B1-AAD0C09116D9}" srcOrd="0" destOrd="0" presId="urn:microsoft.com/office/officeart/2005/8/layout/process3"/>
    <dgm:cxn modelId="{F56624DF-1A33-EB4D-B890-86085280B547}" type="presOf" srcId="{C89FE16C-7608-3145-9D63-D7A56DE0EDFC}" destId="{420F5D8B-E1FD-AB46-A5D0-12240AF7586B}" srcOrd="0" destOrd="0" presId="urn:microsoft.com/office/officeart/2005/8/layout/process3"/>
    <dgm:cxn modelId="{9AF8DEDF-951B-9145-A87D-1794DE866EF6}" srcId="{16819F24-29A5-5040-82EA-8FBE84BA21B5}" destId="{C89FE16C-7608-3145-9D63-D7A56DE0EDFC}" srcOrd="0" destOrd="0" parTransId="{0DC5BF7C-E195-284E-9E25-ACDAB61CC635}" sibTransId="{45BBDB52-D8DD-384C-BEEB-5002F839E5EF}"/>
    <dgm:cxn modelId="{3A5C4FE7-E233-A846-BE34-3E2228257A34}" type="presOf" srcId="{D2C542A2-62A1-A645-91B9-BB3034BA8124}" destId="{C5434658-D762-8140-9E0F-732B7867841D}" srcOrd="0" destOrd="1" presId="urn:microsoft.com/office/officeart/2005/8/layout/process3"/>
    <dgm:cxn modelId="{96F152EC-D0B0-0A48-A88F-3CAD3BF150D9}" type="presOf" srcId="{BA414A48-66E1-A247-87CA-EBDDF00AE02C}" destId="{30709FA9-929F-B54A-8E3C-2DB364A05DA7}" srcOrd="0" destOrd="0" presId="urn:microsoft.com/office/officeart/2005/8/layout/process3"/>
    <dgm:cxn modelId="{991D24F3-843D-5447-BECB-329979AB76AC}" type="presOf" srcId="{4B084ADF-3568-AF40-9AC0-7E6661C9D3D4}" destId="{C5434658-D762-8140-9E0F-732B7867841D}" srcOrd="0" destOrd="3" presId="urn:microsoft.com/office/officeart/2005/8/layout/process3"/>
    <dgm:cxn modelId="{895385F7-A3D3-0640-883D-686673D38AB3}" srcId="{3B978435-0D12-134A-B8F4-91A392ED58B5}" destId="{D2C542A2-62A1-A645-91B9-BB3034BA8124}" srcOrd="1" destOrd="0" parTransId="{92D03C59-3E72-3540-BFD5-C23E14E7929A}" sibTransId="{72F40BF7-1757-A044-AA90-5AD1F9573F51}"/>
    <dgm:cxn modelId="{C73845FF-15F7-1B4A-BA6D-DE257E60C769}" srcId="{3B978435-0D12-134A-B8F4-91A392ED58B5}" destId="{F270162C-A004-A444-B745-CFFFFC9B1D38}" srcOrd="2" destOrd="0" parTransId="{A4195FB9-A33E-FE4D-BB60-8FF344BA99FF}" sibTransId="{7EA08051-6311-044D-8B23-41F687579446}"/>
    <dgm:cxn modelId="{268FC2A4-ADC8-AE4E-8A8F-C33080DA5950}" type="presParOf" srcId="{AEBC43CF-A239-A346-AC62-5975914EF52B}" destId="{4CEE60CD-8FD2-0D43-BD48-4A7AC5BA4D23}" srcOrd="0" destOrd="0" presId="urn:microsoft.com/office/officeart/2005/8/layout/process3"/>
    <dgm:cxn modelId="{A0F1B00B-07C0-994B-99A0-BBF70E4DFC85}" type="presParOf" srcId="{4CEE60CD-8FD2-0D43-BD48-4A7AC5BA4D23}" destId="{6D82C388-9EAE-7A4F-8481-6C37069DB717}" srcOrd="0" destOrd="0" presId="urn:microsoft.com/office/officeart/2005/8/layout/process3"/>
    <dgm:cxn modelId="{056E9DB3-2810-9943-98FD-29210D533F6C}" type="presParOf" srcId="{4CEE60CD-8FD2-0D43-BD48-4A7AC5BA4D23}" destId="{34445098-E1CF-5848-9726-8B7CFCF99816}" srcOrd="1" destOrd="0" presId="urn:microsoft.com/office/officeart/2005/8/layout/process3"/>
    <dgm:cxn modelId="{2881F902-3D09-2B40-B3E2-5A2ED88DC20A}" type="presParOf" srcId="{4CEE60CD-8FD2-0D43-BD48-4A7AC5BA4D23}" destId="{420F5D8B-E1FD-AB46-A5D0-12240AF7586B}" srcOrd="2" destOrd="0" presId="urn:microsoft.com/office/officeart/2005/8/layout/process3"/>
    <dgm:cxn modelId="{7365C246-E5B7-6848-ACD7-F82A28180ACE}" type="presParOf" srcId="{AEBC43CF-A239-A346-AC62-5975914EF52B}" destId="{B2AC884D-07DD-6D49-8C15-063A3605BA0A}" srcOrd="1" destOrd="0" presId="urn:microsoft.com/office/officeart/2005/8/layout/process3"/>
    <dgm:cxn modelId="{7791EABF-4853-144F-9BB1-73A317286785}" type="presParOf" srcId="{B2AC884D-07DD-6D49-8C15-063A3605BA0A}" destId="{57F1B99F-8858-7541-82DE-9F53E89F03B6}" srcOrd="0" destOrd="0" presId="urn:microsoft.com/office/officeart/2005/8/layout/process3"/>
    <dgm:cxn modelId="{946612FC-BADB-7E4B-83B2-3B87A94D8AA3}" type="presParOf" srcId="{AEBC43CF-A239-A346-AC62-5975914EF52B}" destId="{743238D6-2A63-C846-BED2-0C358438208F}" srcOrd="2" destOrd="0" presId="urn:microsoft.com/office/officeart/2005/8/layout/process3"/>
    <dgm:cxn modelId="{4BC2317D-9449-0D48-9D70-665EFC27931E}" type="presParOf" srcId="{743238D6-2A63-C846-BED2-0C358438208F}" destId="{D40A3402-0C87-1E40-8927-1A706D64E30A}" srcOrd="0" destOrd="0" presId="urn:microsoft.com/office/officeart/2005/8/layout/process3"/>
    <dgm:cxn modelId="{A01AB107-5405-D546-A497-875033F8B0C5}" type="presParOf" srcId="{743238D6-2A63-C846-BED2-0C358438208F}" destId="{30E4041B-663A-174A-952D-F13ECF4AECAD}" srcOrd="1" destOrd="0" presId="urn:microsoft.com/office/officeart/2005/8/layout/process3"/>
    <dgm:cxn modelId="{70FE56E9-67E7-F143-A5E8-C9B470DD92CC}" type="presParOf" srcId="{743238D6-2A63-C846-BED2-0C358438208F}" destId="{30709FA9-929F-B54A-8E3C-2DB364A05DA7}" srcOrd="2" destOrd="0" presId="urn:microsoft.com/office/officeart/2005/8/layout/process3"/>
    <dgm:cxn modelId="{94B9D84C-877A-5A48-B9DE-5BACA0313965}" type="presParOf" srcId="{AEBC43CF-A239-A346-AC62-5975914EF52B}" destId="{82165B51-857A-474C-B0B1-AAD0C09116D9}" srcOrd="3" destOrd="0" presId="urn:microsoft.com/office/officeart/2005/8/layout/process3"/>
    <dgm:cxn modelId="{9C35D293-DA9F-8848-9E81-7F8029CA0502}" type="presParOf" srcId="{82165B51-857A-474C-B0B1-AAD0C09116D9}" destId="{8BB8E270-3880-9345-97F3-D7883169500D}" srcOrd="0" destOrd="0" presId="urn:microsoft.com/office/officeart/2005/8/layout/process3"/>
    <dgm:cxn modelId="{C86477F7-6F9B-A04E-A0ED-BF70220E1CC7}" type="presParOf" srcId="{AEBC43CF-A239-A346-AC62-5975914EF52B}" destId="{EF02C0AC-49EB-0049-948E-7E77A4F4EC6F}" srcOrd="4" destOrd="0" presId="urn:microsoft.com/office/officeart/2005/8/layout/process3"/>
    <dgm:cxn modelId="{706E634A-D6AE-E64D-8006-D52BA0410106}" type="presParOf" srcId="{EF02C0AC-49EB-0049-948E-7E77A4F4EC6F}" destId="{21769CAC-F9C6-C343-BC36-735E274B4CB4}" srcOrd="0" destOrd="0" presId="urn:microsoft.com/office/officeart/2005/8/layout/process3"/>
    <dgm:cxn modelId="{516B6F5A-0157-D84A-99FD-4D85FF8D7616}" type="presParOf" srcId="{EF02C0AC-49EB-0049-948E-7E77A4F4EC6F}" destId="{C225C0A7-3FE0-E742-BD6E-3D7C764698A2}" srcOrd="1" destOrd="0" presId="urn:microsoft.com/office/officeart/2005/8/layout/process3"/>
    <dgm:cxn modelId="{294696B5-ADE0-ED4E-90B0-81FFD89EF441}" type="presParOf" srcId="{EF02C0AC-49EB-0049-948E-7E77A4F4EC6F}" destId="{C5434658-D762-8140-9E0F-732B7867841D}" srcOrd="2" destOrd="0" presId="urn:microsoft.com/office/officeart/2005/8/layout/process3"/>
  </dgm:cxnLst>
  <dgm:bg/>
  <dgm:whole>
    <a:ln>
      <a:solidFill>
        <a:schemeClr val="accent2"/>
      </a:solidFill>
    </a:ln>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0CD8365-BE33-5140-A12A-6CEB3620C67C}" type="doc">
      <dgm:prSet loTypeId="urn:microsoft.com/office/officeart/2005/8/layout/process3" loCatId="" qsTypeId="urn:microsoft.com/office/officeart/2005/8/quickstyle/simple1" qsCatId="simple" csTypeId="urn:microsoft.com/office/officeart/2005/8/colors/accent1_2" csCatId="accent1" phldr="1"/>
      <dgm:spPr/>
      <dgm:t>
        <a:bodyPr/>
        <a:lstStyle/>
        <a:p>
          <a:endParaRPr lang="en-GB"/>
        </a:p>
      </dgm:t>
    </dgm:pt>
    <dgm:pt modelId="{E580E569-DBC2-7049-A85C-46F06F625D02}">
      <dgm:prSet phldrT="[Text]"/>
      <dgm:spPr/>
      <dgm:t>
        <a:bodyPr/>
        <a:lstStyle/>
        <a:p>
          <a:r>
            <a:rPr lang="en-GB"/>
            <a:t>Inputs</a:t>
          </a:r>
        </a:p>
      </dgm:t>
    </dgm:pt>
    <dgm:pt modelId="{98F6A2E8-CB99-314A-9174-43AE0C84F271}" type="parTrans" cxnId="{B81F554F-E247-0A4B-96B1-9313B0EE12F9}">
      <dgm:prSet/>
      <dgm:spPr/>
      <dgm:t>
        <a:bodyPr/>
        <a:lstStyle/>
        <a:p>
          <a:endParaRPr lang="en-GB"/>
        </a:p>
      </dgm:t>
    </dgm:pt>
    <dgm:pt modelId="{87431283-8179-E44F-B09E-2E56C5733C96}" type="sibTrans" cxnId="{B81F554F-E247-0A4B-96B1-9313B0EE12F9}">
      <dgm:prSet/>
      <dgm:spPr/>
      <dgm:t>
        <a:bodyPr/>
        <a:lstStyle/>
        <a:p>
          <a:endParaRPr lang="en-GB"/>
        </a:p>
      </dgm:t>
    </dgm:pt>
    <dgm:pt modelId="{183588C0-BD30-EB4B-B8E9-9C8B8AF04BE0}">
      <dgm:prSet phldrT="[Text]"/>
      <dgm:spPr/>
      <dgm:t>
        <a:bodyPr/>
        <a:lstStyle/>
        <a:p>
          <a:r>
            <a:rPr lang="en-GB"/>
            <a:t>Resources or materials used by the program to provide its activities (e.g. staff, supplies, assets &amp; equipment)</a:t>
          </a:r>
        </a:p>
      </dgm:t>
    </dgm:pt>
    <dgm:pt modelId="{35B1C6A1-DFBA-7E4E-B0CA-6DB1B0B99EC7}" type="parTrans" cxnId="{C5198A14-01B4-C343-A2DA-A9CE1FA43BE8}">
      <dgm:prSet/>
      <dgm:spPr/>
      <dgm:t>
        <a:bodyPr/>
        <a:lstStyle/>
        <a:p>
          <a:endParaRPr lang="en-GB"/>
        </a:p>
      </dgm:t>
    </dgm:pt>
    <dgm:pt modelId="{B5995D70-025A-734F-856A-B47F4D025CA1}" type="sibTrans" cxnId="{C5198A14-01B4-C343-A2DA-A9CE1FA43BE8}">
      <dgm:prSet/>
      <dgm:spPr/>
      <dgm:t>
        <a:bodyPr/>
        <a:lstStyle/>
        <a:p>
          <a:endParaRPr lang="en-GB"/>
        </a:p>
      </dgm:t>
    </dgm:pt>
    <dgm:pt modelId="{54496F92-F14C-DE4B-BEA1-E766E7DCF7F4}">
      <dgm:prSet phldrT="[Text]"/>
      <dgm:spPr/>
      <dgm:t>
        <a:bodyPr/>
        <a:lstStyle/>
        <a:p>
          <a:r>
            <a:rPr lang="en-GB"/>
            <a:t>Activities</a:t>
          </a:r>
        </a:p>
      </dgm:t>
    </dgm:pt>
    <dgm:pt modelId="{A499273C-557B-D34D-B32A-96366365CFFF}" type="parTrans" cxnId="{C30C3E4A-7BFD-F644-A855-141564F3D59A}">
      <dgm:prSet/>
      <dgm:spPr/>
      <dgm:t>
        <a:bodyPr/>
        <a:lstStyle/>
        <a:p>
          <a:endParaRPr lang="en-GB"/>
        </a:p>
      </dgm:t>
    </dgm:pt>
    <dgm:pt modelId="{780DEE0F-6D84-A347-8473-D26471412711}" type="sibTrans" cxnId="{C30C3E4A-7BFD-F644-A855-141564F3D59A}">
      <dgm:prSet/>
      <dgm:spPr/>
      <dgm:t>
        <a:bodyPr/>
        <a:lstStyle/>
        <a:p>
          <a:endParaRPr lang="en-GB"/>
        </a:p>
      </dgm:t>
    </dgm:pt>
    <dgm:pt modelId="{138CA64F-2F06-3B46-B464-E275D912AB49}">
      <dgm:prSet phldrT="[Text]"/>
      <dgm:spPr/>
      <dgm:t>
        <a:bodyPr/>
        <a:lstStyle/>
        <a:p>
          <a:r>
            <a:rPr lang="en-GB"/>
            <a:t>The processes and methods we employ to do our work</a:t>
          </a:r>
        </a:p>
      </dgm:t>
    </dgm:pt>
    <dgm:pt modelId="{A9486323-B16B-C74A-B70F-25221902D04F}" type="parTrans" cxnId="{0A46C964-32BA-004A-A3EA-D4C5991C912E}">
      <dgm:prSet/>
      <dgm:spPr/>
      <dgm:t>
        <a:bodyPr/>
        <a:lstStyle/>
        <a:p>
          <a:endParaRPr lang="en-GB"/>
        </a:p>
      </dgm:t>
    </dgm:pt>
    <dgm:pt modelId="{222CE242-8FD2-7E44-BDE0-DEB8A00B068D}" type="sibTrans" cxnId="{0A46C964-32BA-004A-A3EA-D4C5991C912E}">
      <dgm:prSet/>
      <dgm:spPr/>
      <dgm:t>
        <a:bodyPr/>
        <a:lstStyle/>
        <a:p>
          <a:endParaRPr lang="en-GB"/>
        </a:p>
      </dgm:t>
    </dgm:pt>
    <dgm:pt modelId="{F0223CA4-26B8-6C48-A6B1-D5E641827F0D}">
      <dgm:prSet phldrT="[Text]"/>
      <dgm:spPr/>
      <dgm:t>
        <a:bodyPr/>
        <a:lstStyle/>
        <a:p>
          <a:r>
            <a:rPr lang="en-GB"/>
            <a:t>Outputs</a:t>
          </a:r>
        </a:p>
      </dgm:t>
    </dgm:pt>
    <dgm:pt modelId="{F7F0F70D-0A99-9340-8CE4-4FC469E182A5}" type="parTrans" cxnId="{D35F3946-EFBB-9942-9EA2-3062F71B2979}">
      <dgm:prSet/>
      <dgm:spPr/>
      <dgm:t>
        <a:bodyPr/>
        <a:lstStyle/>
        <a:p>
          <a:endParaRPr lang="en-GB"/>
        </a:p>
      </dgm:t>
    </dgm:pt>
    <dgm:pt modelId="{BB899E5D-C073-934F-8A4D-A901B1DA081B}" type="sibTrans" cxnId="{D35F3946-EFBB-9942-9EA2-3062F71B2979}">
      <dgm:prSet/>
      <dgm:spPr/>
      <dgm:t>
        <a:bodyPr/>
        <a:lstStyle/>
        <a:p>
          <a:endParaRPr lang="en-GB"/>
        </a:p>
      </dgm:t>
    </dgm:pt>
    <dgm:pt modelId="{0911F8E2-7060-294D-819F-AB036BD57C05}">
      <dgm:prSet phldrT="[Text]"/>
      <dgm:spPr/>
      <dgm:t>
        <a:bodyPr/>
        <a:lstStyle/>
        <a:p>
          <a:r>
            <a:rPr lang="en-GB"/>
            <a:t>The goods and services delivered by the program or project described in quantifiable terms</a:t>
          </a:r>
        </a:p>
      </dgm:t>
    </dgm:pt>
    <dgm:pt modelId="{A0259D37-C3C8-B942-BBC6-8AB9AEB8DBA4}" type="parTrans" cxnId="{DA4516E8-CEEC-514C-8E8B-846BFDBBFAA9}">
      <dgm:prSet/>
      <dgm:spPr/>
      <dgm:t>
        <a:bodyPr/>
        <a:lstStyle/>
        <a:p>
          <a:endParaRPr lang="en-GB"/>
        </a:p>
      </dgm:t>
    </dgm:pt>
    <dgm:pt modelId="{5586B702-8C4E-FB4A-96D8-67BA5E2EB417}" type="sibTrans" cxnId="{DA4516E8-CEEC-514C-8E8B-846BFDBBFAA9}">
      <dgm:prSet/>
      <dgm:spPr/>
      <dgm:t>
        <a:bodyPr/>
        <a:lstStyle/>
        <a:p>
          <a:endParaRPr lang="en-GB"/>
        </a:p>
      </dgm:t>
    </dgm:pt>
    <dgm:pt modelId="{3220FA35-DAE5-2B4F-AB1A-4E36EA391AED}">
      <dgm:prSet phldrT="[Text]"/>
      <dgm:spPr/>
      <dgm:t>
        <a:bodyPr/>
        <a:lstStyle/>
        <a:p>
          <a:r>
            <a:rPr lang="en-GB"/>
            <a:t>Objectives</a:t>
          </a:r>
        </a:p>
      </dgm:t>
    </dgm:pt>
    <dgm:pt modelId="{6F4637FE-996A-9D45-8490-39AD1926707B}" type="parTrans" cxnId="{18948612-9E1F-3C43-AABC-16746FA49A5B}">
      <dgm:prSet/>
      <dgm:spPr/>
      <dgm:t>
        <a:bodyPr/>
        <a:lstStyle/>
        <a:p>
          <a:endParaRPr lang="en-GB"/>
        </a:p>
      </dgm:t>
    </dgm:pt>
    <dgm:pt modelId="{2D92C85F-2FAE-8242-B330-45B1ED15E363}" type="sibTrans" cxnId="{18948612-9E1F-3C43-AABC-16746FA49A5B}">
      <dgm:prSet/>
      <dgm:spPr/>
      <dgm:t>
        <a:bodyPr/>
        <a:lstStyle/>
        <a:p>
          <a:endParaRPr lang="en-GB"/>
        </a:p>
      </dgm:t>
    </dgm:pt>
    <dgm:pt modelId="{02375334-AFAC-DB45-B79B-EE7AD10A5C75}">
      <dgm:prSet phldrT="[Text]"/>
      <dgm:spPr/>
      <dgm:t>
        <a:bodyPr/>
        <a:lstStyle/>
        <a:p>
          <a:r>
            <a:rPr lang="en-GB"/>
            <a:t>What the outputs are designed to achieve in the short term</a:t>
          </a:r>
        </a:p>
      </dgm:t>
    </dgm:pt>
    <dgm:pt modelId="{5EED6372-F448-8940-8CD3-0906E6FB65BB}" type="parTrans" cxnId="{5182354D-B59D-1846-BB16-F82E71079B10}">
      <dgm:prSet/>
      <dgm:spPr/>
      <dgm:t>
        <a:bodyPr/>
        <a:lstStyle/>
        <a:p>
          <a:endParaRPr lang="en-GB"/>
        </a:p>
      </dgm:t>
    </dgm:pt>
    <dgm:pt modelId="{25940D9D-68E2-4E4E-9FCF-88828D9CEEFF}" type="sibTrans" cxnId="{5182354D-B59D-1846-BB16-F82E71079B10}">
      <dgm:prSet/>
      <dgm:spPr/>
      <dgm:t>
        <a:bodyPr/>
        <a:lstStyle/>
        <a:p>
          <a:endParaRPr lang="en-GB"/>
        </a:p>
      </dgm:t>
    </dgm:pt>
    <dgm:pt modelId="{A1E0F039-433A-0049-B4F0-518BC0F9428D}">
      <dgm:prSet phldrT="[Text]"/>
      <dgm:spPr/>
      <dgm:t>
        <a:bodyPr/>
        <a:lstStyle/>
        <a:p>
          <a:r>
            <a:rPr lang="en-GB"/>
            <a:t>Outcomes</a:t>
          </a:r>
        </a:p>
      </dgm:t>
    </dgm:pt>
    <dgm:pt modelId="{BA2FF7C8-C8F5-8941-8B3F-17FF326B7C6F}" type="parTrans" cxnId="{ED593DB4-1808-C142-B940-A4D52C602F57}">
      <dgm:prSet/>
      <dgm:spPr/>
      <dgm:t>
        <a:bodyPr/>
        <a:lstStyle/>
        <a:p>
          <a:endParaRPr lang="en-GB"/>
        </a:p>
      </dgm:t>
    </dgm:pt>
    <dgm:pt modelId="{4B60B7E2-B856-5146-98E0-49C8D2ADB96D}" type="sibTrans" cxnId="{ED593DB4-1808-C142-B940-A4D52C602F57}">
      <dgm:prSet/>
      <dgm:spPr/>
      <dgm:t>
        <a:bodyPr/>
        <a:lstStyle/>
        <a:p>
          <a:endParaRPr lang="en-GB"/>
        </a:p>
      </dgm:t>
    </dgm:pt>
    <dgm:pt modelId="{E29034A7-F697-F74D-82DC-4D3A0063CD88}">
      <dgm:prSet phldrT="[Text]"/>
      <dgm:spPr/>
      <dgm:t>
        <a:bodyPr/>
        <a:lstStyle/>
        <a:p>
          <a:r>
            <a:rPr lang="en-GB"/>
            <a:t>What is expected to change or improve in the longer run as a result of what we deliver.</a:t>
          </a:r>
        </a:p>
      </dgm:t>
    </dgm:pt>
    <dgm:pt modelId="{93CD0EA9-A1F9-1E44-9D02-7860DB3550F3}" type="parTrans" cxnId="{C17C2BAF-8AF9-1947-B7C3-9CE327324FEA}">
      <dgm:prSet/>
      <dgm:spPr/>
      <dgm:t>
        <a:bodyPr/>
        <a:lstStyle/>
        <a:p>
          <a:endParaRPr lang="en-GB"/>
        </a:p>
      </dgm:t>
    </dgm:pt>
    <dgm:pt modelId="{D2D4D6B3-8435-1B4A-8C34-240343F80401}" type="sibTrans" cxnId="{C17C2BAF-8AF9-1947-B7C3-9CE327324FEA}">
      <dgm:prSet/>
      <dgm:spPr/>
      <dgm:t>
        <a:bodyPr/>
        <a:lstStyle/>
        <a:p>
          <a:endParaRPr lang="en-GB"/>
        </a:p>
      </dgm:t>
    </dgm:pt>
    <dgm:pt modelId="{64512F9A-E9DE-7B47-B4C5-3F5B43D2372A}" type="pres">
      <dgm:prSet presAssocID="{D0CD8365-BE33-5140-A12A-6CEB3620C67C}" presName="linearFlow" presStyleCnt="0">
        <dgm:presLayoutVars>
          <dgm:dir/>
          <dgm:animLvl val="lvl"/>
          <dgm:resizeHandles val="exact"/>
        </dgm:presLayoutVars>
      </dgm:prSet>
      <dgm:spPr/>
    </dgm:pt>
    <dgm:pt modelId="{12C4484E-ABFF-C442-8705-6B1B4BB672F9}" type="pres">
      <dgm:prSet presAssocID="{E580E569-DBC2-7049-A85C-46F06F625D02}" presName="composite" presStyleCnt="0"/>
      <dgm:spPr/>
    </dgm:pt>
    <dgm:pt modelId="{7AC49771-5057-9249-970B-3D8C42C862F0}" type="pres">
      <dgm:prSet presAssocID="{E580E569-DBC2-7049-A85C-46F06F625D02}" presName="parTx" presStyleLbl="node1" presStyleIdx="0" presStyleCnt="5">
        <dgm:presLayoutVars>
          <dgm:chMax val="0"/>
          <dgm:chPref val="0"/>
          <dgm:bulletEnabled val="1"/>
        </dgm:presLayoutVars>
      </dgm:prSet>
      <dgm:spPr/>
    </dgm:pt>
    <dgm:pt modelId="{259A0E9A-CA8B-974F-B4AA-B162BDD96A2A}" type="pres">
      <dgm:prSet presAssocID="{E580E569-DBC2-7049-A85C-46F06F625D02}" presName="parSh" presStyleLbl="node1" presStyleIdx="0" presStyleCnt="5"/>
      <dgm:spPr/>
    </dgm:pt>
    <dgm:pt modelId="{19C6D0A7-CA09-8743-9E57-B8FEFF38D306}" type="pres">
      <dgm:prSet presAssocID="{E580E569-DBC2-7049-A85C-46F06F625D02}" presName="desTx" presStyleLbl="fgAcc1" presStyleIdx="0" presStyleCnt="5">
        <dgm:presLayoutVars>
          <dgm:bulletEnabled val="1"/>
        </dgm:presLayoutVars>
      </dgm:prSet>
      <dgm:spPr/>
    </dgm:pt>
    <dgm:pt modelId="{DB58D43F-8BEB-C147-A46F-12D4742359B6}" type="pres">
      <dgm:prSet presAssocID="{87431283-8179-E44F-B09E-2E56C5733C96}" presName="sibTrans" presStyleLbl="sibTrans2D1" presStyleIdx="0" presStyleCnt="4"/>
      <dgm:spPr/>
    </dgm:pt>
    <dgm:pt modelId="{9C798CE0-E3AA-CA45-8698-F1B5C178AB7D}" type="pres">
      <dgm:prSet presAssocID="{87431283-8179-E44F-B09E-2E56C5733C96}" presName="connTx" presStyleLbl="sibTrans2D1" presStyleIdx="0" presStyleCnt="4"/>
      <dgm:spPr/>
    </dgm:pt>
    <dgm:pt modelId="{94B0F2E6-498A-6E42-9754-DDA4C0375F43}" type="pres">
      <dgm:prSet presAssocID="{54496F92-F14C-DE4B-BEA1-E766E7DCF7F4}" presName="composite" presStyleCnt="0"/>
      <dgm:spPr/>
    </dgm:pt>
    <dgm:pt modelId="{BFFB8F61-875A-ED44-8E50-73D79CC8DCFC}" type="pres">
      <dgm:prSet presAssocID="{54496F92-F14C-DE4B-BEA1-E766E7DCF7F4}" presName="parTx" presStyleLbl="node1" presStyleIdx="0" presStyleCnt="5">
        <dgm:presLayoutVars>
          <dgm:chMax val="0"/>
          <dgm:chPref val="0"/>
          <dgm:bulletEnabled val="1"/>
        </dgm:presLayoutVars>
      </dgm:prSet>
      <dgm:spPr/>
    </dgm:pt>
    <dgm:pt modelId="{E777EFED-C251-D640-983A-F14C3BB36EA3}" type="pres">
      <dgm:prSet presAssocID="{54496F92-F14C-DE4B-BEA1-E766E7DCF7F4}" presName="parSh" presStyleLbl="node1" presStyleIdx="1" presStyleCnt="5"/>
      <dgm:spPr/>
    </dgm:pt>
    <dgm:pt modelId="{F4B29F0D-8EFD-1C48-8E6C-D1613BFE30EB}" type="pres">
      <dgm:prSet presAssocID="{54496F92-F14C-DE4B-BEA1-E766E7DCF7F4}" presName="desTx" presStyleLbl="fgAcc1" presStyleIdx="1" presStyleCnt="5">
        <dgm:presLayoutVars>
          <dgm:bulletEnabled val="1"/>
        </dgm:presLayoutVars>
      </dgm:prSet>
      <dgm:spPr/>
    </dgm:pt>
    <dgm:pt modelId="{990BE754-B92B-C344-97C6-5AAD0E928B40}" type="pres">
      <dgm:prSet presAssocID="{780DEE0F-6D84-A347-8473-D26471412711}" presName="sibTrans" presStyleLbl="sibTrans2D1" presStyleIdx="1" presStyleCnt="4"/>
      <dgm:spPr/>
    </dgm:pt>
    <dgm:pt modelId="{08F88945-1017-F942-BFD6-D4B2262C2B0A}" type="pres">
      <dgm:prSet presAssocID="{780DEE0F-6D84-A347-8473-D26471412711}" presName="connTx" presStyleLbl="sibTrans2D1" presStyleIdx="1" presStyleCnt="4"/>
      <dgm:spPr/>
    </dgm:pt>
    <dgm:pt modelId="{1C0A2652-62B4-7F49-B042-D8FC750D3DAB}" type="pres">
      <dgm:prSet presAssocID="{F0223CA4-26B8-6C48-A6B1-D5E641827F0D}" presName="composite" presStyleCnt="0"/>
      <dgm:spPr/>
    </dgm:pt>
    <dgm:pt modelId="{8E568561-9AAE-E24E-85A6-ABFFB7AC1A5B}" type="pres">
      <dgm:prSet presAssocID="{F0223CA4-26B8-6C48-A6B1-D5E641827F0D}" presName="parTx" presStyleLbl="node1" presStyleIdx="1" presStyleCnt="5">
        <dgm:presLayoutVars>
          <dgm:chMax val="0"/>
          <dgm:chPref val="0"/>
          <dgm:bulletEnabled val="1"/>
        </dgm:presLayoutVars>
      </dgm:prSet>
      <dgm:spPr/>
    </dgm:pt>
    <dgm:pt modelId="{6478E479-E531-3547-A1A0-DC6EFB2D0AF0}" type="pres">
      <dgm:prSet presAssocID="{F0223CA4-26B8-6C48-A6B1-D5E641827F0D}" presName="parSh" presStyleLbl="node1" presStyleIdx="2" presStyleCnt="5"/>
      <dgm:spPr/>
    </dgm:pt>
    <dgm:pt modelId="{08841712-D4DC-0E44-88C6-2F0ECA9F4855}" type="pres">
      <dgm:prSet presAssocID="{F0223CA4-26B8-6C48-A6B1-D5E641827F0D}" presName="desTx" presStyleLbl="fgAcc1" presStyleIdx="2" presStyleCnt="5">
        <dgm:presLayoutVars>
          <dgm:bulletEnabled val="1"/>
        </dgm:presLayoutVars>
      </dgm:prSet>
      <dgm:spPr/>
    </dgm:pt>
    <dgm:pt modelId="{A3B2F88E-97EF-BB40-974E-C60775B70E33}" type="pres">
      <dgm:prSet presAssocID="{BB899E5D-C073-934F-8A4D-A901B1DA081B}" presName="sibTrans" presStyleLbl="sibTrans2D1" presStyleIdx="2" presStyleCnt="4"/>
      <dgm:spPr/>
    </dgm:pt>
    <dgm:pt modelId="{9B4D0CF9-31BF-AE45-A829-918299E17570}" type="pres">
      <dgm:prSet presAssocID="{BB899E5D-C073-934F-8A4D-A901B1DA081B}" presName="connTx" presStyleLbl="sibTrans2D1" presStyleIdx="2" presStyleCnt="4"/>
      <dgm:spPr/>
    </dgm:pt>
    <dgm:pt modelId="{E0BC0CBE-1D79-3B46-AD28-438A37205336}" type="pres">
      <dgm:prSet presAssocID="{3220FA35-DAE5-2B4F-AB1A-4E36EA391AED}" presName="composite" presStyleCnt="0"/>
      <dgm:spPr/>
    </dgm:pt>
    <dgm:pt modelId="{50B878F4-D052-B047-8975-49086AAE6982}" type="pres">
      <dgm:prSet presAssocID="{3220FA35-DAE5-2B4F-AB1A-4E36EA391AED}" presName="parTx" presStyleLbl="node1" presStyleIdx="2" presStyleCnt="5">
        <dgm:presLayoutVars>
          <dgm:chMax val="0"/>
          <dgm:chPref val="0"/>
          <dgm:bulletEnabled val="1"/>
        </dgm:presLayoutVars>
      </dgm:prSet>
      <dgm:spPr/>
    </dgm:pt>
    <dgm:pt modelId="{79183B7E-6418-1D47-B7A3-1CC2C866DF71}" type="pres">
      <dgm:prSet presAssocID="{3220FA35-DAE5-2B4F-AB1A-4E36EA391AED}" presName="parSh" presStyleLbl="node1" presStyleIdx="3" presStyleCnt="5"/>
      <dgm:spPr/>
    </dgm:pt>
    <dgm:pt modelId="{F8EB33AE-19BD-764F-9906-98C6E3875DB7}" type="pres">
      <dgm:prSet presAssocID="{3220FA35-DAE5-2B4F-AB1A-4E36EA391AED}" presName="desTx" presStyleLbl="fgAcc1" presStyleIdx="3" presStyleCnt="5">
        <dgm:presLayoutVars>
          <dgm:bulletEnabled val="1"/>
        </dgm:presLayoutVars>
      </dgm:prSet>
      <dgm:spPr/>
    </dgm:pt>
    <dgm:pt modelId="{8D7DA7AF-2C67-7540-AC9B-8B89553AC516}" type="pres">
      <dgm:prSet presAssocID="{2D92C85F-2FAE-8242-B330-45B1ED15E363}" presName="sibTrans" presStyleLbl="sibTrans2D1" presStyleIdx="3" presStyleCnt="4"/>
      <dgm:spPr/>
    </dgm:pt>
    <dgm:pt modelId="{9285769B-0BF9-5A46-8BFD-4FB8B5677F46}" type="pres">
      <dgm:prSet presAssocID="{2D92C85F-2FAE-8242-B330-45B1ED15E363}" presName="connTx" presStyleLbl="sibTrans2D1" presStyleIdx="3" presStyleCnt="4"/>
      <dgm:spPr/>
    </dgm:pt>
    <dgm:pt modelId="{F5B386D5-7305-9B4C-8058-7F0E54134482}" type="pres">
      <dgm:prSet presAssocID="{A1E0F039-433A-0049-B4F0-518BC0F9428D}" presName="composite" presStyleCnt="0"/>
      <dgm:spPr/>
    </dgm:pt>
    <dgm:pt modelId="{A9DB5446-9577-A34E-8E58-A8EBB91EF41C}" type="pres">
      <dgm:prSet presAssocID="{A1E0F039-433A-0049-B4F0-518BC0F9428D}" presName="parTx" presStyleLbl="node1" presStyleIdx="3" presStyleCnt="5">
        <dgm:presLayoutVars>
          <dgm:chMax val="0"/>
          <dgm:chPref val="0"/>
          <dgm:bulletEnabled val="1"/>
        </dgm:presLayoutVars>
      </dgm:prSet>
      <dgm:spPr/>
    </dgm:pt>
    <dgm:pt modelId="{764D52AC-7858-A04F-B352-1C973E0CF06F}" type="pres">
      <dgm:prSet presAssocID="{A1E0F039-433A-0049-B4F0-518BC0F9428D}" presName="parSh" presStyleLbl="node1" presStyleIdx="4" presStyleCnt="5"/>
      <dgm:spPr/>
    </dgm:pt>
    <dgm:pt modelId="{EC212CB1-91A6-EB45-868F-3C98C120BAAB}" type="pres">
      <dgm:prSet presAssocID="{A1E0F039-433A-0049-B4F0-518BC0F9428D}" presName="desTx" presStyleLbl="fgAcc1" presStyleIdx="4" presStyleCnt="5">
        <dgm:presLayoutVars>
          <dgm:bulletEnabled val="1"/>
        </dgm:presLayoutVars>
      </dgm:prSet>
      <dgm:spPr/>
    </dgm:pt>
  </dgm:ptLst>
  <dgm:cxnLst>
    <dgm:cxn modelId="{AF1A5206-64B6-B44B-8632-19AE0261C300}" type="presOf" srcId="{2D92C85F-2FAE-8242-B330-45B1ED15E363}" destId="{8D7DA7AF-2C67-7540-AC9B-8B89553AC516}" srcOrd="0" destOrd="0" presId="urn:microsoft.com/office/officeart/2005/8/layout/process3"/>
    <dgm:cxn modelId="{18948612-9E1F-3C43-AABC-16746FA49A5B}" srcId="{D0CD8365-BE33-5140-A12A-6CEB3620C67C}" destId="{3220FA35-DAE5-2B4F-AB1A-4E36EA391AED}" srcOrd="3" destOrd="0" parTransId="{6F4637FE-996A-9D45-8490-39AD1926707B}" sibTransId="{2D92C85F-2FAE-8242-B330-45B1ED15E363}"/>
    <dgm:cxn modelId="{C5198A14-01B4-C343-A2DA-A9CE1FA43BE8}" srcId="{E580E569-DBC2-7049-A85C-46F06F625D02}" destId="{183588C0-BD30-EB4B-B8E9-9C8B8AF04BE0}" srcOrd="0" destOrd="0" parTransId="{35B1C6A1-DFBA-7E4E-B0CA-6DB1B0B99EC7}" sibTransId="{B5995D70-025A-734F-856A-B47F4D025CA1}"/>
    <dgm:cxn modelId="{BD8E2929-3C10-8040-A643-1EBC6A10DA05}" type="presOf" srcId="{2D92C85F-2FAE-8242-B330-45B1ED15E363}" destId="{9285769B-0BF9-5A46-8BFD-4FB8B5677F46}" srcOrd="1" destOrd="0" presId="urn:microsoft.com/office/officeart/2005/8/layout/process3"/>
    <dgm:cxn modelId="{59E5EF2E-F319-F64C-9A52-2F02ABEFC834}" type="presOf" srcId="{87431283-8179-E44F-B09E-2E56C5733C96}" destId="{DB58D43F-8BEB-C147-A46F-12D4742359B6}" srcOrd="0" destOrd="0" presId="urn:microsoft.com/office/officeart/2005/8/layout/process3"/>
    <dgm:cxn modelId="{0181D432-AD6A-074D-BFE7-ED691C669295}" type="presOf" srcId="{87431283-8179-E44F-B09E-2E56C5733C96}" destId="{9C798CE0-E3AA-CA45-8698-F1B5C178AB7D}" srcOrd="1" destOrd="0" presId="urn:microsoft.com/office/officeart/2005/8/layout/process3"/>
    <dgm:cxn modelId="{DAAF1745-BD71-8542-80D0-B2E3BB0A41C5}" type="presOf" srcId="{BB899E5D-C073-934F-8A4D-A901B1DA081B}" destId="{A3B2F88E-97EF-BB40-974E-C60775B70E33}" srcOrd="0" destOrd="0" presId="urn:microsoft.com/office/officeart/2005/8/layout/process3"/>
    <dgm:cxn modelId="{D35F3946-EFBB-9942-9EA2-3062F71B2979}" srcId="{D0CD8365-BE33-5140-A12A-6CEB3620C67C}" destId="{F0223CA4-26B8-6C48-A6B1-D5E641827F0D}" srcOrd="2" destOrd="0" parTransId="{F7F0F70D-0A99-9340-8CE4-4FC469E182A5}" sibTransId="{BB899E5D-C073-934F-8A4D-A901B1DA081B}"/>
    <dgm:cxn modelId="{C30C3E4A-7BFD-F644-A855-141564F3D59A}" srcId="{D0CD8365-BE33-5140-A12A-6CEB3620C67C}" destId="{54496F92-F14C-DE4B-BEA1-E766E7DCF7F4}" srcOrd="1" destOrd="0" parTransId="{A499273C-557B-D34D-B32A-96366365CFFF}" sibTransId="{780DEE0F-6D84-A347-8473-D26471412711}"/>
    <dgm:cxn modelId="{5182354D-B59D-1846-BB16-F82E71079B10}" srcId="{3220FA35-DAE5-2B4F-AB1A-4E36EA391AED}" destId="{02375334-AFAC-DB45-B79B-EE7AD10A5C75}" srcOrd="0" destOrd="0" parTransId="{5EED6372-F448-8940-8CD3-0906E6FB65BB}" sibTransId="{25940D9D-68E2-4E4E-9FCF-88828D9CEEFF}"/>
    <dgm:cxn modelId="{678FB04E-2937-B54E-8737-0E0EB72C6D6F}" type="presOf" srcId="{54496F92-F14C-DE4B-BEA1-E766E7DCF7F4}" destId="{E777EFED-C251-D640-983A-F14C3BB36EA3}" srcOrd="1" destOrd="0" presId="urn:microsoft.com/office/officeart/2005/8/layout/process3"/>
    <dgm:cxn modelId="{B81F554F-E247-0A4B-96B1-9313B0EE12F9}" srcId="{D0CD8365-BE33-5140-A12A-6CEB3620C67C}" destId="{E580E569-DBC2-7049-A85C-46F06F625D02}" srcOrd="0" destOrd="0" parTransId="{98F6A2E8-CB99-314A-9174-43AE0C84F271}" sibTransId="{87431283-8179-E44F-B09E-2E56C5733C96}"/>
    <dgm:cxn modelId="{01346162-FB9E-CE4D-8248-FBD6EB82FFE5}" type="presOf" srcId="{E29034A7-F697-F74D-82DC-4D3A0063CD88}" destId="{EC212CB1-91A6-EB45-868F-3C98C120BAAB}" srcOrd="0" destOrd="0" presId="urn:microsoft.com/office/officeart/2005/8/layout/process3"/>
    <dgm:cxn modelId="{0A46C964-32BA-004A-A3EA-D4C5991C912E}" srcId="{54496F92-F14C-DE4B-BEA1-E766E7DCF7F4}" destId="{138CA64F-2F06-3B46-B464-E275D912AB49}" srcOrd="0" destOrd="0" parTransId="{A9486323-B16B-C74A-B70F-25221902D04F}" sibTransId="{222CE242-8FD2-7E44-BDE0-DEB8A00B068D}"/>
    <dgm:cxn modelId="{156D237F-F755-D24A-8B6B-C8B2D6AD37D7}" type="presOf" srcId="{02375334-AFAC-DB45-B79B-EE7AD10A5C75}" destId="{F8EB33AE-19BD-764F-9906-98C6E3875DB7}" srcOrd="0" destOrd="0" presId="urn:microsoft.com/office/officeart/2005/8/layout/process3"/>
    <dgm:cxn modelId="{1979EE8B-871D-0349-9A2C-BDAA7450B214}" type="presOf" srcId="{A1E0F039-433A-0049-B4F0-518BC0F9428D}" destId="{764D52AC-7858-A04F-B352-1C973E0CF06F}" srcOrd="1" destOrd="0" presId="urn:microsoft.com/office/officeart/2005/8/layout/process3"/>
    <dgm:cxn modelId="{D25E1397-3EC6-664A-9E1D-58C9A025215E}" type="presOf" srcId="{183588C0-BD30-EB4B-B8E9-9C8B8AF04BE0}" destId="{19C6D0A7-CA09-8743-9E57-B8FEFF38D306}" srcOrd="0" destOrd="0" presId="urn:microsoft.com/office/officeart/2005/8/layout/process3"/>
    <dgm:cxn modelId="{554B3B9D-B8CE-BF4C-BF11-6BA27C2B0495}" type="presOf" srcId="{D0CD8365-BE33-5140-A12A-6CEB3620C67C}" destId="{64512F9A-E9DE-7B47-B4C5-3F5B43D2372A}" srcOrd="0" destOrd="0" presId="urn:microsoft.com/office/officeart/2005/8/layout/process3"/>
    <dgm:cxn modelId="{AD239CA1-0489-634A-A688-694E9DC9F52B}" type="presOf" srcId="{E580E569-DBC2-7049-A85C-46F06F625D02}" destId="{259A0E9A-CA8B-974F-B4AA-B162BDD96A2A}" srcOrd="1" destOrd="0" presId="urn:microsoft.com/office/officeart/2005/8/layout/process3"/>
    <dgm:cxn modelId="{027331A8-320D-8841-ADF1-FA25287BCCFF}" type="presOf" srcId="{F0223CA4-26B8-6C48-A6B1-D5E641827F0D}" destId="{6478E479-E531-3547-A1A0-DC6EFB2D0AF0}" srcOrd="1" destOrd="0" presId="urn:microsoft.com/office/officeart/2005/8/layout/process3"/>
    <dgm:cxn modelId="{C17C2BAF-8AF9-1947-B7C3-9CE327324FEA}" srcId="{A1E0F039-433A-0049-B4F0-518BC0F9428D}" destId="{E29034A7-F697-F74D-82DC-4D3A0063CD88}" srcOrd="0" destOrd="0" parTransId="{93CD0EA9-A1F9-1E44-9D02-7860DB3550F3}" sibTransId="{D2D4D6B3-8435-1B4A-8C34-240343F80401}"/>
    <dgm:cxn modelId="{E3D264B0-DE26-EB4E-952A-EB0C4C92A360}" type="presOf" srcId="{F0223CA4-26B8-6C48-A6B1-D5E641827F0D}" destId="{8E568561-9AAE-E24E-85A6-ABFFB7AC1A5B}" srcOrd="0" destOrd="0" presId="urn:microsoft.com/office/officeart/2005/8/layout/process3"/>
    <dgm:cxn modelId="{ED593DB4-1808-C142-B940-A4D52C602F57}" srcId="{D0CD8365-BE33-5140-A12A-6CEB3620C67C}" destId="{A1E0F039-433A-0049-B4F0-518BC0F9428D}" srcOrd="4" destOrd="0" parTransId="{BA2FF7C8-C8F5-8941-8B3F-17FF326B7C6F}" sibTransId="{4B60B7E2-B856-5146-98E0-49C8D2ADB96D}"/>
    <dgm:cxn modelId="{DF298CB6-4266-5D4F-8893-78293FC84B3A}" type="presOf" srcId="{A1E0F039-433A-0049-B4F0-518BC0F9428D}" destId="{A9DB5446-9577-A34E-8E58-A8EBB91EF41C}" srcOrd="0" destOrd="0" presId="urn:microsoft.com/office/officeart/2005/8/layout/process3"/>
    <dgm:cxn modelId="{FC3131BC-47D4-C947-9F68-29DC549C2540}" type="presOf" srcId="{BB899E5D-C073-934F-8A4D-A901B1DA081B}" destId="{9B4D0CF9-31BF-AE45-A829-918299E17570}" srcOrd="1" destOrd="0" presId="urn:microsoft.com/office/officeart/2005/8/layout/process3"/>
    <dgm:cxn modelId="{F99814C0-74AF-A540-BF22-20B879343516}" type="presOf" srcId="{3220FA35-DAE5-2B4F-AB1A-4E36EA391AED}" destId="{79183B7E-6418-1D47-B7A3-1CC2C866DF71}" srcOrd="1" destOrd="0" presId="urn:microsoft.com/office/officeart/2005/8/layout/process3"/>
    <dgm:cxn modelId="{B171CFC2-F48D-634E-8CBD-4E1EA80E5941}" type="presOf" srcId="{54496F92-F14C-DE4B-BEA1-E766E7DCF7F4}" destId="{BFFB8F61-875A-ED44-8E50-73D79CC8DCFC}" srcOrd="0" destOrd="0" presId="urn:microsoft.com/office/officeart/2005/8/layout/process3"/>
    <dgm:cxn modelId="{30F87BC4-6369-4B49-A137-5BB3C7879401}" type="presOf" srcId="{3220FA35-DAE5-2B4F-AB1A-4E36EA391AED}" destId="{50B878F4-D052-B047-8975-49086AAE6982}" srcOrd="0" destOrd="0" presId="urn:microsoft.com/office/officeart/2005/8/layout/process3"/>
    <dgm:cxn modelId="{62A3F1C9-2BFB-8C4D-BDC6-25D971ED53EA}" type="presOf" srcId="{138CA64F-2F06-3B46-B464-E275D912AB49}" destId="{F4B29F0D-8EFD-1C48-8E6C-D1613BFE30EB}" srcOrd="0" destOrd="0" presId="urn:microsoft.com/office/officeart/2005/8/layout/process3"/>
    <dgm:cxn modelId="{AE0BFAD4-59C4-0846-A873-0BF597ADB241}" type="presOf" srcId="{0911F8E2-7060-294D-819F-AB036BD57C05}" destId="{08841712-D4DC-0E44-88C6-2F0ECA9F4855}" srcOrd="0" destOrd="0" presId="urn:microsoft.com/office/officeart/2005/8/layout/process3"/>
    <dgm:cxn modelId="{701B13DD-C9FF-EE45-B1B0-688303BDC276}" type="presOf" srcId="{780DEE0F-6D84-A347-8473-D26471412711}" destId="{08F88945-1017-F942-BFD6-D4B2262C2B0A}" srcOrd="1" destOrd="0" presId="urn:microsoft.com/office/officeart/2005/8/layout/process3"/>
    <dgm:cxn modelId="{A0AAA5E4-9114-EA4B-AEA5-D226A1115B0F}" type="presOf" srcId="{780DEE0F-6D84-A347-8473-D26471412711}" destId="{990BE754-B92B-C344-97C6-5AAD0E928B40}" srcOrd="0" destOrd="0" presId="urn:microsoft.com/office/officeart/2005/8/layout/process3"/>
    <dgm:cxn modelId="{DA4516E8-CEEC-514C-8E8B-846BFDBBFAA9}" srcId="{F0223CA4-26B8-6C48-A6B1-D5E641827F0D}" destId="{0911F8E2-7060-294D-819F-AB036BD57C05}" srcOrd="0" destOrd="0" parTransId="{A0259D37-C3C8-B942-BBC6-8AB9AEB8DBA4}" sibTransId="{5586B702-8C4E-FB4A-96D8-67BA5E2EB417}"/>
    <dgm:cxn modelId="{2D2178FB-7019-E344-97CD-D42119C2458C}" type="presOf" srcId="{E580E569-DBC2-7049-A85C-46F06F625D02}" destId="{7AC49771-5057-9249-970B-3D8C42C862F0}" srcOrd="0" destOrd="0" presId="urn:microsoft.com/office/officeart/2005/8/layout/process3"/>
    <dgm:cxn modelId="{63633624-75C4-D04B-BA06-C45AE4EAE1AA}" type="presParOf" srcId="{64512F9A-E9DE-7B47-B4C5-3F5B43D2372A}" destId="{12C4484E-ABFF-C442-8705-6B1B4BB672F9}" srcOrd="0" destOrd="0" presId="urn:microsoft.com/office/officeart/2005/8/layout/process3"/>
    <dgm:cxn modelId="{02C9C6FE-2FAA-D643-B231-98505AC10809}" type="presParOf" srcId="{12C4484E-ABFF-C442-8705-6B1B4BB672F9}" destId="{7AC49771-5057-9249-970B-3D8C42C862F0}" srcOrd="0" destOrd="0" presId="urn:microsoft.com/office/officeart/2005/8/layout/process3"/>
    <dgm:cxn modelId="{F502A448-FCE4-DC41-894D-CDE9AAEB9431}" type="presParOf" srcId="{12C4484E-ABFF-C442-8705-6B1B4BB672F9}" destId="{259A0E9A-CA8B-974F-B4AA-B162BDD96A2A}" srcOrd="1" destOrd="0" presId="urn:microsoft.com/office/officeart/2005/8/layout/process3"/>
    <dgm:cxn modelId="{12EE9746-0DB8-864E-8927-C65549A39A2A}" type="presParOf" srcId="{12C4484E-ABFF-C442-8705-6B1B4BB672F9}" destId="{19C6D0A7-CA09-8743-9E57-B8FEFF38D306}" srcOrd="2" destOrd="0" presId="urn:microsoft.com/office/officeart/2005/8/layout/process3"/>
    <dgm:cxn modelId="{D785CE25-C39A-814C-8112-481907D5DF5A}" type="presParOf" srcId="{64512F9A-E9DE-7B47-B4C5-3F5B43D2372A}" destId="{DB58D43F-8BEB-C147-A46F-12D4742359B6}" srcOrd="1" destOrd="0" presId="urn:microsoft.com/office/officeart/2005/8/layout/process3"/>
    <dgm:cxn modelId="{C41453D5-6CAF-4A4F-B9F4-B0AB777AEAD5}" type="presParOf" srcId="{DB58D43F-8BEB-C147-A46F-12D4742359B6}" destId="{9C798CE0-E3AA-CA45-8698-F1B5C178AB7D}" srcOrd="0" destOrd="0" presId="urn:microsoft.com/office/officeart/2005/8/layout/process3"/>
    <dgm:cxn modelId="{351704B3-1B29-E64F-91E8-8672F27DABFF}" type="presParOf" srcId="{64512F9A-E9DE-7B47-B4C5-3F5B43D2372A}" destId="{94B0F2E6-498A-6E42-9754-DDA4C0375F43}" srcOrd="2" destOrd="0" presId="urn:microsoft.com/office/officeart/2005/8/layout/process3"/>
    <dgm:cxn modelId="{CBF88E31-9692-4A4D-A537-BAF468A7F5E8}" type="presParOf" srcId="{94B0F2E6-498A-6E42-9754-DDA4C0375F43}" destId="{BFFB8F61-875A-ED44-8E50-73D79CC8DCFC}" srcOrd="0" destOrd="0" presId="urn:microsoft.com/office/officeart/2005/8/layout/process3"/>
    <dgm:cxn modelId="{CA518F02-9362-9F4B-9EFA-7A47924C35AE}" type="presParOf" srcId="{94B0F2E6-498A-6E42-9754-DDA4C0375F43}" destId="{E777EFED-C251-D640-983A-F14C3BB36EA3}" srcOrd="1" destOrd="0" presId="urn:microsoft.com/office/officeart/2005/8/layout/process3"/>
    <dgm:cxn modelId="{6A490123-B40D-C84E-AE96-C9FB662C15AC}" type="presParOf" srcId="{94B0F2E6-498A-6E42-9754-DDA4C0375F43}" destId="{F4B29F0D-8EFD-1C48-8E6C-D1613BFE30EB}" srcOrd="2" destOrd="0" presId="urn:microsoft.com/office/officeart/2005/8/layout/process3"/>
    <dgm:cxn modelId="{E2B65431-9F55-2A47-A895-709B6CE2F381}" type="presParOf" srcId="{64512F9A-E9DE-7B47-B4C5-3F5B43D2372A}" destId="{990BE754-B92B-C344-97C6-5AAD0E928B40}" srcOrd="3" destOrd="0" presId="urn:microsoft.com/office/officeart/2005/8/layout/process3"/>
    <dgm:cxn modelId="{F70FA1B2-355A-B440-93D8-5BBF74C56A46}" type="presParOf" srcId="{990BE754-B92B-C344-97C6-5AAD0E928B40}" destId="{08F88945-1017-F942-BFD6-D4B2262C2B0A}" srcOrd="0" destOrd="0" presId="urn:microsoft.com/office/officeart/2005/8/layout/process3"/>
    <dgm:cxn modelId="{A17EEAFE-32B3-6C45-8EFD-D1189ED18406}" type="presParOf" srcId="{64512F9A-E9DE-7B47-B4C5-3F5B43D2372A}" destId="{1C0A2652-62B4-7F49-B042-D8FC750D3DAB}" srcOrd="4" destOrd="0" presId="urn:microsoft.com/office/officeart/2005/8/layout/process3"/>
    <dgm:cxn modelId="{3019250D-8064-A44B-B691-5E6622934ED6}" type="presParOf" srcId="{1C0A2652-62B4-7F49-B042-D8FC750D3DAB}" destId="{8E568561-9AAE-E24E-85A6-ABFFB7AC1A5B}" srcOrd="0" destOrd="0" presId="urn:microsoft.com/office/officeart/2005/8/layout/process3"/>
    <dgm:cxn modelId="{CA99D304-5357-C64E-8A43-679CA3FA8305}" type="presParOf" srcId="{1C0A2652-62B4-7F49-B042-D8FC750D3DAB}" destId="{6478E479-E531-3547-A1A0-DC6EFB2D0AF0}" srcOrd="1" destOrd="0" presId="urn:microsoft.com/office/officeart/2005/8/layout/process3"/>
    <dgm:cxn modelId="{BA82A770-E239-1F42-A84A-B17F06BC167C}" type="presParOf" srcId="{1C0A2652-62B4-7F49-B042-D8FC750D3DAB}" destId="{08841712-D4DC-0E44-88C6-2F0ECA9F4855}" srcOrd="2" destOrd="0" presId="urn:microsoft.com/office/officeart/2005/8/layout/process3"/>
    <dgm:cxn modelId="{EEDE841C-A947-244A-BFAD-D926C2FD3B26}" type="presParOf" srcId="{64512F9A-E9DE-7B47-B4C5-3F5B43D2372A}" destId="{A3B2F88E-97EF-BB40-974E-C60775B70E33}" srcOrd="5" destOrd="0" presId="urn:microsoft.com/office/officeart/2005/8/layout/process3"/>
    <dgm:cxn modelId="{E77BA54F-019C-294F-8955-C2A3C88B99C0}" type="presParOf" srcId="{A3B2F88E-97EF-BB40-974E-C60775B70E33}" destId="{9B4D0CF9-31BF-AE45-A829-918299E17570}" srcOrd="0" destOrd="0" presId="urn:microsoft.com/office/officeart/2005/8/layout/process3"/>
    <dgm:cxn modelId="{EA0B5B14-6A6D-F74A-BBDF-253A65717D19}" type="presParOf" srcId="{64512F9A-E9DE-7B47-B4C5-3F5B43D2372A}" destId="{E0BC0CBE-1D79-3B46-AD28-438A37205336}" srcOrd="6" destOrd="0" presId="urn:microsoft.com/office/officeart/2005/8/layout/process3"/>
    <dgm:cxn modelId="{8A3BCDB5-4D64-054F-911D-B195359C7C17}" type="presParOf" srcId="{E0BC0CBE-1D79-3B46-AD28-438A37205336}" destId="{50B878F4-D052-B047-8975-49086AAE6982}" srcOrd="0" destOrd="0" presId="urn:microsoft.com/office/officeart/2005/8/layout/process3"/>
    <dgm:cxn modelId="{63DF7387-8786-6143-9B35-C0A9D6AE3E77}" type="presParOf" srcId="{E0BC0CBE-1D79-3B46-AD28-438A37205336}" destId="{79183B7E-6418-1D47-B7A3-1CC2C866DF71}" srcOrd="1" destOrd="0" presId="urn:microsoft.com/office/officeart/2005/8/layout/process3"/>
    <dgm:cxn modelId="{AE7B3F57-B54D-6D4E-87BD-EB0E95BDBB6E}" type="presParOf" srcId="{E0BC0CBE-1D79-3B46-AD28-438A37205336}" destId="{F8EB33AE-19BD-764F-9906-98C6E3875DB7}" srcOrd="2" destOrd="0" presId="urn:microsoft.com/office/officeart/2005/8/layout/process3"/>
    <dgm:cxn modelId="{D68A72E3-B752-234C-A4FB-B98405B6E39B}" type="presParOf" srcId="{64512F9A-E9DE-7B47-B4C5-3F5B43D2372A}" destId="{8D7DA7AF-2C67-7540-AC9B-8B89553AC516}" srcOrd="7" destOrd="0" presId="urn:microsoft.com/office/officeart/2005/8/layout/process3"/>
    <dgm:cxn modelId="{EF34E3F0-28B9-E14D-B3EC-10781E9C4517}" type="presParOf" srcId="{8D7DA7AF-2C67-7540-AC9B-8B89553AC516}" destId="{9285769B-0BF9-5A46-8BFD-4FB8B5677F46}" srcOrd="0" destOrd="0" presId="urn:microsoft.com/office/officeart/2005/8/layout/process3"/>
    <dgm:cxn modelId="{82AA51E5-0889-AC49-A93E-7A2F12DE57A7}" type="presParOf" srcId="{64512F9A-E9DE-7B47-B4C5-3F5B43D2372A}" destId="{F5B386D5-7305-9B4C-8058-7F0E54134482}" srcOrd="8" destOrd="0" presId="urn:microsoft.com/office/officeart/2005/8/layout/process3"/>
    <dgm:cxn modelId="{1C8FD431-C3C0-7A46-8A74-CC30CCBC430A}" type="presParOf" srcId="{F5B386D5-7305-9B4C-8058-7F0E54134482}" destId="{A9DB5446-9577-A34E-8E58-A8EBB91EF41C}" srcOrd="0" destOrd="0" presId="urn:microsoft.com/office/officeart/2005/8/layout/process3"/>
    <dgm:cxn modelId="{E2C0428B-F8CD-8C48-917C-48501E65F64F}" type="presParOf" srcId="{F5B386D5-7305-9B4C-8058-7F0E54134482}" destId="{764D52AC-7858-A04F-B352-1C973E0CF06F}" srcOrd="1" destOrd="0" presId="urn:microsoft.com/office/officeart/2005/8/layout/process3"/>
    <dgm:cxn modelId="{748CCBA5-F4FC-1146-9608-0BFCF75ADDDC}" type="presParOf" srcId="{F5B386D5-7305-9B4C-8058-7F0E54134482}" destId="{EC212CB1-91A6-EB45-868F-3C98C120BAAB}" srcOrd="2" destOrd="0" presId="urn:microsoft.com/office/officeart/2005/8/layout/process3"/>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382A2A-FB88-1749-8583-004BBFE5A485}">
      <dsp:nvSpPr>
        <dsp:cNvPr id="0" name=""/>
        <dsp:cNvSpPr/>
      </dsp:nvSpPr>
      <dsp:spPr>
        <a:xfrm>
          <a:off x="1173" y="103090"/>
          <a:ext cx="812571" cy="3024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en-GB" sz="700" kern="1200" dirty="0"/>
            <a:t>Plan</a:t>
          </a:r>
        </a:p>
      </dsp:txBody>
      <dsp:txXfrm>
        <a:off x="1173" y="103090"/>
        <a:ext cx="812571" cy="201600"/>
      </dsp:txXfrm>
    </dsp:sp>
    <dsp:sp modelId="{4211F0F6-37E2-AC49-BED0-1548A834F3B9}">
      <dsp:nvSpPr>
        <dsp:cNvPr id="0" name=""/>
        <dsp:cNvSpPr/>
      </dsp:nvSpPr>
      <dsp:spPr>
        <a:xfrm>
          <a:off x="167603" y="304690"/>
          <a:ext cx="812571" cy="1134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n-GB" sz="700" kern="1200" dirty="0"/>
            <a:t>The processes and resources are mapped out for the lifecycle of the data. The project’s goals are stated, and a full data management plan is created</a:t>
          </a:r>
        </a:p>
      </dsp:txBody>
      <dsp:txXfrm>
        <a:off x="191402" y="328489"/>
        <a:ext cx="764973" cy="1086402"/>
      </dsp:txXfrm>
    </dsp:sp>
    <dsp:sp modelId="{55124720-B3A2-2C48-8C60-F745D1FF9E77}">
      <dsp:nvSpPr>
        <dsp:cNvPr id="0" name=""/>
        <dsp:cNvSpPr/>
      </dsp:nvSpPr>
      <dsp:spPr>
        <a:xfrm>
          <a:off x="936927" y="102736"/>
          <a:ext cx="261147" cy="20230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936927" y="143197"/>
        <a:ext cx="200455" cy="121384"/>
      </dsp:txXfrm>
    </dsp:sp>
    <dsp:sp modelId="{F168ECC4-8746-8248-8AF2-7D0E4F21CD3E}">
      <dsp:nvSpPr>
        <dsp:cNvPr id="0" name=""/>
        <dsp:cNvSpPr/>
      </dsp:nvSpPr>
      <dsp:spPr>
        <a:xfrm>
          <a:off x="1306476" y="103090"/>
          <a:ext cx="812571" cy="3024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en-GB" sz="700" kern="1200" dirty="0"/>
            <a:t>Describe</a:t>
          </a:r>
        </a:p>
      </dsp:txBody>
      <dsp:txXfrm>
        <a:off x="1306476" y="103090"/>
        <a:ext cx="812571" cy="201600"/>
      </dsp:txXfrm>
    </dsp:sp>
    <dsp:sp modelId="{BAB94BB9-A467-D943-8BE4-F714116B3865}">
      <dsp:nvSpPr>
        <dsp:cNvPr id="0" name=""/>
        <dsp:cNvSpPr/>
      </dsp:nvSpPr>
      <dsp:spPr>
        <a:xfrm>
          <a:off x="1472906" y="304690"/>
          <a:ext cx="812571" cy="1134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n-GB" sz="700" kern="1200" dirty="0"/>
            <a:t>The data is accurately described using the appropriate metadata standards</a:t>
          </a:r>
        </a:p>
      </dsp:txBody>
      <dsp:txXfrm>
        <a:off x="1496705" y="328489"/>
        <a:ext cx="764973" cy="1086402"/>
      </dsp:txXfrm>
    </dsp:sp>
    <dsp:sp modelId="{BB73C13C-86B7-414D-87EB-A1481D6794BC}">
      <dsp:nvSpPr>
        <dsp:cNvPr id="0" name=""/>
        <dsp:cNvSpPr/>
      </dsp:nvSpPr>
      <dsp:spPr>
        <a:xfrm>
          <a:off x="2242230" y="102736"/>
          <a:ext cx="261147" cy="20230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2242230" y="143197"/>
        <a:ext cx="200455" cy="121384"/>
      </dsp:txXfrm>
    </dsp:sp>
    <dsp:sp modelId="{7A2D5BD6-03F5-F747-AAA7-5183D9E1EEC9}">
      <dsp:nvSpPr>
        <dsp:cNvPr id="0" name=""/>
        <dsp:cNvSpPr/>
      </dsp:nvSpPr>
      <dsp:spPr>
        <a:xfrm>
          <a:off x="2611779" y="103090"/>
          <a:ext cx="812571" cy="3024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en-GB" sz="700" kern="1200" dirty="0"/>
            <a:t>Collect</a:t>
          </a:r>
        </a:p>
      </dsp:txBody>
      <dsp:txXfrm>
        <a:off x="2611779" y="103090"/>
        <a:ext cx="812571" cy="201600"/>
      </dsp:txXfrm>
    </dsp:sp>
    <dsp:sp modelId="{7766A1C9-82B9-C645-8D22-5B9928E176A2}">
      <dsp:nvSpPr>
        <dsp:cNvPr id="0" name=""/>
        <dsp:cNvSpPr/>
      </dsp:nvSpPr>
      <dsp:spPr>
        <a:xfrm>
          <a:off x="2778209" y="304690"/>
          <a:ext cx="812571" cy="1134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n-GB" sz="700" kern="1200" dirty="0"/>
            <a:t>Data is gathered or generated by the individuals/ organisation wanting to use it</a:t>
          </a:r>
        </a:p>
      </dsp:txBody>
      <dsp:txXfrm>
        <a:off x="2802008" y="328489"/>
        <a:ext cx="764973" cy="1086402"/>
      </dsp:txXfrm>
    </dsp:sp>
    <dsp:sp modelId="{8E09A557-D926-7C41-87E1-9AFA8CA4D785}">
      <dsp:nvSpPr>
        <dsp:cNvPr id="0" name=""/>
        <dsp:cNvSpPr/>
      </dsp:nvSpPr>
      <dsp:spPr>
        <a:xfrm>
          <a:off x="3547533" y="102736"/>
          <a:ext cx="261147" cy="20230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3547533" y="143197"/>
        <a:ext cx="200455" cy="121384"/>
      </dsp:txXfrm>
    </dsp:sp>
    <dsp:sp modelId="{701CB2FD-3AFC-2643-AD1F-2B379F508949}">
      <dsp:nvSpPr>
        <dsp:cNvPr id="0" name=""/>
        <dsp:cNvSpPr/>
      </dsp:nvSpPr>
      <dsp:spPr>
        <a:xfrm>
          <a:off x="3917081" y="103090"/>
          <a:ext cx="812571" cy="3024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en-GB" sz="700" kern="1200" dirty="0"/>
            <a:t>Store</a:t>
          </a:r>
        </a:p>
      </dsp:txBody>
      <dsp:txXfrm>
        <a:off x="3917081" y="103090"/>
        <a:ext cx="812571" cy="201600"/>
      </dsp:txXfrm>
    </dsp:sp>
    <dsp:sp modelId="{C1DDA7FF-2135-1B4C-B88B-AE3C6A4DBF08}">
      <dsp:nvSpPr>
        <dsp:cNvPr id="0" name=""/>
        <dsp:cNvSpPr/>
      </dsp:nvSpPr>
      <dsp:spPr>
        <a:xfrm>
          <a:off x="4083512" y="304690"/>
          <a:ext cx="812571" cy="1134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n-GB" sz="700" kern="1200" dirty="0"/>
            <a:t>The data is stored in a digital repository, is made secure and reusable. This often very quickly follows collection.</a:t>
          </a:r>
        </a:p>
      </dsp:txBody>
      <dsp:txXfrm>
        <a:off x="4107311" y="328489"/>
        <a:ext cx="764973" cy="1086402"/>
      </dsp:txXfrm>
    </dsp:sp>
    <dsp:sp modelId="{205BF300-B4A8-934D-BC83-61CC3A285B0C}">
      <dsp:nvSpPr>
        <dsp:cNvPr id="0" name=""/>
        <dsp:cNvSpPr/>
      </dsp:nvSpPr>
      <dsp:spPr>
        <a:xfrm>
          <a:off x="4852835" y="102736"/>
          <a:ext cx="261147" cy="20230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4852835" y="143197"/>
        <a:ext cx="200455" cy="121384"/>
      </dsp:txXfrm>
    </dsp:sp>
    <dsp:sp modelId="{0E0898F0-B357-4E44-A1CC-A24BA6C0D122}">
      <dsp:nvSpPr>
        <dsp:cNvPr id="0" name=""/>
        <dsp:cNvSpPr/>
      </dsp:nvSpPr>
      <dsp:spPr>
        <a:xfrm>
          <a:off x="5222384" y="103090"/>
          <a:ext cx="812571" cy="3024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en-GB" sz="700" kern="1200" dirty="0"/>
            <a:t>Prepare</a:t>
          </a:r>
        </a:p>
      </dsp:txBody>
      <dsp:txXfrm>
        <a:off x="5222384" y="103090"/>
        <a:ext cx="812571" cy="201600"/>
      </dsp:txXfrm>
    </dsp:sp>
    <dsp:sp modelId="{953708A0-5D02-4D43-AB37-ACBBB7FE1DB7}">
      <dsp:nvSpPr>
        <dsp:cNvPr id="0" name=""/>
        <dsp:cNvSpPr/>
      </dsp:nvSpPr>
      <dsp:spPr>
        <a:xfrm>
          <a:off x="5388814" y="304690"/>
          <a:ext cx="812571" cy="1134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n-GB" sz="700" kern="1200" dirty="0"/>
            <a:t>The data is prepared, made ready for analysis and use.</a:t>
          </a:r>
        </a:p>
      </dsp:txBody>
      <dsp:txXfrm>
        <a:off x="5412613" y="328489"/>
        <a:ext cx="764973" cy="1086402"/>
      </dsp:txXfrm>
    </dsp:sp>
    <dsp:sp modelId="{A3A96B2E-4AE2-8648-A2F5-96216F5F42A4}">
      <dsp:nvSpPr>
        <dsp:cNvPr id="0" name=""/>
        <dsp:cNvSpPr/>
      </dsp:nvSpPr>
      <dsp:spPr>
        <a:xfrm>
          <a:off x="6158138" y="102736"/>
          <a:ext cx="261147" cy="20230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6158138" y="143197"/>
        <a:ext cx="200455" cy="121384"/>
      </dsp:txXfrm>
    </dsp:sp>
    <dsp:sp modelId="{34445098-E1CF-5848-9726-8B7CFCF99816}">
      <dsp:nvSpPr>
        <dsp:cNvPr id="0" name=""/>
        <dsp:cNvSpPr/>
      </dsp:nvSpPr>
      <dsp:spPr>
        <a:xfrm>
          <a:off x="6527687" y="103090"/>
          <a:ext cx="812571" cy="3024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en-GB" sz="700" kern="1200" dirty="0"/>
            <a:t>Analyse and use</a:t>
          </a:r>
        </a:p>
      </dsp:txBody>
      <dsp:txXfrm>
        <a:off x="6527687" y="103090"/>
        <a:ext cx="812571" cy="201600"/>
      </dsp:txXfrm>
    </dsp:sp>
    <dsp:sp modelId="{420F5D8B-E1FD-AB46-A5D0-12240AF7586B}">
      <dsp:nvSpPr>
        <dsp:cNvPr id="0" name=""/>
        <dsp:cNvSpPr/>
      </dsp:nvSpPr>
      <dsp:spPr>
        <a:xfrm>
          <a:off x="6694117" y="304690"/>
          <a:ext cx="812571" cy="1134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n-GB" sz="700" kern="1200" dirty="0"/>
            <a:t>The data is analysed and used for the purpose for which it was collected or generated and reused for additional value.</a:t>
          </a:r>
        </a:p>
      </dsp:txBody>
      <dsp:txXfrm>
        <a:off x="6717916" y="328489"/>
        <a:ext cx="764973" cy="1086402"/>
      </dsp:txXfrm>
    </dsp:sp>
    <dsp:sp modelId="{B2AC884D-07DD-6D49-8C15-063A3605BA0A}">
      <dsp:nvSpPr>
        <dsp:cNvPr id="0" name=""/>
        <dsp:cNvSpPr/>
      </dsp:nvSpPr>
      <dsp:spPr>
        <a:xfrm>
          <a:off x="7463441" y="102736"/>
          <a:ext cx="261147" cy="20230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7463441" y="143197"/>
        <a:ext cx="200455" cy="121384"/>
      </dsp:txXfrm>
    </dsp:sp>
    <dsp:sp modelId="{30E4041B-663A-174A-952D-F13ECF4AECAD}">
      <dsp:nvSpPr>
        <dsp:cNvPr id="0" name=""/>
        <dsp:cNvSpPr/>
      </dsp:nvSpPr>
      <dsp:spPr>
        <a:xfrm>
          <a:off x="7832989" y="103090"/>
          <a:ext cx="812571" cy="3024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en-GB" sz="700" kern="1200" dirty="0"/>
            <a:t>Preserve/Archive</a:t>
          </a:r>
        </a:p>
      </dsp:txBody>
      <dsp:txXfrm>
        <a:off x="7832989" y="103090"/>
        <a:ext cx="812571" cy="201600"/>
      </dsp:txXfrm>
    </dsp:sp>
    <dsp:sp modelId="{30709FA9-929F-B54A-8E3C-2DB364A05DA7}">
      <dsp:nvSpPr>
        <dsp:cNvPr id="0" name=""/>
        <dsp:cNvSpPr/>
      </dsp:nvSpPr>
      <dsp:spPr>
        <a:xfrm>
          <a:off x="7999420" y="304690"/>
          <a:ext cx="812571" cy="1134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n-GB" sz="700" kern="1200" dirty="0"/>
            <a:t>Actions are taken to safeguard the long-term viability and availability of the data</a:t>
          </a:r>
        </a:p>
      </dsp:txBody>
      <dsp:txXfrm>
        <a:off x="8023219" y="328489"/>
        <a:ext cx="764973" cy="108640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445098-E1CF-5848-9726-8B7CFCF99816}">
      <dsp:nvSpPr>
        <dsp:cNvPr id="0" name=""/>
        <dsp:cNvSpPr/>
      </dsp:nvSpPr>
      <dsp:spPr>
        <a:xfrm>
          <a:off x="1724" y="83871"/>
          <a:ext cx="784058" cy="412673"/>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en-GB" sz="700" kern="1200" dirty="0"/>
            <a:t>Analyse/query/ visualise</a:t>
          </a:r>
        </a:p>
      </dsp:txBody>
      <dsp:txXfrm>
        <a:off x="1724" y="83871"/>
        <a:ext cx="784058" cy="275115"/>
      </dsp:txXfrm>
    </dsp:sp>
    <dsp:sp modelId="{420F5D8B-E1FD-AB46-A5D0-12240AF7586B}">
      <dsp:nvSpPr>
        <dsp:cNvPr id="0" name=""/>
        <dsp:cNvSpPr/>
      </dsp:nvSpPr>
      <dsp:spPr>
        <a:xfrm>
          <a:off x="162314" y="358986"/>
          <a:ext cx="784058" cy="1178296"/>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n-GB" sz="700" kern="1200" dirty="0"/>
            <a:t>Methods and processes to understand, compare and gain insight from data</a:t>
          </a:r>
        </a:p>
        <a:p>
          <a:pPr marL="57150" lvl="1" indent="-57150" algn="l" defTabSz="311150">
            <a:lnSpc>
              <a:spcPct val="90000"/>
            </a:lnSpc>
            <a:spcBef>
              <a:spcPct val="0"/>
            </a:spcBef>
            <a:spcAft>
              <a:spcPct val="15000"/>
            </a:spcAft>
            <a:buChar char="•"/>
          </a:pPr>
          <a:r>
            <a:rPr lang="en-GB" sz="700" kern="1200" dirty="0"/>
            <a:t>Modelling and forecasting</a:t>
          </a:r>
        </a:p>
      </dsp:txBody>
      <dsp:txXfrm>
        <a:off x="185278" y="381950"/>
        <a:ext cx="738130" cy="1132368"/>
      </dsp:txXfrm>
    </dsp:sp>
    <dsp:sp modelId="{B2AC884D-07DD-6D49-8C15-063A3605BA0A}">
      <dsp:nvSpPr>
        <dsp:cNvPr id="0" name=""/>
        <dsp:cNvSpPr/>
      </dsp:nvSpPr>
      <dsp:spPr>
        <a:xfrm>
          <a:off x="904643" y="123825"/>
          <a:ext cx="251984" cy="195208"/>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l" defTabSz="266700">
            <a:lnSpc>
              <a:spcPct val="90000"/>
            </a:lnSpc>
            <a:spcBef>
              <a:spcPct val="0"/>
            </a:spcBef>
            <a:spcAft>
              <a:spcPct val="35000"/>
            </a:spcAft>
            <a:buNone/>
          </a:pPr>
          <a:endParaRPr lang="en-GB" sz="600" kern="1200"/>
        </a:p>
      </dsp:txBody>
      <dsp:txXfrm>
        <a:off x="904643" y="162867"/>
        <a:ext cx="193422" cy="117124"/>
      </dsp:txXfrm>
    </dsp:sp>
    <dsp:sp modelId="{30E4041B-663A-174A-952D-F13ECF4AECAD}">
      <dsp:nvSpPr>
        <dsp:cNvPr id="0" name=""/>
        <dsp:cNvSpPr/>
      </dsp:nvSpPr>
      <dsp:spPr>
        <a:xfrm>
          <a:off x="1261225" y="83871"/>
          <a:ext cx="784058" cy="412673"/>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en-GB" sz="700" kern="1200" dirty="0"/>
            <a:t>Informing and decision making</a:t>
          </a:r>
        </a:p>
      </dsp:txBody>
      <dsp:txXfrm>
        <a:off x="1261225" y="83871"/>
        <a:ext cx="784058" cy="275115"/>
      </dsp:txXfrm>
    </dsp:sp>
    <dsp:sp modelId="{30709FA9-929F-B54A-8E3C-2DB364A05DA7}">
      <dsp:nvSpPr>
        <dsp:cNvPr id="0" name=""/>
        <dsp:cNvSpPr/>
      </dsp:nvSpPr>
      <dsp:spPr>
        <a:xfrm>
          <a:off x="1421815" y="358986"/>
          <a:ext cx="784058" cy="1178296"/>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n-GB" sz="700" kern="1200" dirty="0"/>
            <a:t>Narration, presentation and visualisation of data to enable communication and interpretation of data</a:t>
          </a:r>
        </a:p>
      </dsp:txBody>
      <dsp:txXfrm>
        <a:off x="1444779" y="381950"/>
        <a:ext cx="738130" cy="1132368"/>
      </dsp:txXfrm>
    </dsp:sp>
    <dsp:sp modelId="{82165B51-857A-474C-B0B1-AAD0C09116D9}">
      <dsp:nvSpPr>
        <dsp:cNvPr id="0" name=""/>
        <dsp:cNvSpPr/>
      </dsp:nvSpPr>
      <dsp:spPr>
        <a:xfrm>
          <a:off x="2164144" y="123825"/>
          <a:ext cx="251984" cy="195208"/>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l" defTabSz="266700">
            <a:lnSpc>
              <a:spcPct val="90000"/>
            </a:lnSpc>
            <a:spcBef>
              <a:spcPct val="0"/>
            </a:spcBef>
            <a:spcAft>
              <a:spcPct val="35000"/>
            </a:spcAft>
            <a:buNone/>
          </a:pPr>
          <a:endParaRPr lang="en-GB" sz="600" kern="1200"/>
        </a:p>
      </dsp:txBody>
      <dsp:txXfrm>
        <a:off x="2164144" y="162867"/>
        <a:ext cx="193422" cy="117124"/>
      </dsp:txXfrm>
    </dsp:sp>
    <dsp:sp modelId="{C225C0A7-3FE0-E742-BD6E-3D7C764698A2}">
      <dsp:nvSpPr>
        <dsp:cNvPr id="0" name=""/>
        <dsp:cNvSpPr/>
      </dsp:nvSpPr>
      <dsp:spPr>
        <a:xfrm>
          <a:off x="2520726" y="83871"/>
          <a:ext cx="784058" cy="412673"/>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en-GB" sz="700" kern="1200" dirty="0"/>
            <a:t>Report, monitor, audit</a:t>
          </a:r>
        </a:p>
      </dsp:txBody>
      <dsp:txXfrm>
        <a:off x="2520726" y="83871"/>
        <a:ext cx="784058" cy="275115"/>
      </dsp:txXfrm>
    </dsp:sp>
    <dsp:sp modelId="{C5434658-D762-8140-9E0F-732B7867841D}">
      <dsp:nvSpPr>
        <dsp:cNvPr id="0" name=""/>
        <dsp:cNvSpPr/>
      </dsp:nvSpPr>
      <dsp:spPr>
        <a:xfrm>
          <a:off x="2681316" y="358986"/>
          <a:ext cx="784058" cy="1178296"/>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n-GB" sz="700" kern="1200" dirty="0"/>
            <a:t>Use of data for metrics to track performance</a:t>
          </a:r>
        </a:p>
        <a:p>
          <a:pPr marL="57150" lvl="1" indent="-57150" algn="l" defTabSz="311150">
            <a:lnSpc>
              <a:spcPct val="90000"/>
            </a:lnSpc>
            <a:spcBef>
              <a:spcPct val="0"/>
            </a:spcBef>
            <a:spcAft>
              <a:spcPct val="15000"/>
            </a:spcAft>
            <a:buChar char="•"/>
          </a:pPr>
          <a:r>
            <a:rPr lang="en-GB" sz="700" kern="1200" dirty="0"/>
            <a:t>Understand variations in performance</a:t>
          </a:r>
        </a:p>
        <a:p>
          <a:pPr marL="57150" lvl="1" indent="-57150" algn="l" defTabSz="311150">
            <a:lnSpc>
              <a:spcPct val="90000"/>
            </a:lnSpc>
            <a:spcBef>
              <a:spcPct val="0"/>
            </a:spcBef>
            <a:spcAft>
              <a:spcPct val="15000"/>
            </a:spcAft>
            <a:buChar char="•"/>
          </a:pPr>
          <a:r>
            <a:rPr lang="en-GB" sz="700" kern="1200" dirty="0"/>
            <a:t>Identify non-compliance</a:t>
          </a:r>
        </a:p>
        <a:p>
          <a:pPr marL="57150" lvl="1" indent="-57150" algn="l" defTabSz="311150">
            <a:lnSpc>
              <a:spcPct val="90000"/>
            </a:lnSpc>
            <a:spcBef>
              <a:spcPct val="0"/>
            </a:spcBef>
            <a:spcAft>
              <a:spcPct val="15000"/>
            </a:spcAft>
            <a:buChar char="•"/>
          </a:pPr>
          <a:r>
            <a:rPr lang="en-GB" sz="700" kern="1200" dirty="0"/>
            <a:t>Enable and support audit</a:t>
          </a:r>
        </a:p>
      </dsp:txBody>
      <dsp:txXfrm>
        <a:off x="2704280" y="381950"/>
        <a:ext cx="738130" cy="113236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9A0E9A-CA8B-974F-B4AA-B162BDD96A2A}">
      <dsp:nvSpPr>
        <dsp:cNvPr id="0" name=""/>
        <dsp:cNvSpPr/>
      </dsp:nvSpPr>
      <dsp:spPr>
        <a:xfrm>
          <a:off x="3183" y="163899"/>
          <a:ext cx="718187" cy="3456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marL="0" lvl="0" indent="0" algn="l" defTabSz="355600">
            <a:lnSpc>
              <a:spcPct val="90000"/>
            </a:lnSpc>
            <a:spcBef>
              <a:spcPct val="0"/>
            </a:spcBef>
            <a:spcAft>
              <a:spcPct val="35000"/>
            </a:spcAft>
            <a:buNone/>
          </a:pPr>
          <a:r>
            <a:rPr lang="en-GB" sz="800" kern="1200"/>
            <a:t>Inputs</a:t>
          </a:r>
        </a:p>
      </dsp:txBody>
      <dsp:txXfrm>
        <a:off x="3183" y="163899"/>
        <a:ext cx="718187" cy="230400"/>
      </dsp:txXfrm>
    </dsp:sp>
    <dsp:sp modelId="{19C6D0A7-CA09-8743-9E57-B8FEFF38D306}">
      <dsp:nvSpPr>
        <dsp:cNvPr id="0" name=""/>
        <dsp:cNvSpPr/>
      </dsp:nvSpPr>
      <dsp:spPr>
        <a:xfrm>
          <a:off x="150281" y="394299"/>
          <a:ext cx="718187" cy="1296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en-GB" sz="800" kern="1200"/>
            <a:t>Resources or materials used by the program to provide its activities (e.g. staff, supplies, assets &amp; equipment)</a:t>
          </a:r>
        </a:p>
      </dsp:txBody>
      <dsp:txXfrm>
        <a:off x="171316" y="415334"/>
        <a:ext cx="676117" cy="1253930"/>
      </dsp:txXfrm>
    </dsp:sp>
    <dsp:sp modelId="{DB58D43F-8BEB-C147-A46F-12D4742359B6}">
      <dsp:nvSpPr>
        <dsp:cNvPr id="0" name=""/>
        <dsp:cNvSpPr/>
      </dsp:nvSpPr>
      <dsp:spPr>
        <a:xfrm>
          <a:off x="830245" y="189695"/>
          <a:ext cx="230814" cy="17880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830245" y="225457"/>
        <a:ext cx="177172" cy="107284"/>
      </dsp:txXfrm>
    </dsp:sp>
    <dsp:sp modelId="{E777EFED-C251-D640-983A-F14C3BB36EA3}">
      <dsp:nvSpPr>
        <dsp:cNvPr id="0" name=""/>
        <dsp:cNvSpPr/>
      </dsp:nvSpPr>
      <dsp:spPr>
        <a:xfrm>
          <a:off x="1156869" y="163899"/>
          <a:ext cx="718187" cy="3456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marL="0" lvl="0" indent="0" algn="l" defTabSz="355600">
            <a:lnSpc>
              <a:spcPct val="90000"/>
            </a:lnSpc>
            <a:spcBef>
              <a:spcPct val="0"/>
            </a:spcBef>
            <a:spcAft>
              <a:spcPct val="35000"/>
            </a:spcAft>
            <a:buNone/>
          </a:pPr>
          <a:r>
            <a:rPr lang="en-GB" sz="800" kern="1200"/>
            <a:t>Activities</a:t>
          </a:r>
        </a:p>
      </dsp:txBody>
      <dsp:txXfrm>
        <a:off x="1156869" y="163899"/>
        <a:ext cx="718187" cy="230400"/>
      </dsp:txXfrm>
    </dsp:sp>
    <dsp:sp modelId="{F4B29F0D-8EFD-1C48-8E6C-D1613BFE30EB}">
      <dsp:nvSpPr>
        <dsp:cNvPr id="0" name=""/>
        <dsp:cNvSpPr/>
      </dsp:nvSpPr>
      <dsp:spPr>
        <a:xfrm>
          <a:off x="1303968" y="394299"/>
          <a:ext cx="718187" cy="1296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en-GB" sz="800" kern="1200"/>
            <a:t>The processes and methods we employ to do our work</a:t>
          </a:r>
        </a:p>
      </dsp:txBody>
      <dsp:txXfrm>
        <a:off x="1325003" y="415334"/>
        <a:ext cx="676117" cy="1253930"/>
      </dsp:txXfrm>
    </dsp:sp>
    <dsp:sp modelId="{990BE754-B92B-C344-97C6-5AAD0E928B40}">
      <dsp:nvSpPr>
        <dsp:cNvPr id="0" name=""/>
        <dsp:cNvSpPr/>
      </dsp:nvSpPr>
      <dsp:spPr>
        <a:xfrm>
          <a:off x="1983932" y="189695"/>
          <a:ext cx="230814" cy="17880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1983932" y="225457"/>
        <a:ext cx="177172" cy="107284"/>
      </dsp:txXfrm>
    </dsp:sp>
    <dsp:sp modelId="{6478E479-E531-3547-A1A0-DC6EFB2D0AF0}">
      <dsp:nvSpPr>
        <dsp:cNvPr id="0" name=""/>
        <dsp:cNvSpPr/>
      </dsp:nvSpPr>
      <dsp:spPr>
        <a:xfrm>
          <a:off x="2310556" y="163899"/>
          <a:ext cx="718187" cy="3456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marL="0" lvl="0" indent="0" algn="l" defTabSz="355600">
            <a:lnSpc>
              <a:spcPct val="90000"/>
            </a:lnSpc>
            <a:spcBef>
              <a:spcPct val="0"/>
            </a:spcBef>
            <a:spcAft>
              <a:spcPct val="35000"/>
            </a:spcAft>
            <a:buNone/>
          </a:pPr>
          <a:r>
            <a:rPr lang="en-GB" sz="800" kern="1200"/>
            <a:t>Outputs</a:t>
          </a:r>
        </a:p>
      </dsp:txBody>
      <dsp:txXfrm>
        <a:off x="2310556" y="163899"/>
        <a:ext cx="718187" cy="230400"/>
      </dsp:txXfrm>
    </dsp:sp>
    <dsp:sp modelId="{08841712-D4DC-0E44-88C6-2F0ECA9F4855}">
      <dsp:nvSpPr>
        <dsp:cNvPr id="0" name=""/>
        <dsp:cNvSpPr/>
      </dsp:nvSpPr>
      <dsp:spPr>
        <a:xfrm>
          <a:off x="2457655" y="394299"/>
          <a:ext cx="718187" cy="1296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en-GB" sz="800" kern="1200"/>
            <a:t>The goods and services delivered by the program or project described in quantifiable terms</a:t>
          </a:r>
        </a:p>
      </dsp:txBody>
      <dsp:txXfrm>
        <a:off x="2478690" y="415334"/>
        <a:ext cx="676117" cy="1253930"/>
      </dsp:txXfrm>
    </dsp:sp>
    <dsp:sp modelId="{A3B2F88E-97EF-BB40-974E-C60775B70E33}">
      <dsp:nvSpPr>
        <dsp:cNvPr id="0" name=""/>
        <dsp:cNvSpPr/>
      </dsp:nvSpPr>
      <dsp:spPr>
        <a:xfrm>
          <a:off x="3137619" y="189695"/>
          <a:ext cx="230814" cy="17880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3137619" y="225457"/>
        <a:ext cx="177172" cy="107284"/>
      </dsp:txXfrm>
    </dsp:sp>
    <dsp:sp modelId="{79183B7E-6418-1D47-B7A3-1CC2C866DF71}">
      <dsp:nvSpPr>
        <dsp:cNvPr id="0" name=""/>
        <dsp:cNvSpPr/>
      </dsp:nvSpPr>
      <dsp:spPr>
        <a:xfrm>
          <a:off x="3464243" y="163899"/>
          <a:ext cx="718187" cy="3456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marL="0" lvl="0" indent="0" algn="l" defTabSz="355600">
            <a:lnSpc>
              <a:spcPct val="90000"/>
            </a:lnSpc>
            <a:spcBef>
              <a:spcPct val="0"/>
            </a:spcBef>
            <a:spcAft>
              <a:spcPct val="35000"/>
            </a:spcAft>
            <a:buNone/>
          </a:pPr>
          <a:r>
            <a:rPr lang="en-GB" sz="800" kern="1200"/>
            <a:t>Objectives</a:t>
          </a:r>
        </a:p>
      </dsp:txBody>
      <dsp:txXfrm>
        <a:off x="3464243" y="163899"/>
        <a:ext cx="718187" cy="230400"/>
      </dsp:txXfrm>
    </dsp:sp>
    <dsp:sp modelId="{F8EB33AE-19BD-764F-9906-98C6E3875DB7}">
      <dsp:nvSpPr>
        <dsp:cNvPr id="0" name=""/>
        <dsp:cNvSpPr/>
      </dsp:nvSpPr>
      <dsp:spPr>
        <a:xfrm>
          <a:off x="3611342" y="394299"/>
          <a:ext cx="718187" cy="1296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en-GB" sz="800" kern="1200"/>
            <a:t>What the outputs are designed to achieve in the short term</a:t>
          </a:r>
        </a:p>
      </dsp:txBody>
      <dsp:txXfrm>
        <a:off x="3632377" y="415334"/>
        <a:ext cx="676117" cy="1253930"/>
      </dsp:txXfrm>
    </dsp:sp>
    <dsp:sp modelId="{8D7DA7AF-2C67-7540-AC9B-8B89553AC516}">
      <dsp:nvSpPr>
        <dsp:cNvPr id="0" name=""/>
        <dsp:cNvSpPr/>
      </dsp:nvSpPr>
      <dsp:spPr>
        <a:xfrm>
          <a:off x="4291306" y="189695"/>
          <a:ext cx="230814" cy="17880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4291306" y="225457"/>
        <a:ext cx="177172" cy="107284"/>
      </dsp:txXfrm>
    </dsp:sp>
    <dsp:sp modelId="{764D52AC-7858-A04F-B352-1C973E0CF06F}">
      <dsp:nvSpPr>
        <dsp:cNvPr id="0" name=""/>
        <dsp:cNvSpPr/>
      </dsp:nvSpPr>
      <dsp:spPr>
        <a:xfrm>
          <a:off x="4617930" y="163899"/>
          <a:ext cx="718187" cy="3456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marL="0" lvl="0" indent="0" algn="l" defTabSz="355600">
            <a:lnSpc>
              <a:spcPct val="90000"/>
            </a:lnSpc>
            <a:spcBef>
              <a:spcPct val="0"/>
            </a:spcBef>
            <a:spcAft>
              <a:spcPct val="35000"/>
            </a:spcAft>
            <a:buNone/>
          </a:pPr>
          <a:r>
            <a:rPr lang="en-GB" sz="800" kern="1200"/>
            <a:t>Outcomes</a:t>
          </a:r>
        </a:p>
      </dsp:txBody>
      <dsp:txXfrm>
        <a:off x="4617930" y="163899"/>
        <a:ext cx="718187" cy="230400"/>
      </dsp:txXfrm>
    </dsp:sp>
    <dsp:sp modelId="{EC212CB1-91A6-EB45-868F-3C98C120BAAB}">
      <dsp:nvSpPr>
        <dsp:cNvPr id="0" name=""/>
        <dsp:cNvSpPr/>
      </dsp:nvSpPr>
      <dsp:spPr>
        <a:xfrm>
          <a:off x="4765028" y="394299"/>
          <a:ext cx="718187" cy="1296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en-GB" sz="800" kern="1200"/>
            <a:t>What is expected to change or improve in the longer run as a result of what we deliver.</a:t>
          </a:r>
        </a:p>
      </dsp:txBody>
      <dsp:txXfrm>
        <a:off x="4786063" y="415334"/>
        <a:ext cx="676117" cy="125393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A79FA6-ECBB-8840-89ED-7D5209983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Z:\IPAA MAIN FILES\Administration\Templates\Level1or2Course book.dot</Template>
  <TotalTime>18</TotalTime>
  <Pages>73</Pages>
  <Words>13765</Words>
  <Characters>78464</Characters>
  <Application>Microsoft Office Word</Application>
  <DocSecurity>0</DocSecurity>
  <Lines>653</Lines>
  <Paragraphs>184</Paragraphs>
  <ScaleCrop>false</ScaleCrop>
  <HeadingPairs>
    <vt:vector size="2" baseType="variant">
      <vt:variant>
        <vt:lpstr>Title</vt:lpstr>
      </vt:variant>
      <vt:variant>
        <vt:i4>1</vt:i4>
      </vt:variant>
    </vt:vector>
  </HeadingPairs>
  <TitlesOfParts>
    <vt:vector size="1" baseType="lpstr">
      <vt:lpstr>Writing Ministerials – An Introduction</vt:lpstr>
    </vt:vector>
  </TitlesOfParts>
  <Company>IPAA</Company>
  <LinksUpToDate>false</LinksUpToDate>
  <CharactersWithSpaces>92045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Writing Ministerials – An Introduction</dc:title>
  <dc:creator>Athena Bourlioufas</dc:creator>
  <cp:lastModifiedBy>Mark Priadko</cp:lastModifiedBy>
  <cp:revision>6</cp:revision>
  <cp:lastPrinted>2018-01-15T21:55:00Z</cp:lastPrinted>
  <dcterms:created xsi:type="dcterms:W3CDTF">2023-03-01T02:56:00Z</dcterms:created>
  <dcterms:modified xsi:type="dcterms:W3CDTF">2023-03-01T03:21:00Z</dcterms:modified>
</cp:coreProperties>
</file>